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before="3" w:after="0" w:line="240" w:lineRule="exact"/>
        <w:rPr>
          <w:noProof/>
          <w:sz w:val="24"/>
          <w:szCs w:val="24"/>
          <w:lang w:val="de-CH"/>
        </w:rPr>
      </w:pPr>
    </w:p>
    <w:p w:rsidR="00BC7D8D" w:rsidRPr="004A3AA7" w:rsidRDefault="00983FFC">
      <w:pPr>
        <w:spacing w:after="0" w:line="1020" w:lineRule="exact"/>
        <w:ind w:left="120" w:right="-20"/>
        <w:rPr>
          <w:rFonts w:ascii="News Gothic MT" w:eastAsia="News Gothic MT" w:hAnsi="News Gothic MT" w:cs="News Gothic MT"/>
          <w:noProof/>
          <w:sz w:val="92"/>
          <w:szCs w:val="92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43"/>
          <w:sz w:val="92"/>
          <w:szCs w:val="92"/>
          <w:lang w:val="de-CH"/>
        </w:rPr>
        <w:t>V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92"/>
          <w:szCs w:val="92"/>
          <w:lang w:val="de-CH"/>
        </w:rPr>
        <w:t>e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6"/>
          <w:sz w:val="92"/>
          <w:szCs w:val="92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92"/>
          <w:szCs w:val="92"/>
          <w:lang w:val="de-CH"/>
        </w:rPr>
        <w:t>anstaltungs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9"/>
          <w:sz w:val="92"/>
          <w:szCs w:val="92"/>
          <w:lang w:val="de-CH"/>
        </w:rPr>
        <w:t>g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92"/>
          <w:szCs w:val="92"/>
          <w:lang w:val="de-CH"/>
        </w:rPr>
        <w:t>esu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38"/>
          <w:sz w:val="92"/>
          <w:szCs w:val="92"/>
          <w:lang w:val="de-CH"/>
        </w:rPr>
        <w:t>c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92"/>
          <w:szCs w:val="92"/>
          <w:lang w:val="de-CH"/>
        </w:rPr>
        <w:t>h</w:t>
      </w:r>
    </w:p>
    <w:p w:rsidR="00BC7D8D" w:rsidRPr="004A3AA7" w:rsidRDefault="00983FFC">
      <w:pPr>
        <w:tabs>
          <w:tab w:val="left" w:pos="4860"/>
        </w:tabs>
        <w:spacing w:after="0" w:line="1074" w:lineRule="exact"/>
        <w:ind w:left="120" w:right="-20"/>
        <w:rPr>
          <w:rFonts w:ascii="News Gothic MT" w:eastAsia="News Gothic MT" w:hAnsi="News Gothic MT" w:cs="News Gothic MT"/>
          <w:noProof/>
          <w:sz w:val="92"/>
          <w:szCs w:val="92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4"/>
          <w:sz w:val="92"/>
          <w:szCs w:val="92"/>
          <w:lang w:val="de-CH"/>
        </w:rPr>
        <w:t>Spo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28"/>
          <w:position w:val="-4"/>
          <w:sz w:val="92"/>
          <w:szCs w:val="92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4"/>
          <w:sz w:val="92"/>
          <w:szCs w:val="92"/>
          <w:lang w:val="de-CH"/>
        </w:rPr>
        <w:t>tpa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9"/>
          <w:position w:val="-4"/>
          <w:sz w:val="92"/>
          <w:szCs w:val="92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4"/>
          <w:sz w:val="92"/>
          <w:szCs w:val="92"/>
          <w:lang w:val="de-CH"/>
        </w:rPr>
        <w:t>k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4"/>
          <w:sz w:val="92"/>
          <w:szCs w:val="92"/>
          <w:lang w:val="de-CH"/>
        </w:rPr>
        <w:tab/>
        <w:t>Deu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"/>
          <w:position w:val="-4"/>
          <w:sz w:val="92"/>
          <w:szCs w:val="92"/>
          <w:lang w:val="de-CH"/>
        </w:rPr>
        <w:t>t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31"/>
          <w:position w:val="-4"/>
          <w:sz w:val="92"/>
          <w:szCs w:val="92"/>
          <w:lang w:val="de-CH"/>
        </w:rPr>
        <w:t>w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9"/>
          <w:position w:val="-4"/>
          <w:sz w:val="92"/>
          <w:szCs w:val="92"/>
          <w:lang w:val="de-CH"/>
        </w:rPr>
        <w:t>e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4"/>
          <w:sz w:val="92"/>
          <w:szCs w:val="92"/>
          <w:lang w:val="de-CH"/>
        </w:rPr>
        <w:t>g</w:t>
      </w:r>
    </w:p>
    <w:p w:rsidR="00BC7D8D" w:rsidRPr="004A3AA7" w:rsidRDefault="00BC7D8D" w:rsidP="009D335E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983FFC">
      <w:pPr>
        <w:spacing w:before="24" w:after="0" w:line="288" w:lineRule="exact"/>
        <w:ind w:left="120" w:right="1176"/>
        <w:jc w:val="both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Das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Gesu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m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uss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innerhalb einer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0"/>
          <w:sz w:val="24"/>
          <w:szCs w:val="24"/>
          <w:lang w:val="de-CH"/>
        </w:rPr>
        <w:t>W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na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pr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0"/>
          <w:sz w:val="24"/>
          <w:szCs w:val="24"/>
          <w:lang w:val="de-CH"/>
        </w:rPr>
        <w:t>o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visoris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ese</w:t>
      </w:r>
      <w:r w:rsidRPr="004A3AA7">
        <w:rPr>
          <w:rFonts w:ascii="News Gothic MT" w:eastAsia="News Gothic MT" w:hAnsi="News Gothic MT" w:cs="News Gothic MT"/>
          <w:noProof/>
          <w:color w:val="231F20"/>
          <w:spacing w:val="7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ation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mit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den nöti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en In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f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</w:t>
      </w:r>
      <w:r w:rsidRPr="004A3AA7">
        <w:rPr>
          <w:rFonts w:ascii="News Gothic MT" w:eastAsia="News Gothic MT" w:hAnsi="News Gothic MT" w:cs="News Gothic MT"/>
          <w:noProof/>
          <w:color w:val="231F20"/>
          <w:spacing w:val="7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mationen 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pacing w:val="2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änzt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bei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ese</w:t>
      </w:r>
      <w:r w:rsidRPr="004A3AA7">
        <w:rPr>
          <w:rFonts w:ascii="News Gothic MT" w:eastAsia="News Gothic MT" w:hAnsi="News Gothic MT" w:cs="News Gothic MT"/>
          <w:noProof/>
          <w:color w:val="231F20"/>
          <w:spacing w:val="7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ationsstelle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(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ese</w:t>
      </w:r>
      <w:r w:rsidRPr="004A3AA7">
        <w:rPr>
          <w:rFonts w:ascii="News Gothic MT" w:eastAsia="News Gothic MT" w:hAnsi="News Gothic MT" w:cs="News Gothic MT"/>
          <w:noProof/>
          <w:color w:val="231F20"/>
          <w:spacing w:val="7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ationen@win.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h)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om Spo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tamt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W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inte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thur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we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den.</w:t>
      </w:r>
    </w:p>
    <w:p w:rsidR="00BC7D8D" w:rsidRPr="004A3AA7" w:rsidRDefault="00483FC5">
      <w:pPr>
        <w:spacing w:before="3" w:after="0" w:line="280" w:lineRule="exact"/>
        <w:rPr>
          <w:noProof/>
          <w:sz w:val="28"/>
          <w:szCs w:val="28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231D9005" wp14:editId="402AE1CA">
                <wp:simplePos x="0" y="0"/>
                <wp:positionH relativeFrom="page">
                  <wp:posOffset>1988820</wp:posOffset>
                </wp:positionH>
                <wp:positionV relativeFrom="paragraph">
                  <wp:posOffset>161290</wp:posOffset>
                </wp:positionV>
                <wp:extent cx="4754245" cy="207010"/>
                <wp:effectExtent l="7620" t="7620" r="10160" b="4445"/>
                <wp:wrapNone/>
                <wp:docPr id="20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207010"/>
                          <a:chOff x="3132" y="-81"/>
                          <a:chExt cx="7487" cy="326"/>
                        </a:xfrm>
                      </wpg:grpSpPr>
                      <wpg:grpSp>
                        <wpg:cNvPr id="204" name="Group 214"/>
                        <wpg:cNvGrpSpPr>
                          <a:grpSpLocks/>
                        </wpg:cNvGrpSpPr>
                        <wpg:grpSpPr bwMode="auto">
                          <a:xfrm>
                            <a:off x="3138" y="-75"/>
                            <a:ext cx="7475" cy="314"/>
                            <a:chOff x="3138" y="-75"/>
                            <a:chExt cx="7475" cy="314"/>
                          </a:xfrm>
                        </wpg:grpSpPr>
                        <wps:wsp>
                          <wps:cNvPr id="205" name="Freeform 215"/>
                          <wps:cNvSpPr>
                            <a:spLocks/>
                          </wps:cNvSpPr>
                          <wps:spPr bwMode="auto">
                            <a:xfrm>
                              <a:off x="3138" y="-75"/>
                              <a:ext cx="7475" cy="314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7475"/>
                                <a:gd name="T2" fmla="+- 0 239 -75"/>
                                <a:gd name="T3" fmla="*/ 239 h 314"/>
                                <a:gd name="T4" fmla="+- 0 10613 3138"/>
                                <a:gd name="T5" fmla="*/ T4 w 7475"/>
                                <a:gd name="T6" fmla="+- 0 239 -75"/>
                                <a:gd name="T7" fmla="*/ 239 h 314"/>
                                <a:gd name="T8" fmla="+- 0 10613 3138"/>
                                <a:gd name="T9" fmla="*/ T8 w 7475"/>
                                <a:gd name="T10" fmla="+- 0 -75 -75"/>
                                <a:gd name="T11" fmla="*/ -75 h 314"/>
                                <a:gd name="T12" fmla="+- 0 3138 3138"/>
                                <a:gd name="T13" fmla="*/ T12 w 7475"/>
                                <a:gd name="T14" fmla="+- 0 -75 -75"/>
                                <a:gd name="T15" fmla="*/ -75 h 314"/>
                                <a:gd name="T16" fmla="+- 0 3138 3138"/>
                                <a:gd name="T17" fmla="*/ T16 w 7475"/>
                                <a:gd name="T18" fmla="+- 0 239 -75"/>
                                <a:gd name="T19" fmla="*/ 23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314">
                                  <a:moveTo>
                                    <a:pt x="0" y="314"/>
                                  </a:moveTo>
                                  <a:lnTo>
                                    <a:pt x="7475" y="314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12"/>
                        <wpg:cNvGrpSpPr>
                          <a:grpSpLocks/>
                        </wpg:cNvGrpSpPr>
                        <wpg:grpSpPr bwMode="auto">
                          <a:xfrm>
                            <a:off x="3138" y="-75"/>
                            <a:ext cx="7475" cy="314"/>
                            <a:chOff x="3138" y="-75"/>
                            <a:chExt cx="7475" cy="314"/>
                          </a:xfrm>
                        </wpg:grpSpPr>
                        <wps:wsp>
                          <wps:cNvPr id="207" name="Freeform 213"/>
                          <wps:cNvSpPr>
                            <a:spLocks/>
                          </wps:cNvSpPr>
                          <wps:spPr bwMode="auto">
                            <a:xfrm>
                              <a:off x="3138" y="-75"/>
                              <a:ext cx="7475" cy="314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7475"/>
                                <a:gd name="T2" fmla="+- 0 239 -75"/>
                                <a:gd name="T3" fmla="*/ 239 h 314"/>
                                <a:gd name="T4" fmla="+- 0 10613 3138"/>
                                <a:gd name="T5" fmla="*/ T4 w 7475"/>
                                <a:gd name="T6" fmla="+- 0 239 -75"/>
                                <a:gd name="T7" fmla="*/ 239 h 314"/>
                                <a:gd name="T8" fmla="+- 0 10613 3138"/>
                                <a:gd name="T9" fmla="*/ T8 w 7475"/>
                                <a:gd name="T10" fmla="+- 0 -75 -75"/>
                                <a:gd name="T11" fmla="*/ -75 h 314"/>
                                <a:gd name="T12" fmla="+- 0 3138 3138"/>
                                <a:gd name="T13" fmla="*/ T12 w 7475"/>
                                <a:gd name="T14" fmla="+- 0 -75 -75"/>
                                <a:gd name="T15" fmla="*/ -75 h 314"/>
                                <a:gd name="T16" fmla="+- 0 3138 3138"/>
                                <a:gd name="T17" fmla="*/ T16 w 7475"/>
                                <a:gd name="T18" fmla="+- 0 239 -75"/>
                                <a:gd name="T19" fmla="*/ 23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314">
                                  <a:moveTo>
                                    <a:pt x="0" y="314"/>
                                  </a:moveTo>
                                  <a:lnTo>
                                    <a:pt x="7475" y="314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156.6pt;margin-top:12.7pt;width:374.35pt;height:16.3pt;z-index:-251685888;mso-position-horizontal-relative:page" coordorigin="3132,-81" coordsize="7487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">
                <v:group id="Group 214" o:spid="_x0000_s1027" style="position:absolute;left:3138;top:-75;width:7475;height:314" coordorigin="3138,-75" coordsize="7475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15" o:spid="_x0000_s1028" style="position:absolute;left:3138;top:-75;width:7475;height:314;visibility:visible;mso-wrap-style:square;v-text-anchor:top" coordsize="747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DL8QA&#10;AADcAAAADwAAAGRycy9kb3ducmV2LnhtbESPT4vCMBTE74LfITzBm00VV6SaSlEWe9iLfy7eHs2z&#10;rW1eSpPV7rffLCx4HGbmN8x2N5hWPKl3tWUF8ygGQVxYXXOp4Hr5nK1BOI+ssbVMCn7IwS4dj7aY&#10;aPviEz3PvhQBwi5BBZX3XSKlKyoy6CLbEQfvbnuDPsi+lLrHV4CbVi7ieCUN1hwWKuxoX1HRnL+N&#10;glW2/lra28Mtm/2huHmTHx9ZrtR0MmQbEJ4G/w7/t3OtYBF/wN+Zc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7wy/EAAAA3AAAAA8AAAAAAAAAAAAAAAAAmAIAAGRycy9k&#10;b3ducmV2LnhtbFBLBQYAAAAABAAEAPUAAACJAwAAAAA=&#10;" path="m,314r7475,l7475,,,,,314e" stroked="f">
                    <v:path arrowok="t" o:connecttype="custom" o:connectlocs="0,239;7475,239;7475,-75;0,-75;0,239" o:connectangles="0,0,0,0,0"/>
                  </v:shape>
                </v:group>
                <v:group id="Group 212" o:spid="_x0000_s1029" style="position:absolute;left:3138;top:-75;width:7475;height:314" coordorigin="3138,-75" coordsize="7475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13" o:spid="_x0000_s1030" style="position:absolute;left:3138;top:-75;width:7475;height:314;visibility:visible;mso-wrap-style:square;v-text-anchor:top" coordsize="747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8o8AA&#10;AADcAAAADwAAAGRycy9kb3ducmV2LnhtbESPzQrCMBCE74LvEFbwIpoqolKNIqLiwYs/4HVp1rbY&#10;bEoTbX17Iwgeh5n5hlmsGlOIF1Uut6xgOIhAECdW55wquF52/RkI55E1FpZJwZscrJbt1gJjbWs+&#10;0evsUxEg7GJUkHlfxlK6JCODbmBL4uDdbWXQB1mlUldYB7gp5CiKJtJgzmEhw5I2GSWP89MouI1N&#10;j8Z2Mjtdjxez3ddv7JW5Ut1Os56D8NT4f/jXPmgFo2gK3zPhCM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c8o8AAAADcAAAADwAAAAAAAAAAAAAAAACYAgAAZHJzL2Rvd25y&#10;ZXYueG1sUEsFBgAAAAAEAAQA9QAAAIUDAAAAAA==&#10;" path="m,314r7475,l7475,,,,,314xe" filled="f" strokecolor="#231f20" strokeweight=".6pt">
                    <v:path arrowok="t" o:connecttype="custom" o:connectlocs="0,239;7475,239;7475,-75;0,-75;0,239" o:connectangles="0,0,0,0,0"/>
                  </v:shape>
                </v:group>
                <w10:wrap anchorx="page"/>
              </v:group>
            </w:pict>
          </mc:Fallback>
        </mc:AlternateContent>
      </w:r>
    </w:p>
    <w:p w:rsidR="00BC7D8D" w:rsidRPr="004A3AA7" w:rsidRDefault="00983FFC" w:rsidP="004A3AA7">
      <w:pPr>
        <w:spacing w:after="0" w:line="240" w:lineRule="auto"/>
        <w:ind w:left="120" w:right="508"/>
        <w:jc w:val="both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Anlassb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ez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n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ung</w:t>
      </w:r>
      <w:r w:rsidR="004A3AA7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:     </w:t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464780510"/>
          <w:placeholder>
            <w:docPart w:val="5746EBD5AF4A44F6B5490D00802982D9"/>
          </w:placeholder>
          <w:showingPlcHdr/>
        </w:sdtPr>
        <w:sdtEndPr/>
        <w:sdtContent>
          <w:r w:rsidR="00180C54" w:rsidRPr="00D36918">
            <w:rPr>
              <w:rStyle w:val="Platzhaltertext"/>
              <w:lang w:val="de-CH"/>
            </w:rPr>
            <w:t>Klicken Sie hier, um Text einzugeben.</w:t>
          </w:r>
        </w:sdtContent>
      </w:sdt>
    </w:p>
    <w:p w:rsidR="00BC7D8D" w:rsidRPr="004A3AA7" w:rsidRDefault="00BC7D8D">
      <w:pPr>
        <w:spacing w:before="3" w:after="0" w:line="180" w:lineRule="exact"/>
        <w:rPr>
          <w:noProof/>
          <w:sz w:val="18"/>
          <w:szCs w:val="18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483FC5">
      <w:pPr>
        <w:spacing w:after="0" w:line="240" w:lineRule="auto"/>
        <w:ind w:left="120" w:right="9297"/>
        <w:jc w:val="both"/>
        <w:rPr>
          <w:rFonts w:ascii="News Gothic MT" w:eastAsia="News Gothic MT" w:hAnsi="News Gothic MT" w:cs="News Gothic MT"/>
          <w:noProof/>
          <w:sz w:val="28"/>
          <w:szCs w:val="28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4824D148" wp14:editId="477D9B43">
                <wp:simplePos x="0" y="0"/>
                <wp:positionH relativeFrom="page">
                  <wp:posOffset>2769235</wp:posOffset>
                </wp:positionH>
                <wp:positionV relativeFrom="paragraph">
                  <wp:posOffset>189535</wp:posOffset>
                </wp:positionV>
                <wp:extent cx="3963182" cy="207010"/>
                <wp:effectExtent l="0" t="0" r="18415" b="21590"/>
                <wp:wrapNone/>
                <wp:docPr id="19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3182" cy="207010"/>
                          <a:chOff x="4683" y="32"/>
                          <a:chExt cx="5936" cy="326"/>
                        </a:xfrm>
                      </wpg:grpSpPr>
                      <wpg:grpSp>
                        <wpg:cNvPr id="199" name="Group 209"/>
                        <wpg:cNvGrpSpPr>
                          <a:grpSpLocks/>
                        </wpg:cNvGrpSpPr>
                        <wpg:grpSpPr bwMode="auto">
                          <a:xfrm>
                            <a:off x="4689" y="38"/>
                            <a:ext cx="5924" cy="314"/>
                            <a:chOff x="4689" y="38"/>
                            <a:chExt cx="5924" cy="314"/>
                          </a:xfrm>
                        </wpg:grpSpPr>
                        <wps:wsp>
                          <wps:cNvPr id="200" name="Freeform 210"/>
                          <wps:cNvSpPr>
                            <a:spLocks/>
                          </wps:cNvSpPr>
                          <wps:spPr bwMode="auto">
                            <a:xfrm>
                              <a:off x="4689" y="38"/>
                              <a:ext cx="5924" cy="314"/>
                            </a:xfrm>
                            <a:custGeom>
                              <a:avLst/>
                              <a:gdLst>
                                <a:gd name="T0" fmla="+- 0 4689 4689"/>
                                <a:gd name="T1" fmla="*/ T0 w 5924"/>
                                <a:gd name="T2" fmla="+- 0 352 38"/>
                                <a:gd name="T3" fmla="*/ 352 h 314"/>
                                <a:gd name="T4" fmla="+- 0 10613 4689"/>
                                <a:gd name="T5" fmla="*/ T4 w 5924"/>
                                <a:gd name="T6" fmla="+- 0 352 38"/>
                                <a:gd name="T7" fmla="*/ 352 h 314"/>
                                <a:gd name="T8" fmla="+- 0 10613 4689"/>
                                <a:gd name="T9" fmla="*/ T8 w 5924"/>
                                <a:gd name="T10" fmla="+- 0 38 38"/>
                                <a:gd name="T11" fmla="*/ 38 h 314"/>
                                <a:gd name="T12" fmla="+- 0 4689 4689"/>
                                <a:gd name="T13" fmla="*/ T12 w 5924"/>
                                <a:gd name="T14" fmla="+- 0 38 38"/>
                                <a:gd name="T15" fmla="*/ 38 h 314"/>
                                <a:gd name="T16" fmla="+- 0 4689 4689"/>
                                <a:gd name="T17" fmla="*/ T16 w 5924"/>
                                <a:gd name="T18" fmla="+- 0 352 38"/>
                                <a:gd name="T19" fmla="*/ 35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24" h="314">
                                  <a:moveTo>
                                    <a:pt x="0" y="314"/>
                                  </a:moveTo>
                                  <a:lnTo>
                                    <a:pt x="5924" y="314"/>
                                  </a:lnTo>
                                  <a:lnTo>
                                    <a:pt x="59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7"/>
                        <wpg:cNvGrpSpPr>
                          <a:grpSpLocks/>
                        </wpg:cNvGrpSpPr>
                        <wpg:grpSpPr bwMode="auto">
                          <a:xfrm>
                            <a:off x="4689" y="38"/>
                            <a:ext cx="5924" cy="314"/>
                            <a:chOff x="4689" y="38"/>
                            <a:chExt cx="5924" cy="314"/>
                          </a:xfrm>
                        </wpg:grpSpPr>
                        <wps:wsp>
                          <wps:cNvPr id="202" name="Freeform 208"/>
                          <wps:cNvSpPr>
                            <a:spLocks/>
                          </wps:cNvSpPr>
                          <wps:spPr bwMode="auto">
                            <a:xfrm>
                              <a:off x="4689" y="38"/>
                              <a:ext cx="5924" cy="314"/>
                            </a:xfrm>
                            <a:custGeom>
                              <a:avLst/>
                              <a:gdLst>
                                <a:gd name="T0" fmla="+- 0 4689 4689"/>
                                <a:gd name="T1" fmla="*/ T0 w 5924"/>
                                <a:gd name="T2" fmla="+- 0 352 38"/>
                                <a:gd name="T3" fmla="*/ 352 h 314"/>
                                <a:gd name="T4" fmla="+- 0 10613 4689"/>
                                <a:gd name="T5" fmla="*/ T4 w 5924"/>
                                <a:gd name="T6" fmla="+- 0 352 38"/>
                                <a:gd name="T7" fmla="*/ 352 h 314"/>
                                <a:gd name="T8" fmla="+- 0 10613 4689"/>
                                <a:gd name="T9" fmla="*/ T8 w 5924"/>
                                <a:gd name="T10" fmla="+- 0 38 38"/>
                                <a:gd name="T11" fmla="*/ 38 h 314"/>
                                <a:gd name="T12" fmla="+- 0 4689 4689"/>
                                <a:gd name="T13" fmla="*/ T12 w 5924"/>
                                <a:gd name="T14" fmla="+- 0 38 38"/>
                                <a:gd name="T15" fmla="*/ 38 h 314"/>
                                <a:gd name="T16" fmla="+- 0 4689 4689"/>
                                <a:gd name="T17" fmla="*/ T16 w 5924"/>
                                <a:gd name="T18" fmla="+- 0 352 38"/>
                                <a:gd name="T19" fmla="*/ 35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24" h="314">
                                  <a:moveTo>
                                    <a:pt x="0" y="314"/>
                                  </a:moveTo>
                                  <a:lnTo>
                                    <a:pt x="5924" y="314"/>
                                  </a:lnTo>
                                  <a:lnTo>
                                    <a:pt x="59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218.05pt;margin-top:14.9pt;width:312.05pt;height:16.3pt;z-index:-251684864;mso-position-horizontal-relative:page" coordorigin="4683,32" coordsize="593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">
                <v:group id="Group 209" o:spid="_x0000_s1027" style="position:absolute;left:4689;top:38;width:5924;height:314" coordorigin="4689,38" coordsize="592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10" o:spid="_x0000_s1028" style="position:absolute;left:4689;top:38;width:5924;height:314;visibility:visible;mso-wrap-style:square;v-text-anchor:top" coordsize="592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3t8UA&#10;AADcAAAADwAAAGRycy9kb3ducmV2LnhtbESP3WrCQBSE7wu+w3IEb4puKqWY6CpSErBQ/Int/SF7&#10;TILZszG7avr2bqHQy2FmvmEWq9404kadqy0reJlEIIgLq2suFXwds/EMhPPIGhvLpOCHHKyWg6cF&#10;Jtre+UC33JciQNglqKDyvk2kdEVFBt3EtsTBO9nOoA+yK6Xu8B7gppHTKHqTBmsOCxW29F5Rcc6v&#10;RsHl8xD7Yh9ncZ7muE2/r7uP12elRsN+PQfhqff/4b/2RisIRPg9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Xe3xQAAANwAAAAPAAAAAAAAAAAAAAAAAJgCAABkcnMv&#10;ZG93bnJldi54bWxQSwUGAAAAAAQABAD1AAAAigMAAAAA&#10;" path="m,314r5924,l5924,,,,,314e" stroked="f">
                    <v:path arrowok="t" o:connecttype="custom" o:connectlocs="0,352;5924,352;5924,38;0,38;0,352" o:connectangles="0,0,0,0,0"/>
                  </v:shape>
                </v:group>
                <v:group id="Group 207" o:spid="_x0000_s1029" style="position:absolute;left:4689;top:38;width:5924;height:314" coordorigin="4689,38" coordsize="592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8" o:spid="_x0000_s1030" style="position:absolute;left:4689;top:38;width:5924;height:314;visibility:visible;mso-wrap-style:square;v-text-anchor:top" coordsize="592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ghMQA&#10;AADcAAAADwAAAGRycy9kb3ducmV2LnhtbESPzWrDMBCE74W8g9hAb40ch7bBiRKchhZfekjcB1is&#10;jWVirYyl+uftq0Khx2FmvmH2x8m2YqDeN44VrFcJCOLK6YZrBV/l+9MWhA/IGlvHpGAmD8fD4mGP&#10;mXYjX2i4hlpECPsMFZgQukxKXxmy6FeuI47ezfUWQ5R9LXWPY4TbVqZJ8iItNhwXDHb0Zqi6X7+t&#10;giIvzzPZEj825eWzqV9NOz6flHpcTvkORKAp/If/2oVWkCYp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oITEAAAA3AAAAA8AAAAAAAAAAAAAAAAAmAIAAGRycy9k&#10;b3ducmV2LnhtbFBLBQYAAAAABAAEAPUAAACJAwAAAAA=&#10;" path="m,314r5924,l5924,,,,,314xe" filled="f" strokecolor="#231f20" strokeweight=".6pt">
                    <v:path arrowok="t" o:connecttype="custom" o:connectlocs="0,352;5924,352;5924,38;0,38;0,352" o:connectangles="0,0,0,0,0"/>
                  </v:shape>
                </v:group>
                <w10:wrap anchorx="page"/>
              </v:group>
            </w:pict>
          </mc:Fallback>
        </mc:AlternateConten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3"/>
          <w:sz w:val="28"/>
          <w:szCs w:val="28"/>
          <w:lang w:val="de-CH"/>
        </w:rPr>
        <w:t>V</w: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8"/>
          <w:szCs w:val="28"/>
          <w:lang w:val="de-CH"/>
        </w:rPr>
        <w:t>e</w: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5"/>
          <w:sz w:val="28"/>
          <w:szCs w:val="28"/>
          <w:lang w:val="de-CH"/>
        </w:rPr>
        <w:t>r</w: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8"/>
          <w:szCs w:val="28"/>
          <w:lang w:val="de-CH"/>
        </w:rPr>
        <w:t>anstalter</w:t>
      </w:r>
    </w:p>
    <w:p w:rsidR="00BC7D8D" w:rsidRPr="004A3AA7" w:rsidRDefault="00983FFC" w:rsidP="004A3AA7">
      <w:pPr>
        <w:spacing w:after="0" w:line="279" w:lineRule="exact"/>
        <w:ind w:left="120" w:right="792"/>
        <w:jc w:val="both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ein,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pacing w:val="2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anisation:</w:t>
      </w:r>
      <w:r w:rsidR="004A3AA7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 </w:t>
      </w:r>
      <w:r w:rsidR="00180C54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                  </w:t>
      </w:r>
      <w:r w:rsidR="004A3AA7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</w:t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1011600722"/>
          <w:placeholder>
            <w:docPart w:val="DE786E382CAE463D8E3967BBB89FB23E"/>
          </w:placeholder>
          <w:showingPlcHdr/>
        </w:sdtPr>
        <w:sdtEndPr/>
        <w:sdtContent>
          <w:r w:rsidR="00C65585" w:rsidRPr="00D36918">
            <w:rPr>
              <w:rStyle w:val="Platzhaltertext"/>
              <w:lang w:val="de-CH"/>
            </w:rPr>
            <w:t>Klicken Sie hier, um Text einzugeben</w:t>
          </w:r>
        </w:sdtContent>
      </w:sdt>
    </w:p>
    <w:p w:rsidR="00BC7D8D" w:rsidRPr="004A3AA7" w:rsidRDefault="00180C54">
      <w:pPr>
        <w:spacing w:before="6" w:after="0" w:line="280" w:lineRule="exact"/>
        <w:rPr>
          <w:noProof/>
          <w:sz w:val="28"/>
          <w:szCs w:val="28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254C715D" wp14:editId="00A5C03A">
                <wp:simplePos x="0" y="0"/>
                <wp:positionH relativeFrom="page">
                  <wp:posOffset>4516450</wp:posOffset>
                </wp:positionH>
                <wp:positionV relativeFrom="paragraph">
                  <wp:posOffset>174625</wp:posOffset>
                </wp:positionV>
                <wp:extent cx="2207260" cy="207010"/>
                <wp:effectExtent l="0" t="0" r="21590" b="21590"/>
                <wp:wrapNone/>
                <wp:docPr id="18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7260" cy="207010"/>
                          <a:chOff x="7143" y="28"/>
                          <a:chExt cx="3476" cy="326"/>
                        </a:xfrm>
                      </wpg:grpSpPr>
                      <wpg:grpSp>
                        <wpg:cNvPr id="189" name="Group 199"/>
                        <wpg:cNvGrpSpPr>
                          <a:grpSpLocks/>
                        </wpg:cNvGrpSpPr>
                        <wpg:grpSpPr bwMode="auto">
                          <a:xfrm>
                            <a:off x="7149" y="34"/>
                            <a:ext cx="3464" cy="314"/>
                            <a:chOff x="7149" y="34"/>
                            <a:chExt cx="3464" cy="314"/>
                          </a:xfrm>
                        </wpg:grpSpPr>
                        <wps:wsp>
                          <wps:cNvPr id="190" name="Freeform 200"/>
                          <wps:cNvSpPr>
                            <a:spLocks/>
                          </wps:cNvSpPr>
                          <wps:spPr bwMode="auto">
                            <a:xfrm>
                              <a:off x="7149" y="34"/>
                              <a:ext cx="3464" cy="314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3464"/>
                                <a:gd name="T2" fmla="+- 0 348 34"/>
                                <a:gd name="T3" fmla="*/ 348 h 314"/>
                                <a:gd name="T4" fmla="+- 0 10613 7149"/>
                                <a:gd name="T5" fmla="*/ T4 w 3464"/>
                                <a:gd name="T6" fmla="+- 0 348 34"/>
                                <a:gd name="T7" fmla="*/ 348 h 314"/>
                                <a:gd name="T8" fmla="+- 0 10613 7149"/>
                                <a:gd name="T9" fmla="*/ T8 w 3464"/>
                                <a:gd name="T10" fmla="+- 0 34 34"/>
                                <a:gd name="T11" fmla="*/ 34 h 314"/>
                                <a:gd name="T12" fmla="+- 0 7149 7149"/>
                                <a:gd name="T13" fmla="*/ T12 w 3464"/>
                                <a:gd name="T14" fmla="+- 0 34 34"/>
                                <a:gd name="T15" fmla="*/ 34 h 314"/>
                                <a:gd name="T16" fmla="+- 0 7149 7149"/>
                                <a:gd name="T17" fmla="*/ T16 w 3464"/>
                                <a:gd name="T18" fmla="+- 0 348 34"/>
                                <a:gd name="T19" fmla="*/ 34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4" h="314">
                                  <a:moveTo>
                                    <a:pt x="0" y="314"/>
                                  </a:moveTo>
                                  <a:lnTo>
                                    <a:pt x="3464" y="314"/>
                                  </a:lnTo>
                                  <a:lnTo>
                                    <a:pt x="3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7"/>
                        <wpg:cNvGrpSpPr>
                          <a:grpSpLocks/>
                        </wpg:cNvGrpSpPr>
                        <wpg:grpSpPr bwMode="auto">
                          <a:xfrm>
                            <a:off x="7149" y="34"/>
                            <a:ext cx="3464" cy="314"/>
                            <a:chOff x="7149" y="34"/>
                            <a:chExt cx="3464" cy="314"/>
                          </a:xfrm>
                        </wpg:grpSpPr>
                        <wps:wsp>
                          <wps:cNvPr id="192" name="Freeform 198"/>
                          <wps:cNvSpPr>
                            <a:spLocks/>
                          </wps:cNvSpPr>
                          <wps:spPr bwMode="auto">
                            <a:xfrm>
                              <a:off x="7149" y="34"/>
                              <a:ext cx="3464" cy="314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3464"/>
                                <a:gd name="T2" fmla="+- 0 348 34"/>
                                <a:gd name="T3" fmla="*/ 348 h 314"/>
                                <a:gd name="T4" fmla="+- 0 10613 7149"/>
                                <a:gd name="T5" fmla="*/ T4 w 3464"/>
                                <a:gd name="T6" fmla="+- 0 348 34"/>
                                <a:gd name="T7" fmla="*/ 348 h 314"/>
                                <a:gd name="T8" fmla="+- 0 10613 7149"/>
                                <a:gd name="T9" fmla="*/ T8 w 3464"/>
                                <a:gd name="T10" fmla="+- 0 34 34"/>
                                <a:gd name="T11" fmla="*/ 34 h 314"/>
                                <a:gd name="T12" fmla="+- 0 7149 7149"/>
                                <a:gd name="T13" fmla="*/ T12 w 3464"/>
                                <a:gd name="T14" fmla="+- 0 34 34"/>
                                <a:gd name="T15" fmla="*/ 34 h 314"/>
                                <a:gd name="T16" fmla="+- 0 7149 7149"/>
                                <a:gd name="T17" fmla="*/ T16 w 3464"/>
                                <a:gd name="T18" fmla="+- 0 348 34"/>
                                <a:gd name="T19" fmla="*/ 34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4" h="314">
                                  <a:moveTo>
                                    <a:pt x="0" y="314"/>
                                  </a:moveTo>
                                  <a:lnTo>
                                    <a:pt x="3464" y="314"/>
                                  </a:lnTo>
                                  <a:lnTo>
                                    <a:pt x="3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355.65pt;margin-top:13.75pt;width:173.8pt;height:16.3pt;z-index:-251677696;mso-position-horizontal-relative:page" coordorigin="7143,28" coordsize="347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">
                <v:group id="Group 199" o:spid="_x0000_s1027" style="position:absolute;left:7149;top:34;width:3464;height:314" coordorigin="7149,34" coordsize="346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00" o:spid="_x0000_s1028" style="position:absolute;left:7149;top:34;width:3464;height:314;visibility:visible;mso-wrap-style:square;v-text-anchor:top" coordsize="346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IOMIA&#10;AADcAAAADwAAAGRycy9kb3ducmV2LnhtbESPQWvCQBCF74L/YRmhN90oIpq6SjEUbG9GDx6H7DQJ&#10;zc6G3a1J/33nUPA2w3vz3jf74+g69aAQW88GlosMFHHlbcu1gdv1fb4FFROyxc4zGfilCMfDdLLH&#10;3PqBL/QoU60khGOOBpqU+lzrWDXkMC58Tyzalw8Ok6yh1jbgIOGu06ss22iHLUtDgz2dGqq+yx9n&#10;gEoq7oMt0m7d+tO2+KSPcCFjXmbj2yuoRGN6mv+vz1bwd4Ivz8gE+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Qg4wgAAANwAAAAPAAAAAAAAAAAAAAAAAJgCAABkcnMvZG93&#10;bnJldi54bWxQSwUGAAAAAAQABAD1AAAAhwMAAAAA&#10;" path="m,314r3464,l3464,,,,,314e" stroked="f">
                    <v:path arrowok="t" o:connecttype="custom" o:connectlocs="0,348;3464,348;3464,34;0,34;0,348" o:connectangles="0,0,0,0,0"/>
                  </v:shape>
                </v:group>
                <v:group id="Group 197" o:spid="_x0000_s1029" style="position:absolute;left:7149;top:34;width:3464;height:314" coordorigin="7149,34" coordsize="346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8" o:spid="_x0000_s1030" style="position:absolute;left:7149;top:34;width:3464;height:314;visibility:visible;mso-wrap-style:square;v-text-anchor:top" coordsize="346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RSMEA&#10;AADcAAAADwAAAGRycy9kb3ducmV2LnhtbERPTWsCMRC9C/0PYYTeNKsH6W6NUoSWHlsVvI6bcbPt&#10;ZrIk0Y3++qYgeJvH+5zlOtlOXMiH1rGC2bQAQVw73XKjYL97n7yACBFZY+eYFFwpwHr1NFpipd3A&#10;33TZxkbkEA4VKjAx9pWUoTZkMUxdT5y5k/MWY4a+kdrjkMNtJ+dFsZAWW84NBnvaGKp/t2erYNAz&#10;n07mMNSl/zmXx4+0+LolpZ7H6e0VRKQUH+K7+1Pn+eUc/p/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UUjBAAAA3AAAAA8AAAAAAAAAAAAAAAAAmAIAAGRycy9kb3du&#10;cmV2LnhtbFBLBQYAAAAABAAEAPUAAACGAwAAAAA=&#10;" path="m,314r3464,l3464,,,,,314xe" filled="f" strokecolor="#231f20" strokeweight=".6pt">
                    <v:path arrowok="t" o:connecttype="custom" o:connectlocs="0,348;3464,348;3464,34;0,34;0,348" o:connectangles="0,0,0,0,0"/>
                  </v:shape>
                </v:group>
                <w10:wrap anchorx="page"/>
              </v:group>
            </w:pict>
          </mc:Fallback>
        </mc:AlternateContent>
      </w:r>
      <w:r w:rsidR="00483FC5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3E00A893" wp14:editId="3A4FDFE0">
                <wp:simplePos x="0" y="0"/>
                <wp:positionH relativeFrom="page">
                  <wp:posOffset>1202690</wp:posOffset>
                </wp:positionH>
                <wp:positionV relativeFrom="paragraph">
                  <wp:posOffset>173990</wp:posOffset>
                </wp:positionV>
                <wp:extent cx="2354580" cy="207010"/>
                <wp:effectExtent l="2540" t="6985" r="5080" b="5080"/>
                <wp:wrapNone/>
                <wp:docPr id="19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207010"/>
                          <a:chOff x="1894" y="40"/>
                          <a:chExt cx="3708" cy="326"/>
                        </a:xfrm>
                      </wpg:grpSpPr>
                      <wpg:grpSp>
                        <wpg:cNvPr id="194" name="Group 204"/>
                        <wpg:cNvGrpSpPr>
                          <a:grpSpLocks/>
                        </wpg:cNvGrpSpPr>
                        <wpg:grpSpPr bwMode="auto">
                          <a:xfrm>
                            <a:off x="1900" y="46"/>
                            <a:ext cx="3696" cy="314"/>
                            <a:chOff x="1900" y="46"/>
                            <a:chExt cx="3696" cy="314"/>
                          </a:xfrm>
                        </wpg:grpSpPr>
                        <wps:wsp>
                          <wps:cNvPr id="195" name="Freeform 205"/>
                          <wps:cNvSpPr>
                            <a:spLocks/>
                          </wps:cNvSpPr>
                          <wps:spPr bwMode="auto">
                            <a:xfrm>
                              <a:off x="1900" y="46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360 46"/>
                                <a:gd name="T3" fmla="*/ 360 h 314"/>
                                <a:gd name="T4" fmla="+- 0 5595 1900"/>
                                <a:gd name="T5" fmla="*/ T4 w 3696"/>
                                <a:gd name="T6" fmla="+- 0 360 46"/>
                                <a:gd name="T7" fmla="*/ 360 h 314"/>
                                <a:gd name="T8" fmla="+- 0 5595 1900"/>
                                <a:gd name="T9" fmla="*/ T8 w 3696"/>
                                <a:gd name="T10" fmla="+- 0 46 46"/>
                                <a:gd name="T11" fmla="*/ 46 h 314"/>
                                <a:gd name="T12" fmla="+- 0 1900 1900"/>
                                <a:gd name="T13" fmla="*/ T12 w 3696"/>
                                <a:gd name="T14" fmla="+- 0 46 46"/>
                                <a:gd name="T15" fmla="*/ 46 h 314"/>
                                <a:gd name="T16" fmla="+- 0 1900 1900"/>
                                <a:gd name="T17" fmla="*/ T16 w 3696"/>
                                <a:gd name="T18" fmla="+- 0 360 46"/>
                                <a:gd name="T19" fmla="*/ 36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2"/>
                        <wpg:cNvGrpSpPr>
                          <a:grpSpLocks/>
                        </wpg:cNvGrpSpPr>
                        <wpg:grpSpPr bwMode="auto">
                          <a:xfrm>
                            <a:off x="1900" y="46"/>
                            <a:ext cx="3696" cy="314"/>
                            <a:chOff x="1900" y="46"/>
                            <a:chExt cx="3696" cy="314"/>
                          </a:xfrm>
                        </wpg:grpSpPr>
                        <wps:wsp>
                          <wps:cNvPr id="197" name="Freeform 203"/>
                          <wps:cNvSpPr>
                            <a:spLocks/>
                          </wps:cNvSpPr>
                          <wps:spPr bwMode="auto">
                            <a:xfrm>
                              <a:off x="1900" y="46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360 46"/>
                                <a:gd name="T3" fmla="*/ 360 h 314"/>
                                <a:gd name="T4" fmla="+- 0 5595 1900"/>
                                <a:gd name="T5" fmla="*/ T4 w 3696"/>
                                <a:gd name="T6" fmla="+- 0 360 46"/>
                                <a:gd name="T7" fmla="*/ 360 h 314"/>
                                <a:gd name="T8" fmla="+- 0 5595 1900"/>
                                <a:gd name="T9" fmla="*/ T8 w 3696"/>
                                <a:gd name="T10" fmla="+- 0 46 46"/>
                                <a:gd name="T11" fmla="*/ 46 h 314"/>
                                <a:gd name="T12" fmla="+- 0 1900 1900"/>
                                <a:gd name="T13" fmla="*/ T12 w 3696"/>
                                <a:gd name="T14" fmla="+- 0 46 46"/>
                                <a:gd name="T15" fmla="*/ 46 h 314"/>
                                <a:gd name="T16" fmla="+- 0 1900 1900"/>
                                <a:gd name="T17" fmla="*/ T16 w 3696"/>
                                <a:gd name="T18" fmla="+- 0 360 46"/>
                                <a:gd name="T19" fmla="*/ 36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94.7pt;margin-top:13.7pt;width:185.4pt;height:16.3pt;z-index:-251683840;mso-position-horizontal-relative:page" coordorigin="1894,40" coordsize="370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">
                <v:group id="Group 204" o:spid="_x0000_s1027" style="position:absolute;left:1900;top:46;width:3696;height:314" coordorigin="1900,46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5" o:spid="_x0000_s1028" style="position:absolute;left:1900;top:46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0uMIA&#10;AADcAAAADwAAAGRycy9kb3ducmV2LnhtbERPTWvCQBC9C/0PyxR6CXVTMRJTV5FCwaPG9D5kxyQ0&#10;Oxuya5L217uC4G0e73M2u8m0YqDeNZYVfMxjEMSl1Q1XCorz93sKwnlkja1lUvBHDnbbl9kGM21H&#10;PtGQ+0qEEHYZKqi97zIpXVmTQTe3HXHgLrY36APsK6l7HEO4aeUijlfSYMOhocaOvmoqf/OrUaD3&#10;xfo/ipY/ybFYXFcHTnN9SZV6e532nyA8Tf4pfrgPOsxfJ3B/Jlw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7S4wgAAANwAAAAPAAAAAAAAAAAAAAAAAJgCAABkcnMvZG93&#10;bnJldi54bWxQSwUGAAAAAAQABAD1AAAAhwMAAAAA&#10;" path="m,314r3695,l3695,,,,,314e" stroked="f">
                    <v:path arrowok="t" o:connecttype="custom" o:connectlocs="0,360;3695,360;3695,46;0,46;0,360" o:connectangles="0,0,0,0,0"/>
                  </v:shape>
                </v:group>
                <v:group id="Group 202" o:spid="_x0000_s1029" style="position:absolute;left:1900;top:46;width:3696;height:314" coordorigin="1900,46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3" o:spid="_x0000_s1030" style="position:absolute;left:1900;top:46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tMMQA&#10;AADcAAAADwAAAGRycy9kb3ducmV2LnhtbESPQW/CMAyF70j8h8hI3NaUHejoGhCbhATSLivs7jZe&#10;09E4XROg+/fLpEncbL33PT8Xm9F24kqDbx0rWCQpCOLa6ZYbBafj7uEJhA/IGjvHpOCHPGzW00mB&#10;uXY3fqdrGRoRQ9jnqMCE0OdS+tqQRZ+4njhqn26wGOI6NFIPeIvhtpOPabqUFluOFwz29GqoPpcX&#10;G2scDi9j6j+qHblqQV9d9fZtMqXms3H7DCLQGO7mf3qvI7fK4O+ZO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rTDEAAAA3AAAAA8AAAAAAAAAAAAAAAAAmAIAAGRycy9k&#10;b3ducmV2LnhtbFBLBQYAAAAABAAEAPUAAACJAwAAAAA=&#10;" path="m,314r3695,l3695,,,,,314xe" filled="f" strokecolor="#231f20" strokeweight=".6pt">
                    <v:path arrowok="t" o:connecttype="custom" o:connectlocs="0,360;3695,360;3695,46;0,46;0,360" o:connectangles="0,0,0,0,0"/>
                  </v:shape>
                </v:group>
                <w10:wrap anchorx="page"/>
              </v:group>
            </w:pict>
          </mc:Fallback>
        </mc:AlternateContent>
      </w:r>
    </w:p>
    <w:p w:rsidR="00BC7D8D" w:rsidRPr="004A3AA7" w:rsidRDefault="00983FFC" w:rsidP="00C65585">
      <w:pPr>
        <w:tabs>
          <w:tab w:val="left" w:pos="5387"/>
          <w:tab w:val="left" w:pos="6521"/>
        </w:tabs>
        <w:spacing w:after="0" w:line="281" w:lineRule="exact"/>
        <w:ind w:left="120" w:right="650"/>
        <w:jc w:val="both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Ad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esse:</w:t>
      </w:r>
      <w:r w:rsidR="004A3AA7"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 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</w:t>
      </w: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2068756967"/>
          <w:placeholder>
            <w:docPart w:val="920F2373E3894EE6B3BFFE038A2FAB6F"/>
          </w:placeholder>
          <w:showingPlcHdr/>
        </w:sdtPr>
        <w:sdtEndPr/>
        <w:sdtContent>
          <w:r w:rsidR="00180C54" w:rsidRPr="000C26C2">
            <w:rPr>
              <w:rStyle w:val="Platzhaltertext"/>
            </w:rPr>
            <w:t>Klicken Sie hier, um Text einzugeben.</w:t>
          </w:r>
        </w:sdtContent>
      </w:sdt>
      <w:r w:rsidR="009940D1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ab/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PLZ, O</w:t>
      </w:r>
      <w:r w:rsidRPr="004A3AA7">
        <w:rPr>
          <w:rFonts w:ascii="News Gothic MT" w:eastAsia="News Gothic MT" w:hAnsi="News Gothic MT" w:cs="News Gothic MT"/>
          <w:noProof/>
          <w:color w:val="231F20"/>
          <w:spacing w:val="6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t:</w:t>
      </w:r>
      <w:r w:rsidR="009940D1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557986370"/>
          <w:placeholder>
            <w:docPart w:val="05052FD1B7A4490CA8DE509BEAAB3DF1"/>
          </w:placeholder>
          <w:showingPlcHdr/>
        </w:sdtPr>
        <w:sdtEndPr/>
        <w:sdtContent>
          <w:r w:rsidR="00180C54" w:rsidRPr="00D36918">
            <w:rPr>
              <w:rStyle w:val="Platzhaltertext"/>
              <w:lang w:val="de-CH"/>
            </w:rPr>
            <w:t>Klicken Sie hier, um Text einzugeben.</w:t>
          </w:r>
        </w:sdtContent>
      </w:sdt>
    </w:p>
    <w:p w:rsidR="004A3AA7" w:rsidRDefault="004A3AA7" w:rsidP="00483FC5">
      <w:pPr>
        <w:spacing w:after="0" w:line="240" w:lineRule="auto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</w:p>
    <w:p w:rsidR="00483FC5" w:rsidRPr="00483FC5" w:rsidRDefault="00FD3893" w:rsidP="00E707C8">
      <w:pPr>
        <w:tabs>
          <w:tab w:val="left" w:pos="3261"/>
        </w:tabs>
        <w:spacing w:after="0" w:line="281" w:lineRule="exact"/>
        <w:ind w:left="120" w:right="650"/>
        <w:jc w:val="both"/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</w:pP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-1438980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3FC5">
            <w:rPr>
              <w:rFonts w:ascii="MS Gothic" w:eastAsia="MS Gothic" w:hAnsi="MS Gothic" w:cs="News Gothic MT" w:hint="eastAsia"/>
              <w:noProof/>
              <w:color w:val="231F20"/>
              <w:position w:val="-1"/>
              <w:sz w:val="24"/>
              <w:szCs w:val="24"/>
              <w:lang w:val="de-CH"/>
            </w:rPr>
            <w:t>☐</w:t>
          </w:r>
        </w:sdtContent>
      </w:sdt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Zustelladresse</w:t>
      </w:r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1929617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7C8">
            <w:rPr>
              <w:rFonts w:ascii="MS Gothic" w:eastAsia="MS Gothic" w:hAnsi="MS Gothic" w:cs="News Gothic MT" w:hint="eastAsia"/>
              <w:noProof/>
              <w:color w:val="231F20"/>
              <w:position w:val="-1"/>
              <w:sz w:val="24"/>
              <w:szCs w:val="24"/>
              <w:lang w:val="de-CH"/>
            </w:rPr>
            <w:t>☐</w:t>
          </w:r>
        </w:sdtContent>
      </w:sdt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Rechnungsadresse</w:t>
      </w:r>
    </w:p>
    <w:p w:rsidR="00483FC5" w:rsidRPr="00E707C8" w:rsidRDefault="00483FC5" w:rsidP="00483FC5">
      <w:pPr>
        <w:spacing w:after="0" w:line="281" w:lineRule="exact"/>
        <w:ind w:left="120" w:right="650"/>
        <w:jc w:val="both"/>
        <w:rPr>
          <w:rFonts w:ascii="News Gothic MT" w:eastAsia="News Gothic MT" w:hAnsi="News Gothic MT" w:cs="News Gothic MT"/>
          <w:noProof/>
          <w:color w:val="231F20"/>
          <w:position w:val="-1"/>
          <w:sz w:val="20"/>
          <w:szCs w:val="24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483FC5">
      <w:pPr>
        <w:spacing w:after="0" w:line="240" w:lineRule="auto"/>
        <w:ind w:left="120" w:right="-20"/>
        <w:rPr>
          <w:rFonts w:ascii="News Gothic MT" w:eastAsia="News Gothic MT" w:hAnsi="News Gothic MT" w:cs="News Gothic MT"/>
          <w:noProof/>
          <w:sz w:val="28"/>
          <w:szCs w:val="28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4E224343" wp14:editId="137B3650">
                <wp:simplePos x="0" y="0"/>
                <wp:positionH relativeFrom="page">
                  <wp:posOffset>2774950</wp:posOffset>
                </wp:positionH>
                <wp:positionV relativeFrom="paragraph">
                  <wp:posOffset>189561</wp:posOffset>
                </wp:positionV>
                <wp:extent cx="3964305" cy="207010"/>
                <wp:effectExtent l="0" t="0" r="17145" b="2159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4305" cy="207010"/>
                          <a:chOff x="4377" y="172"/>
                          <a:chExt cx="6243" cy="326"/>
                        </a:xfrm>
                      </wpg:grpSpPr>
                      <wpg:grpSp>
                        <wpg:cNvPr id="184" name="Group 184"/>
                        <wpg:cNvGrpSpPr>
                          <a:grpSpLocks/>
                        </wpg:cNvGrpSpPr>
                        <wpg:grpSpPr bwMode="auto">
                          <a:xfrm>
                            <a:off x="4383" y="178"/>
                            <a:ext cx="6231" cy="314"/>
                            <a:chOff x="4383" y="178"/>
                            <a:chExt cx="6231" cy="314"/>
                          </a:xfrm>
                        </wpg:grpSpPr>
                        <wps:wsp>
                          <wps:cNvPr id="185" name="Freeform 185"/>
                          <wps:cNvSpPr>
                            <a:spLocks/>
                          </wps:cNvSpPr>
                          <wps:spPr bwMode="auto">
                            <a:xfrm>
                              <a:off x="4383" y="178"/>
                              <a:ext cx="6231" cy="314"/>
                            </a:xfrm>
                            <a:custGeom>
                              <a:avLst/>
                              <a:gdLst>
                                <a:gd name="T0" fmla="+- 0 4383 4383"/>
                                <a:gd name="T1" fmla="*/ T0 w 6231"/>
                                <a:gd name="T2" fmla="+- 0 492 178"/>
                                <a:gd name="T3" fmla="*/ 492 h 314"/>
                                <a:gd name="T4" fmla="+- 0 10613 4383"/>
                                <a:gd name="T5" fmla="*/ T4 w 6231"/>
                                <a:gd name="T6" fmla="+- 0 492 178"/>
                                <a:gd name="T7" fmla="*/ 492 h 314"/>
                                <a:gd name="T8" fmla="+- 0 10613 4383"/>
                                <a:gd name="T9" fmla="*/ T8 w 6231"/>
                                <a:gd name="T10" fmla="+- 0 178 178"/>
                                <a:gd name="T11" fmla="*/ 178 h 314"/>
                                <a:gd name="T12" fmla="+- 0 4383 4383"/>
                                <a:gd name="T13" fmla="*/ T12 w 6231"/>
                                <a:gd name="T14" fmla="+- 0 178 178"/>
                                <a:gd name="T15" fmla="*/ 178 h 314"/>
                                <a:gd name="T16" fmla="+- 0 4383 4383"/>
                                <a:gd name="T17" fmla="*/ T16 w 6231"/>
                                <a:gd name="T18" fmla="+- 0 492 178"/>
                                <a:gd name="T19" fmla="*/ 49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1" h="314">
                                  <a:moveTo>
                                    <a:pt x="0" y="314"/>
                                  </a:moveTo>
                                  <a:lnTo>
                                    <a:pt x="6230" y="314"/>
                                  </a:lnTo>
                                  <a:lnTo>
                                    <a:pt x="6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2"/>
                        <wpg:cNvGrpSpPr>
                          <a:grpSpLocks/>
                        </wpg:cNvGrpSpPr>
                        <wpg:grpSpPr bwMode="auto">
                          <a:xfrm>
                            <a:off x="4383" y="178"/>
                            <a:ext cx="6231" cy="314"/>
                            <a:chOff x="4383" y="178"/>
                            <a:chExt cx="6231" cy="314"/>
                          </a:xfrm>
                        </wpg:grpSpPr>
                        <wps:wsp>
                          <wps:cNvPr id="187" name="Freeform 183"/>
                          <wps:cNvSpPr>
                            <a:spLocks/>
                          </wps:cNvSpPr>
                          <wps:spPr bwMode="auto">
                            <a:xfrm>
                              <a:off x="4383" y="178"/>
                              <a:ext cx="6231" cy="314"/>
                            </a:xfrm>
                            <a:custGeom>
                              <a:avLst/>
                              <a:gdLst>
                                <a:gd name="T0" fmla="+- 0 4383 4383"/>
                                <a:gd name="T1" fmla="*/ T0 w 6231"/>
                                <a:gd name="T2" fmla="+- 0 492 178"/>
                                <a:gd name="T3" fmla="*/ 492 h 314"/>
                                <a:gd name="T4" fmla="+- 0 10613 4383"/>
                                <a:gd name="T5" fmla="*/ T4 w 6231"/>
                                <a:gd name="T6" fmla="+- 0 492 178"/>
                                <a:gd name="T7" fmla="*/ 492 h 314"/>
                                <a:gd name="T8" fmla="+- 0 10613 4383"/>
                                <a:gd name="T9" fmla="*/ T8 w 6231"/>
                                <a:gd name="T10" fmla="+- 0 178 178"/>
                                <a:gd name="T11" fmla="*/ 178 h 314"/>
                                <a:gd name="T12" fmla="+- 0 4383 4383"/>
                                <a:gd name="T13" fmla="*/ T12 w 6231"/>
                                <a:gd name="T14" fmla="+- 0 178 178"/>
                                <a:gd name="T15" fmla="*/ 178 h 314"/>
                                <a:gd name="T16" fmla="+- 0 4383 4383"/>
                                <a:gd name="T17" fmla="*/ T16 w 6231"/>
                                <a:gd name="T18" fmla="+- 0 492 178"/>
                                <a:gd name="T19" fmla="*/ 49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1" h="314">
                                  <a:moveTo>
                                    <a:pt x="0" y="314"/>
                                  </a:moveTo>
                                  <a:lnTo>
                                    <a:pt x="6230" y="314"/>
                                  </a:lnTo>
                                  <a:lnTo>
                                    <a:pt x="6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218.5pt;margin-top:14.95pt;width:312.15pt;height:16.3pt;z-index:-251676672;mso-position-horizontal-relative:page" coordorigin="4377,172" coordsize="6243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">
                <v:group id="Group 184" o:spid="_x0000_s1027" style="position:absolute;left:4383;top:178;width:6231;height:314" coordorigin="4383,178" coordsize="6231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5" o:spid="_x0000_s1028" style="position:absolute;left:4383;top:178;width:6231;height:314;visibility:visible;mso-wrap-style:square;v-text-anchor:top" coordsize="623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mQcMA&#10;AADcAAAADwAAAGRycy9kb3ducmV2LnhtbERP32vCMBB+H+x/CCfsbU0VJtIZRZyygSDMDWRvR3M2&#10;xeYSm8x2/vVGGPh2H9/Pm85724gztaF2rGCY5SCIS6drrhR8f62fJyBCRNbYOCYFfxRgPnt8mGKh&#10;XcefdN7FSqQQDgUqMDH6QspQGrIYMueJE3dwrcWYYFtJ3WKXwm0jR3k+lhZrTg0GPS0Nlcfdr1Xg&#10;jiOzGm7z7sd3J/aXzfv+bbVX6mnQL15BROrjXfzv/tBp/uQFbs+k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GmQcMAAADcAAAADwAAAAAAAAAAAAAAAACYAgAAZHJzL2Rv&#10;d25yZXYueG1sUEsFBgAAAAAEAAQA9QAAAIgDAAAAAA==&#10;" path="m,314r6230,l6230,,,,,314e" stroked="f">
                    <v:path arrowok="t" o:connecttype="custom" o:connectlocs="0,492;6230,492;6230,178;0,178;0,492" o:connectangles="0,0,0,0,0"/>
                  </v:shape>
                </v:group>
                <v:group id="Group 182" o:spid="_x0000_s1029" style="position:absolute;left:4383;top:178;width:6231;height:314" coordorigin="4383,178" coordsize="6231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3" o:spid="_x0000_s1030" style="position:absolute;left:4383;top:178;width:6231;height:314;visibility:visible;mso-wrap-style:square;v-text-anchor:top" coordsize="623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CD78A&#10;AADcAAAADwAAAGRycy9kb3ducmV2LnhtbERPTYvCMBC9C/6HMII3TfXg1moUEQQPCtpdPQ/N2Bab&#10;SWmitv/eLAje5vE+Z7luTSWe1LjSsoLJOAJBnFldcq7g73c3ikE4j6yxskwKOnKwXvV7S0y0ffGZ&#10;nqnPRQhhl6CCwvs6kdJlBRl0Y1sTB+5mG4M+wCaXusFXCDeVnEbRTBosOTQUWNO2oOyePoyCk7bb&#10;2fXsjiY+cH26zFOdd51Sw0G7WYDw1Pqv+OPe6zA//oH/Z8IF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doIPvwAAANwAAAAPAAAAAAAAAAAAAAAAAJgCAABkcnMvZG93bnJl&#10;di54bWxQSwUGAAAAAAQABAD1AAAAhAMAAAAA&#10;" path="m,314r6230,l6230,,,,,314xe" filled="f" strokecolor="#231f20" strokeweight=".6pt">
                    <v:path arrowok="t" o:connecttype="custom" o:connectlocs="0,492;6230,492;6230,178;0,178;0,492" o:connectangles="0,0,0,0,0"/>
                  </v:shape>
                </v:group>
                <w10:wrap anchorx="page"/>
              </v:group>
            </w:pict>
          </mc:Fallback>
        </mc:AlternateConten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8"/>
          <w:szCs w:val="28"/>
          <w:lang w:val="de-CH"/>
        </w:rPr>
        <w:t>Gesu</w: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1"/>
          <w:sz w:val="28"/>
          <w:szCs w:val="28"/>
          <w:lang w:val="de-CH"/>
        </w:rPr>
        <w:t>c</w: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8"/>
          <w:szCs w:val="28"/>
          <w:lang w:val="de-CH"/>
        </w:rPr>
        <w:t>hsteller</w:t>
      </w:r>
    </w:p>
    <w:p w:rsidR="00BC7D8D" w:rsidRPr="004A3AA7" w:rsidRDefault="00983FFC">
      <w:pPr>
        <w:spacing w:after="0" w:line="279" w:lineRule="exact"/>
        <w:ind w:left="12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Nam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</w:t>
      </w:r>
      <w:r w:rsidRPr="004A3AA7">
        <w:rPr>
          <w:rFonts w:ascii="News Gothic MT" w:eastAsia="News Gothic MT" w:hAnsi="News Gothic MT" w:cs="News Gothic MT"/>
          <w:noProof/>
          <w:color w:val="231F20"/>
          <w:spacing w:val="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name:</w:t>
      </w:r>
      <w:r w:rsidR="00483F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                            </w:t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1659366262"/>
          <w:placeholder>
            <w:docPart w:val="110740CD8C1E4EC6BDAAE7BB133F23FA"/>
          </w:placeholder>
          <w:showingPlcHdr/>
        </w:sdtPr>
        <w:sdtEndPr/>
        <w:sdtContent>
          <w:r w:rsidR="001D0570" w:rsidRPr="00D36918">
            <w:rPr>
              <w:rStyle w:val="Platzhaltertext"/>
              <w:lang w:val="de-CH"/>
            </w:rPr>
            <w:t>Klicken Sie hier, um Text einzugeben.</w:t>
          </w:r>
        </w:sdtContent>
      </w:sdt>
    </w:p>
    <w:p w:rsidR="00BC7D8D" w:rsidRPr="004A3AA7" w:rsidRDefault="00483FC5">
      <w:pPr>
        <w:spacing w:before="6" w:after="0" w:line="280" w:lineRule="exact"/>
        <w:rPr>
          <w:noProof/>
          <w:sz w:val="28"/>
          <w:szCs w:val="28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78DF4DC9" wp14:editId="29B81719">
                <wp:simplePos x="0" y="0"/>
                <wp:positionH relativeFrom="page">
                  <wp:posOffset>4572000</wp:posOffset>
                </wp:positionH>
                <wp:positionV relativeFrom="paragraph">
                  <wp:posOffset>161595</wp:posOffset>
                </wp:positionV>
                <wp:extent cx="2171065" cy="207010"/>
                <wp:effectExtent l="0" t="0" r="19685" b="21590"/>
                <wp:wrapNone/>
                <wp:docPr id="16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065" cy="207010"/>
                          <a:chOff x="7200" y="196"/>
                          <a:chExt cx="3419" cy="326"/>
                        </a:xfrm>
                      </wpg:grpSpPr>
                      <wpg:grpSp>
                        <wpg:cNvPr id="16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17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17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5in;margin-top:12.7pt;width:170.95pt;height:16.3pt;z-index:-251679744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OzsYA&#10;AADcAAAADwAAAGRycy9kb3ducmV2LnhtbESPQUvDQBCF7wX/wzJCb3YTD7XEbosRWwVRsLb3YXdM&#10;gtnZkN02sb++cxB6m+G9ee+b5Xr0rTpRH5vABvJZBorYBtdwZWD/vblbgIoJ2WEbmAz8UYT16may&#10;xMKFgb/otEuVkhCOBRqoU+oKraOtyWOchY5YtJ/Qe0yy9pV2PQ4S7lt9n2Vz7bFhaaixo+ea7O/u&#10;6A28b8rmMw+DPeTBfpzjS7ldvJbGTG/Hp0dQicZ0Nf9fvznBfxB8eUYm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AOzsYAAADcAAAADwAAAAAAAAAAAAAAAACYAgAAZHJz&#10;L2Rvd25yZXYueG1sUEsFBgAAAAAEAAQA9QAAAIsDAAAAAA==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ZJsMA&#10;AADcAAAADwAAAGRycy9kb3ducmV2LnhtbERPTWsCMRC9C/6HMII3zVbRymqUtlDwIBWth/U2bMbd&#10;tZvJsoka++ubguBtHu9zFqtganGl1lWWFbwMExDEudUVFwoO35+DGQjnkTXWlknBnRyslt3OAlNt&#10;b7yj694XIoawS1FB6X2TSunykgy6oW2II3eyrUEfYVtI3eIthptajpJkKg1WHBtKbOijpPxnfzEK&#10;NnZ73rhJsNn492tyDPf3zGQ7pfq98DYH4Sn4p/jhXus4/3UE/8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LZJsMAAADcAAAADwAAAAAAAAAAAAAAAACYAgAAZHJzL2Rv&#10;d25yZXYueG1sUEsFBgAAAAAEAAQA9QAAAIg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165AF652" wp14:editId="3AA87245">
                <wp:simplePos x="0" y="0"/>
                <wp:positionH relativeFrom="page">
                  <wp:posOffset>1202690</wp:posOffset>
                </wp:positionH>
                <wp:positionV relativeFrom="paragraph">
                  <wp:posOffset>169215</wp:posOffset>
                </wp:positionV>
                <wp:extent cx="2354580" cy="207010"/>
                <wp:effectExtent l="0" t="0" r="7620" b="21590"/>
                <wp:wrapNone/>
                <wp:docPr id="17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207010"/>
                          <a:chOff x="1894" y="196"/>
                          <a:chExt cx="3708" cy="326"/>
                        </a:xfrm>
                      </wpg:grpSpPr>
                      <wpg:grpSp>
                        <wpg:cNvPr id="179" name="Group 179"/>
                        <wpg:cNvGrpSpPr>
                          <a:grpSpLocks/>
                        </wpg:cNvGrpSpPr>
                        <wpg:grpSpPr bwMode="auto">
                          <a:xfrm>
                            <a:off x="1900" y="202"/>
                            <a:ext cx="3696" cy="314"/>
                            <a:chOff x="1900" y="202"/>
                            <a:chExt cx="3696" cy="314"/>
                          </a:xfrm>
                        </wpg:grpSpPr>
                        <wps:wsp>
                          <wps:cNvPr id="180" name="Freeform 180"/>
                          <wps:cNvSpPr>
                            <a:spLocks/>
                          </wps:cNvSpPr>
                          <wps:spPr bwMode="auto">
                            <a:xfrm>
                              <a:off x="1900" y="202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516 202"/>
                                <a:gd name="T3" fmla="*/ 516 h 314"/>
                                <a:gd name="T4" fmla="+- 0 5595 1900"/>
                                <a:gd name="T5" fmla="*/ T4 w 3696"/>
                                <a:gd name="T6" fmla="+- 0 516 202"/>
                                <a:gd name="T7" fmla="*/ 516 h 314"/>
                                <a:gd name="T8" fmla="+- 0 5595 1900"/>
                                <a:gd name="T9" fmla="*/ T8 w 3696"/>
                                <a:gd name="T10" fmla="+- 0 202 202"/>
                                <a:gd name="T11" fmla="*/ 202 h 314"/>
                                <a:gd name="T12" fmla="+- 0 1900 1900"/>
                                <a:gd name="T13" fmla="*/ T12 w 3696"/>
                                <a:gd name="T14" fmla="+- 0 202 202"/>
                                <a:gd name="T15" fmla="*/ 202 h 314"/>
                                <a:gd name="T16" fmla="+- 0 1900 1900"/>
                                <a:gd name="T17" fmla="*/ T16 w 3696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7"/>
                        <wpg:cNvGrpSpPr>
                          <a:grpSpLocks/>
                        </wpg:cNvGrpSpPr>
                        <wpg:grpSpPr bwMode="auto">
                          <a:xfrm>
                            <a:off x="1900" y="202"/>
                            <a:ext cx="3696" cy="314"/>
                            <a:chOff x="1900" y="202"/>
                            <a:chExt cx="3696" cy="314"/>
                          </a:xfrm>
                        </wpg:grpSpPr>
                        <wps:wsp>
                          <wps:cNvPr id="182" name="Freeform 178"/>
                          <wps:cNvSpPr>
                            <a:spLocks/>
                          </wps:cNvSpPr>
                          <wps:spPr bwMode="auto">
                            <a:xfrm>
                              <a:off x="1900" y="202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516 202"/>
                                <a:gd name="T3" fmla="*/ 516 h 314"/>
                                <a:gd name="T4" fmla="+- 0 5595 1900"/>
                                <a:gd name="T5" fmla="*/ T4 w 3696"/>
                                <a:gd name="T6" fmla="+- 0 516 202"/>
                                <a:gd name="T7" fmla="*/ 516 h 314"/>
                                <a:gd name="T8" fmla="+- 0 5595 1900"/>
                                <a:gd name="T9" fmla="*/ T8 w 3696"/>
                                <a:gd name="T10" fmla="+- 0 202 202"/>
                                <a:gd name="T11" fmla="*/ 202 h 314"/>
                                <a:gd name="T12" fmla="+- 0 1900 1900"/>
                                <a:gd name="T13" fmla="*/ T12 w 3696"/>
                                <a:gd name="T14" fmla="+- 0 202 202"/>
                                <a:gd name="T15" fmla="*/ 202 h 314"/>
                                <a:gd name="T16" fmla="+- 0 1900 1900"/>
                                <a:gd name="T17" fmla="*/ T16 w 3696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94.7pt;margin-top:13.3pt;width:185.4pt;height:16.3pt;z-index:-251682816;mso-position-horizontal-relative:page" coordorigin="1894,196" coordsize="370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">
                <v:group id="Group 179" o:spid="_x0000_s1027" style="position:absolute;left:1900;top:202;width:3696;height:314" coordorigin="1900,202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80" o:spid="_x0000_s1028" style="position:absolute;left:1900;top:202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B/cQA&#10;AADcAAAADwAAAGRycy9kb3ducmV2LnhtbESPQWvCQBCF7wX/wzKCF6kbpQ1p6ioiCB7bGO9DdkxC&#10;s7Mhu2r013cOhd5meG/e+2a9HV2nbjSE1rOB5SIBRVx523JtoDwdXjNQISJb7DyTgQcF2G4mL2vM&#10;rb/zN92KWCsJ4ZCjgSbGPtc6VA05DAvfE4t28YPDKOtQazvgXcJdp1dJkmqHLUtDgz3tG6p+iqsz&#10;YHflx3M+fzu/f5Wra3rkrLCXzJjZdNx9goo0xn/z3/XRCn4m+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Jgf3EAAAA3AAAAA8AAAAAAAAAAAAAAAAAmAIAAGRycy9k&#10;b3ducmV2LnhtbFBLBQYAAAAABAAEAPUAAACJAwAAAAA=&#10;" path="m,314r3695,l3695,,,,,314e" stroked="f">
                    <v:path arrowok="t" o:connecttype="custom" o:connectlocs="0,516;3695,516;3695,202;0,202;0,516" o:connectangles="0,0,0,0,0"/>
                  </v:shape>
                </v:group>
                <v:group id="Group 177" o:spid="_x0000_s1029" style="position:absolute;left:1900;top:202;width:3696;height:314" coordorigin="1900,202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8" o:spid="_x0000_s1030" style="position:absolute;left:1900;top:202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YdcQA&#10;AADcAAAADwAAAGRycy9kb3ducmV2LnhtbESPQW/CMAyF75P2HyIj7bamcBioENCYhESlXejg7jZe&#10;061xSpO13b9fkJB2s/Xe9/y82U22FQP1vnGsYJ6kIIgrpxuuFZw/Ds8rED4ga2wdk4Jf8rDbPj5s&#10;MNNu5BMNRahFDGGfoQITQpdJ6StDFn3iOuKofbreYohrX0vd4xjDbSsXafoiLTYcLxjs6M1Q9V38&#10;2Fgjz/dT6i/lgVw5p6+2fL+apVJPs+l1DSLQFP7Nd/qoI7dawO2ZOIH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mHXEAAAA3AAAAA8AAAAAAAAAAAAAAAAAmAIAAGRycy9k&#10;b3ducmV2LnhtbFBLBQYAAAAABAAEAPUAAACJAwAAAAA=&#10;" path="m,314r3695,l3695,,,,,314xe" filled="f" strokecolor="#231f20" strokeweight=".6pt">
                    <v:path arrowok="t" o:connecttype="custom" o:connectlocs="0,516;3695,516;3695,202;0,202;0,516" o:connectangles="0,0,0,0,0"/>
                  </v:shape>
                </v:group>
                <w10:wrap anchorx="page"/>
              </v:group>
            </w:pict>
          </mc:Fallback>
        </mc:AlternateContent>
      </w:r>
    </w:p>
    <w:p w:rsidR="00483FC5" w:rsidRDefault="00983FFC" w:rsidP="00180C54">
      <w:pPr>
        <w:tabs>
          <w:tab w:val="left" w:pos="1418"/>
          <w:tab w:val="left" w:pos="5380"/>
          <w:tab w:val="left" w:pos="6663"/>
        </w:tabs>
        <w:spacing w:after="0" w:line="240" w:lineRule="auto"/>
        <w:ind w:left="119" w:right="650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Ad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esse:</w:t>
      </w:r>
      <w:r w:rsidR="00483F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1000017183"/>
          <w:placeholder>
            <w:docPart w:val="A262C7FB64454318B7BFA7654B7931DC"/>
          </w:placeholder>
          <w:showingPlcHdr/>
        </w:sdtPr>
        <w:sdtEndPr/>
        <w:sdtContent>
          <w:r w:rsidR="00180C54" w:rsidRPr="000C26C2">
            <w:rPr>
              <w:rStyle w:val="Platzhaltertext"/>
            </w:rPr>
            <w:t>Klicken Sie hier, um Text einzugeben.</w:t>
          </w:r>
        </w:sdtContent>
      </w:sdt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  <w:t>PLZ, O</w:t>
      </w:r>
      <w:r w:rsidRPr="004A3AA7">
        <w:rPr>
          <w:rFonts w:ascii="News Gothic MT" w:eastAsia="News Gothic MT" w:hAnsi="News Gothic MT" w:cs="News Gothic MT"/>
          <w:noProof/>
          <w:color w:val="231F20"/>
          <w:spacing w:val="6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t:</w:t>
      </w:r>
      <w:r w:rsidR="00483F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888734340"/>
          <w:showingPlcHdr/>
        </w:sdtPr>
        <w:sdtEndPr/>
        <w:sdtContent>
          <w:r w:rsidR="00180C54" w:rsidRPr="00D36918">
            <w:rPr>
              <w:rStyle w:val="Platzhaltertext"/>
              <w:lang w:val="de-CH"/>
            </w:rPr>
            <w:t>Klicken Sie hier, um Text einzugeben.</w:t>
          </w:r>
        </w:sdtContent>
      </w:sdt>
    </w:p>
    <w:p w:rsidR="00483FC5" w:rsidRDefault="00483FC5" w:rsidP="00483FC5">
      <w:pPr>
        <w:tabs>
          <w:tab w:val="left" w:pos="1418"/>
          <w:tab w:val="left" w:pos="5380"/>
          <w:tab w:val="left" w:pos="6663"/>
        </w:tabs>
        <w:spacing w:after="0" w:line="240" w:lineRule="auto"/>
        <w:ind w:left="119" w:right="4632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</w:p>
    <w:p w:rsidR="00BC7D8D" w:rsidRPr="004A3AA7" w:rsidRDefault="00483FC5" w:rsidP="00483FC5">
      <w:pPr>
        <w:tabs>
          <w:tab w:val="left" w:pos="1418"/>
          <w:tab w:val="left" w:pos="5380"/>
          <w:tab w:val="left" w:pos="6663"/>
        </w:tabs>
        <w:spacing w:after="0" w:line="240" w:lineRule="auto"/>
        <w:ind w:left="119" w:right="508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6B3489AB" wp14:editId="599265B2">
                <wp:simplePos x="0" y="0"/>
                <wp:positionH relativeFrom="page">
                  <wp:posOffset>4572000</wp:posOffset>
                </wp:positionH>
                <wp:positionV relativeFrom="paragraph">
                  <wp:posOffset>-965</wp:posOffset>
                </wp:positionV>
                <wp:extent cx="2171065" cy="207010"/>
                <wp:effectExtent l="0" t="0" r="19685" b="21590"/>
                <wp:wrapNone/>
                <wp:docPr id="16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065" cy="207010"/>
                          <a:chOff x="7200" y="763"/>
                          <a:chExt cx="3419" cy="326"/>
                        </a:xfrm>
                      </wpg:grpSpPr>
                      <wpg:grpSp>
                        <wpg:cNvPr id="164" name="Group 164"/>
                        <wpg:cNvGrpSpPr>
                          <a:grpSpLocks/>
                        </wpg:cNvGrpSpPr>
                        <wpg:grpSpPr bwMode="auto">
                          <a:xfrm>
                            <a:off x="7206" y="769"/>
                            <a:ext cx="3407" cy="314"/>
                            <a:chOff x="7206" y="769"/>
                            <a:chExt cx="3407" cy="314"/>
                          </a:xfrm>
                        </wpg:grpSpPr>
                        <wps:wsp>
                          <wps:cNvPr id="165" name="Freeform 165"/>
                          <wps:cNvSpPr>
                            <a:spLocks/>
                          </wps:cNvSpPr>
                          <wps:spPr bwMode="auto">
                            <a:xfrm>
                              <a:off x="7206" y="769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1083 769"/>
                                <a:gd name="T3" fmla="*/ 1083 h 314"/>
                                <a:gd name="T4" fmla="+- 0 10613 7206"/>
                                <a:gd name="T5" fmla="*/ T4 w 3407"/>
                                <a:gd name="T6" fmla="+- 0 1083 769"/>
                                <a:gd name="T7" fmla="*/ 1083 h 314"/>
                                <a:gd name="T8" fmla="+- 0 10613 7206"/>
                                <a:gd name="T9" fmla="*/ T8 w 3407"/>
                                <a:gd name="T10" fmla="+- 0 769 769"/>
                                <a:gd name="T11" fmla="*/ 769 h 314"/>
                                <a:gd name="T12" fmla="+- 0 7206 7206"/>
                                <a:gd name="T13" fmla="*/ T12 w 3407"/>
                                <a:gd name="T14" fmla="+- 0 769 769"/>
                                <a:gd name="T15" fmla="*/ 769 h 314"/>
                                <a:gd name="T16" fmla="+- 0 7206 7206"/>
                                <a:gd name="T17" fmla="*/ T16 w 3407"/>
                                <a:gd name="T18" fmla="+- 0 1083 769"/>
                                <a:gd name="T19" fmla="*/ 108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2"/>
                        <wpg:cNvGrpSpPr>
                          <a:grpSpLocks/>
                        </wpg:cNvGrpSpPr>
                        <wpg:grpSpPr bwMode="auto">
                          <a:xfrm>
                            <a:off x="7206" y="769"/>
                            <a:ext cx="3407" cy="314"/>
                            <a:chOff x="7206" y="769"/>
                            <a:chExt cx="3407" cy="314"/>
                          </a:xfrm>
                        </wpg:grpSpPr>
                        <wps:wsp>
                          <wps:cNvPr id="167" name="Freeform 163"/>
                          <wps:cNvSpPr>
                            <a:spLocks/>
                          </wps:cNvSpPr>
                          <wps:spPr bwMode="auto">
                            <a:xfrm>
                              <a:off x="7206" y="769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1083 769"/>
                                <a:gd name="T3" fmla="*/ 1083 h 314"/>
                                <a:gd name="T4" fmla="+- 0 10613 7206"/>
                                <a:gd name="T5" fmla="*/ T4 w 3407"/>
                                <a:gd name="T6" fmla="+- 0 1083 769"/>
                                <a:gd name="T7" fmla="*/ 1083 h 314"/>
                                <a:gd name="T8" fmla="+- 0 10613 7206"/>
                                <a:gd name="T9" fmla="*/ T8 w 3407"/>
                                <a:gd name="T10" fmla="+- 0 769 769"/>
                                <a:gd name="T11" fmla="*/ 769 h 314"/>
                                <a:gd name="T12" fmla="+- 0 7206 7206"/>
                                <a:gd name="T13" fmla="*/ T12 w 3407"/>
                                <a:gd name="T14" fmla="+- 0 769 769"/>
                                <a:gd name="T15" fmla="*/ 769 h 314"/>
                                <a:gd name="T16" fmla="+- 0 7206 7206"/>
                                <a:gd name="T17" fmla="*/ T16 w 3407"/>
                                <a:gd name="T18" fmla="+- 0 1083 769"/>
                                <a:gd name="T19" fmla="*/ 108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5in;margin-top:-.1pt;width:170.95pt;height:16.3pt;z-index:-251678720;mso-position-horizontal-relative:page" coordorigin="7200,763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">
                <v:group id="Group 164" o:spid="_x0000_s1027" style="position:absolute;left:7206;top:769;width:3407;height:314" coordorigin="7206,769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5" o:spid="_x0000_s1028" style="position:absolute;left:7206;top:769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7i8MA&#10;AADcAAAADwAAAGRycy9kb3ducmV2LnhtbERP22rCQBB9L/Qflin4ppsIiqSu0hRvUCqYtu/D7jQJ&#10;zc6G7GqiX98tCH2bw7nOcj3YRlyo87VjBekkAUGsnam5VPD5sR0vQPiAbLBxTAqu5GG9enxYYmZc&#10;zye6FKEUMYR9hgqqENpMSq8rsugnriWO3LfrLIYIu1KaDvsYbhs5TZK5tFhzbKiwpdeK9E9xtgre&#10;tnl9TF2vv1Kn329+k+8W+1yp0dPw8gwi0BD+xXf3wcT58x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47i8MAAADcAAAADwAAAAAAAAAAAAAAAACYAgAAZHJzL2Rv&#10;d25yZXYueG1sUEsFBgAAAAAEAAQA9QAAAIgDAAAAAA==&#10;" path="m,314r3407,l3407,,,,,314e" stroked="f">
                    <v:path arrowok="t" o:connecttype="custom" o:connectlocs="0,1083;3407,1083;3407,769;0,769;0,1083" o:connectangles="0,0,0,0,0"/>
                  </v:shape>
                </v:group>
                <v:group id="Group 162" o:spid="_x0000_s1029" style="position:absolute;left:7206;top:769;width:3407;height:314" coordorigin="7206,769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3" o:spid="_x0000_s1030" style="position:absolute;left:7206;top:769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sY8QA&#10;AADcAAAADwAAAGRycy9kb3ducmV2LnhtbERPTWvCQBC9F/oflin0Vjda1BKzERUKHqSi9hBvQ3aa&#10;pGZnQ3arq7/eLRR6m8f7nGweTCvO1LvGsoLhIAFBXFrdcKXg8/D+8gbCeWSNrWVScCUH8/zxIcNU&#10;2wvv6Lz3lYgh7FJUUHvfpVK6siaDbmA74sh92d6gj7CvpO7xEsNNK0dJMpEGG44NNXa0qqk87X+M&#10;go3dfm/cONji9fYxPobrsjDFTqnnp7CYgfAU/L/4z73Wcf5k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7GPEAAAA3AAAAA8AAAAAAAAAAAAAAAAAmAIAAGRycy9k&#10;b3ducmV2LnhtbFBLBQYAAAAABAAEAPUAAACJAwAAAAA=&#10;" path="m,314r3407,l3407,,,,,314xe" filled="f" strokecolor="#231f20" strokeweight=".6pt">
                    <v:path arrowok="t" o:connecttype="custom" o:connectlocs="0,1083;3407,1083;3407,769;0,769;0,108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6054522D" wp14:editId="1DE1737F">
                <wp:simplePos x="0" y="0"/>
                <wp:positionH relativeFrom="page">
                  <wp:posOffset>1202690</wp:posOffset>
                </wp:positionH>
                <wp:positionV relativeFrom="paragraph">
                  <wp:posOffset>-965</wp:posOffset>
                </wp:positionV>
                <wp:extent cx="2354580" cy="207010"/>
                <wp:effectExtent l="0" t="0" r="7620" b="21590"/>
                <wp:wrapNone/>
                <wp:docPr id="17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207010"/>
                          <a:chOff x="1894" y="763"/>
                          <a:chExt cx="3708" cy="326"/>
                        </a:xfrm>
                      </wpg:grpSpPr>
                      <wpg:grpSp>
                        <wpg:cNvPr id="174" name="Group 174"/>
                        <wpg:cNvGrpSpPr>
                          <a:grpSpLocks/>
                        </wpg:cNvGrpSpPr>
                        <wpg:grpSpPr bwMode="auto">
                          <a:xfrm>
                            <a:off x="1900" y="769"/>
                            <a:ext cx="3696" cy="314"/>
                            <a:chOff x="1900" y="769"/>
                            <a:chExt cx="3696" cy="314"/>
                          </a:xfrm>
                        </wpg:grpSpPr>
                        <wps:wsp>
                          <wps:cNvPr id="175" name="Freeform 175"/>
                          <wps:cNvSpPr>
                            <a:spLocks/>
                          </wps:cNvSpPr>
                          <wps:spPr bwMode="auto">
                            <a:xfrm>
                              <a:off x="1900" y="769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1083 769"/>
                                <a:gd name="T3" fmla="*/ 1083 h 314"/>
                                <a:gd name="T4" fmla="+- 0 5595 1900"/>
                                <a:gd name="T5" fmla="*/ T4 w 3696"/>
                                <a:gd name="T6" fmla="+- 0 1083 769"/>
                                <a:gd name="T7" fmla="*/ 1083 h 314"/>
                                <a:gd name="T8" fmla="+- 0 5595 1900"/>
                                <a:gd name="T9" fmla="*/ T8 w 3696"/>
                                <a:gd name="T10" fmla="+- 0 769 769"/>
                                <a:gd name="T11" fmla="*/ 769 h 314"/>
                                <a:gd name="T12" fmla="+- 0 1900 1900"/>
                                <a:gd name="T13" fmla="*/ T12 w 3696"/>
                                <a:gd name="T14" fmla="+- 0 769 769"/>
                                <a:gd name="T15" fmla="*/ 769 h 314"/>
                                <a:gd name="T16" fmla="+- 0 1900 1900"/>
                                <a:gd name="T17" fmla="*/ T16 w 3696"/>
                                <a:gd name="T18" fmla="+- 0 1083 769"/>
                                <a:gd name="T19" fmla="*/ 108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2"/>
                        <wpg:cNvGrpSpPr>
                          <a:grpSpLocks/>
                        </wpg:cNvGrpSpPr>
                        <wpg:grpSpPr bwMode="auto">
                          <a:xfrm>
                            <a:off x="1900" y="769"/>
                            <a:ext cx="3696" cy="314"/>
                            <a:chOff x="1900" y="769"/>
                            <a:chExt cx="3696" cy="314"/>
                          </a:xfrm>
                        </wpg:grpSpPr>
                        <wps:wsp>
                          <wps:cNvPr id="177" name="Freeform 173"/>
                          <wps:cNvSpPr>
                            <a:spLocks/>
                          </wps:cNvSpPr>
                          <wps:spPr bwMode="auto">
                            <a:xfrm>
                              <a:off x="1900" y="769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1083 769"/>
                                <a:gd name="T3" fmla="*/ 1083 h 314"/>
                                <a:gd name="T4" fmla="+- 0 5595 1900"/>
                                <a:gd name="T5" fmla="*/ T4 w 3696"/>
                                <a:gd name="T6" fmla="+- 0 1083 769"/>
                                <a:gd name="T7" fmla="*/ 1083 h 314"/>
                                <a:gd name="T8" fmla="+- 0 5595 1900"/>
                                <a:gd name="T9" fmla="*/ T8 w 3696"/>
                                <a:gd name="T10" fmla="+- 0 769 769"/>
                                <a:gd name="T11" fmla="*/ 769 h 314"/>
                                <a:gd name="T12" fmla="+- 0 1900 1900"/>
                                <a:gd name="T13" fmla="*/ T12 w 3696"/>
                                <a:gd name="T14" fmla="+- 0 769 769"/>
                                <a:gd name="T15" fmla="*/ 769 h 314"/>
                                <a:gd name="T16" fmla="+- 0 1900 1900"/>
                                <a:gd name="T17" fmla="*/ T16 w 3696"/>
                                <a:gd name="T18" fmla="+- 0 1083 769"/>
                                <a:gd name="T19" fmla="*/ 108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94.7pt;margin-top:-.1pt;width:185.4pt;height:16.3pt;z-index:-251681792;mso-position-horizontal-relative:page" coordorigin="1894,763" coordsize="370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">
                <v:group id="Group 174" o:spid="_x0000_s1027" style="position:absolute;left:1900;top:769;width:3696;height:314" coordorigin="1900,769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5" o:spid="_x0000_s1028" style="position:absolute;left:1900;top:769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SQsIA&#10;AADcAAAADwAAAGRycy9kb3ducmV2LnhtbERPTWvCQBC9F/oflin0InWjNJpGN0EEIcc2xvuQHZNg&#10;djZkV0399d1Cobd5vM/Z5pPpxY1G11lWsJhHIIhrqztuFFTHw1sCwnlkjb1lUvBNDvLs+WmLqbZ3&#10;/qJb6RsRQtilqKD1fkildHVLBt3cDsSBO9vRoA9wbKQe8R7CTS+XUbSSBjsODS0OtG+pvpRXo0Dv&#10;qo/HbPZ+ij+r5XVVcFLqc6LU68u024DwNPl/8Z+70GH+OobfZ8IF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1JCwgAAANwAAAAPAAAAAAAAAAAAAAAAAJgCAABkcnMvZG93&#10;bnJldi54bWxQSwUGAAAAAAQABAD1AAAAhwMAAAAA&#10;" path="m,314r3695,l3695,,,,,314e" stroked="f">
                    <v:path arrowok="t" o:connecttype="custom" o:connectlocs="0,1083;3695,1083;3695,769;0,769;0,1083" o:connectangles="0,0,0,0,0"/>
                  </v:shape>
                </v:group>
                <v:group id="Group 172" o:spid="_x0000_s1029" style="position:absolute;left:1900;top:769;width:3696;height:314" coordorigin="1900,769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3" o:spid="_x0000_s1030" style="position:absolute;left:1900;top:769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LysQA&#10;AADcAAAADwAAAGRycy9kb3ducmV2LnhtbESPQW/CMAyF75P2HyJP4jZSdlinQkAbEtIqcaHb7m5j&#10;mkLjlCZru3+/ICFxs/Xe9/y82ky2FQP1vnGsYDFPQBBXTjdcK/j+2j2/gfABWWPrmBT8kYfN+vFh&#10;hZl2Ix9oKEItYgj7DBWYELpMSl8ZsujnriOO2tH1FkNc+1rqHscYblv5kiSv0mLD8YLBjraGqnPx&#10;a2ONPP+YEv9T7siVCzq15f5iUqVmT9P7EkSgKdzNN/pTRy5N4fpMn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S8rEAAAA3AAAAA8AAAAAAAAAAAAAAAAAmAIAAGRycy9k&#10;b3ducmV2LnhtbFBLBQYAAAAABAAEAPUAAACJAwAAAAA=&#10;" path="m,314r3695,l3695,,,,,314xe" filled="f" strokecolor="#231f20" strokeweight=".6pt">
                    <v:path arrowok="t" o:connecttype="custom" o:connectlocs="0,1083;3695,1083;3695,769;0,769;0,1083" o:connectangles="0,0,0,0,0"/>
                  </v:shape>
                </v:group>
                <w10:wrap anchorx="page"/>
              </v:group>
            </w:pict>
          </mc:Fallback>
        </mc:AlternateContent>
      </w:r>
      <w:r w:rsidR="00983FFC" w:rsidRPr="004A3AA7">
        <w:rPr>
          <w:rFonts w:ascii="News Gothic MT" w:eastAsia="News Gothic MT" w:hAnsi="News Gothic MT" w:cs="News Gothic MT"/>
          <w:noProof/>
          <w:color w:val="231F20"/>
          <w:spacing w:val="-29"/>
          <w:sz w:val="24"/>
          <w:szCs w:val="24"/>
          <w:lang w:val="de-CH"/>
        </w:rPr>
        <w:t>T</w:t>
      </w:r>
      <w:r w:rsidR="00983FFC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ele</w:t>
      </w:r>
      <w:r w:rsidR="00983FFC"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f</w:t>
      </w:r>
      <w:r w:rsidR="00983FFC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on:</w:t>
      </w: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alias w:val=". "/>
          <w:id w:val="-193078977"/>
          <w:showingPlcHdr/>
        </w:sdtPr>
        <w:sdtEndPr/>
        <w:sdtContent>
          <w:r w:rsidR="00180C54" w:rsidRPr="00D36918">
            <w:rPr>
              <w:rStyle w:val="Platzhaltertext"/>
              <w:lang w:val="de-CH"/>
            </w:rPr>
            <w:t>Klicken Sie hier, um Text einzugeben.</w:t>
          </w:r>
        </w:sdtContent>
      </w:sdt>
      <w:r w:rsidR="00983FFC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  <w:t>Mobile:</w:t>
      </w: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1629514816"/>
          <w:showingPlcHdr/>
        </w:sdtPr>
        <w:sdtEndPr/>
        <w:sdtContent>
          <w:r w:rsidR="00180C54" w:rsidRPr="00D36918">
            <w:rPr>
              <w:rStyle w:val="Platzhaltertext"/>
              <w:lang w:val="de-CH"/>
            </w:rPr>
            <w:t>Klicken Sie hier, um Text einzugeben.</w:t>
          </w:r>
        </w:sdtContent>
      </w:sdt>
    </w:p>
    <w:p w:rsidR="00483FC5" w:rsidRDefault="00483FC5" w:rsidP="00483FC5">
      <w:pPr>
        <w:tabs>
          <w:tab w:val="left" w:pos="1418"/>
        </w:tabs>
        <w:spacing w:after="0" w:line="240" w:lineRule="auto"/>
        <w:ind w:left="119" w:right="-20"/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D189F3C" wp14:editId="64A1A14D">
                <wp:simplePos x="0" y="0"/>
                <wp:positionH relativeFrom="page">
                  <wp:posOffset>1202690</wp:posOffset>
                </wp:positionH>
                <wp:positionV relativeFrom="paragraph">
                  <wp:posOffset>152070</wp:posOffset>
                </wp:positionV>
                <wp:extent cx="5541010" cy="207010"/>
                <wp:effectExtent l="0" t="0" r="21590" b="2159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1010" cy="207010"/>
                          <a:chOff x="1894" y="190"/>
                          <a:chExt cx="8726" cy="326"/>
                        </a:xfrm>
                      </wpg:grpSpPr>
                      <wpg:grpSp>
                        <wpg:cNvPr id="159" name="Group 159"/>
                        <wpg:cNvGrpSpPr>
                          <a:grpSpLocks/>
                        </wpg:cNvGrpSpPr>
                        <wpg:grpSpPr bwMode="auto">
                          <a:xfrm>
                            <a:off x="1900" y="196"/>
                            <a:ext cx="8714" cy="314"/>
                            <a:chOff x="1900" y="196"/>
                            <a:chExt cx="8714" cy="314"/>
                          </a:xfrm>
                        </wpg:grpSpPr>
                        <wps:wsp>
                          <wps:cNvPr id="160" name="Freeform 160"/>
                          <wps:cNvSpPr>
                            <a:spLocks/>
                          </wps:cNvSpPr>
                          <wps:spPr bwMode="auto">
                            <a:xfrm>
                              <a:off x="1900" y="196"/>
                              <a:ext cx="8714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8714"/>
                                <a:gd name="T2" fmla="+- 0 510 196"/>
                                <a:gd name="T3" fmla="*/ 510 h 314"/>
                                <a:gd name="T4" fmla="+- 0 10613 1900"/>
                                <a:gd name="T5" fmla="*/ T4 w 8714"/>
                                <a:gd name="T6" fmla="+- 0 510 196"/>
                                <a:gd name="T7" fmla="*/ 510 h 314"/>
                                <a:gd name="T8" fmla="+- 0 10613 1900"/>
                                <a:gd name="T9" fmla="*/ T8 w 8714"/>
                                <a:gd name="T10" fmla="+- 0 196 196"/>
                                <a:gd name="T11" fmla="*/ 196 h 314"/>
                                <a:gd name="T12" fmla="+- 0 1900 1900"/>
                                <a:gd name="T13" fmla="*/ T12 w 8714"/>
                                <a:gd name="T14" fmla="+- 0 196 196"/>
                                <a:gd name="T15" fmla="*/ 196 h 314"/>
                                <a:gd name="T16" fmla="+- 0 1900 1900"/>
                                <a:gd name="T17" fmla="*/ T16 w 8714"/>
                                <a:gd name="T18" fmla="+- 0 510 196"/>
                                <a:gd name="T19" fmla="*/ 51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4" h="314">
                                  <a:moveTo>
                                    <a:pt x="0" y="314"/>
                                  </a:moveTo>
                                  <a:lnTo>
                                    <a:pt x="8713" y="314"/>
                                  </a:lnTo>
                                  <a:lnTo>
                                    <a:pt x="87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7"/>
                        <wpg:cNvGrpSpPr>
                          <a:grpSpLocks/>
                        </wpg:cNvGrpSpPr>
                        <wpg:grpSpPr bwMode="auto">
                          <a:xfrm>
                            <a:off x="1900" y="196"/>
                            <a:ext cx="8714" cy="314"/>
                            <a:chOff x="1900" y="196"/>
                            <a:chExt cx="8714" cy="314"/>
                          </a:xfrm>
                        </wpg:grpSpPr>
                        <wps:wsp>
                          <wps:cNvPr id="162" name="Freeform 158"/>
                          <wps:cNvSpPr>
                            <a:spLocks/>
                          </wps:cNvSpPr>
                          <wps:spPr bwMode="auto">
                            <a:xfrm>
                              <a:off x="1900" y="196"/>
                              <a:ext cx="8714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8714"/>
                                <a:gd name="T2" fmla="+- 0 510 196"/>
                                <a:gd name="T3" fmla="*/ 510 h 314"/>
                                <a:gd name="T4" fmla="+- 0 10613 1900"/>
                                <a:gd name="T5" fmla="*/ T4 w 8714"/>
                                <a:gd name="T6" fmla="+- 0 510 196"/>
                                <a:gd name="T7" fmla="*/ 510 h 314"/>
                                <a:gd name="T8" fmla="+- 0 10613 1900"/>
                                <a:gd name="T9" fmla="*/ T8 w 8714"/>
                                <a:gd name="T10" fmla="+- 0 196 196"/>
                                <a:gd name="T11" fmla="*/ 196 h 314"/>
                                <a:gd name="T12" fmla="+- 0 1900 1900"/>
                                <a:gd name="T13" fmla="*/ T12 w 8714"/>
                                <a:gd name="T14" fmla="+- 0 196 196"/>
                                <a:gd name="T15" fmla="*/ 196 h 314"/>
                                <a:gd name="T16" fmla="+- 0 1900 1900"/>
                                <a:gd name="T17" fmla="*/ T16 w 8714"/>
                                <a:gd name="T18" fmla="+- 0 510 196"/>
                                <a:gd name="T19" fmla="*/ 51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4" h="314">
                                  <a:moveTo>
                                    <a:pt x="0" y="314"/>
                                  </a:moveTo>
                                  <a:lnTo>
                                    <a:pt x="8713" y="314"/>
                                  </a:lnTo>
                                  <a:lnTo>
                                    <a:pt x="87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94.7pt;margin-top:11.95pt;width:436.3pt;height:16.3pt;z-index:-251680768;mso-position-horizontal-relative:page" coordorigin="1894,190" coordsize="872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">
                <v:group id="Group 159" o:spid="_x0000_s1027" style="position:absolute;left:1900;top:196;width:8714;height:314" coordorigin="1900,196" coordsize="871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0" o:spid="_x0000_s1028" style="position:absolute;left:1900;top:196;width:8714;height:314;visibility:visible;mso-wrap-style:square;v-text-anchor:top" coordsize="871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t4sUA&#10;AADcAAAADwAAAGRycy9kb3ducmV2LnhtbESPQW/CMAyF75P2HyJP2m2kIK2CQkATE9J22QTsB3iN&#10;SQuNUyVZ6f79fJjEzdZ7fu/zajP6Tg0UUxvYwHRSgCKug23ZGfg67p7moFJGttgFJgO/lGCzvr9b&#10;YWXDlfc0HLJTEsKpQgNNzn2ldaob8pgmoScW7RSixyxrdNpGvEq47/SsKErtsWVpaLCnbUP15fDj&#10;Dbg0ff3IC3eM5/fvxbwu+8/t8GzM48P4sgSVacw38//1mxX8UvD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u3ixQAAANwAAAAPAAAAAAAAAAAAAAAAAJgCAABkcnMv&#10;ZG93bnJldi54bWxQSwUGAAAAAAQABAD1AAAAigMAAAAA&#10;" path="m,314r8713,l8713,,,,,314e" stroked="f">
                    <v:path arrowok="t" o:connecttype="custom" o:connectlocs="0,510;8713,510;8713,196;0,196;0,510" o:connectangles="0,0,0,0,0"/>
                  </v:shape>
                </v:group>
                <v:group id="Group 157" o:spid="_x0000_s1029" style="position:absolute;left:1900;top:196;width:8714;height:314" coordorigin="1900,196" coordsize="871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8" o:spid="_x0000_s1030" style="position:absolute;left:1900;top:196;width:8714;height:314;visibility:visible;mso-wrap-style:square;v-text-anchor:top" coordsize="871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Zf8QA&#10;AADcAAAADwAAAGRycy9kb3ducmV2LnhtbERPTWvCQBC9C/0PyxS8iO42FCvRVUqpodRTVVBvQ3ZM&#10;gtnZkN3G9N93BcHbPN7nLFa9rUVHra8ca3iZKBDEuTMVFxr2u/V4BsIHZIO1Y9LwRx5Wy6fBAlPj&#10;rvxD3TYUIoawT1FDGUKTSunzkiz6iWuII3d2rcUQYVtI0+I1httaJkpNpcWKY0OJDX2UlF+2v1ZD&#10;PlKbLnutvw/HbHcwxzdlT597rYfP/fscRKA+PMR395eJ86cJ3J6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WX/EAAAA3AAAAA8AAAAAAAAAAAAAAAAAmAIAAGRycy9k&#10;b3ducmV2LnhtbFBLBQYAAAAABAAEAPUAAACJAwAAAAA=&#10;" path="m,314r8713,l8713,,,,,314xe" filled="f" strokecolor="#231f20" strokeweight=".6pt">
                    <v:path arrowok="t" o:connecttype="custom" o:connectlocs="0,510;8713,510;8713,196;0,196;0,510" o:connectangles="0,0,0,0,0"/>
                  </v:shape>
                </v:group>
                <w10:wrap anchorx="page"/>
              </v:group>
            </w:pict>
          </mc:Fallback>
        </mc:AlternateContent>
      </w:r>
    </w:p>
    <w:p w:rsidR="00BC7D8D" w:rsidRPr="004A3AA7" w:rsidRDefault="00983FFC" w:rsidP="00483FC5">
      <w:pPr>
        <w:tabs>
          <w:tab w:val="left" w:pos="1418"/>
        </w:tabs>
        <w:spacing w:after="0" w:line="240" w:lineRule="auto"/>
        <w:ind w:left="119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E-Mail:</w:t>
      </w:r>
      <w:r w:rsidR="00483FC5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1294322344"/>
          <w:showingPlcHdr/>
        </w:sdtPr>
        <w:sdtEndPr/>
        <w:sdtContent>
          <w:r w:rsidR="00180C54" w:rsidRPr="00D36918">
            <w:rPr>
              <w:rStyle w:val="Platzhaltertext"/>
              <w:lang w:val="de-CH"/>
            </w:rPr>
            <w:t>Klicken Sie hier, um Text einzugeben.</w:t>
          </w:r>
        </w:sdtContent>
      </w:sdt>
    </w:p>
    <w:p w:rsidR="00BC7D8D" w:rsidRPr="00E707C8" w:rsidRDefault="00BC7D8D" w:rsidP="00E707C8">
      <w:pPr>
        <w:tabs>
          <w:tab w:val="left" w:pos="1418"/>
        </w:tabs>
        <w:spacing w:after="0" w:line="240" w:lineRule="auto"/>
        <w:ind w:left="119" w:right="-20"/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</w:pPr>
    </w:p>
    <w:p w:rsidR="00E707C8" w:rsidRPr="00E707C8" w:rsidRDefault="00FD3893" w:rsidP="00E707C8">
      <w:pPr>
        <w:tabs>
          <w:tab w:val="left" w:pos="3261"/>
        </w:tabs>
        <w:spacing w:after="0" w:line="240" w:lineRule="auto"/>
        <w:ind w:left="119" w:right="-20"/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</w:pP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1304731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7C8">
            <w:rPr>
              <w:rFonts w:ascii="MS Gothic" w:eastAsia="MS Gothic" w:hAnsi="MS Gothic" w:cs="News Gothic MT" w:hint="eastAsia"/>
              <w:noProof/>
              <w:color w:val="231F20"/>
              <w:position w:val="-1"/>
              <w:sz w:val="24"/>
              <w:szCs w:val="24"/>
              <w:lang w:val="de-CH"/>
            </w:rPr>
            <w:t>☐</w:t>
          </w:r>
        </w:sdtContent>
      </w:sdt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Zustelladresse </w:t>
      </w:r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407900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7C8">
            <w:rPr>
              <w:rFonts w:ascii="MS Gothic" w:eastAsia="MS Gothic" w:hAnsi="MS Gothic" w:cs="News Gothic MT" w:hint="eastAsia"/>
              <w:noProof/>
              <w:color w:val="231F20"/>
              <w:position w:val="-1"/>
              <w:sz w:val="24"/>
              <w:szCs w:val="24"/>
              <w:lang w:val="de-CH"/>
            </w:rPr>
            <w:t>☐</w:t>
          </w:r>
        </w:sdtContent>
      </w:sdt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Rechnungsadresse </w:t>
      </w:r>
    </w:p>
    <w:p w:rsidR="00BC7D8D" w:rsidRPr="004A3AA7" w:rsidRDefault="00BC7D8D">
      <w:pPr>
        <w:spacing w:before="3" w:after="0" w:line="180" w:lineRule="exact"/>
        <w:rPr>
          <w:noProof/>
          <w:sz w:val="18"/>
          <w:szCs w:val="18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983FFC">
      <w:pPr>
        <w:spacing w:after="0" w:line="240" w:lineRule="auto"/>
        <w:ind w:left="120" w:right="-20"/>
        <w:rPr>
          <w:rFonts w:ascii="News Gothic MT" w:eastAsia="News Gothic MT" w:hAnsi="News Gothic MT" w:cs="News Gothic MT"/>
          <w:noProof/>
          <w:sz w:val="28"/>
          <w:szCs w:val="28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8"/>
          <w:szCs w:val="28"/>
          <w:lang w:val="de-CH"/>
        </w:rPr>
        <w:t>Anlass-Zeiten</w:t>
      </w:r>
    </w:p>
    <w:p w:rsidR="00BC7D8D" w:rsidRPr="004A3AA7" w:rsidRDefault="00983FFC">
      <w:pPr>
        <w:spacing w:after="0" w:line="279" w:lineRule="exact"/>
        <w:ind w:left="12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esetzli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ez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eiten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m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üssen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ehalten (inkl.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Abbau) we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den:</w:t>
      </w:r>
    </w:p>
    <w:p w:rsidR="00BC7D8D" w:rsidRDefault="00983FFC">
      <w:pPr>
        <w:spacing w:before="3" w:after="0" w:line="288" w:lineRule="exact"/>
        <w:ind w:left="120" w:right="6832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Mont</w:t>
      </w:r>
      <w:r w:rsidRPr="004A3AA7">
        <w:rPr>
          <w:rFonts w:ascii="News Gothic MT" w:eastAsia="News Gothic MT" w:hAnsi="News Gothic MT" w:cs="News Gothic MT"/>
          <w:noProof/>
          <w:color w:val="231F20"/>
          <w:spacing w:val="3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g – Donnerst</w:t>
      </w:r>
      <w:r w:rsidRPr="004A3AA7">
        <w:rPr>
          <w:rFonts w:ascii="News Gothic MT" w:eastAsia="News Gothic MT" w:hAnsi="News Gothic MT" w:cs="News Gothic MT"/>
          <w:noProof/>
          <w:color w:val="231F20"/>
          <w:spacing w:val="3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g: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22.00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Uhr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9"/>
          <w:sz w:val="24"/>
          <w:szCs w:val="24"/>
          <w:lang w:val="de-CH"/>
        </w:rPr>
        <w:t>F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eit</w:t>
      </w:r>
      <w:r w:rsidRPr="004A3AA7">
        <w:rPr>
          <w:rFonts w:ascii="News Gothic MT" w:eastAsia="News Gothic MT" w:hAnsi="News Gothic MT" w:cs="News Gothic MT"/>
          <w:noProof/>
          <w:color w:val="231F20"/>
          <w:spacing w:val="3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und Samst</w:t>
      </w:r>
      <w:r w:rsidRPr="004A3AA7">
        <w:rPr>
          <w:rFonts w:ascii="News Gothic MT" w:eastAsia="News Gothic MT" w:hAnsi="News Gothic MT" w:cs="News Gothic MT"/>
          <w:noProof/>
          <w:color w:val="231F20"/>
          <w:spacing w:val="3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g: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23.00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Uhr Sonnt</w:t>
      </w:r>
      <w:r w:rsidRPr="004A3AA7">
        <w:rPr>
          <w:rFonts w:ascii="News Gothic MT" w:eastAsia="News Gothic MT" w:hAnsi="News Gothic MT" w:cs="News Gothic MT"/>
          <w:noProof/>
          <w:color w:val="231F20"/>
          <w:spacing w:val="3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g: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20.00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Uhr</w:t>
      </w:r>
    </w:p>
    <w:p w:rsidR="00BD6578" w:rsidRDefault="00BE4BC5" w:rsidP="00AD71E9">
      <w:pPr>
        <w:tabs>
          <w:tab w:val="left" w:pos="1928"/>
          <w:tab w:val="left" w:pos="3912"/>
          <w:tab w:val="left" w:pos="5954"/>
          <w:tab w:val="left" w:pos="7938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7B60561" wp14:editId="0CF91E20">
                <wp:simplePos x="0" y="0"/>
                <wp:positionH relativeFrom="page">
                  <wp:posOffset>4152265</wp:posOffset>
                </wp:positionH>
                <wp:positionV relativeFrom="paragraph">
                  <wp:posOffset>164465</wp:posOffset>
                </wp:positionV>
                <wp:extent cx="1169670" cy="207010"/>
                <wp:effectExtent l="0" t="0" r="11430" b="21590"/>
                <wp:wrapNone/>
                <wp:docPr id="22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2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3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3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326.95pt;margin-top:12.95pt;width:92.1pt;height:16.3pt;z-index:-251618304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/WcsEA&#10;AADcAAAADwAAAGRycy9kb3ducmV2LnhtbERPXWvCMBR9F/Yfwh34NtMqDKlGWcfUgUyY0/dLcm3L&#10;mpvSRFv99eZB8PFwvufL3tbiQq2vHCtIRwkIYu1MxYWCw9/qbQrCB2SDtWNScCUPy8XLYI6ZcR3/&#10;0mUfChFD2GeooAyhyaT0uiSLfuQa4sidXGsxRNgW0rTYxXBby3GSvEuLFceGEhv6LEn/789WwXaV&#10;V7vUdfqYOv1z81/5errJlRq+9h8zEIH68BQ/3N9GwXgS58cz8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v1nLBAAAA3AAAAA8AAAAAAAAAAAAAAAAAmAIAAGRycy9kb3du&#10;cmV2LnhtbFBLBQYAAAAABAAEAPUAAACGAwAAAAA=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0BmsYA&#10;AADcAAAADwAAAGRycy9kb3ducmV2LnhtbESPQWvCQBSE74L/YXkFb7ppxFJSN1ILBQ+iqD2kt0f2&#10;NUmbfRuya1z767tCweMwM98wy1UwrRiod41lBY+zBARxaXXDlYKP0/v0GYTzyBpby6TgSg5W+Xi0&#10;xEzbCx9oOPpKRAi7DBXU3neZlK6syaCb2Y44el+2N+ij7Cupe7xEuGllmiRP0mDDcaHGjt5qKn+O&#10;Z6Nga/ffW7cItpj/7haf4bouTHFQavIQXl9AeAr+Hv5vb7SCdJ7C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0Bm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C057AD4" wp14:editId="0946029E">
                <wp:simplePos x="0" y="0"/>
                <wp:positionH relativeFrom="page">
                  <wp:posOffset>5434025</wp:posOffset>
                </wp:positionH>
                <wp:positionV relativeFrom="paragraph">
                  <wp:posOffset>161925</wp:posOffset>
                </wp:positionV>
                <wp:extent cx="1170305" cy="207010"/>
                <wp:effectExtent l="0" t="0" r="10795" b="21590"/>
                <wp:wrapNone/>
                <wp:docPr id="22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207010"/>
                          <a:chOff x="7200" y="196"/>
                          <a:chExt cx="3419" cy="326"/>
                        </a:xfrm>
                      </wpg:grpSpPr>
                      <wpg:grpSp>
                        <wpg:cNvPr id="22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2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2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427.9pt;margin-top:12.75pt;width:92.15pt;height:16.3pt;z-index:-251620352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+5CA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jN8UA&#10;AADcAAAADwAAAGRycy9kb3ducmV2LnhtbESP3WrCQBSE7wu+w3IE7+omAYtEVzFStVBaqD/3h91j&#10;EsyeDdmtSfv03UKhl8PMfMMs14NtxJ06XztWkE4TEMTamZpLBefT7nEOwgdkg41jUvBFHtar0cMS&#10;c+N6/qD7MZQiQtjnqKAKoc2l9Loii37qWuLoXV1nMUTZldJ02Ee4bWSWJE/SYs1xocKWthXp2/HT&#10;KnjdFfV76np9SZ1++/bPxX5+KJSajIfNAkSgIfyH/9ovRkGWze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eM3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038cA&#10;AADcAAAADwAAAGRycy9kb3ducmV2LnhtbESPT2vCQBTE74V+h+UVems2plglukpbKPQgLf45xNsj&#10;+0yi2bchu9W1n94VBI/DzPyGmc6DacWRetdYVjBIUhDEpdUNVwo266+XMQjnkTW2lknBmRzMZ48P&#10;U8y1PfGSjitfiQhhl6OC2vsul9KVNRl0ie2Io7ezvUEfZV9J3eMpwk0rszR9kwYbjgs1dvRZU3lY&#10;/RkFC/u7X7hhsMXr/89wG84fhSmWSj0/hfcJCE/B38O39rdWkGUj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jNN/HAAAA3AAAAA8AAAAAAAAAAAAAAAAAmAIAAGRy&#10;cy9kb3ducmV2LnhtbFBLBQYAAAAABAAEAPUAAACMAwAAAAA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DDF1494" wp14:editId="52255FE9">
                <wp:simplePos x="0" y="0"/>
                <wp:positionH relativeFrom="page">
                  <wp:posOffset>2881300</wp:posOffset>
                </wp:positionH>
                <wp:positionV relativeFrom="paragraph">
                  <wp:posOffset>160655</wp:posOffset>
                </wp:positionV>
                <wp:extent cx="1169670" cy="207010"/>
                <wp:effectExtent l="0" t="0" r="11430" b="21590"/>
                <wp:wrapNone/>
                <wp:docPr id="21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1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2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2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6.85pt;margin-top:12.65pt;width:92.1pt;height:16.3pt;z-index:-251622400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Ar8IA&#10;AADcAAAADwAAAGRycy9kb3ducmV2LnhtbERPz2vCMBS+D/wfwhN2m2l7EOmMZRU7B7LB1N0fyVtb&#10;1ryUJrPVv94cBjt+fL/XxWQ7caHBt44VpIsEBLF2puVawflUPa1A+IBssHNMCq7kodjMHtaYGzfy&#10;J12OoRYxhH2OCpoQ+lxKrxuy6BeuJ47ctxsshgiHWpoBxxhuO5klyVJabDk2NNjTtiH9c/y1Cg5V&#10;2X6kbtRfqdPvN78rX1f7UqnH+fTyDCLQFP7Ff+43oyDL4vx4Jh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kCvwgAAANwAAAAPAAAAAAAAAAAAAAAAAJgCAABkcnMvZG93&#10;bnJldi54bWxQSwUGAAAAAAQABAD1AAAAhw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XR8YA&#10;AADcAAAADwAAAGRycy9kb3ducmV2LnhtbESPQWvCQBSE70L/w/IKvemmEUuJrlKFgofQovUQb4/s&#10;M0mbfRuyW934691CweMwM98wi1UwrThT7xrLCp4nCQji0uqGKwWHr/fxKwjnkTW2lknBQA5Wy4fR&#10;AjNtL7yj895XIkLYZaig9r7LpHRlTQbdxHbE0TvZ3qCPsq+k7vES4aaVaZK8SIMNx4UaO9rUVP7s&#10;f42C3H5+524WbDG9fsyOYVgXptgp9fQY3uYgPAV/D/+3t1pBmqb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SXR8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EDD47EE" wp14:editId="0A1D70F2">
                <wp:simplePos x="0" y="0"/>
                <wp:positionH relativeFrom="page">
                  <wp:posOffset>1608455</wp:posOffset>
                </wp:positionH>
                <wp:positionV relativeFrom="paragraph">
                  <wp:posOffset>165735</wp:posOffset>
                </wp:positionV>
                <wp:extent cx="1169670" cy="207010"/>
                <wp:effectExtent l="0" t="0" r="11430" b="21590"/>
                <wp:wrapNone/>
                <wp:docPr id="21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1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1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1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126.65pt;margin-top:13.05pt;width:92.1pt;height:16.3pt;z-index:-251624448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vOCA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pisUA&#10;AADcAAAADwAAAGRycy9kb3ducmV2LnhtbESPQWvCQBSE74L/YXlCb3UTwSLRVRpRWygVjO39sfua&#10;BLNvQ3Y1aX99t1DwOMzMN8xqM9hG3KjztWMF6TQBQaydqblU8HHePy5A+IBssHFMCr7Jw2Y9Hq0w&#10;M67nE92KUIoIYZ+hgiqENpPS64os+qlriaP35TqLIcqulKbDPsJtI2dJ8iQt1hwXKmxpW5G+FFer&#10;4G2f18fU9fozdfr9x+/yw+IlV+phMjwvQQQawj383341Cmbp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SmK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+YsYA&#10;AADcAAAADwAAAGRycy9kb3ducmV2LnhtbESPQWsCMRSE70L/Q3gFb5pV0ZatUVQQPIii7WF7e2xe&#10;d7fdvCybqNFfbwShx2FmvmGm82BqcabWVZYVDPoJCOLc6ooLBV+f6947COeRNdaWScGVHMxnL50p&#10;ptpe+EDnoy9EhLBLUUHpfZNK6fKSDLq+bYij92Nbgz7KtpC6xUuEm1oOk2QiDVYcF0psaFVS/nc8&#10;GQVbu//dunGw2ei2G3+H6zIz2UGp7mtYfIDwFPx/+NneaAXDwRs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/+Y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r w:rsidRPr="00BE4BC5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>Datum1</w:t>
      </w:r>
      <w:r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(von / bis)</w:t>
      </w:r>
      <w:r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Datum 2</w:t>
      </w:r>
      <w:r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(von / bis)</w:t>
      </w:r>
    </w:p>
    <w:p w:rsidR="00BD6578" w:rsidRDefault="00BD6578" w:rsidP="00E97067">
      <w:pPr>
        <w:tabs>
          <w:tab w:val="left" w:pos="1985"/>
          <w:tab w:val="left" w:pos="3969"/>
          <w:tab w:val="left" w:pos="5954"/>
          <w:tab w:val="left" w:pos="7995"/>
        </w:tabs>
        <w:spacing w:after="0" w:line="288" w:lineRule="exact"/>
        <w:ind w:left="119" w:right="913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Aufbau:</w:t>
      </w:r>
      <w:r w:rsid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</w:t>
      </w:r>
      <w:r w:rsid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1312939689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-2023076920"/>
          <w:showingPlcHdr/>
        </w:sdtPr>
        <w:sdtEndPr>
          <w:rPr>
            <w:rStyle w:val="Formatvorlage1"/>
          </w:rPr>
        </w:sdtEndPr>
        <w:sdtContent>
          <w:r w:rsidR="00E97067" w:rsidRPr="00D36918">
            <w:rPr>
              <w:rStyle w:val="Formatvorlage1"/>
              <w:lang w:val="de-CH"/>
            </w:rPr>
            <w:t xml:space="preserve">     </w:t>
          </w:r>
        </w:sdtContent>
      </w:sdt>
      <w:r w:rsid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1184425138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-1531246098"/>
          <w:showingPlcHdr/>
        </w:sdtPr>
        <w:sdtEndPr>
          <w:rPr>
            <w:rStyle w:val="Formatvorlage1"/>
          </w:rPr>
        </w:sdtEndPr>
        <w:sdtContent>
          <w:r w:rsidR="00E97067" w:rsidRPr="00D36918">
            <w:rPr>
              <w:rStyle w:val="Formatvorlage1"/>
              <w:lang w:val="de-CH"/>
            </w:rPr>
            <w:t xml:space="preserve">     </w:t>
          </w:r>
        </w:sdtContent>
      </w:sdt>
    </w:p>
    <w:p w:rsidR="00BD6578" w:rsidRPr="00AD71E9" w:rsidRDefault="00BE4BC5" w:rsidP="00AD71E9">
      <w:pPr>
        <w:tabs>
          <w:tab w:val="left" w:pos="1928"/>
          <w:tab w:val="left" w:pos="3912"/>
          <w:tab w:val="left" w:pos="5954"/>
          <w:tab w:val="left" w:pos="7938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</w:pP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682B494" wp14:editId="7F56623C">
                <wp:simplePos x="0" y="0"/>
                <wp:positionH relativeFrom="page">
                  <wp:posOffset>4152265</wp:posOffset>
                </wp:positionH>
                <wp:positionV relativeFrom="paragraph">
                  <wp:posOffset>177800</wp:posOffset>
                </wp:positionV>
                <wp:extent cx="1169670" cy="207010"/>
                <wp:effectExtent l="0" t="0" r="11430" b="21590"/>
                <wp:wrapNone/>
                <wp:docPr id="24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4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5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5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326.95pt;margin-top:14pt;width:92.1pt;height:16.3pt;z-index:-251613184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z0sEA&#10;AADcAAAADwAAAGRycy9kb3ducmV2LnhtbERPXWvCMBR9F/Yfwh34NtMKDqlGWcfUgUyY0/dLcm3L&#10;mpvSRFv99eZB8PFwvufL3tbiQq2vHCtIRwkIYu1MxYWCw9/qbQrCB2SDtWNScCUPy8XLYI6ZcR3/&#10;0mUfChFD2GeooAyhyaT0uiSLfuQa4sidXGsxRNgW0rTYxXBby3GSvEuLFceGEhv6LEn/789WwXaV&#10;V7vUdfqYOv1z81/5errJlRq+9h8zEIH68BQ/3N9GwXgS58cz8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wM9LBAAAA3AAAAA8AAAAAAAAAAAAAAAAAmAIAAGRycy9kb3du&#10;cmV2LnhtbFBLBQYAAAAABAAEAPUAAACGAwAAAAA=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kOsYA&#10;AADcAAAADwAAAGRycy9kb3ducmV2LnhtbESPQWvCQBSE74L/YXlCb7oxJaVEV7GFQg/SovUQb4/s&#10;M4lm34bsVld/vVsoeBxm5htmvgymFWfqXWNZwXSSgCAurW64UrD7+Ri/gnAeWWNrmRRcycFyMRzM&#10;Mdf2whs6b30lIoRdjgpq77tcSlfWZNBNbEccvYPtDfoo+0rqHi8RblqZJsmLNNhwXKixo/eaytP2&#10;1yhY2+/j2mXBFs+3r2wfrm+FKTZKPY3CagbCU/CP8H/7UytIsxT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LkO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0039B26" wp14:editId="1563C451">
                <wp:simplePos x="0" y="0"/>
                <wp:positionH relativeFrom="page">
                  <wp:posOffset>5433695</wp:posOffset>
                </wp:positionH>
                <wp:positionV relativeFrom="paragraph">
                  <wp:posOffset>175260</wp:posOffset>
                </wp:positionV>
                <wp:extent cx="1170305" cy="207010"/>
                <wp:effectExtent l="0" t="0" r="10795" b="21590"/>
                <wp:wrapNone/>
                <wp:docPr id="24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207010"/>
                          <a:chOff x="7200" y="196"/>
                          <a:chExt cx="3419" cy="326"/>
                        </a:xfrm>
                      </wpg:grpSpPr>
                      <wpg:grpSp>
                        <wpg:cNvPr id="24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4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4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427.85pt;margin-top:13.8pt;width:92.15pt;height:16.3pt;z-index:-251614208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ewCA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Gl8UA&#10;AADcAAAADwAAAGRycy9kb3ducmV2LnhtbESP3WrCQBSE7wXfYTlC73QTaYtEVzGltkKx4N/9YfeY&#10;BLNnQ3Zr0j69Wyj0cpiZb5jFqre1uFHrK8cK0kkCglg7U3Gh4HTcjGcgfEA2WDsmBd/kYbUcDhaY&#10;Gdfxnm6HUIgIYZ+hgjKEJpPS65Is+olriKN3ca3FEGVbSNNiF+G2ltMkeZYWK44LJTb0UpK+Hr6s&#10;go9NXn2mrtPn1Ondj3/N32bvuVIPo349BxGoD//hv/bWKJg+Ps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gaX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Rf8YA&#10;AADcAAAADwAAAGRycy9kb3ducmV2LnhtbESPQWsCMRSE74X+h/AK3mq2ttqyGkULggdRtD2st8fm&#10;ubt287Jsosb+eiMIHoeZ+YYZTYKpxYlaV1lW8NZNQBDnVldcKPj9mb9+gXAeWWNtmRRcyMFk/Pw0&#10;wlTbM2/otPWFiBB2KSoovW9SKV1ekkHXtQ1x9Pa2NeijbAupWzxHuKllL0kG0mDFcaHEhr5Lyv+2&#10;R6NgadeHpesHm73/r/q7cJllJtso1XkJ0yEIT8E/wvf2QivofXzC7Uw8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zRf8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F6F2427" wp14:editId="55CAC602">
                <wp:simplePos x="0" y="0"/>
                <wp:positionH relativeFrom="page">
                  <wp:posOffset>2880995</wp:posOffset>
                </wp:positionH>
                <wp:positionV relativeFrom="paragraph">
                  <wp:posOffset>173990</wp:posOffset>
                </wp:positionV>
                <wp:extent cx="1169670" cy="207010"/>
                <wp:effectExtent l="0" t="0" r="11430" b="21590"/>
                <wp:wrapNone/>
                <wp:docPr id="23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3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4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4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6.85pt;margin-top:13.7pt;width:92.1pt;height:16.3pt;z-index:-251615232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mlD8EA&#10;AADcAAAADwAAAGRycy9kb3ducmV2LnhtbERPXWvCMBR9F/Yfwh34NtOKDKlGWcfUgUyY0/dLcm3L&#10;mpvSRFv99eZB8PFwvufL3tbiQq2vHCtIRwkIYu1MxYWCw9/qbQrCB2SDtWNScCUPy8XLYI6ZcR3/&#10;0mUfChFD2GeooAyhyaT0uiSLfuQa4sidXGsxRNgW0rTYxXBby3GSvEuLFceGEhv6LEn/789WwXaV&#10;V7vUdfqYOv1z81/5errJlRq+9h8zEIH68BQ/3N9GwXgS58cz8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ppQ/BAAAA3AAAAA8AAAAAAAAAAAAAAAAAmAIAAGRycy9kb3du&#10;cmV2LnhtbFBLBQYAAAAABAAEAPUAAACGAwAAAAA=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y58YA&#10;AADcAAAADwAAAGRycy9kb3ducmV2LnhtbESPT2vCQBTE74LfYXmCN900/qGkrtIKggdpUXtIb4/s&#10;M4nNvg3ZVVc/fbdQ6HGYmd8wi1UwjbhS52rLCp7GCQjiwuqaSwWfx83oGYTzyBoby6TgTg5Wy35v&#10;gZm2N97T9eBLESHsMlRQed9mUrqiIoNubFvi6J1sZ9BH2ZVSd3iLcNPINEnm0mDNcaHCltYVFd+H&#10;i1Gwsx/nnZsFm08e77OvcH/LTb5XajgIry8gPAX/H/5rb7WCdJr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ty58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F1B0C66" wp14:editId="2BB77E72">
                <wp:simplePos x="0" y="0"/>
                <wp:positionH relativeFrom="page">
                  <wp:posOffset>1608760</wp:posOffset>
                </wp:positionH>
                <wp:positionV relativeFrom="paragraph">
                  <wp:posOffset>179070</wp:posOffset>
                </wp:positionV>
                <wp:extent cx="1169670" cy="207010"/>
                <wp:effectExtent l="0" t="0" r="11430" b="21590"/>
                <wp:wrapNone/>
                <wp:docPr id="23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3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3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3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126.65pt;margin-top:14.1pt;width:92.1pt;height:16.3pt;z-index:-251616256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zJCQ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16sUA&#10;AADcAAAADwAAAGRycy9kb3ducmV2LnhtbESP3WrCQBSE7wXfYTlC73QTS4tEVzGltkKx4N/9YfeY&#10;BLNnQ3Zr0j69Wyj0cpiZb5jFqre1uFHrK8cK0kkCglg7U3Gh4HTcjGcgfEA2WDsmBd/kYbUcDhaY&#10;Gdfxnm6HUIgIYZ+hgjKEJpPS65Is+olriKN3ca3FEGVbSNNiF+G2ltMkeZYWK44LJTb0UpK+Hr6s&#10;go9NXn2mrtPn1Ondj3/N32bvuVIPo349BxGoD//hv/bWKJg+Ps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HXq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iAsYA&#10;AADcAAAADwAAAGRycy9kb3ducmV2LnhtbESPT2sCMRTE74V+h/CE3mpWRSurUapQ6EEq/jmst8fm&#10;ubu6eVk2qcZ+eiMIPQ4z8xtmOg+mFhdqXWVZQa+bgCDOra64ULDffb2PQTiPrLG2TApu5GA+e32Z&#10;YqrtlTd02fpCRAi7FBWU3jeplC4vyaDr2oY4ekfbGvRRtoXULV4j3NSynyQjabDiuFBiQ8uS8vP2&#10;1yhY2fVp5YbBZoO/n+Eh3BaZyTZKvXXC5wSEp+D/w8/2t1bQH3zA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qiA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>Datum 1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 xml:space="preserve"> (von / bis)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ab/>
        <w:t xml:space="preserve">Datum 2 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 xml:space="preserve"> (von / bis)</w:t>
      </w:r>
    </w:p>
    <w:p w:rsidR="00BD6578" w:rsidRDefault="00BD6578" w:rsidP="00AD71E9">
      <w:pPr>
        <w:tabs>
          <w:tab w:val="left" w:pos="1985"/>
          <w:tab w:val="left" w:pos="3969"/>
          <w:tab w:val="left" w:pos="5954"/>
          <w:tab w:val="left" w:pos="7995"/>
        </w:tabs>
        <w:spacing w:before="3" w:after="0" w:line="288" w:lineRule="exact"/>
        <w:ind w:left="119" w:right="913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Veranstaltung:</w:t>
      </w:r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1492293287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247921507"/>
          <w:showingPlcHdr/>
        </w:sdtPr>
        <w:sdtEndPr>
          <w:rPr>
            <w:rStyle w:val="Formatvorlage1"/>
          </w:rPr>
        </w:sdtEndPr>
        <w:sdtContent>
          <w:r w:rsidR="00E97067" w:rsidRPr="00D36918">
            <w:rPr>
              <w:rStyle w:val="Formatvorlage1"/>
              <w:lang w:val="de-CH"/>
            </w:rPr>
            <w:t xml:space="preserve"> 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616946247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535861423"/>
          <w:showingPlcHdr/>
        </w:sdtPr>
        <w:sdtEndPr>
          <w:rPr>
            <w:rStyle w:val="Formatvorlage1"/>
          </w:rPr>
        </w:sdtEndPr>
        <w:sdtContent>
          <w:r w:rsidR="00E97067" w:rsidRPr="00D36918">
            <w:rPr>
              <w:rStyle w:val="Formatvorlage1"/>
              <w:lang w:val="de-CH"/>
            </w:rPr>
            <w:t xml:space="preserve">     </w:t>
          </w:r>
        </w:sdtContent>
      </w:sdt>
    </w:p>
    <w:p w:rsidR="00BD6578" w:rsidRPr="00AD71E9" w:rsidRDefault="0070616F" w:rsidP="00AD71E9">
      <w:pPr>
        <w:tabs>
          <w:tab w:val="left" w:pos="1928"/>
          <w:tab w:val="left" w:pos="3912"/>
          <w:tab w:val="left" w:pos="5954"/>
          <w:tab w:val="left" w:pos="7938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</w:pP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2982D119" wp14:editId="1A9C64F5">
                <wp:simplePos x="0" y="0"/>
                <wp:positionH relativeFrom="page">
                  <wp:posOffset>5433060</wp:posOffset>
                </wp:positionH>
                <wp:positionV relativeFrom="paragraph">
                  <wp:posOffset>172085</wp:posOffset>
                </wp:positionV>
                <wp:extent cx="1170305" cy="207010"/>
                <wp:effectExtent l="0" t="0" r="10795" b="21590"/>
                <wp:wrapNone/>
                <wp:docPr id="26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207010"/>
                          <a:chOff x="7200" y="196"/>
                          <a:chExt cx="3419" cy="326"/>
                        </a:xfrm>
                      </wpg:grpSpPr>
                      <wpg:grpSp>
                        <wpg:cNvPr id="26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6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6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427.8pt;margin-top:13.55pt;width:92.15pt;height:16.3pt;z-index:-251609088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C3CA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a98UA&#10;AADcAAAADwAAAGRycy9kb3ducmV2LnhtbESPQWvCQBSE7wX/w/IEb7qJoEh0FVNqLZQKtXp/7D6T&#10;YPZtyG5N7K/vFoQeh5n5hllteluLG7W+cqwgnSQgiLUzFRcKTl+78QKED8gGa8ek4E4eNuvB0woz&#10;4zr+pNsxFCJC2GeooAyhyaT0uiSLfuIa4uhdXGsxRNkW0rTYRbit5TRJ5tJixXGhxIaeS9LX47dV&#10;8L7Lq0PqOn1Onf748S/562KfKzUa9tsliEB9+A8/2m9GwXQ+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1r3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NH8cA&#10;AADcAAAADwAAAGRycy9kb3ducmV2LnhtbESPT2vCQBTE74V+h+UJvdWNKVqJrqEtFHqQin8O8fbI&#10;PpNo9m3IbnXtp3cLQo/DzPyGmefBtOJMvWssKxgNExDEpdUNVwp228/nKQjnkTW2lknBlRzki8eH&#10;OWbaXnhN542vRISwy1BB7X2XSenKmgy6oe2Io3ewvUEfZV9J3eMlwk0r0ySZSIMNx4UaO/qoqTxt&#10;foyCpV0dl24cbPHy+z3eh+t7YYq1Uk+D8DYD4Sn4//C9/aUVpJNX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JjR/HAAAA3AAAAA8AAAAAAAAAAAAAAAAAmAIAAGRy&#10;cy9kb3ducmV2LnhtbFBLBQYAAAAABAAEAPUAAACMAwAAAAA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A384E4F" wp14:editId="6D21172B">
                <wp:simplePos x="0" y="0"/>
                <wp:positionH relativeFrom="page">
                  <wp:posOffset>4151630</wp:posOffset>
                </wp:positionH>
                <wp:positionV relativeFrom="paragraph">
                  <wp:posOffset>167640</wp:posOffset>
                </wp:positionV>
                <wp:extent cx="1169670" cy="207010"/>
                <wp:effectExtent l="0" t="0" r="11430" b="21590"/>
                <wp:wrapNone/>
                <wp:docPr id="26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6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7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7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326.9pt;margin-top:13.2pt;width:92.1pt;height:16.3pt;z-index:-251608064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vssIA&#10;AADcAAAADwAAAGRycy9kb3ducmV2LnhtbERPz2vCMBS+C/sfwht4m2k9OKlGWcfUgUyY0/sjebZl&#10;zUtpoq3+9eYgePz4fs+Xva3FhVpfOVaQjhIQxNqZigsFh7/V2xSED8gGa8ek4EoelouXwRwz4zr+&#10;pcs+FCKGsM9QQRlCk0npdUkW/cg1xJE7udZiiLAtpGmxi+G2luMkmUiLFceGEhv6LEn/789WwXaV&#10;V7vUdfqYOv1z81/5errJlRq+9h8zEIH68BQ/3N9Gwfg9zo9n4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W+ywgAAANwAAAAPAAAAAAAAAAAAAAAAAJgCAABkcnMvZG93&#10;bnJldi54bWxQSwUGAAAAAAQABAD1AAAAhw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4WscA&#10;AADcAAAADwAAAGRycy9kb3ducmV2LnhtbESPT2vCQBTE74V+h+UVems2plglukpbKPQgLf45xNsj&#10;+0yi2bchu9W1n94VBI/DzPyGmc6DacWRetdYVjBIUhDEpdUNVwo266+XMQjnkTW2lknBmRzMZ48P&#10;U8y1PfGSjitfiQhhl6OC2vsul9KVNRl0ie2Io7ezvUEfZV9J3eMpwk0rszR9kwYbjgs1dvRZU3lY&#10;/RkFC/u7X7hhsMXr/89wG84fhSmWSj0/hfcJCE/B38O39rdWkI0y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nuFrHAAAA3AAAAA8AAAAAAAAAAAAAAAAAmAIAAGRy&#10;cy9kb3ducmV2LnhtbFBLBQYAAAAABAAEAPUAAACMAwAAAAA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="00AD71E9"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49AD0992" wp14:editId="0E54FBAF">
                <wp:simplePos x="0" y="0"/>
                <wp:positionH relativeFrom="page">
                  <wp:posOffset>2873375</wp:posOffset>
                </wp:positionH>
                <wp:positionV relativeFrom="paragraph">
                  <wp:posOffset>171120</wp:posOffset>
                </wp:positionV>
                <wp:extent cx="1169670" cy="207010"/>
                <wp:effectExtent l="0" t="0" r="11430" b="21590"/>
                <wp:wrapNone/>
                <wp:docPr id="25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5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6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6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6.25pt;margin-top:13.45pt;width:92.1pt;height:16.3pt;z-index:-251610112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5b8EA&#10;AADcAAAADwAAAGRycy9kb3ducmV2LnhtbERPy4rCMBTdD/gP4QruxrQuRKpRpuILZAbUmf0ludMW&#10;m5vSRFv9erMYmOXhvBer3tbiTq2vHCtIxwkIYu1MxYWC78v2fQbCB2SDtWNS8CAPq+XgbYGZcR2f&#10;6H4OhYgh7DNUUIbQZFJ6XZJFP3YNceR+XWsxRNgW0rTYxXBby0mSTKXFimNDiQ2tS9LX880qOG7z&#10;6it1nf5Jnf58+k2+m+1zpUbD/mMOIlAf/sV/7oNRMJnG+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c+W/BAAAA3AAAAA8AAAAAAAAAAAAAAAAAmAIAAGRycy9kb3du&#10;cmV2LnhtbFBLBQYAAAAABAAEAPUAAACGAwAAAAA=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uh8UA&#10;AADcAAAADwAAAGRycy9kb3ducmV2LnhtbESPQWvCQBSE74L/YXlCb7oxRZHUVVQQPEiL1kN6e2Rf&#10;k9Ts25Bdde2v7wpCj8PMfMPMl8E04kqdqy0rGI8SEMSF1TWXCk6f2+EMhPPIGhvLpOBODpaLfm+O&#10;mbY3PtD16EsRIewyVFB532ZSuqIig25kW+LofdvOoI+yK6Xu8BbhppFpkkylwZrjQoUtbSoqzseL&#10;UbC3Hz97Nwk2f/19n3yF+zo3+UGpl0FYvYHwFPx/+NneaQXpNIX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i6HxQAAANwAAAAPAAAAAAAAAAAAAAAAAJgCAABkcnMv&#10;ZG93bnJldi54bWxQSwUGAAAAAAQABAD1AAAAigMAAAAA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="00AD71E9"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6D4833A6" wp14:editId="05F267A9">
                <wp:simplePos x="0" y="0"/>
                <wp:positionH relativeFrom="page">
                  <wp:posOffset>1600835</wp:posOffset>
                </wp:positionH>
                <wp:positionV relativeFrom="paragraph">
                  <wp:posOffset>176530</wp:posOffset>
                </wp:positionV>
                <wp:extent cx="1169670" cy="207010"/>
                <wp:effectExtent l="0" t="0" r="11430" b="21590"/>
                <wp:wrapNone/>
                <wp:docPr id="25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5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5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5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126.05pt;margin-top:13.9pt;width:92.1pt;height:16.3pt;z-index:-251611136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DTACQ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QSsUA&#10;AADcAAAADwAAAGRycy9kb3ducmV2LnhtbESPQWvCQBSE74L/YXlCb3UTwSKpqzSlWqEoqPX+2H0m&#10;odm3Ibua2F/fFQoeh5n5hpkve1uLK7W+cqwgHScgiLUzFRcKvo+r5xkIH5AN1o5JwY08LBfDwRwz&#10;4zre0/UQChEh7DNUUIbQZFJ6XZJFP3YNcfTOrrUYomwLaVrsItzWcpIkL9JixXGhxIbeS9I/h4tV&#10;8LXKq13qOn1Knd7++o98PfvMlXoa9W+vIAL14RH+b2+Mgsl0Cvc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5BK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HosYA&#10;AADcAAAADwAAAGRycy9kb3ducmV2LnhtbESPQWvCQBSE74L/YXmCN91UiS2pq6ggeBBF20N6e2Rf&#10;k7TZtyG76uqv7xYKPQ4z8w0zXwbTiCt1rras4GmcgCAurK65VPD+th29gHAeWWNjmRTcycFy0e/N&#10;MdP2xie6nn0pIoRdhgoq79tMSldUZNCNbUscvU/bGfRRdqXUHd4i3DRykiQzabDmuFBhS5uKiu/z&#10;xSjY2+PX3qXB5tPHIf0I93Vu8pNSw0FYvYLwFPx/+K+90wom6TP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VHo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Datum</w:t>
      </w:r>
      <w:r w:rsidR="00F762AB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1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(von / bis)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Datum 2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(von / bis)</w:t>
      </w:r>
    </w:p>
    <w:p w:rsidR="00BD6578" w:rsidRDefault="00BD6578" w:rsidP="00AD71E9">
      <w:pPr>
        <w:tabs>
          <w:tab w:val="left" w:pos="1985"/>
          <w:tab w:val="left" w:pos="3969"/>
          <w:tab w:val="left" w:pos="5954"/>
          <w:tab w:val="left" w:pos="7995"/>
        </w:tabs>
        <w:spacing w:after="0" w:line="288" w:lineRule="exact"/>
        <w:ind w:left="119" w:right="913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Abbau:</w:t>
      </w:r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860203321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311608238"/>
          <w:showingPlcHdr/>
        </w:sdtPr>
        <w:sdtEndPr>
          <w:rPr>
            <w:rStyle w:val="Formatvorlage1"/>
          </w:rPr>
        </w:sdtEndPr>
        <w:sdtContent>
          <w:r w:rsidR="00E97067" w:rsidRPr="00D36918">
            <w:rPr>
              <w:rStyle w:val="Formatvorlage1"/>
              <w:lang w:val="de-CH"/>
            </w:rPr>
            <w:t xml:space="preserve"> 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2113575899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-2132999347"/>
          <w:showingPlcHdr/>
        </w:sdtPr>
        <w:sdtEndPr>
          <w:rPr>
            <w:rStyle w:val="Formatvorlage1"/>
          </w:rPr>
        </w:sdtEndPr>
        <w:sdtContent>
          <w:r w:rsidR="00E97067" w:rsidRPr="00D36918">
            <w:rPr>
              <w:rStyle w:val="Formatvorlage1"/>
              <w:lang w:val="de-CH"/>
            </w:rPr>
            <w:t xml:space="preserve">     </w:t>
          </w:r>
        </w:sdtContent>
      </w:sdt>
    </w:p>
    <w:p w:rsidR="00BD6578" w:rsidRPr="00AD71E9" w:rsidRDefault="00AD71E9" w:rsidP="00AD71E9">
      <w:pPr>
        <w:tabs>
          <w:tab w:val="left" w:pos="3912"/>
          <w:tab w:val="left" w:pos="5954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</w:pP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F7F77B7" wp14:editId="18207F99">
                <wp:simplePos x="0" y="0"/>
                <wp:positionH relativeFrom="page">
                  <wp:posOffset>4157675</wp:posOffset>
                </wp:positionH>
                <wp:positionV relativeFrom="paragraph">
                  <wp:posOffset>175260</wp:posOffset>
                </wp:positionV>
                <wp:extent cx="1169670" cy="207010"/>
                <wp:effectExtent l="0" t="0" r="11430" b="21590"/>
                <wp:wrapNone/>
                <wp:docPr id="27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7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8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8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327.4pt;margin-top:13.8pt;width:92.1pt;height:16.3pt;z-index:-251603968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flcIA&#10;AADcAAAADwAAAGRycy9kb3ducmV2LnhtbERPyWrDMBC9B/IPYgq9JbJ9CMaJYuqSpVAaSNreB2lq&#10;m1ojYymx26+vDoUcH2/flJPtxI0G3zpWkC4TEMTamZZrBR/v+0UOwgdkg51jUvBDHsrtfLbBwriR&#10;z3S7hFrEEPYFKmhC6AspvW7Iol+6njhyX26wGCIcamkGHGO47WSWJCtpseXY0GBPzw3p78vVKnjd&#10;V+0pdaP+TJ1++/W76pAfK6UeH6anNYhAU7iL/90vRkGWx/n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B+VwgAAANwAAAAPAAAAAAAAAAAAAAAAAJgCAABkcnMvZG93&#10;bnJldi54bWxQSwUGAAAAAAQABAD1AAAAhw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IfcYA&#10;AADcAAAADwAAAGRycy9kb3ducmV2LnhtbESPT2vCQBTE7wW/w/KE3urGiCKpq6hQ8CAV/xzi7ZF9&#10;TdJm34bsVtd++q4geBxm5jfMbBFMIy7UudqyguEgAUFcWF1zqeB0/HibgnAeWWNjmRTcyMFi3nuZ&#10;Yabtlfd0OfhSRAi7DBVU3reZlK6oyKAb2JY4el+2M+ij7EqpO7xGuGlkmiQTabDmuFBhS+uKip/D&#10;r1GwtbvvrRsHm4/+PsfncFvlJt8r9doPy3cQnoJ/hh/tjVaQTlO4n4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LIfc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1CBDB70" wp14:editId="74AE1CC5">
                <wp:simplePos x="0" y="0"/>
                <wp:positionH relativeFrom="page">
                  <wp:posOffset>2884805</wp:posOffset>
                </wp:positionH>
                <wp:positionV relativeFrom="paragraph">
                  <wp:posOffset>173355</wp:posOffset>
                </wp:positionV>
                <wp:extent cx="1169670" cy="207010"/>
                <wp:effectExtent l="0" t="0" r="11430" b="21590"/>
                <wp:wrapNone/>
                <wp:docPr id="27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7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7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7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7.15pt;margin-top:13.65pt;width:92.1pt;height:16.3pt;z-index:-251606016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PHCQ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MKsUA&#10;AADcAAAADwAAAGRycy9kb3ducmV2LnhtbESP3WrCQBSE7wXfYTlC73QToa1EVzGltkKx4N/9YfeY&#10;BLNnQ3Zr0j69Wyj0cpiZb5jFqre1uFHrK8cK0kkCglg7U3Gh4HTcjGcgfEA2WDsmBd/kYbUcDhaY&#10;Gdfxnm6HUIgIYZ+hgjKEJpPS65Is+olriKN3ca3FEGVbSNNiF+G2ltMkeZIWK44LJTb0UpK+Hr6s&#10;go9NXn2mrtPn1Ondj3/N32bvuVIPo349BxGoD//hv/bWKJg+P8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swq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bwsYA&#10;AADcAAAADwAAAGRycy9kb3ducmV2LnhtbESPQWsCMRSE74L/ITzBm2arqGVrlFYQPIii9rC9PTav&#10;u9tuXpZN1OivbwqCx2FmvmHmy2BqcaHWVZYVvAwTEMS51RUXCj5P68ErCOeRNdaWScGNHCwX3c4c&#10;U22vfKDL0RciQtilqKD0vkmldHlJBt3QNsTR+7atQR9lW0jd4jXCTS1HSTKVBiuOCyU2tCop/z2e&#10;jYKt3f9s3STYbHzfTb7C7SMz2UGpfi+8v4HwFPwz/GhvtILRbA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Abw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r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>unter 20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Jahre</w:t>
      </w:r>
      <w:r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über 20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Jahre</w:t>
      </w:r>
    </w:p>
    <w:p w:rsidR="00BD6578" w:rsidRDefault="00BD6578" w:rsidP="00AD71E9">
      <w:pPr>
        <w:tabs>
          <w:tab w:val="left" w:pos="3969"/>
          <w:tab w:val="left" w:pos="5954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Erwartete Teilnehmer:</w:t>
      </w:r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-17173570"/>
          <w:showingPlcHdr/>
        </w:sdtPr>
        <w:sdtEndPr>
          <w:rPr>
            <w:rStyle w:val="Formatvorlage1"/>
          </w:rPr>
        </w:sdtEndPr>
        <w:sdtContent>
          <w:r w:rsidR="00E97067" w:rsidRPr="00D36918">
            <w:rPr>
              <w:rStyle w:val="Formatvorlage1"/>
              <w:lang w:val="de-CH"/>
            </w:rPr>
            <w:t xml:space="preserve"> 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-1655448404"/>
          <w:showingPlcHdr/>
        </w:sdtPr>
        <w:sdtEndPr>
          <w:rPr>
            <w:rStyle w:val="Formatvorlage1"/>
          </w:rPr>
        </w:sdtEndPr>
        <w:sdtContent>
          <w:r w:rsidR="00E97067" w:rsidRPr="00D36918">
            <w:rPr>
              <w:rStyle w:val="Formatvorlage1"/>
              <w:lang w:val="de-CH"/>
            </w:rPr>
            <w:t xml:space="preserve">     </w:t>
          </w:r>
        </w:sdtContent>
      </w:sdt>
    </w:p>
    <w:p w:rsidR="00BD6578" w:rsidRDefault="00BC2398" w:rsidP="00BD6578">
      <w:pPr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56929D89" wp14:editId="51B2873B">
                <wp:simplePos x="0" y="0"/>
                <wp:positionH relativeFrom="page">
                  <wp:posOffset>2880360</wp:posOffset>
                </wp:positionH>
                <wp:positionV relativeFrom="paragraph">
                  <wp:posOffset>181610</wp:posOffset>
                </wp:positionV>
                <wp:extent cx="1169670" cy="207010"/>
                <wp:effectExtent l="0" t="0" r="11430" b="21590"/>
                <wp:wrapNone/>
                <wp:docPr id="28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8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8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8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6.8pt;margin-top:14.3pt;width:92.1pt;height:16.3pt;z-index:-251601920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fRCQ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8DcUA&#10;AADcAAAADwAAAGRycy9kb3ducmV2LnhtbESPzWrDMBCE74W8g9hAb43sQIpxooQ4NGmhNJC/+yJt&#10;bBNrZSw1dvv0VaHQ4zAz3zCL1WAbcafO144VpJMEBLF2puZSwfm0fcpA+IBssHFMCr7Iw2o5elhg&#10;blzPB7ofQykihH2OCqoQ2lxKryuy6CeuJY7e1XUWQ5RdKU2HfYTbRk6T5FlarDkuVNjSpiJ9O35a&#10;Be/bot6nrteX1OmPb/9S7LLXQqnH8bCegwg0hP/wX/vNKJhm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7wN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r5cYA&#10;AADcAAAADwAAAGRycy9kb3ducmV2LnhtbESPT2sCMRTE74LfITzBm2ar+IetUVpB8CCKtoft7bF5&#10;3d1287JsokY/fVMQPA4z8xtmsQqmFhdqXWVZwcswAUGcW11xoeDzYzOYg3AeWWNtmRTcyMFq2e0s&#10;MNX2yke6nHwhIoRdigpK75tUSpeXZNANbUMcvW/bGvRRtoXULV4j3NRylCRTabDiuFBiQ+uS8t/T&#10;2SjY2cPPzk2Czcb3/eQr3N4zkx2V6vfC2ysIT8E/w4/2VisYzWf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Vr5c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</w:p>
    <w:p w:rsidR="00BD6578" w:rsidRDefault="00BD6578" w:rsidP="0070616F">
      <w:pPr>
        <w:tabs>
          <w:tab w:val="left" w:pos="3969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Erwartete Besucher (pro Tag):</w:t>
      </w:r>
      <w:r w:rsidR="00BC2398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1989359868"/>
          <w:showingPlcHdr/>
        </w:sdtPr>
        <w:sdtEndPr>
          <w:rPr>
            <w:rStyle w:val="Formatvorlage1"/>
          </w:rPr>
        </w:sdtEndPr>
        <w:sdtContent>
          <w:r w:rsidR="00E97067">
            <w:rPr>
              <w:rStyle w:val="Formatvorlage1"/>
            </w:rPr>
            <w:t xml:space="preserve">     </w:t>
          </w:r>
        </w:sdtContent>
      </w:sdt>
    </w:p>
    <w:p w:rsidR="00BD6578" w:rsidRPr="004A3AA7" w:rsidRDefault="00BD6578" w:rsidP="0070616F">
      <w:pPr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</w:p>
    <w:p w:rsidR="00BC7D8D" w:rsidRPr="004A3AA7" w:rsidRDefault="00483FC5">
      <w:pPr>
        <w:spacing w:before="4" w:after="0" w:line="150" w:lineRule="exact"/>
        <w:rPr>
          <w:noProof/>
          <w:sz w:val="15"/>
          <w:szCs w:val="15"/>
          <w:lang w:val="de-CH"/>
        </w:rPr>
      </w:pPr>
      <w:r>
        <w:rPr>
          <w:noProof/>
          <w:lang w:val="de-CH" w:eastAsia="de-CH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F4BA70C" wp14:editId="145484AD">
                <wp:simplePos x="0" y="0"/>
                <wp:positionH relativeFrom="page">
                  <wp:posOffset>4932045</wp:posOffset>
                </wp:positionH>
                <wp:positionV relativeFrom="page">
                  <wp:posOffset>8759825</wp:posOffset>
                </wp:positionV>
                <wp:extent cx="1270" cy="227330"/>
                <wp:effectExtent l="0" t="0" r="10160" b="4445"/>
                <wp:wrapNone/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7330"/>
                          <a:chOff x="7767" y="13795"/>
                          <a:chExt cx="2" cy="358"/>
                        </a:xfrm>
                      </wpg:grpSpPr>
                      <wps:wsp>
                        <wps:cNvPr id="70" name="Freeform 68"/>
                        <wps:cNvSpPr>
                          <a:spLocks/>
                        </wps:cNvSpPr>
                        <wps:spPr bwMode="auto">
                          <a:xfrm>
                            <a:off x="7767" y="13795"/>
                            <a:ext cx="2" cy="358"/>
                          </a:xfrm>
                          <a:custGeom>
                            <a:avLst/>
                            <a:gdLst>
                              <a:gd name="T0" fmla="+- 0 13795 13795"/>
                              <a:gd name="T1" fmla="*/ 13795 h 358"/>
                              <a:gd name="T2" fmla="+- 0 14153 13795"/>
                              <a:gd name="T3" fmla="*/ 14153 h 358"/>
                              <a:gd name="T4" fmla="+- 0 13795 13795"/>
                              <a:gd name="T5" fmla="*/ 13795 h 3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388.35pt;margin-top:689.75pt;width:.1pt;height:17.9pt;z-index:-251659264;mso-position-horizontal-relative:page;mso-position-vertical-relative:page" coordorigin="7767,13795" coordsize="2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">
                <v:shape id="Freeform 68" o:spid="_x0000_s1027" style="position:absolute;left:7767;top:13795;width:2;height:358;visibility:visible;mso-wrap-style:square;v-text-anchor:top" coordsize="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ruMEA&#10;AADbAAAADwAAAGRycy9kb3ducmV2LnhtbERPTYvCMBC9C/6HMIIX0XQXUekaZXURe/BiLbjHoZlt&#10;yzaT2kSt/94cBI+P971cd6YWN2pdZVnBxyQCQZxbXXGhIDvtxgsQziNrrC2Tggc5WK/6vSXG2t75&#10;SLfUFyKEsItRQel9E0vp8pIMuoltiAP3Z1uDPsC2kLrFewg3tfyMopk0WHFoKLGhbUn5f3o1CpLz&#10;aPMrk8PeZtPIb6Yuvex/HkoNB933FwhPnX+LX+5EK5iH9eFL+A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TK7jBAAAA2wAAAA8AAAAAAAAAAAAAAAAAmAIAAGRycy9kb3du&#10;cmV2LnhtbFBLBQYAAAAABAAEAPUAAACGAwAAAAA=&#10;" path="m,l,358,,e" stroked="f">
                  <v:path arrowok="t" o:connecttype="custom" o:connectlocs="0,13795;0,14153;0,13795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972AA5B" wp14:editId="0EFE1FCE">
                <wp:simplePos x="0" y="0"/>
                <wp:positionH relativeFrom="page">
                  <wp:posOffset>2021205</wp:posOffset>
                </wp:positionH>
                <wp:positionV relativeFrom="page">
                  <wp:posOffset>1800860</wp:posOffset>
                </wp:positionV>
                <wp:extent cx="118110" cy="118110"/>
                <wp:effectExtent l="11430" t="10160" r="13335" b="508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3183" y="2836"/>
                          <a:chExt cx="186" cy="186"/>
                        </a:xfrm>
                      </wpg:grpSpPr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3183" y="2836"/>
                            <a:ext cx="186" cy="186"/>
                          </a:xfrm>
                          <a:custGeom>
                            <a:avLst/>
                            <a:gdLst>
                              <a:gd name="T0" fmla="+- 0 3183 3183"/>
                              <a:gd name="T1" fmla="*/ T0 w 186"/>
                              <a:gd name="T2" fmla="+- 0 3022 2836"/>
                              <a:gd name="T3" fmla="*/ 3022 h 186"/>
                              <a:gd name="T4" fmla="+- 0 3369 3183"/>
                              <a:gd name="T5" fmla="*/ T4 w 186"/>
                              <a:gd name="T6" fmla="+- 0 3022 2836"/>
                              <a:gd name="T7" fmla="*/ 3022 h 186"/>
                              <a:gd name="T8" fmla="+- 0 3369 3183"/>
                              <a:gd name="T9" fmla="*/ T8 w 186"/>
                              <a:gd name="T10" fmla="+- 0 2836 2836"/>
                              <a:gd name="T11" fmla="*/ 2836 h 186"/>
                              <a:gd name="T12" fmla="+- 0 3183 3183"/>
                              <a:gd name="T13" fmla="*/ T12 w 186"/>
                              <a:gd name="T14" fmla="+- 0 2836 2836"/>
                              <a:gd name="T15" fmla="*/ 2836 h 186"/>
                              <a:gd name="T16" fmla="+- 0 3183 3183"/>
                              <a:gd name="T17" fmla="*/ T16 w 186"/>
                              <a:gd name="T18" fmla="+- 0 3022 2836"/>
                              <a:gd name="T19" fmla="*/ 302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6" y="186"/>
                                </a:ln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59.15pt;margin-top:141.8pt;width:9.3pt;height:9.3pt;z-index:-251658240;mso-position-horizontal-relative:page;mso-position-vertical-relative:page" coordorigin="3183,283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">
                <v:shape id="Freeform 66" o:spid="_x0000_s1027" style="position:absolute;left:3183;top:283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po8AA&#10;AADbAAAADwAAAGRycy9kb3ducmV2LnhtbERPPWvDMBDdC/0P4grdGrkZTHGihBIodEiGpoF4vFhX&#10;y9Q6GUlJ7P763hDI+Hjfy/Xoe3WhmLrABl5nBSjiJtiOWwOH74+XN1ApI1vsA5OBiRKsV48PS6xs&#10;uPIXXfa5VRLCqUIDLueh0jo1jjymWRiIhfsJ0WMWGFttI14l3Pd6XhSl9tixNDgcaOOo+d2fvfRu&#10;J9du5xMfuazjwPVp87c7GfP8NL4vQGUa8118c39aA6WMlS/y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Opo8AAAADbAAAADwAAAAAAAAAAAAAAAACYAgAAZHJzL2Rvd25y&#10;ZXYueG1sUEsFBgAAAAAEAAQA9QAAAIUDAAAAAA==&#10;" path="m,186r186,l186,,,,,186xe" filled="f" strokecolor="#231f20" strokeweight=".6pt">
                  <v:path arrowok="t" o:connecttype="custom" o:connectlocs="0,3022;186,3022;186,2836;0,2836;0,30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616E4E6" wp14:editId="775814D5">
                <wp:simplePos x="0" y="0"/>
                <wp:positionH relativeFrom="page">
                  <wp:posOffset>2345690</wp:posOffset>
                </wp:positionH>
                <wp:positionV relativeFrom="page">
                  <wp:posOffset>1800860</wp:posOffset>
                </wp:positionV>
                <wp:extent cx="118110" cy="118110"/>
                <wp:effectExtent l="12065" t="10160" r="12700" b="5080"/>
                <wp:wrapNone/>
                <wp:docPr id="6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3694" y="2836"/>
                          <a:chExt cx="186" cy="186"/>
                        </a:xfrm>
                      </wpg:grpSpPr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3694" y="2836"/>
                            <a:ext cx="186" cy="186"/>
                          </a:xfrm>
                          <a:custGeom>
                            <a:avLst/>
                            <a:gdLst>
                              <a:gd name="T0" fmla="+- 0 3694 3694"/>
                              <a:gd name="T1" fmla="*/ T0 w 186"/>
                              <a:gd name="T2" fmla="+- 0 3022 2836"/>
                              <a:gd name="T3" fmla="*/ 3022 h 186"/>
                              <a:gd name="T4" fmla="+- 0 3880 3694"/>
                              <a:gd name="T5" fmla="*/ T4 w 186"/>
                              <a:gd name="T6" fmla="+- 0 3022 2836"/>
                              <a:gd name="T7" fmla="*/ 3022 h 186"/>
                              <a:gd name="T8" fmla="+- 0 3880 3694"/>
                              <a:gd name="T9" fmla="*/ T8 w 186"/>
                              <a:gd name="T10" fmla="+- 0 2836 2836"/>
                              <a:gd name="T11" fmla="*/ 2836 h 186"/>
                              <a:gd name="T12" fmla="+- 0 3694 3694"/>
                              <a:gd name="T13" fmla="*/ T12 w 186"/>
                              <a:gd name="T14" fmla="+- 0 2836 2836"/>
                              <a:gd name="T15" fmla="*/ 2836 h 186"/>
                              <a:gd name="T16" fmla="+- 0 3694 3694"/>
                              <a:gd name="T17" fmla="*/ T16 w 186"/>
                              <a:gd name="T18" fmla="+- 0 3022 2836"/>
                              <a:gd name="T19" fmla="*/ 302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6" y="186"/>
                                </a:ln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84.7pt;margin-top:141.8pt;width:9.3pt;height:9.3pt;z-index:-251657216;mso-position-horizontal-relative:page;mso-position-vertical-relative:page" coordorigin="3694,283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">
                <v:shape id="Freeform 64" o:spid="_x0000_s1027" style="position:absolute;left:3694;top:283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YSsEA&#10;AADbAAAADwAAAGRycy9kb3ducmV2LnhtbESPzYrCMBSF94LvEK7gTlNdlKFjlEEQXOhCR9DltbnT&#10;lGluShK19emNMDDLw/n5OItVZxtxJx9qxwpm0wwEcel0zZWC0/dm8gEiRGSNjWNS0FOA1XI4WGCh&#10;3YMPdD/GSqQRDgUqMDG2hZShNGQxTF1LnLwf5y3GJH0ltcdHGreNnGdZLi3WnAgGW1obKn+PN5u4&#10;u95Uu3nPZ84vvuXLdf3cX5Uaj7qvTxCRuvgf/mtvtYI8h/eX9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gmErBAAAA2wAAAA8AAAAAAAAAAAAAAAAAmAIAAGRycy9kb3du&#10;cmV2LnhtbFBLBQYAAAAABAAEAPUAAACGAwAAAAA=&#10;" path="m,186r186,l186,,,,,186xe" filled="f" strokecolor="#231f20" strokeweight=".6pt">
                  <v:path arrowok="t" o:connecttype="custom" o:connectlocs="0,3022;186,3022;186,2836;0,2836;0,30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92421F3" wp14:editId="4A37106A">
                <wp:simplePos x="0" y="0"/>
                <wp:positionH relativeFrom="page">
                  <wp:posOffset>2709545</wp:posOffset>
                </wp:positionH>
                <wp:positionV relativeFrom="page">
                  <wp:posOffset>1800860</wp:posOffset>
                </wp:positionV>
                <wp:extent cx="118110" cy="118110"/>
                <wp:effectExtent l="13970" t="10160" r="10795" b="5080"/>
                <wp:wrapNone/>
                <wp:docPr id="6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4267" y="2836"/>
                          <a:chExt cx="186" cy="186"/>
                        </a:xfrm>
                      </wpg:grpSpPr>
                      <wps:wsp>
                        <wps:cNvPr id="64" name="Freeform 62"/>
                        <wps:cNvSpPr>
                          <a:spLocks/>
                        </wps:cNvSpPr>
                        <wps:spPr bwMode="auto">
                          <a:xfrm>
                            <a:off x="4267" y="2836"/>
                            <a:ext cx="186" cy="186"/>
                          </a:xfrm>
                          <a:custGeom>
                            <a:avLst/>
                            <a:gdLst>
                              <a:gd name="T0" fmla="+- 0 4267 4267"/>
                              <a:gd name="T1" fmla="*/ T0 w 186"/>
                              <a:gd name="T2" fmla="+- 0 3022 2836"/>
                              <a:gd name="T3" fmla="*/ 3022 h 186"/>
                              <a:gd name="T4" fmla="+- 0 4453 4267"/>
                              <a:gd name="T5" fmla="*/ T4 w 186"/>
                              <a:gd name="T6" fmla="+- 0 3022 2836"/>
                              <a:gd name="T7" fmla="*/ 3022 h 186"/>
                              <a:gd name="T8" fmla="+- 0 4453 4267"/>
                              <a:gd name="T9" fmla="*/ T8 w 186"/>
                              <a:gd name="T10" fmla="+- 0 2836 2836"/>
                              <a:gd name="T11" fmla="*/ 2836 h 186"/>
                              <a:gd name="T12" fmla="+- 0 4267 4267"/>
                              <a:gd name="T13" fmla="*/ T12 w 186"/>
                              <a:gd name="T14" fmla="+- 0 2836 2836"/>
                              <a:gd name="T15" fmla="*/ 2836 h 186"/>
                              <a:gd name="T16" fmla="+- 0 4267 4267"/>
                              <a:gd name="T17" fmla="*/ T16 w 186"/>
                              <a:gd name="T18" fmla="+- 0 3022 2836"/>
                              <a:gd name="T19" fmla="*/ 302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6" y="186"/>
                                </a:ln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13.35pt;margin-top:141.8pt;width:9.3pt;height:9.3pt;z-index:-251656192;mso-position-horizontal-relative:page;mso-position-vertical-relative:page" coordorigin="4267,283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">
                <v:shape id="Freeform 62" o:spid="_x0000_s1027" style="position:absolute;left:4267;top:283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jpsIA&#10;AADbAAAADwAAAGRycy9kb3ducmV2LnhtbESPzWoCMRSF9wXfIVzBXc0oMpTRKCIIXehCW9DldXKd&#10;DE5uhiTVGZ/eFApdHs7Px1msOtuIO/lQO1YwGWcgiEuna64UfH9t3z9AhIissXFMCnoKsFoO3hZY&#10;aPfgA92PsRJphEOBCkyMbSFlKA1ZDGPXEifv6rzFmKSvpPb4SOO2kdMsy6XFmhPBYEsbQ+Xt+GMT&#10;d9ebajft+cT52bd8vmye+4tSo2G3noOI1MX/8F/7UyvIZ/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qOmwgAAANsAAAAPAAAAAAAAAAAAAAAAAJgCAABkcnMvZG93&#10;bnJldi54bWxQSwUGAAAAAAQABAD1AAAAhwMAAAAA&#10;" path="m,186r186,l186,,,,,186xe" filled="f" strokecolor="#231f20" strokeweight=".6pt">
                  <v:path arrowok="t" o:connecttype="custom" o:connectlocs="0,3022;186,3022;186,2836;0,2836;0,30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D7D81A2" wp14:editId="12E2F680">
                <wp:simplePos x="0" y="0"/>
                <wp:positionH relativeFrom="page">
                  <wp:posOffset>5376545</wp:posOffset>
                </wp:positionH>
                <wp:positionV relativeFrom="page">
                  <wp:posOffset>1800860</wp:posOffset>
                </wp:positionV>
                <wp:extent cx="118110" cy="118110"/>
                <wp:effectExtent l="13970" t="10160" r="10795" b="5080"/>
                <wp:wrapNone/>
                <wp:docPr id="6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2836"/>
                          <a:chExt cx="186" cy="186"/>
                        </a:xfrm>
                      </wpg:grpSpPr>
                      <wps:wsp>
                        <wps:cNvPr id="62" name="Freeform 60"/>
                        <wps:cNvSpPr>
                          <a:spLocks/>
                        </wps:cNvSpPr>
                        <wps:spPr bwMode="auto">
                          <a:xfrm>
                            <a:off x="8467" y="2836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3022 2836"/>
                              <a:gd name="T3" fmla="*/ 3022 h 186"/>
                              <a:gd name="T4" fmla="+- 0 8654 8467"/>
                              <a:gd name="T5" fmla="*/ T4 w 186"/>
                              <a:gd name="T6" fmla="+- 0 3022 2836"/>
                              <a:gd name="T7" fmla="*/ 3022 h 186"/>
                              <a:gd name="T8" fmla="+- 0 8654 8467"/>
                              <a:gd name="T9" fmla="*/ T8 w 186"/>
                              <a:gd name="T10" fmla="+- 0 2836 2836"/>
                              <a:gd name="T11" fmla="*/ 2836 h 186"/>
                              <a:gd name="T12" fmla="+- 0 8467 8467"/>
                              <a:gd name="T13" fmla="*/ T12 w 186"/>
                              <a:gd name="T14" fmla="+- 0 2836 2836"/>
                              <a:gd name="T15" fmla="*/ 2836 h 186"/>
                              <a:gd name="T16" fmla="+- 0 8467 8467"/>
                              <a:gd name="T17" fmla="*/ T16 w 186"/>
                              <a:gd name="T18" fmla="+- 0 3022 2836"/>
                              <a:gd name="T19" fmla="*/ 302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423.35pt;margin-top:141.8pt;width:9.3pt;height:9.3pt;z-index:-251655168;mso-position-horizontal-relative:page;mso-position-vertical-relative:page" coordorigin="8467,283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">
                <v:shape id="Freeform 60" o:spid="_x0000_s1027" style="position:absolute;left:8467;top:283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eScIA&#10;AADbAAAADwAAAGRycy9kb3ducmV2LnhtbESPzWrCQBSF90LfYbgFdzoxiyCpo4ggdGEXVcEsr5nb&#10;TDBzJ8xMNfHpO4VCl4fz83FWm8F24k4+tI4VLOYZCOLa6ZYbBefTfrYEESKyxs4xKRgpwGb9Mllh&#10;qd2DP+l+jI1IIxxKVGBi7EspQ23IYpi7njh5X85bjEn6RmqPjzRuO5lnWSEttpwIBnvaGapvx2+b&#10;uIfRNId85AsXle+5uu6eH1elpq/D9g1EpCH+h//a71pBkcP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55JwgAAANsAAAAPAAAAAAAAAAAAAAAAAJgCAABkcnMvZG93&#10;bnJldi54bWxQSwUGAAAAAAQABAD1AAAAhwMAAAAA&#10;" path="m,186r187,l187,,,,,186xe" filled="f" strokecolor="#231f20" strokeweight=".6pt">
                  <v:path arrowok="t" o:connecttype="custom" o:connectlocs="0,3022;187,3022;187,2836;0,2836;0,30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8174D64" wp14:editId="2100B458">
                <wp:simplePos x="0" y="0"/>
                <wp:positionH relativeFrom="page">
                  <wp:posOffset>5376545</wp:posOffset>
                </wp:positionH>
                <wp:positionV relativeFrom="page">
                  <wp:posOffset>2090420</wp:posOffset>
                </wp:positionV>
                <wp:extent cx="118110" cy="118110"/>
                <wp:effectExtent l="13970" t="13970" r="10795" b="10795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3292"/>
                          <a:chExt cx="186" cy="186"/>
                        </a:xfrm>
                      </wpg:grpSpPr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8467" y="3292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3478 3292"/>
                              <a:gd name="T3" fmla="*/ 3478 h 186"/>
                              <a:gd name="T4" fmla="+- 0 8654 8467"/>
                              <a:gd name="T5" fmla="*/ T4 w 186"/>
                              <a:gd name="T6" fmla="+- 0 3478 3292"/>
                              <a:gd name="T7" fmla="*/ 3478 h 186"/>
                              <a:gd name="T8" fmla="+- 0 8654 8467"/>
                              <a:gd name="T9" fmla="*/ T8 w 186"/>
                              <a:gd name="T10" fmla="+- 0 3292 3292"/>
                              <a:gd name="T11" fmla="*/ 3292 h 186"/>
                              <a:gd name="T12" fmla="+- 0 8467 8467"/>
                              <a:gd name="T13" fmla="*/ T12 w 186"/>
                              <a:gd name="T14" fmla="+- 0 3292 3292"/>
                              <a:gd name="T15" fmla="*/ 3292 h 186"/>
                              <a:gd name="T16" fmla="+- 0 8467 8467"/>
                              <a:gd name="T17" fmla="*/ T16 w 186"/>
                              <a:gd name="T18" fmla="+- 0 3478 3292"/>
                              <a:gd name="T19" fmla="*/ 347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23.35pt;margin-top:164.6pt;width:9.3pt;height:9.3pt;z-index:-251654144;mso-position-horizontal-relative:page;mso-position-vertical-relative:page" coordorigin="8467,329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">
                <v:shape id="Freeform 58" o:spid="_x0000_s1027" style="position:absolute;left:8467;top:3292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lpcAA&#10;AADbAAAADwAAAGRycy9kb3ducmV2LnhtbERPPWvDMBDdC/0P4grdGrkZTHGihBIodEiGpoF4vFhX&#10;y9Q6GUlJ7P763hDI+Hjfy/Xoe3WhmLrABl5nBSjiJtiOWwOH74+XN1ApI1vsA5OBiRKsV48PS6xs&#10;uPIXXfa5VRLCqUIDLueh0jo1jjymWRiIhfsJ0WMWGFttI14l3Pd6XhSl9tixNDgcaOOo+d2fvfRu&#10;J9du5xMfuazjwPVp87c7GfP8NL4vQGUa8118c39aA6Wsly/y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WlpcAAAADbAAAADwAAAAAAAAAAAAAAAACYAgAAZHJzL2Rvd25y&#10;ZXYueG1sUEsFBgAAAAAEAAQA9QAAAIUDAAAAAA==&#10;" path="m,186r187,l187,,,,,186xe" filled="f" strokecolor="#231f20" strokeweight=".6pt">
                  <v:path arrowok="t" o:connecttype="custom" o:connectlocs="0,3478;187,3478;187,3292;0,3292;0,347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3136498" wp14:editId="0A06DFC8">
                <wp:simplePos x="0" y="0"/>
                <wp:positionH relativeFrom="page">
                  <wp:posOffset>5376545</wp:posOffset>
                </wp:positionH>
                <wp:positionV relativeFrom="page">
                  <wp:posOffset>2379345</wp:posOffset>
                </wp:positionV>
                <wp:extent cx="118110" cy="118110"/>
                <wp:effectExtent l="13970" t="7620" r="10795" b="7620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3747"/>
                          <a:chExt cx="186" cy="186"/>
                        </a:xfrm>
                      </wpg:grpSpPr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8467" y="3747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3934 3747"/>
                              <a:gd name="T3" fmla="*/ 3934 h 186"/>
                              <a:gd name="T4" fmla="+- 0 8654 8467"/>
                              <a:gd name="T5" fmla="*/ T4 w 186"/>
                              <a:gd name="T6" fmla="+- 0 3934 3747"/>
                              <a:gd name="T7" fmla="*/ 3934 h 186"/>
                              <a:gd name="T8" fmla="+- 0 8654 8467"/>
                              <a:gd name="T9" fmla="*/ T8 w 186"/>
                              <a:gd name="T10" fmla="+- 0 3747 3747"/>
                              <a:gd name="T11" fmla="*/ 3747 h 186"/>
                              <a:gd name="T12" fmla="+- 0 8467 8467"/>
                              <a:gd name="T13" fmla="*/ T12 w 186"/>
                              <a:gd name="T14" fmla="+- 0 3747 3747"/>
                              <a:gd name="T15" fmla="*/ 3747 h 186"/>
                              <a:gd name="T16" fmla="+- 0 8467 8467"/>
                              <a:gd name="T17" fmla="*/ T16 w 186"/>
                              <a:gd name="T18" fmla="+- 0 3934 3747"/>
                              <a:gd name="T19" fmla="*/ 393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423.35pt;margin-top:187.35pt;width:9.3pt;height:9.3pt;z-index:-251653120;mso-position-horizontal-relative:page;mso-position-vertical-relative:page" coordorigin="8467,3747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">
                <v:shape id="Freeform 56" o:spid="_x0000_s1027" style="position:absolute;left:8467;top:3747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jHsEA&#10;AADbAAAADwAAAGRycy9kb3ducmV2LnhtbERPTWsCMRC9F/wPYYTealahUlajiFDowR5qC+5x3Iyb&#10;xc1kSVLd7a/vHAo9Pt73ejv4Tt0opjawgfmsAEVcB9tyY+Dr8/XpBVTKyBa7wGRgpATbzeRhjaUN&#10;d/6g2zE3SkI4lWjA5dyXWqfakcc0Cz2xcJcQPWaBsdE24l3CfacXRbHUHluWBoc97R3V1+O3l97D&#10;6JrDYuQTL6vYc3Xe/7yfjXmcDrsVqExD/hf/ud+sgWcZK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fYx7BAAAA2wAAAA8AAAAAAAAAAAAAAAAAmAIAAGRycy9kb3du&#10;cmV2LnhtbFBLBQYAAAAABAAEAPUAAACGAwAAAAA=&#10;" path="m,187r187,l187,,,,,187xe" filled="f" strokecolor="#231f20" strokeweight=".6pt">
                  <v:path arrowok="t" o:connecttype="custom" o:connectlocs="0,3934;187,3934;187,3747;0,3747;0,39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4C3B6DA" wp14:editId="234A8FB4">
                <wp:simplePos x="0" y="0"/>
                <wp:positionH relativeFrom="page">
                  <wp:posOffset>5376545</wp:posOffset>
                </wp:positionH>
                <wp:positionV relativeFrom="page">
                  <wp:posOffset>2668905</wp:posOffset>
                </wp:positionV>
                <wp:extent cx="118110" cy="118110"/>
                <wp:effectExtent l="13970" t="11430" r="10795" b="13335"/>
                <wp:wrapNone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4203"/>
                          <a:chExt cx="186" cy="186"/>
                        </a:xfrm>
                      </wpg:grpSpPr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8467" y="4203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4390 4203"/>
                              <a:gd name="T3" fmla="*/ 4390 h 186"/>
                              <a:gd name="T4" fmla="+- 0 8654 8467"/>
                              <a:gd name="T5" fmla="*/ T4 w 186"/>
                              <a:gd name="T6" fmla="+- 0 4390 4203"/>
                              <a:gd name="T7" fmla="*/ 4390 h 186"/>
                              <a:gd name="T8" fmla="+- 0 8654 8467"/>
                              <a:gd name="T9" fmla="*/ T8 w 186"/>
                              <a:gd name="T10" fmla="+- 0 4203 4203"/>
                              <a:gd name="T11" fmla="*/ 4203 h 186"/>
                              <a:gd name="T12" fmla="+- 0 8467 8467"/>
                              <a:gd name="T13" fmla="*/ T12 w 186"/>
                              <a:gd name="T14" fmla="+- 0 4203 4203"/>
                              <a:gd name="T15" fmla="*/ 4203 h 186"/>
                              <a:gd name="T16" fmla="+- 0 8467 8467"/>
                              <a:gd name="T17" fmla="*/ T16 w 186"/>
                              <a:gd name="T18" fmla="+- 0 4390 4203"/>
                              <a:gd name="T19" fmla="*/ 439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423.35pt;margin-top:210.15pt;width:9.3pt;height:9.3pt;z-index:-251652096;mso-position-horizontal-relative:page;mso-position-vertical-relative:page" coordorigin="8467,4203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">
                <v:shape id="Freeform 54" o:spid="_x0000_s1027" style="position:absolute;left:8467;top:4203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S98IA&#10;AADbAAAADwAAAGRycy9kb3ducmV2LnhtbESPzWoCMRSF9wXfIVzBXc0oOJTRKCIIXehCW9DldXKd&#10;DE5uhiTVGZ/eFApdHs7Px1msOtuIO/lQO1YwGWcgiEuna64UfH9t3z9AhIissXFMCnoKsFoO3hZY&#10;aPfgA92PsRJphEOBCkyMbSFlKA1ZDGPXEifv6rzFmKSvpPb4SOO2kdMsy6XFmhPBYEsbQ+Xt+GMT&#10;d9ebajft+cT52bd8vmye+4tSo2G3noOI1MX/8F/7UyuY5f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FL3wgAAANsAAAAPAAAAAAAAAAAAAAAAAJgCAABkcnMvZG93&#10;bnJldi54bWxQSwUGAAAAAAQABAD1AAAAhwMAAAAA&#10;" path="m,187r187,l187,,,,,187xe" filled="f" strokecolor="#231f20" strokeweight=".6pt">
                  <v:path arrowok="t" o:connecttype="custom" o:connectlocs="0,4390;187,4390;187,4203;0,4203;0,43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E77C34E" wp14:editId="538C7C26">
                <wp:simplePos x="0" y="0"/>
                <wp:positionH relativeFrom="page">
                  <wp:posOffset>5376545</wp:posOffset>
                </wp:positionH>
                <wp:positionV relativeFrom="page">
                  <wp:posOffset>2958465</wp:posOffset>
                </wp:positionV>
                <wp:extent cx="118110" cy="118110"/>
                <wp:effectExtent l="13970" t="5715" r="10795" b="9525"/>
                <wp:wrapNone/>
                <wp:docPr id="5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4659"/>
                          <a:chExt cx="186" cy="186"/>
                        </a:xfrm>
                      </wpg:grpSpPr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8467" y="4659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4845 4659"/>
                              <a:gd name="T3" fmla="*/ 4845 h 186"/>
                              <a:gd name="T4" fmla="+- 0 8654 8467"/>
                              <a:gd name="T5" fmla="*/ T4 w 186"/>
                              <a:gd name="T6" fmla="+- 0 4845 4659"/>
                              <a:gd name="T7" fmla="*/ 4845 h 186"/>
                              <a:gd name="T8" fmla="+- 0 8654 8467"/>
                              <a:gd name="T9" fmla="*/ T8 w 186"/>
                              <a:gd name="T10" fmla="+- 0 4659 4659"/>
                              <a:gd name="T11" fmla="*/ 4659 h 186"/>
                              <a:gd name="T12" fmla="+- 0 8467 8467"/>
                              <a:gd name="T13" fmla="*/ T12 w 186"/>
                              <a:gd name="T14" fmla="+- 0 4659 4659"/>
                              <a:gd name="T15" fmla="*/ 4659 h 186"/>
                              <a:gd name="T16" fmla="+- 0 8467 8467"/>
                              <a:gd name="T17" fmla="*/ T16 w 186"/>
                              <a:gd name="T18" fmla="+- 0 4845 4659"/>
                              <a:gd name="T19" fmla="*/ 484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23.35pt;margin-top:232.95pt;width:9.3pt;height:9.3pt;z-index:-251651072;mso-position-horizontal-relative:page;mso-position-vertical-relative:page" coordorigin="8467,4659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">
                <v:shape id="Freeform 52" o:spid="_x0000_s1027" style="position:absolute;left:8467;top:4659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pG8MA&#10;AADbAAAADwAAAGRycy9kb3ducmV2LnhtbESPzWoCMRSF9wXfIVzBXSejWJHRKCIILnRRK+jyOrmd&#10;DJ3cDEnUmT59Uyh0eTg/H2e57mwjHuRD7VjBOMtBEJdO11wpOH/sXucgQkTW2DgmBT0FWK8GL0ss&#10;tHvyOz1OsRJphEOBCkyMbSFlKA1ZDJlriZP36bzFmKSvpPb4TOO2kZM8n0mLNSeCwZa2hsqv090m&#10;7qE31WHS84VnV9/y9bb9Pt6UGg27zQJEpC7+h//ae63gbQq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pG8MAAADbAAAADwAAAAAAAAAAAAAAAACYAgAAZHJzL2Rv&#10;d25yZXYueG1sUEsFBgAAAAAEAAQA9QAAAIgDAAAAAA==&#10;" path="m,186r187,l187,,,,,186xe" filled="f" strokecolor="#231f20" strokeweight=".6pt">
                  <v:path arrowok="t" o:connecttype="custom" o:connectlocs="0,4845;187,4845;187,4659;0,4659;0,48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F839E89" wp14:editId="0765DAB8">
                <wp:simplePos x="0" y="0"/>
                <wp:positionH relativeFrom="page">
                  <wp:posOffset>5376545</wp:posOffset>
                </wp:positionH>
                <wp:positionV relativeFrom="page">
                  <wp:posOffset>3248025</wp:posOffset>
                </wp:positionV>
                <wp:extent cx="118110" cy="118110"/>
                <wp:effectExtent l="13970" t="9525" r="10795" b="5715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5115"/>
                          <a:chExt cx="186" cy="186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8467" y="5115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5301 5115"/>
                              <a:gd name="T3" fmla="*/ 5301 h 186"/>
                              <a:gd name="T4" fmla="+- 0 8654 8467"/>
                              <a:gd name="T5" fmla="*/ T4 w 186"/>
                              <a:gd name="T6" fmla="+- 0 5301 5115"/>
                              <a:gd name="T7" fmla="*/ 5301 h 186"/>
                              <a:gd name="T8" fmla="+- 0 8654 8467"/>
                              <a:gd name="T9" fmla="*/ T8 w 186"/>
                              <a:gd name="T10" fmla="+- 0 5115 5115"/>
                              <a:gd name="T11" fmla="*/ 5115 h 186"/>
                              <a:gd name="T12" fmla="+- 0 8467 8467"/>
                              <a:gd name="T13" fmla="*/ T12 w 186"/>
                              <a:gd name="T14" fmla="+- 0 5115 5115"/>
                              <a:gd name="T15" fmla="*/ 5115 h 186"/>
                              <a:gd name="T16" fmla="+- 0 8467 8467"/>
                              <a:gd name="T17" fmla="*/ T16 w 186"/>
                              <a:gd name="T18" fmla="+- 0 5301 5115"/>
                              <a:gd name="T19" fmla="*/ 530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423.35pt;margin-top:255.75pt;width:9.3pt;height:9.3pt;z-index:-251650048;mso-position-horizontal-relative:page;mso-position-vertical-relative:page" coordorigin="8467,5115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">
                <v:shape id="Freeform 50" o:spid="_x0000_s1027" style="position:absolute;left:8467;top:5115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U9MIA&#10;AADbAAAADwAAAGRycy9kb3ducmV2LnhtbESPzWoCMRSF9wXfIVzBXc04oJTRKCIIXehCW9DldXKd&#10;DE5uhiTVGZ/eFApdHs7Px1msOtuIO/lQO1YwGWcgiEuna64UfH9t3z9AhIissXFMCnoKsFoO3hZY&#10;aPfgA92PsRJphEOBCkyMbSFlKA1ZDGPXEifv6rzFmKSvpPb4SOO2kXmWzaTFmhPBYEsbQ+Xt+GMT&#10;d9ebapf3fOLZ2bd8vmye+4tSo2G3noOI1MX/8F/7UyuY5v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1T0wgAAANsAAAAPAAAAAAAAAAAAAAAAAJgCAABkcnMvZG93&#10;bnJldi54bWxQSwUGAAAAAAQABAD1AAAAhwMAAAAA&#10;" path="m,186r187,l187,,,,,186xe" filled="f" strokecolor="#231f20" strokeweight=".6pt">
                  <v:path arrowok="t" o:connecttype="custom" o:connectlocs="0,5301;187,5301;187,5115;0,5115;0,53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9847C5D" wp14:editId="1AA3EC7B">
                <wp:simplePos x="0" y="0"/>
                <wp:positionH relativeFrom="page">
                  <wp:posOffset>5376545</wp:posOffset>
                </wp:positionH>
                <wp:positionV relativeFrom="page">
                  <wp:posOffset>3536950</wp:posOffset>
                </wp:positionV>
                <wp:extent cx="118110" cy="118110"/>
                <wp:effectExtent l="13970" t="12700" r="10795" b="12065"/>
                <wp:wrapNone/>
                <wp:docPr id="4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5570"/>
                          <a:chExt cx="186" cy="186"/>
                        </a:xfrm>
                      </wpg:grpSpPr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8467" y="5570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5757 5570"/>
                              <a:gd name="T3" fmla="*/ 5757 h 186"/>
                              <a:gd name="T4" fmla="+- 0 8654 8467"/>
                              <a:gd name="T5" fmla="*/ T4 w 186"/>
                              <a:gd name="T6" fmla="+- 0 5757 5570"/>
                              <a:gd name="T7" fmla="*/ 5757 h 186"/>
                              <a:gd name="T8" fmla="+- 0 8654 8467"/>
                              <a:gd name="T9" fmla="*/ T8 w 186"/>
                              <a:gd name="T10" fmla="+- 0 5570 5570"/>
                              <a:gd name="T11" fmla="*/ 5570 h 186"/>
                              <a:gd name="T12" fmla="+- 0 8467 8467"/>
                              <a:gd name="T13" fmla="*/ T12 w 186"/>
                              <a:gd name="T14" fmla="+- 0 5570 5570"/>
                              <a:gd name="T15" fmla="*/ 5570 h 186"/>
                              <a:gd name="T16" fmla="+- 0 8467 8467"/>
                              <a:gd name="T17" fmla="*/ T16 w 186"/>
                              <a:gd name="T18" fmla="+- 0 5757 5570"/>
                              <a:gd name="T19" fmla="*/ 575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23.35pt;margin-top:278.5pt;width:9.3pt;height:9.3pt;z-index:-251649024;mso-position-horizontal-relative:page;mso-position-vertical-relative:page" coordorigin="8467,5570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">
                <v:shape id="Freeform 48" o:spid="_x0000_s1027" style="position:absolute;left:8467;top:5570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vGMEA&#10;AADbAAAADwAAAGRycy9kb3ducmV2LnhtbERPTWsCMRC9F/wPYYTealahUlajiFDowR5qC+5x3Iyb&#10;xc1kSVLd7a/vHAo9Pt73ejv4Tt0opjawgfmsAEVcB9tyY+Dr8/XpBVTKyBa7wGRgpATbzeRhjaUN&#10;d/6g2zE3SkI4lWjA5dyXWqfakcc0Cz2xcJcQPWaBsdE24l3CfacXRbHUHluWBoc97R3V1+O3l97D&#10;6JrDYuQTL6vYc3Xe/7yfjXmcDrsVqExD/hf/ud+sgWdZL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pbxjBAAAA2wAAAA8AAAAAAAAAAAAAAAAAmAIAAGRycy9kb3du&#10;cmV2LnhtbFBLBQYAAAAABAAEAPUAAACGAwAAAAA=&#10;" path="m,187r187,l187,,,,,187xe" filled="f" strokecolor="#231f20" strokeweight=".6pt">
                  <v:path arrowok="t" o:connecttype="custom" o:connectlocs="0,5757;187,5757;187,5570;0,5570;0,57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DB3E55B" wp14:editId="19729027">
                <wp:simplePos x="0" y="0"/>
                <wp:positionH relativeFrom="page">
                  <wp:posOffset>5376545</wp:posOffset>
                </wp:positionH>
                <wp:positionV relativeFrom="page">
                  <wp:posOffset>3826510</wp:posOffset>
                </wp:positionV>
                <wp:extent cx="118110" cy="118110"/>
                <wp:effectExtent l="13970" t="6985" r="10795" b="8255"/>
                <wp:wrapNone/>
                <wp:docPr id="4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6026"/>
                          <a:chExt cx="186" cy="186"/>
                        </a:xfrm>
                      </wpg:grpSpPr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8467" y="6026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6213 6026"/>
                              <a:gd name="T3" fmla="*/ 6213 h 186"/>
                              <a:gd name="T4" fmla="+- 0 8654 8467"/>
                              <a:gd name="T5" fmla="*/ T4 w 186"/>
                              <a:gd name="T6" fmla="+- 0 6213 6026"/>
                              <a:gd name="T7" fmla="*/ 6213 h 186"/>
                              <a:gd name="T8" fmla="+- 0 8654 8467"/>
                              <a:gd name="T9" fmla="*/ T8 w 186"/>
                              <a:gd name="T10" fmla="+- 0 6026 6026"/>
                              <a:gd name="T11" fmla="*/ 6026 h 186"/>
                              <a:gd name="T12" fmla="+- 0 8467 8467"/>
                              <a:gd name="T13" fmla="*/ T12 w 186"/>
                              <a:gd name="T14" fmla="+- 0 6026 6026"/>
                              <a:gd name="T15" fmla="*/ 6026 h 186"/>
                              <a:gd name="T16" fmla="+- 0 8467 8467"/>
                              <a:gd name="T17" fmla="*/ T16 w 186"/>
                              <a:gd name="T18" fmla="+- 0 6213 6026"/>
                              <a:gd name="T19" fmla="*/ 621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423.35pt;margin-top:301.3pt;width:9.3pt;height:9.3pt;z-index:-251648000;mso-position-horizontal-relative:page;mso-position-vertical-relative:page" coordorigin="8467,602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">
                <v:shape id="Freeform 46" o:spid="_x0000_s1027" style="position:absolute;left:8467;top:602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1w8EA&#10;AADbAAAADwAAAGRycy9kb3ducmV2LnhtbERPTWsCMRC9F/wPYYTealYpUlajiFDowR5qC+5x3Iyb&#10;xc1kSVLd7a/vHAo9Pt73ejv4Tt0opjawgfmsAEVcB9tyY+Dr8/XpBVTKyBa7wGRgpATbzeRhjaUN&#10;d/6g2zE3SkI4lWjA5dyXWqfakcc0Cz2xcJcQPWaBsdE24l3CfacXRbHUHluWBoc97R3V1+O3l97D&#10;6JrDYuQTL6vYc3Xe/7yfjXmcDrsVqExD/hf/ud+sgWcZK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G9cPBAAAA2wAAAA8AAAAAAAAAAAAAAAAAmAIAAGRycy9kb3du&#10;cmV2LnhtbFBLBQYAAAAABAAEAPUAAACGAwAAAAA=&#10;" path="m,187r187,l187,,,,,187xe" filled="f" strokecolor="#231f20" strokeweight=".6pt">
                  <v:path arrowok="t" o:connecttype="custom" o:connectlocs="0,6213;187,6213;187,6026;0,6026;0,62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B10F591" wp14:editId="34A9ADDE">
                <wp:simplePos x="0" y="0"/>
                <wp:positionH relativeFrom="page">
                  <wp:posOffset>5376545</wp:posOffset>
                </wp:positionH>
                <wp:positionV relativeFrom="page">
                  <wp:posOffset>4116070</wp:posOffset>
                </wp:positionV>
                <wp:extent cx="118110" cy="118110"/>
                <wp:effectExtent l="13970" t="10795" r="10795" b="13970"/>
                <wp:wrapNone/>
                <wp:docPr id="4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6482"/>
                          <a:chExt cx="186" cy="186"/>
                        </a:xfrm>
                      </wpg:grpSpPr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8467" y="6482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6668 6482"/>
                              <a:gd name="T3" fmla="*/ 6668 h 186"/>
                              <a:gd name="T4" fmla="+- 0 8654 8467"/>
                              <a:gd name="T5" fmla="*/ T4 w 186"/>
                              <a:gd name="T6" fmla="+- 0 6668 6482"/>
                              <a:gd name="T7" fmla="*/ 6668 h 186"/>
                              <a:gd name="T8" fmla="+- 0 8654 8467"/>
                              <a:gd name="T9" fmla="*/ T8 w 186"/>
                              <a:gd name="T10" fmla="+- 0 6482 6482"/>
                              <a:gd name="T11" fmla="*/ 6482 h 186"/>
                              <a:gd name="T12" fmla="+- 0 8467 8467"/>
                              <a:gd name="T13" fmla="*/ T12 w 186"/>
                              <a:gd name="T14" fmla="+- 0 6482 6482"/>
                              <a:gd name="T15" fmla="*/ 6482 h 186"/>
                              <a:gd name="T16" fmla="+- 0 8467 8467"/>
                              <a:gd name="T17" fmla="*/ T16 w 186"/>
                              <a:gd name="T18" fmla="+- 0 6668 6482"/>
                              <a:gd name="T19" fmla="*/ 666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23.35pt;margin-top:324.1pt;width:9.3pt;height:9.3pt;z-index:-251646976;mso-position-horizontal-relative:page;mso-position-vertical-relative:page" coordorigin="8467,648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">
                <v:shape id="Freeform 44" o:spid="_x0000_s1027" style="position:absolute;left:8467;top:6482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EKsIA&#10;AADbAAAADwAAAGRycy9kb3ducmV2LnhtbESPzWoCMRSF9wXfIVzBXc0oMpTRKCIIXehCW9DldXKd&#10;DE5uhiTVGZ/eFApdHs7Px1msOtuIO/lQO1YwGWcgiEuna64UfH9t3z9AhIissXFMCnoKsFoO3hZY&#10;aPfgA92PsRJphEOBCkyMbSFlKA1ZDGPXEifv6rzFmKSvpPb4SOO2kdMsy6XFmhPBYEsbQ+Xt+GMT&#10;d9ebajft+cT52bd8vmye+4tSo2G3noOI1MX/8F/7UyuY5f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cQqwgAAANsAAAAPAAAAAAAAAAAAAAAAAJgCAABkcnMvZG93&#10;bnJldi54bWxQSwUGAAAAAAQABAD1AAAAhwMAAAAA&#10;" path="m,186r187,l187,,,,,186xe" filled="f" strokecolor="#231f20" strokeweight=".6pt">
                  <v:path arrowok="t" o:connecttype="custom" o:connectlocs="0,6668;187,6668;187,6482;0,6482;0,66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C7FF097" wp14:editId="033DD3FC">
                <wp:simplePos x="0" y="0"/>
                <wp:positionH relativeFrom="page">
                  <wp:posOffset>5376545</wp:posOffset>
                </wp:positionH>
                <wp:positionV relativeFrom="page">
                  <wp:posOffset>4405630</wp:posOffset>
                </wp:positionV>
                <wp:extent cx="118110" cy="118110"/>
                <wp:effectExtent l="13970" t="5080" r="10795" b="1016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6938"/>
                          <a:chExt cx="186" cy="186"/>
                        </a:xfrm>
                      </wpg:grpSpPr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8467" y="6938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7124 6938"/>
                              <a:gd name="T3" fmla="*/ 7124 h 186"/>
                              <a:gd name="T4" fmla="+- 0 8654 8467"/>
                              <a:gd name="T5" fmla="*/ T4 w 186"/>
                              <a:gd name="T6" fmla="+- 0 7124 6938"/>
                              <a:gd name="T7" fmla="*/ 7124 h 186"/>
                              <a:gd name="T8" fmla="+- 0 8654 8467"/>
                              <a:gd name="T9" fmla="*/ T8 w 186"/>
                              <a:gd name="T10" fmla="+- 0 6938 6938"/>
                              <a:gd name="T11" fmla="*/ 6938 h 186"/>
                              <a:gd name="T12" fmla="+- 0 8467 8467"/>
                              <a:gd name="T13" fmla="*/ T12 w 186"/>
                              <a:gd name="T14" fmla="+- 0 6938 6938"/>
                              <a:gd name="T15" fmla="*/ 6938 h 186"/>
                              <a:gd name="T16" fmla="+- 0 8467 8467"/>
                              <a:gd name="T17" fmla="*/ T16 w 186"/>
                              <a:gd name="T18" fmla="+- 0 7124 6938"/>
                              <a:gd name="T19" fmla="*/ 712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23.35pt;margin-top:346.9pt;width:9.3pt;height:9.3pt;z-index:-251645952;mso-position-horizontal-relative:page;mso-position-vertical-relative:page" coordorigin="8467,6938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">
                <v:shape id="Freeform 42" o:spid="_x0000_s1027" style="position:absolute;left:8467;top:6938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/xsMA&#10;AADbAAAADwAAAGRycy9kb3ducmV2LnhtbESPX2vCMBTF3wd+h3AF39Z0ImV0RhmC4EP3YDeYj9fm&#10;rilrbkqSaeunN4PBHg/nz4+z3o62FxfyoXOs4CnLQRA3TnfcKvh43z8+gwgRWWPvmBRMFGC7mT2s&#10;sdTuyke61LEVaYRDiQpMjEMpZWgMWQyZG4iT9+W8xZikb6X2eE3jtpfLPC+kxY4TweBAO0PNd/1j&#10;E7eaTFstJ/7k4uQHPp13t7ezUov5+PoCItIY/8N/7YNWsFrB7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v/xsMAAADbAAAADwAAAAAAAAAAAAAAAACYAgAAZHJzL2Rv&#10;d25yZXYueG1sUEsFBgAAAAAEAAQA9QAAAIgDAAAAAA==&#10;" path="m,186r187,l187,,,,,186xe" filled="f" strokecolor="#231f20" strokeweight=".6pt">
                  <v:path arrowok="t" o:connecttype="custom" o:connectlocs="0,7124;187,7124;187,6938;0,6938;0,71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5FA1913" wp14:editId="16A0E664">
                <wp:simplePos x="0" y="0"/>
                <wp:positionH relativeFrom="page">
                  <wp:posOffset>5376545</wp:posOffset>
                </wp:positionH>
                <wp:positionV relativeFrom="page">
                  <wp:posOffset>4694555</wp:posOffset>
                </wp:positionV>
                <wp:extent cx="118110" cy="118110"/>
                <wp:effectExtent l="13970" t="8255" r="10795" b="6985"/>
                <wp:wrapNone/>
                <wp:docPr id="4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7393"/>
                          <a:chExt cx="186" cy="186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8467" y="7393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7580 7393"/>
                              <a:gd name="T3" fmla="*/ 7580 h 186"/>
                              <a:gd name="T4" fmla="+- 0 8654 8467"/>
                              <a:gd name="T5" fmla="*/ T4 w 186"/>
                              <a:gd name="T6" fmla="+- 0 7580 7393"/>
                              <a:gd name="T7" fmla="*/ 7580 h 186"/>
                              <a:gd name="T8" fmla="+- 0 8654 8467"/>
                              <a:gd name="T9" fmla="*/ T8 w 186"/>
                              <a:gd name="T10" fmla="+- 0 7393 7393"/>
                              <a:gd name="T11" fmla="*/ 7393 h 186"/>
                              <a:gd name="T12" fmla="+- 0 8467 8467"/>
                              <a:gd name="T13" fmla="*/ T12 w 186"/>
                              <a:gd name="T14" fmla="+- 0 7393 7393"/>
                              <a:gd name="T15" fmla="*/ 7393 h 186"/>
                              <a:gd name="T16" fmla="+- 0 8467 8467"/>
                              <a:gd name="T17" fmla="*/ T16 w 186"/>
                              <a:gd name="T18" fmla="+- 0 7580 7393"/>
                              <a:gd name="T19" fmla="*/ 758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423.35pt;margin-top:369.65pt;width:9.3pt;height:9.3pt;z-index:-251644928;mso-position-horizontal-relative:page;mso-position-vertical-relative:page" coordorigin="8467,7393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">
                <v:shape id="Freeform 40" o:spid="_x0000_s1027" style="position:absolute;left:8467;top:7393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CKcIA&#10;AADbAAAADwAAAGRycy9kb3ducmV2LnhtbESPzWoCMRSF9wXfIVzBXc04iJTRKCIIXehCW9DldXKd&#10;DE5uhiTVGZ/eFApdHs7Px1msOtuIO/lQO1YwGWcgiEuna64UfH9t3z9AhIissXFMCnoKsFoO3hZY&#10;aPfgA92PsRJphEOBCkyMbSFlKA1ZDGPXEifv6rzFmKSvpPb4SOO2kXmWzaTFmhPBYEsbQ+Xt+GMT&#10;d9ebapf3fOLZ2bd8vmye+4tSo2G3noOI1MX/8F/7UyuY5v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sIpwgAAANsAAAAPAAAAAAAAAAAAAAAAAJgCAABkcnMvZG93&#10;bnJldi54bWxQSwUGAAAAAAQABAD1AAAAhwMAAAAA&#10;" path="m,187r187,l187,,,,,187xe" filled="f" strokecolor="#231f20" strokeweight=".6pt">
                  <v:path arrowok="t" o:connecttype="custom" o:connectlocs="0,7580;187,7580;187,7393;0,7393;0,75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5B357BB" wp14:editId="3C396CC3">
                <wp:simplePos x="0" y="0"/>
                <wp:positionH relativeFrom="page">
                  <wp:posOffset>5376545</wp:posOffset>
                </wp:positionH>
                <wp:positionV relativeFrom="page">
                  <wp:posOffset>4984115</wp:posOffset>
                </wp:positionV>
                <wp:extent cx="118110" cy="118110"/>
                <wp:effectExtent l="13970" t="12065" r="10795" b="12700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7849"/>
                          <a:chExt cx="186" cy="186"/>
                        </a:xfrm>
                      </wpg:grpSpPr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8467" y="7849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8036 7849"/>
                              <a:gd name="T3" fmla="*/ 8036 h 186"/>
                              <a:gd name="T4" fmla="+- 0 8654 8467"/>
                              <a:gd name="T5" fmla="*/ T4 w 186"/>
                              <a:gd name="T6" fmla="+- 0 8036 7849"/>
                              <a:gd name="T7" fmla="*/ 8036 h 186"/>
                              <a:gd name="T8" fmla="+- 0 8654 8467"/>
                              <a:gd name="T9" fmla="*/ T8 w 186"/>
                              <a:gd name="T10" fmla="+- 0 7849 7849"/>
                              <a:gd name="T11" fmla="*/ 7849 h 186"/>
                              <a:gd name="T12" fmla="+- 0 8467 8467"/>
                              <a:gd name="T13" fmla="*/ T12 w 186"/>
                              <a:gd name="T14" fmla="+- 0 7849 7849"/>
                              <a:gd name="T15" fmla="*/ 7849 h 186"/>
                              <a:gd name="T16" fmla="+- 0 8467 8467"/>
                              <a:gd name="T17" fmla="*/ T16 w 186"/>
                              <a:gd name="T18" fmla="+- 0 8036 7849"/>
                              <a:gd name="T19" fmla="*/ 803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423.35pt;margin-top:392.45pt;width:9.3pt;height:9.3pt;z-index:-251643904;mso-position-horizontal-relative:page;mso-position-vertical-relative:page" coordorigin="8467,7849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">
                <v:shape id="Freeform 38" o:spid="_x0000_s1027" style="position:absolute;left:8467;top:7849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5xcEA&#10;AADbAAAADwAAAGRycy9kb3ducmV2LnhtbERPTWsCMRC9F/wPYYTealYpUlajiFDowR5qC+5x3Iyb&#10;xc1kSVLd7a/vHAo9Pt73ejv4Tt0opjawgfmsAEVcB9tyY+Dr8/XpBVTKyBa7wGRgpATbzeRhjaUN&#10;d/6g2zE3SkI4lWjA5dyXWqfakcc0Cz2xcJcQPWaBsdE24l3CfacXRbHUHluWBoc97R3V1+O3l97D&#10;6JrDYuQTL6vYc3Xe/7yfjXmcDrsVqExD/hf/ud+sgWdZL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w+cXBAAAA2wAAAA8AAAAAAAAAAAAAAAAAmAIAAGRycy9kb3du&#10;cmV2LnhtbFBLBQYAAAAABAAEAPUAAACGAwAAAAA=&#10;" path="m,187r187,l187,,,,,187xe" filled="f" strokecolor="#231f20" strokeweight=".6pt">
                  <v:path arrowok="t" o:connecttype="custom" o:connectlocs="0,8036;187,8036;187,7849;0,7849;0,803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20E47CA" wp14:editId="78E4C6C7">
                <wp:simplePos x="0" y="0"/>
                <wp:positionH relativeFrom="page">
                  <wp:posOffset>5376545</wp:posOffset>
                </wp:positionH>
                <wp:positionV relativeFrom="page">
                  <wp:posOffset>5273675</wp:posOffset>
                </wp:positionV>
                <wp:extent cx="118110" cy="118110"/>
                <wp:effectExtent l="13970" t="6350" r="10795" b="8890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8305"/>
                          <a:chExt cx="186" cy="186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8467" y="8305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8491 8305"/>
                              <a:gd name="T3" fmla="*/ 8491 h 186"/>
                              <a:gd name="T4" fmla="+- 0 8654 8467"/>
                              <a:gd name="T5" fmla="*/ T4 w 186"/>
                              <a:gd name="T6" fmla="+- 0 8491 8305"/>
                              <a:gd name="T7" fmla="*/ 8491 h 186"/>
                              <a:gd name="T8" fmla="+- 0 8654 8467"/>
                              <a:gd name="T9" fmla="*/ T8 w 186"/>
                              <a:gd name="T10" fmla="+- 0 8305 8305"/>
                              <a:gd name="T11" fmla="*/ 8305 h 186"/>
                              <a:gd name="T12" fmla="+- 0 8467 8467"/>
                              <a:gd name="T13" fmla="*/ T12 w 186"/>
                              <a:gd name="T14" fmla="+- 0 8305 8305"/>
                              <a:gd name="T15" fmla="*/ 8305 h 186"/>
                              <a:gd name="T16" fmla="+- 0 8467 8467"/>
                              <a:gd name="T17" fmla="*/ T16 w 186"/>
                              <a:gd name="T18" fmla="+- 0 8491 8305"/>
                              <a:gd name="T19" fmla="*/ 849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23.35pt;margin-top:415.25pt;width:9.3pt;height:9.3pt;z-index:-251642880;mso-position-horizontal-relative:page;mso-position-vertical-relative:page" coordorigin="8467,8305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">
                <v:shape id="Freeform 36" o:spid="_x0000_s1027" style="position:absolute;left:8467;top:8305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CGvsEA&#10;AADbAAAADwAAAGRycy9kb3ducmV2LnhtbERPTWsCMRC9F/wPYYTealYLUlajiFDowR5qC+5x3Iyb&#10;xc1kSVLd7a/vHAo9Pt73ejv4Tt0opjawgfmsAEVcB9tyY+Dr8/XpBVTKyBa7wGRgpATbzeRhjaUN&#10;d/6g2zE3SkI4lWjA5dyXWqfakcc0Cz2xcJcQPWaBsdE24l3CfacXRbHUHluWBoc97R3V1+O3l97D&#10;6JrDYuQTL6vYc3Xe/7yfjXmcDrsVqExD/hf/ud+sgWcZK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Ahr7BAAAA2wAAAA8AAAAAAAAAAAAAAAAAmAIAAGRycy9kb3du&#10;cmV2LnhtbFBLBQYAAAAABAAEAPUAAACGAwAAAAA=&#10;" path="m,186r187,l187,,,,,186xe" filled="f" strokecolor="#231f20" strokeweight=".6pt">
                  <v:path arrowok="t" o:connecttype="custom" o:connectlocs="0,8491;187,8491;187,8305;0,8305;0,84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BAABB8D" wp14:editId="5FE9F958">
                <wp:simplePos x="0" y="0"/>
                <wp:positionH relativeFrom="page">
                  <wp:posOffset>5376545</wp:posOffset>
                </wp:positionH>
                <wp:positionV relativeFrom="page">
                  <wp:posOffset>5563235</wp:posOffset>
                </wp:positionV>
                <wp:extent cx="118110" cy="118110"/>
                <wp:effectExtent l="13970" t="10160" r="10795" b="508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8761"/>
                          <a:chExt cx="186" cy="186"/>
                        </a:xfrm>
                      </wpg:grpSpPr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8467" y="8761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8947 8761"/>
                              <a:gd name="T3" fmla="*/ 8947 h 186"/>
                              <a:gd name="T4" fmla="+- 0 8654 8467"/>
                              <a:gd name="T5" fmla="*/ T4 w 186"/>
                              <a:gd name="T6" fmla="+- 0 8947 8761"/>
                              <a:gd name="T7" fmla="*/ 8947 h 186"/>
                              <a:gd name="T8" fmla="+- 0 8654 8467"/>
                              <a:gd name="T9" fmla="*/ T8 w 186"/>
                              <a:gd name="T10" fmla="+- 0 8761 8761"/>
                              <a:gd name="T11" fmla="*/ 8761 h 186"/>
                              <a:gd name="T12" fmla="+- 0 8467 8467"/>
                              <a:gd name="T13" fmla="*/ T12 w 186"/>
                              <a:gd name="T14" fmla="+- 0 8761 8761"/>
                              <a:gd name="T15" fmla="*/ 8761 h 186"/>
                              <a:gd name="T16" fmla="+- 0 8467 8467"/>
                              <a:gd name="T17" fmla="*/ T16 w 186"/>
                              <a:gd name="T18" fmla="+- 0 8947 8761"/>
                              <a:gd name="T19" fmla="*/ 894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423.35pt;margin-top:438.05pt;width:9.3pt;height:9.3pt;z-index:-251641856;mso-position-horizontal-relative:page;mso-position-vertical-relative:page" coordorigin="8467,8761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">
                <v:shape id="Freeform 34" o:spid="_x0000_s1027" style="position:absolute;left:8467;top:8761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3V8IA&#10;AADbAAAADwAAAGRycy9kb3ducmV2LnhtbESPzWoCMRSF9wXfIVzBXc2oMJTRKCIIXehCW9DldXKd&#10;DE5uhiTVGZ/eFApdHs7Px1msOtuIO/lQO1YwGWcgiEuna64UfH9t3z9AhIissXFMCnoKsFoO3hZY&#10;aPfgA92PsRJphEOBCkyMbSFlKA1ZDGPXEifv6rzFmKSvpPb4SOO2kdMsy6XFmhPBYEsbQ+Xt+GMT&#10;d9ebajft+cT52bd8vmye+4tSo2G3noOI1MX/8F/7UyuY5f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7dXwgAAANsAAAAPAAAAAAAAAAAAAAAAAJgCAABkcnMvZG93&#10;bnJldi54bWxQSwUGAAAAAAQABAD1AAAAhwMAAAAA&#10;" path="m,186r187,l187,,,,,186xe" filled="f" strokecolor="#231f20" strokeweight=".6pt">
                  <v:path arrowok="t" o:connecttype="custom" o:connectlocs="0,8947;187,8947;187,8761;0,8761;0,894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E0F9F2E" wp14:editId="285A6501">
                <wp:simplePos x="0" y="0"/>
                <wp:positionH relativeFrom="page">
                  <wp:posOffset>5376545</wp:posOffset>
                </wp:positionH>
                <wp:positionV relativeFrom="page">
                  <wp:posOffset>5852160</wp:posOffset>
                </wp:positionV>
                <wp:extent cx="118110" cy="118110"/>
                <wp:effectExtent l="13970" t="13335" r="10795" b="11430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9216"/>
                          <a:chExt cx="186" cy="186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8467" y="9216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9403 9216"/>
                              <a:gd name="T3" fmla="*/ 9403 h 186"/>
                              <a:gd name="T4" fmla="+- 0 8654 8467"/>
                              <a:gd name="T5" fmla="*/ T4 w 186"/>
                              <a:gd name="T6" fmla="+- 0 9403 9216"/>
                              <a:gd name="T7" fmla="*/ 9403 h 186"/>
                              <a:gd name="T8" fmla="+- 0 8654 8467"/>
                              <a:gd name="T9" fmla="*/ T8 w 186"/>
                              <a:gd name="T10" fmla="+- 0 9216 9216"/>
                              <a:gd name="T11" fmla="*/ 9216 h 186"/>
                              <a:gd name="T12" fmla="+- 0 8467 8467"/>
                              <a:gd name="T13" fmla="*/ T12 w 186"/>
                              <a:gd name="T14" fmla="+- 0 9216 9216"/>
                              <a:gd name="T15" fmla="*/ 9216 h 186"/>
                              <a:gd name="T16" fmla="+- 0 8467 8467"/>
                              <a:gd name="T17" fmla="*/ T16 w 186"/>
                              <a:gd name="T18" fmla="+- 0 9403 9216"/>
                              <a:gd name="T19" fmla="*/ 940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423.35pt;margin-top:460.8pt;width:9.3pt;height:9.3pt;z-index:-251640832;mso-position-horizontal-relative:page;mso-position-vertical-relative:page" coordorigin="8467,921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">
                <v:shape id="Freeform 32" o:spid="_x0000_s1027" style="position:absolute;left:8467;top:921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Mu8MA&#10;AADbAAAADwAAAGRycy9kb3ducmV2LnhtbESPzWoCMRSF9wXfIVzBXSejFpHRKCIILnRRK+jyOrmd&#10;DJ3cDEnUmT59Uyh0eTg/H2e57mwjHuRD7VjBOMtBEJdO11wpOH/sXucgQkTW2DgmBT0FWK8GL0ss&#10;tHvyOz1OsRJphEOBCkyMbSFlKA1ZDJlriZP36bzFmKSvpPb4TOO2kZM8n0mLNSeCwZa2hsqv090m&#10;7qE31WHS84VnV9/y9bb9Pt6UGg27zQJEpC7+h//ae61g+ga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2Mu8MAAADbAAAADwAAAAAAAAAAAAAAAACYAgAAZHJzL2Rv&#10;d25yZXYueG1sUEsFBgAAAAAEAAQA9QAAAIgDAAAAAA==&#10;" path="m,187r187,l187,,,,,187xe" filled="f" strokecolor="#231f20" strokeweight=".6pt">
                  <v:path arrowok="t" o:connecttype="custom" o:connectlocs="0,9403;187,9403;187,9216;0,9216;0,94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EE1A12B" wp14:editId="20F0C53E">
                <wp:simplePos x="0" y="0"/>
                <wp:positionH relativeFrom="page">
                  <wp:posOffset>5376545</wp:posOffset>
                </wp:positionH>
                <wp:positionV relativeFrom="page">
                  <wp:posOffset>6141720</wp:posOffset>
                </wp:positionV>
                <wp:extent cx="118110" cy="118110"/>
                <wp:effectExtent l="13970" t="7620" r="10795" b="762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9672"/>
                          <a:chExt cx="186" cy="186"/>
                        </a:xfrm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8467" y="9672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9859 9672"/>
                              <a:gd name="T3" fmla="*/ 9859 h 186"/>
                              <a:gd name="T4" fmla="+- 0 8654 8467"/>
                              <a:gd name="T5" fmla="*/ T4 w 186"/>
                              <a:gd name="T6" fmla="+- 0 9859 9672"/>
                              <a:gd name="T7" fmla="*/ 9859 h 186"/>
                              <a:gd name="T8" fmla="+- 0 8654 8467"/>
                              <a:gd name="T9" fmla="*/ T8 w 186"/>
                              <a:gd name="T10" fmla="+- 0 9672 9672"/>
                              <a:gd name="T11" fmla="*/ 9672 h 186"/>
                              <a:gd name="T12" fmla="+- 0 8467 8467"/>
                              <a:gd name="T13" fmla="*/ T12 w 186"/>
                              <a:gd name="T14" fmla="+- 0 9672 9672"/>
                              <a:gd name="T15" fmla="*/ 9672 h 186"/>
                              <a:gd name="T16" fmla="+- 0 8467 8467"/>
                              <a:gd name="T17" fmla="*/ T16 w 186"/>
                              <a:gd name="T18" fmla="+- 0 9859 9672"/>
                              <a:gd name="T19" fmla="*/ 985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23.35pt;margin-top:483.6pt;width:9.3pt;height:9.3pt;z-index:-251639808;mso-position-horizontal-relative:page;mso-position-vertical-relative:page" coordorigin="8467,967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">
                <v:shape id="Freeform 30" o:spid="_x0000_s1027" style="position:absolute;left:8467;top:9672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xVMIA&#10;AADbAAAADwAAAGRycy9kb3ducmV2LnhtbESPzWoCMRSF9wXfIVzBXc04gpTRKCIIXehCW9DldXKd&#10;DE5uhiTVGZ/eFApdHs7Px1msOtuIO/lQO1YwGWcgiEuna64UfH9t3z9AhIissXFMCnoKsFoO3hZY&#10;aPfgA92PsRJphEOBCkyMbSFlKA1ZDGPXEifv6rzFmKSvpPb4SOO2kXmWzaTFmhPBYEsbQ+Xt+GMT&#10;d9ebapf3fOLZ2bd8vmye+4tSo2G3noOI1MX/8F/7UyuY5v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LFUwgAAANsAAAAPAAAAAAAAAAAAAAAAAJgCAABkcnMvZG93&#10;bnJldi54bWxQSwUGAAAAAAQABAD1AAAAhwMAAAAA&#10;" path="m,187r187,l187,,,,,187xe" filled="f" strokecolor="#231f20" strokeweight=".6pt">
                  <v:path arrowok="t" o:connecttype="custom" o:connectlocs="0,9859;187,9859;187,9672;0,9672;0,98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FCB8E19" wp14:editId="4F174639">
                <wp:simplePos x="0" y="0"/>
                <wp:positionH relativeFrom="page">
                  <wp:posOffset>5376545</wp:posOffset>
                </wp:positionH>
                <wp:positionV relativeFrom="page">
                  <wp:posOffset>6431280</wp:posOffset>
                </wp:positionV>
                <wp:extent cx="118110" cy="118110"/>
                <wp:effectExtent l="13970" t="11430" r="10795" b="13335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0128"/>
                          <a:chExt cx="186" cy="186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8467" y="10128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0314 10128"/>
                              <a:gd name="T3" fmla="*/ 10314 h 186"/>
                              <a:gd name="T4" fmla="+- 0 8654 8467"/>
                              <a:gd name="T5" fmla="*/ T4 w 186"/>
                              <a:gd name="T6" fmla="+- 0 10314 10128"/>
                              <a:gd name="T7" fmla="*/ 10314 h 186"/>
                              <a:gd name="T8" fmla="+- 0 8654 8467"/>
                              <a:gd name="T9" fmla="*/ T8 w 186"/>
                              <a:gd name="T10" fmla="+- 0 10128 10128"/>
                              <a:gd name="T11" fmla="*/ 10128 h 186"/>
                              <a:gd name="T12" fmla="+- 0 8467 8467"/>
                              <a:gd name="T13" fmla="*/ T12 w 186"/>
                              <a:gd name="T14" fmla="+- 0 10128 10128"/>
                              <a:gd name="T15" fmla="*/ 10128 h 186"/>
                              <a:gd name="T16" fmla="+- 0 8467 8467"/>
                              <a:gd name="T17" fmla="*/ T16 w 186"/>
                              <a:gd name="T18" fmla="+- 0 10314 10128"/>
                              <a:gd name="T19" fmla="*/ 1031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23.35pt;margin-top:506.4pt;width:9.3pt;height:9.3pt;z-index:-251638784;mso-position-horizontal-relative:page;mso-position-vertical-relative:page" coordorigin="8467,10128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">
                <v:shape id="Freeform 28" o:spid="_x0000_s1027" style="position:absolute;left:8467;top:10128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KuMEA&#10;AADbAAAADwAAAGRycy9kb3ducmV2LnhtbERPTWsCMRC9F/wPYYTealYLUlajiFDowR5qC+5x3Iyb&#10;xc1kSVLd7a/vHAo9Pt73ejv4Tt0opjawgfmsAEVcB9tyY+Dr8/XpBVTKyBa7wGRgpATbzeRhjaUN&#10;d/6g2zE3SkI4lWjA5dyXWqfakcc0Cz2xcJcQPWaBsdE24l3CfacXRbHUHluWBoc97R3V1+O3l97D&#10;6JrDYuQTL6vYc3Xe/7yfjXmcDrsVqExD/hf/ud+sgWdZL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2irjBAAAA2wAAAA8AAAAAAAAAAAAAAAAAmAIAAGRycy9kb3du&#10;cmV2LnhtbFBLBQYAAAAABAAEAPUAAACGAwAAAAA=&#10;" path="m,186r187,l187,,,,,186xe" filled="f" strokecolor="#231f20" strokeweight=".6pt">
                  <v:path arrowok="t" o:connecttype="custom" o:connectlocs="0,10314;187,10314;187,10128;0,10128;0,103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AEDDD2F" wp14:editId="224B442B">
                <wp:simplePos x="0" y="0"/>
                <wp:positionH relativeFrom="page">
                  <wp:posOffset>5376545</wp:posOffset>
                </wp:positionH>
                <wp:positionV relativeFrom="page">
                  <wp:posOffset>6720840</wp:posOffset>
                </wp:positionV>
                <wp:extent cx="118110" cy="118110"/>
                <wp:effectExtent l="13970" t="5715" r="10795" b="9525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0584"/>
                          <a:chExt cx="186" cy="186"/>
                        </a:xfrm>
                      </wpg:grpSpPr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8467" y="10584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0770 10584"/>
                              <a:gd name="T3" fmla="*/ 10770 h 186"/>
                              <a:gd name="T4" fmla="+- 0 8654 8467"/>
                              <a:gd name="T5" fmla="*/ T4 w 186"/>
                              <a:gd name="T6" fmla="+- 0 10770 10584"/>
                              <a:gd name="T7" fmla="*/ 10770 h 186"/>
                              <a:gd name="T8" fmla="+- 0 8654 8467"/>
                              <a:gd name="T9" fmla="*/ T8 w 186"/>
                              <a:gd name="T10" fmla="+- 0 10584 10584"/>
                              <a:gd name="T11" fmla="*/ 10584 h 186"/>
                              <a:gd name="T12" fmla="+- 0 8467 8467"/>
                              <a:gd name="T13" fmla="*/ T12 w 186"/>
                              <a:gd name="T14" fmla="+- 0 10584 10584"/>
                              <a:gd name="T15" fmla="*/ 10584 h 186"/>
                              <a:gd name="T16" fmla="+- 0 8467 8467"/>
                              <a:gd name="T17" fmla="*/ T16 w 186"/>
                              <a:gd name="T18" fmla="+- 0 10770 10584"/>
                              <a:gd name="T19" fmla="*/ 1077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423.35pt;margin-top:529.2pt;width:9.3pt;height:9.3pt;z-index:-251637760;mso-position-horizontal-relative:page;mso-position-vertical-relative:page" coordorigin="8467,10584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">
                <v:shape id="Freeform 26" o:spid="_x0000_s1027" style="position:absolute;left:8467;top:10584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QY8AA&#10;AADbAAAADwAAAGRycy9kb3ducmV2LnhtbERPPWvDMBDdC/0P4grdGrkeQnGihBIodEiGpoF4vFhX&#10;y9Q6GUlJ7P763hDI+Hjfy/Xoe3WhmLrABl5nBSjiJtiOWwOH74+XN1ApI1vsA5OBiRKsV48PS6xs&#10;uPIXXfa5VRLCqUIDLueh0jo1jjymWRiIhfsJ0WMWGFttI14l3Pe6LIq59tixNDgcaOOo+d2fvfRu&#10;J9duy4mPPK/jwPVp87c7GfP8NL4vQGUa8118c39aA6WMlS/y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kQY8AAAADbAAAADwAAAAAAAAAAAAAAAACYAgAAZHJzL2Rvd25y&#10;ZXYueG1sUEsFBgAAAAAEAAQA9QAAAIUDAAAAAA==&#10;" path="m,186r187,l187,,,,,186xe" filled="f" strokecolor="#231f20" strokeweight=".6pt">
                  <v:path arrowok="t" o:connecttype="custom" o:connectlocs="0,10770;187,10770;187,10584;0,10584;0,107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C82F545" wp14:editId="07083522">
                <wp:simplePos x="0" y="0"/>
                <wp:positionH relativeFrom="page">
                  <wp:posOffset>5376545</wp:posOffset>
                </wp:positionH>
                <wp:positionV relativeFrom="page">
                  <wp:posOffset>7009765</wp:posOffset>
                </wp:positionV>
                <wp:extent cx="118110" cy="118110"/>
                <wp:effectExtent l="13970" t="8890" r="10795" b="635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1039"/>
                          <a:chExt cx="186" cy="186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8467" y="11039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1226 11039"/>
                              <a:gd name="T3" fmla="*/ 11226 h 186"/>
                              <a:gd name="T4" fmla="+- 0 8654 8467"/>
                              <a:gd name="T5" fmla="*/ T4 w 186"/>
                              <a:gd name="T6" fmla="+- 0 11226 11039"/>
                              <a:gd name="T7" fmla="*/ 11226 h 186"/>
                              <a:gd name="T8" fmla="+- 0 8654 8467"/>
                              <a:gd name="T9" fmla="*/ T8 w 186"/>
                              <a:gd name="T10" fmla="+- 0 11039 11039"/>
                              <a:gd name="T11" fmla="*/ 11039 h 186"/>
                              <a:gd name="T12" fmla="+- 0 8467 8467"/>
                              <a:gd name="T13" fmla="*/ T12 w 186"/>
                              <a:gd name="T14" fmla="+- 0 11039 11039"/>
                              <a:gd name="T15" fmla="*/ 11039 h 186"/>
                              <a:gd name="T16" fmla="+- 0 8467 8467"/>
                              <a:gd name="T17" fmla="*/ T16 w 186"/>
                              <a:gd name="T18" fmla="+- 0 11226 11039"/>
                              <a:gd name="T19" fmla="*/ 1122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23.35pt;margin-top:551.95pt;width:9.3pt;height:9.3pt;z-index:-251636736;mso-position-horizontal-relative:page;mso-position-vertical-relative:page" coordorigin="8467,11039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">
                <v:shape id="Freeform 24" o:spid="_x0000_s1027" style="position:absolute;left:8467;top:11039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hisIA&#10;AADbAAAADwAAAGRycy9kb3ducmV2LnhtbESPzWrCQBSF90LfYbgFdzoxiyCpo4ggdGEXVcEsr5nb&#10;TDBzJ8xMNfHpO4VCl4fz83FWm8F24k4+tI4VLOYZCOLa6ZYbBefTfrYEESKyxs4xKRgpwGb9Mllh&#10;qd2DP+l+jI1IIxxKVGBi7EspQ23IYpi7njh5X85bjEn6RmqPjzRuO5lnWSEttpwIBnvaGapvx2+b&#10;uIfRNId85AsXle+5uu6eH1elpq/D9g1EpCH+h//a71pBXsD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iGKwgAAANsAAAAPAAAAAAAAAAAAAAAAAJgCAABkcnMvZG93&#10;bnJldi54bWxQSwUGAAAAAAQABAD1AAAAhwMAAAAA&#10;" path="m,187r187,l187,,,,,187xe" filled="f" strokecolor="#231f20" strokeweight=".6pt">
                  <v:path arrowok="t" o:connecttype="custom" o:connectlocs="0,11226;187,11226;187,11039;0,11039;0,1122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0EAFD64" wp14:editId="3207CD54">
                <wp:simplePos x="0" y="0"/>
                <wp:positionH relativeFrom="page">
                  <wp:posOffset>5376545</wp:posOffset>
                </wp:positionH>
                <wp:positionV relativeFrom="page">
                  <wp:posOffset>7299325</wp:posOffset>
                </wp:positionV>
                <wp:extent cx="118110" cy="118110"/>
                <wp:effectExtent l="13970" t="12700" r="10795" b="12065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1495"/>
                          <a:chExt cx="186" cy="186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8467" y="11495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1682 11495"/>
                              <a:gd name="T3" fmla="*/ 11682 h 186"/>
                              <a:gd name="T4" fmla="+- 0 8654 8467"/>
                              <a:gd name="T5" fmla="*/ T4 w 186"/>
                              <a:gd name="T6" fmla="+- 0 11682 11495"/>
                              <a:gd name="T7" fmla="*/ 11682 h 186"/>
                              <a:gd name="T8" fmla="+- 0 8654 8467"/>
                              <a:gd name="T9" fmla="*/ T8 w 186"/>
                              <a:gd name="T10" fmla="+- 0 11495 11495"/>
                              <a:gd name="T11" fmla="*/ 11495 h 186"/>
                              <a:gd name="T12" fmla="+- 0 8467 8467"/>
                              <a:gd name="T13" fmla="*/ T12 w 186"/>
                              <a:gd name="T14" fmla="+- 0 11495 11495"/>
                              <a:gd name="T15" fmla="*/ 11495 h 186"/>
                              <a:gd name="T16" fmla="+- 0 8467 8467"/>
                              <a:gd name="T17" fmla="*/ T16 w 186"/>
                              <a:gd name="T18" fmla="+- 0 11682 11495"/>
                              <a:gd name="T19" fmla="*/ 1168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23.35pt;margin-top:574.75pt;width:9.3pt;height:9.3pt;z-index:-251635712;mso-position-horizontal-relative:page;mso-position-vertical-relative:page" coordorigin="8467,11495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">
                <v:shape id="Freeform 22" o:spid="_x0000_s1027" style="position:absolute;left:8467;top:11495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aZsIA&#10;AADbAAAADwAAAGRycy9kb3ducmV2LnhtbESPzWoCMRSF9wXfIVzBXc04iJTRKCIIXehCW9DldXKd&#10;DE5uhiTVGZ/eFApdHs7Px1msOtuIO/lQO1YwGWcgiEuna64UfH9t3z9AhIissXFMCnoKsFoO3hZY&#10;aPfgA92PsRJphEOBCkyMbSFlKA1ZDGPXEifv6rzFmKSvpPb4SOO2kXmWzaTFmhPBYEsbQ+Xt+GMT&#10;d9ebapf3fOLZ2bd8vmye+4tSo2G3noOI1MX/8F/7UyvIp/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BpmwgAAANsAAAAPAAAAAAAAAAAAAAAAAJgCAABkcnMvZG93&#10;bnJldi54bWxQSwUGAAAAAAQABAD1AAAAhwMAAAAA&#10;" path="m,187r187,l187,,,,,187xe" filled="f" strokecolor="#231f20" strokeweight=".6pt">
                  <v:path arrowok="t" o:connecttype="custom" o:connectlocs="0,11682;187,11682;187,11495;0,11495;0,11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05CEDD9" wp14:editId="381D91F9">
                <wp:simplePos x="0" y="0"/>
                <wp:positionH relativeFrom="page">
                  <wp:posOffset>5376545</wp:posOffset>
                </wp:positionH>
                <wp:positionV relativeFrom="page">
                  <wp:posOffset>7588885</wp:posOffset>
                </wp:positionV>
                <wp:extent cx="118110" cy="118110"/>
                <wp:effectExtent l="13970" t="6985" r="10795" b="8255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1951"/>
                          <a:chExt cx="186" cy="186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467" y="11951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2137 11951"/>
                              <a:gd name="T3" fmla="*/ 12137 h 186"/>
                              <a:gd name="T4" fmla="+- 0 8654 8467"/>
                              <a:gd name="T5" fmla="*/ T4 w 186"/>
                              <a:gd name="T6" fmla="+- 0 12137 11951"/>
                              <a:gd name="T7" fmla="*/ 12137 h 186"/>
                              <a:gd name="T8" fmla="+- 0 8654 8467"/>
                              <a:gd name="T9" fmla="*/ T8 w 186"/>
                              <a:gd name="T10" fmla="+- 0 11951 11951"/>
                              <a:gd name="T11" fmla="*/ 11951 h 186"/>
                              <a:gd name="T12" fmla="+- 0 8467 8467"/>
                              <a:gd name="T13" fmla="*/ T12 w 186"/>
                              <a:gd name="T14" fmla="+- 0 11951 11951"/>
                              <a:gd name="T15" fmla="*/ 11951 h 186"/>
                              <a:gd name="T16" fmla="+- 0 8467 8467"/>
                              <a:gd name="T17" fmla="*/ T16 w 186"/>
                              <a:gd name="T18" fmla="+- 0 12137 11951"/>
                              <a:gd name="T19" fmla="*/ 1213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23.35pt;margin-top:597.55pt;width:9.3pt;height:9.3pt;z-index:-251634688;mso-position-horizontal-relative:page;mso-position-vertical-relative:page" coordorigin="8467,11951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">
                <v:shape id="Freeform 20" o:spid="_x0000_s1027" style="position:absolute;left:8467;top:11951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nicMA&#10;AADbAAAADwAAAGRycy9kb3ducmV2LnhtbESPy2rDMBBF94H+g5hCd7FcL0Jxo4QQKHSRLJIG4uXE&#10;mlom1shIqh/9+qpQ6PJyH4e73k62EwP50DpW8JzlIIhrp1tuFFw+3pYvIEJE1tg5JgUzBdhuHhZr&#10;LLUb+UTDOTYijXAoUYGJsS+lDLUhiyFzPXHyPp23GJP0jdQexzRuO1nk+UpabDkRDPa0N1Tfz182&#10;cQ+zaQ7FzFdeVb7n6rb/Pt6Uenqcdq8gIk3xP/zXftcKig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nicMAAADbAAAADwAAAAAAAAAAAAAAAACYAgAAZHJzL2Rv&#10;d25yZXYueG1sUEsFBgAAAAAEAAQA9QAAAIgDAAAAAA==&#10;" path="m,186r187,l187,,,,,186xe" filled="f" strokecolor="#231f20" strokeweight=".6pt">
                  <v:path arrowok="t" o:connecttype="custom" o:connectlocs="0,12137;187,12137;187,11951;0,11951;0,121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175C5C3" wp14:editId="7E30AE8A">
                <wp:simplePos x="0" y="0"/>
                <wp:positionH relativeFrom="page">
                  <wp:posOffset>5376545</wp:posOffset>
                </wp:positionH>
                <wp:positionV relativeFrom="page">
                  <wp:posOffset>7878445</wp:posOffset>
                </wp:positionV>
                <wp:extent cx="118110" cy="118110"/>
                <wp:effectExtent l="13970" t="10795" r="10795" b="1397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2407"/>
                          <a:chExt cx="186" cy="186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8467" y="12407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2593 12407"/>
                              <a:gd name="T3" fmla="*/ 12593 h 186"/>
                              <a:gd name="T4" fmla="+- 0 8654 8467"/>
                              <a:gd name="T5" fmla="*/ T4 w 186"/>
                              <a:gd name="T6" fmla="+- 0 12593 12407"/>
                              <a:gd name="T7" fmla="*/ 12593 h 186"/>
                              <a:gd name="T8" fmla="+- 0 8654 8467"/>
                              <a:gd name="T9" fmla="*/ T8 w 186"/>
                              <a:gd name="T10" fmla="+- 0 12407 12407"/>
                              <a:gd name="T11" fmla="*/ 12407 h 186"/>
                              <a:gd name="T12" fmla="+- 0 8467 8467"/>
                              <a:gd name="T13" fmla="*/ T12 w 186"/>
                              <a:gd name="T14" fmla="+- 0 12407 12407"/>
                              <a:gd name="T15" fmla="*/ 12407 h 186"/>
                              <a:gd name="T16" fmla="+- 0 8467 8467"/>
                              <a:gd name="T17" fmla="*/ T16 w 186"/>
                              <a:gd name="T18" fmla="+- 0 12593 12407"/>
                              <a:gd name="T19" fmla="*/ 1259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23.35pt;margin-top:620.35pt;width:9.3pt;height:9.3pt;z-index:-251633664;mso-position-horizontal-relative:page;mso-position-vertical-relative:page" coordorigin="8467,12407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">
                <v:shape id="Freeform 18" o:spid="_x0000_s1027" style="position:absolute;left:8467;top:12407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cZcAA&#10;AADbAAAADwAAAGRycy9kb3ducmV2LnhtbERPPWvDMBDdC/0P4grdGrkeQnGihBIodEiGpoF4vFhX&#10;y9Q6GUlJ7P763hDI+Hjfy/Xoe3WhmLrABl5nBSjiJtiOWwOH74+XN1ApI1vsA5OBiRKsV48PS6xs&#10;uPIXXfa5VRLCqUIDLueh0jo1jjymWRiIhfsJ0WMWGFttI14l3Pe6LIq59tixNDgcaOOo+d2fvfRu&#10;J9duy4mPPK/jwPVp87c7GfP8NL4vQGUa8118c39aA6Wsly/y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8cZcAAAADbAAAADwAAAAAAAAAAAAAAAACYAgAAZHJzL2Rvd25y&#10;ZXYueG1sUEsFBgAAAAAEAAQA9QAAAIUDAAAAAA==&#10;" path="m,186r187,l187,,,,,186xe" filled="f" strokecolor="#231f20" strokeweight=".6pt">
                  <v:path arrowok="t" o:connecttype="custom" o:connectlocs="0,12593;187,12593;187,12407;0,12407;0,125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CA4E922" wp14:editId="4D9080B6">
                <wp:simplePos x="0" y="0"/>
                <wp:positionH relativeFrom="page">
                  <wp:posOffset>5376545</wp:posOffset>
                </wp:positionH>
                <wp:positionV relativeFrom="page">
                  <wp:posOffset>8105775</wp:posOffset>
                </wp:positionV>
                <wp:extent cx="118110" cy="118110"/>
                <wp:effectExtent l="13970" t="9525" r="10795" b="5715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2765"/>
                          <a:chExt cx="186" cy="186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8467" y="12765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2951 12765"/>
                              <a:gd name="T3" fmla="*/ 12951 h 186"/>
                              <a:gd name="T4" fmla="+- 0 8654 8467"/>
                              <a:gd name="T5" fmla="*/ T4 w 186"/>
                              <a:gd name="T6" fmla="+- 0 12951 12765"/>
                              <a:gd name="T7" fmla="*/ 12951 h 186"/>
                              <a:gd name="T8" fmla="+- 0 8654 8467"/>
                              <a:gd name="T9" fmla="*/ T8 w 186"/>
                              <a:gd name="T10" fmla="+- 0 12765 12765"/>
                              <a:gd name="T11" fmla="*/ 12765 h 186"/>
                              <a:gd name="T12" fmla="+- 0 8467 8467"/>
                              <a:gd name="T13" fmla="*/ T12 w 186"/>
                              <a:gd name="T14" fmla="+- 0 12765 12765"/>
                              <a:gd name="T15" fmla="*/ 12765 h 186"/>
                              <a:gd name="T16" fmla="+- 0 8467 8467"/>
                              <a:gd name="T17" fmla="*/ T16 w 186"/>
                              <a:gd name="T18" fmla="+- 0 12951 12765"/>
                              <a:gd name="T19" fmla="*/ 1295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23.35pt;margin-top:638.25pt;width:9.3pt;height:9.3pt;z-index:-251632640;mso-position-horizontal-relative:page;mso-position-vertical-relative:page" coordorigin="8467,12765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">
                <v:shape id="Freeform 16" o:spid="_x0000_s1027" style="position:absolute;left:8467;top:12765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a3sIA&#10;AADbAAAADwAAAGRycy9kb3ducmV2LnhtbESPTWsCMRCG7wX/Q5iCt5qtB5HVKCIIHuxBLehx3Ew3&#10;SzeTJUl1t7++cxB6m2Hej2eW69636k4xNYENvE8KUMRVsA3XBj7Pu7c5qJSRLbaBycBACdar0csS&#10;SxsefKT7KddKQjiVaMDl3JVap8qRxzQJHbHcvkL0mGWNtbYRHxLuWz0tipn22LA0OOxo66j6Pv14&#10;6T0Mrj5MB77w7Bo7vt62vx83Y8av/WYBKlOf/8VP994KvsDKLzK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drewgAAANsAAAAPAAAAAAAAAAAAAAAAAJgCAABkcnMvZG93&#10;bnJldi54bWxQSwUGAAAAAAQABAD1AAAAhwMAAAAA&#10;" path="m,186r187,l187,,,,,186xe" filled="f" strokecolor="#231f20" strokeweight=".6pt">
                  <v:path arrowok="t" o:connecttype="custom" o:connectlocs="0,12951;187,12951;187,12765;0,12765;0,129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BA6AB45" wp14:editId="04055827">
                <wp:simplePos x="0" y="0"/>
                <wp:positionH relativeFrom="page">
                  <wp:posOffset>5376545</wp:posOffset>
                </wp:positionH>
                <wp:positionV relativeFrom="page">
                  <wp:posOffset>8333105</wp:posOffset>
                </wp:positionV>
                <wp:extent cx="118110" cy="118110"/>
                <wp:effectExtent l="13970" t="8255" r="10795" b="6985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3123"/>
                          <a:chExt cx="186" cy="186"/>
                        </a:xfrm>
                      </wpg:grpSpPr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8467" y="13123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3310 13123"/>
                              <a:gd name="T3" fmla="*/ 13310 h 186"/>
                              <a:gd name="T4" fmla="+- 0 8654 8467"/>
                              <a:gd name="T5" fmla="*/ T4 w 186"/>
                              <a:gd name="T6" fmla="+- 0 13310 13123"/>
                              <a:gd name="T7" fmla="*/ 13310 h 186"/>
                              <a:gd name="T8" fmla="+- 0 8654 8467"/>
                              <a:gd name="T9" fmla="*/ T8 w 186"/>
                              <a:gd name="T10" fmla="+- 0 13123 13123"/>
                              <a:gd name="T11" fmla="*/ 13123 h 186"/>
                              <a:gd name="T12" fmla="+- 0 8467 8467"/>
                              <a:gd name="T13" fmla="*/ T12 w 186"/>
                              <a:gd name="T14" fmla="+- 0 13123 13123"/>
                              <a:gd name="T15" fmla="*/ 13123 h 186"/>
                              <a:gd name="T16" fmla="+- 0 8467 8467"/>
                              <a:gd name="T17" fmla="*/ T16 w 186"/>
                              <a:gd name="T18" fmla="+- 0 13310 13123"/>
                              <a:gd name="T19" fmla="*/ 1331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23.35pt;margin-top:656.15pt;width:9.3pt;height:9.3pt;z-index:-251631616;mso-position-horizontal-relative:page;mso-position-vertical-relative:page" coordorigin="8467,13123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">
                <v:shape id="Freeform 14" o:spid="_x0000_s1027" style="position:absolute;left:8467;top:13123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rN8QA&#10;AADbAAAADwAAAGRycy9kb3ducmV2LnhtbESPQWvDMAyF74P9B6PBbquzHkJJ45ZSGOzQHZYO1qMS&#10;q3FoLAfba5L9+nlQ6E3iPb3vqdxOthdX8qFzrOB1kYEgbpzuuFXwdXx7WYEIEVlj75gUzBRgu3l8&#10;KLHQbuRPulaxFSmEQ4EKTIxDIWVoDFkMCzcQJ+3svMWYVt9K7XFM4baXyyzLpcWOE8HgQHtDzaX6&#10;sYl7mE17WM78zfnJD3yq978ftVLPT9NuDSLSFO/m2/W7TvVz+P8lD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6zfEAAAA2wAAAA8AAAAAAAAAAAAAAAAAmAIAAGRycy9k&#10;b3ducmV2LnhtbFBLBQYAAAAABAAEAPUAAACJAwAAAAA=&#10;" path="m,187r187,l187,,,,,187xe" filled="f" strokecolor="#231f20" strokeweight=".6pt">
                  <v:path arrowok="t" o:connecttype="custom" o:connectlocs="0,13310;187,13310;187,13123;0,13123;0,133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C137ABA" wp14:editId="72581200">
                <wp:simplePos x="0" y="0"/>
                <wp:positionH relativeFrom="page">
                  <wp:posOffset>5376545</wp:posOffset>
                </wp:positionH>
                <wp:positionV relativeFrom="page">
                  <wp:posOffset>8586470</wp:posOffset>
                </wp:positionV>
                <wp:extent cx="118110" cy="118110"/>
                <wp:effectExtent l="13970" t="13970" r="10795" b="10795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3522"/>
                          <a:chExt cx="186" cy="186"/>
                        </a:xfrm>
                      </wpg:grpSpPr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8467" y="13522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3709 13522"/>
                              <a:gd name="T3" fmla="*/ 13709 h 186"/>
                              <a:gd name="T4" fmla="+- 0 8654 8467"/>
                              <a:gd name="T5" fmla="*/ T4 w 186"/>
                              <a:gd name="T6" fmla="+- 0 13709 13522"/>
                              <a:gd name="T7" fmla="*/ 13709 h 186"/>
                              <a:gd name="T8" fmla="+- 0 8654 8467"/>
                              <a:gd name="T9" fmla="*/ T8 w 186"/>
                              <a:gd name="T10" fmla="+- 0 13522 13522"/>
                              <a:gd name="T11" fmla="*/ 13522 h 186"/>
                              <a:gd name="T12" fmla="+- 0 8467 8467"/>
                              <a:gd name="T13" fmla="*/ T12 w 186"/>
                              <a:gd name="T14" fmla="+- 0 13522 13522"/>
                              <a:gd name="T15" fmla="*/ 13522 h 186"/>
                              <a:gd name="T16" fmla="+- 0 8467 8467"/>
                              <a:gd name="T17" fmla="*/ T16 w 186"/>
                              <a:gd name="T18" fmla="+- 0 13709 13522"/>
                              <a:gd name="T19" fmla="*/ 1370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23.35pt;margin-top:676.1pt;width:9.3pt;height:9.3pt;z-index:-251630592;mso-position-horizontal-relative:page;mso-position-vertical-relative:page" coordorigin="8467,1352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">
                <v:shape id="Freeform 12" o:spid="_x0000_s1027" style="position:absolute;left:8467;top:13522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Q28QA&#10;AADbAAAADwAAAGRycy9kb3ducmV2LnhtbESPQWvDMAyF74X9B6NBb62zMErJ6pYRGOzQHZYW2qMa&#10;a3FYLAfba5L++nkw6E3iPb3vabMbbSeu5EPrWMHTMgNBXDvdcqPgeHhbrEGEiKyxc0wKJgqw2z7M&#10;NlhoN/AnXavYiBTCoUAFJsa+kDLUhiyGpeuJk/blvMWYVt9I7XFI4baTeZatpMWWE8FgT6Wh+rv6&#10;sYm7n0yzzyc+8ersez5fytvHRan54/j6AiLSGO/m/+t3neo/w98vaQ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40NvEAAAA2wAAAA8AAAAAAAAAAAAAAAAAmAIAAGRycy9k&#10;b3ducmV2LnhtbFBLBQYAAAAABAAEAPUAAACJAwAAAAA=&#10;" path="m,187r187,l187,,,,,187xe" filled="f" strokecolor="#231f20" strokeweight=".6pt">
                  <v:path arrowok="t" o:connecttype="custom" o:connectlocs="0,13709;187,13709;187,13522;0,13522;0,137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7B78170" wp14:editId="15ED6DB2">
                <wp:simplePos x="0" y="0"/>
                <wp:positionH relativeFrom="page">
                  <wp:posOffset>5376545</wp:posOffset>
                </wp:positionH>
                <wp:positionV relativeFrom="page">
                  <wp:posOffset>8814435</wp:posOffset>
                </wp:positionV>
                <wp:extent cx="118110" cy="118110"/>
                <wp:effectExtent l="13970" t="13335" r="10795" b="11430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3881"/>
                          <a:chExt cx="186" cy="186"/>
                        </a:xfrm>
                      </wpg:grpSpPr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8467" y="13881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4067 13881"/>
                              <a:gd name="T3" fmla="*/ 14067 h 186"/>
                              <a:gd name="T4" fmla="+- 0 8654 8467"/>
                              <a:gd name="T5" fmla="*/ T4 w 186"/>
                              <a:gd name="T6" fmla="+- 0 14067 13881"/>
                              <a:gd name="T7" fmla="*/ 14067 h 186"/>
                              <a:gd name="T8" fmla="+- 0 8654 8467"/>
                              <a:gd name="T9" fmla="*/ T8 w 186"/>
                              <a:gd name="T10" fmla="+- 0 13881 13881"/>
                              <a:gd name="T11" fmla="*/ 13881 h 186"/>
                              <a:gd name="T12" fmla="+- 0 8467 8467"/>
                              <a:gd name="T13" fmla="*/ T12 w 186"/>
                              <a:gd name="T14" fmla="+- 0 13881 13881"/>
                              <a:gd name="T15" fmla="*/ 13881 h 186"/>
                              <a:gd name="T16" fmla="+- 0 8467 8467"/>
                              <a:gd name="T17" fmla="*/ T16 w 186"/>
                              <a:gd name="T18" fmla="+- 0 14067 13881"/>
                              <a:gd name="T19" fmla="*/ 1406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23.35pt;margin-top:694.05pt;width:9.3pt;height:9.3pt;z-index:-251629568;mso-position-horizontal-relative:page;mso-position-vertical-relative:page" coordorigin="8467,13881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">
                <v:shape id="Freeform 10" o:spid="_x0000_s1027" style="position:absolute;left:8467;top:13881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tNMIA&#10;AADbAAAADwAAAGRycy9kb3ducmV2LnhtbESPQYvCMBCF7wv+hzCCtzW1B5FqlEUQPLiH1YX1ODZj&#10;U7aZlCRq6683guBthvfmfW8Wq8424ko+1I4VTMYZCOLS6ZorBb+HzecMRIjIGhvHpKCnAKvl4GOB&#10;hXY3/qHrPlYihXAoUIGJsS2kDKUhi2HsWuKknZ23GNPqK6k93lK4bWSeZVNpseZEMNjS2lD5v7/Y&#10;xN31ptrlPf/x9OhbPp7W9++TUqNh9zUHEamLb/PreqtT/Ryev6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e00wgAAANsAAAAPAAAAAAAAAAAAAAAAAJgCAABkcnMvZG93&#10;bnJldi54bWxQSwUGAAAAAAQABAD1AAAAhwMAAAAA&#10;" path="m,186r187,l187,,,,,186xe" filled="f" strokecolor="#231f20" strokeweight=".6pt">
                  <v:path arrowok="t" o:connecttype="custom" o:connectlocs="0,14067;187,14067;187,13881;0,13881;0,14067" o:connectangles="0,0,0,0,0"/>
                </v:shape>
                <w10:wrap anchorx="page" anchory="page"/>
              </v:group>
            </w:pict>
          </mc:Fallback>
        </mc:AlternateContent>
      </w: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1"/>
        <w:gridCol w:w="829"/>
        <w:gridCol w:w="1583"/>
        <w:gridCol w:w="1817"/>
      </w:tblGrid>
      <w:tr w:rsidR="00BC7D8D" w:rsidRPr="0050652F" w:rsidTr="00BC2398">
        <w:trPr>
          <w:trHeight w:hRule="exact" w:val="1041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BC7D8D">
            <w:pPr>
              <w:spacing w:before="2" w:after="0" w:line="140" w:lineRule="exact"/>
              <w:rPr>
                <w:noProof/>
                <w:sz w:val="14"/>
                <w:szCs w:val="14"/>
                <w:lang w:val="de-CH"/>
              </w:rPr>
            </w:pPr>
          </w:p>
          <w:p w:rsidR="00BC7D8D" w:rsidRPr="004A3AA7" w:rsidRDefault="00983FFC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60"/>
                <w:szCs w:val="6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60"/>
                <w:szCs w:val="60"/>
                <w:lang w:val="de-CH"/>
              </w:rPr>
              <w:t>Anla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6"/>
                <w:sz w:val="60"/>
                <w:szCs w:val="6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60"/>
                <w:szCs w:val="60"/>
                <w:lang w:val="de-CH"/>
              </w:rPr>
              <w:t>eteile</w:t>
            </w: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983FFC">
            <w:pPr>
              <w:spacing w:before="21"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Anzahl</w:t>
            </w:r>
          </w:p>
          <w:p w:rsidR="00BC7D8D" w:rsidRPr="004A3AA7" w:rsidRDefault="00983FFC">
            <w:pPr>
              <w:spacing w:before="2" w:after="0" w:line="240" w:lineRule="exact"/>
              <w:ind w:left="70" w:right="14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(für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4"/>
                <w:sz w:val="20"/>
                <w:szCs w:val="20"/>
                <w:lang w:val="de-CH"/>
              </w:rPr>
              <w:t>V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0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- anst.)</w:t>
            </w:r>
          </w:p>
        </w:tc>
        <w:tc>
          <w:tcPr>
            <w:tcW w:w="15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983FFC">
            <w:pPr>
              <w:spacing w:before="25" w:after="0" w:line="240" w:lineRule="exact"/>
              <w:ind w:left="70" w:right="44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(ni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utzt)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ber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du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h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4"/>
                <w:sz w:val="20"/>
                <w:szCs w:val="20"/>
                <w:lang w:val="de-CH"/>
              </w:rPr>
              <w:t>V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anstaltung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b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lockie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10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t</w:t>
            </w:r>
            <w:r w:rsidR="00BF556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*</w:t>
            </w:r>
          </w:p>
        </w:tc>
        <w:tc>
          <w:tcPr>
            <w:tcW w:w="18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BC7D8D">
            <w:pPr>
              <w:spacing w:before="6" w:after="0" w:line="140" w:lineRule="exact"/>
              <w:rPr>
                <w:noProof/>
                <w:sz w:val="14"/>
                <w:szCs w:val="14"/>
                <w:lang w:val="de-CH"/>
              </w:rPr>
            </w:pPr>
          </w:p>
          <w:p w:rsidR="00BC7D8D" w:rsidRPr="004A3AA7" w:rsidRDefault="00983FFC">
            <w:pPr>
              <w:spacing w:after="0" w:line="240" w:lineRule="exact"/>
              <w:ind w:left="70" w:right="27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Für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uf-Abbau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zu spe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en</w:t>
            </w:r>
          </w:p>
          <w:p w:rsidR="00BC7D8D" w:rsidRPr="004A3AA7" w:rsidRDefault="00983FFC">
            <w:pPr>
              <w:spacing w:after="0" w:line="237" w:lineRule="exact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v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on /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bis</w:t>
            </w:r>
            <w:r w:rsidR="00BF556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 (Datum)</w:t>
            </w:r>
          </w:p>
        </w:tc>
      </w:tr>
      <w:tr w:rsidR="00BC7D8D" w:rsidRPr="004A3AA7" w:rsidTr="00BF5567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2398" w:rsidRPr="00BC2398" w:rsidRDefault="00983FFC" w:rsidP="00B631E0">
            <w:pPr>
              <w:spacing w:after="0" w:line="240" w:lineRule="auto"/>
              <w:ind w:left="68" w:right="-4207"/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Bea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v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oll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>e</w:t>
            </w:r>
            <w:r w:rsidR="00BC2398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yballplatz    1</w:t>
            </w:r>
            <w:sdt>
              <w:sdtPr>
                <w:rPr>
                  <w:rFonts w:ascii="News Gothic MT" w:eastAsia="News Gothic MT" w:hAnsi="News Gothic MT" w:cs="News Gothic MT"/>
                  <w:noProof/>
                  <w:color w:val="231F20"/>
                  <w:sz w:val="20"/>
                  <w:szCs w:val="20"/>
                  <w:lang w:val="de-CH"/>
                </w:rPr>
                <w:id w:val="-184522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398">
                  <w:rPr>
                    <w:rFonts w:ascii="MS Gothic" w:eastAsia="MS Gothic" w:hAnsi="MS Gothic" w:cs="News Gothic MT" w:hint="eastAsia"/>
                    <w:noProof/>
                    <w:color w:val="231F2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BC2398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  2</w:t>
            </w:r>
            <w:sdt>
              <w:sdtPr>
                <w:rPr>
                  <w:rFonts w:ascii="News Gothic MT" w:eastAsia="News Gothic MT" w:hAnsi="News Gothic MT" w:cs="News Gothic MT"/>
                  <w:noProof/>
                  <w:color w:val="231F20"/>
                  <w:sz w:val="20"/>
                  <w:szCs w:val="20"/>
                  <w:lang w:val="de-CH"/>
                </w:rPr>
                <w:id w:val="-1506746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398">
                  <w:rPr>
                    <w:rFonts w:ascii="MS Gothic" w:eastAsia="MS Gothic" w:hAnsi="MS Gothic" w:cs="News Gothic MT" w:hint="eastAsia"/>
                    <w:noProof/>
                    <w:color w:val="231F2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BC2398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  3</w:t>
            </w:r>
            <w:sdt>
              <w:sdtPr>
                <w:rPr>
                  <w:rFonts w:ascii="News Gothic MT" w:eastAsia="News Gothic MT" w:hAnsi="News Gothic MT" w:cs="News Gothic MT"/>
                  <w:noProof/>
                  <w:color w:val="231F20"/>
                  <w:sz w:val="20"/>
                  <w:szCs w:val="20"/>
                  <w:lang w:val="de-CH"/>
                </w:rPr>
                <w:id w:val="-144507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398">
                  <w:rPr>
                    <w:rFonts w:ascii="MS Gothic" w:eastAsia="MS Gothic" w:hAnsi="MS Gothic" w:cs="News Gothic MT" w:hint="eastAsia"/>
                    <w:noProof/>
                    <w:color w:val="231F20"/>
                    <w:sz w:val="20"/>
                    <w:szCs w:val="20"/>
                    <w:lang w:val="de-CH"/>
                  </w:rPr>
                  <w:t>☐</w:t>
                </w:r>
              </w:sdtContent>
            </w:sdt>
          </w:p>
        </w:tc>
        <w:sdt>
          <w:sdtPr>
            <w:rPr>
              <w:noProof/>
              <w:lang w:val="de-CH"/>
            </w:rPr>
            <w:id w:val="2023049266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536831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46824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309072200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BF5567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Bea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hsoccerplatz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7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Eishalle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7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Deutw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</w:t>
            </w:r>
          </w:p>
        </w:tc>
        <w:sdt>
          <w:sdtPr>
            <w:rPr>
              <w:noProof/>
              <w:lang w:val="de-CH"/>
            </w:rPr>
            <w:id w:val="-948234211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536831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218554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563182477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536831" w:rsidP="00536831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Mini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Pit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7"/>
                <w:sz w:val="20"/>
                <w:szCs w:val="20"/>
                <w:lang w:val="de-CH"/>
              </w:rPr>
              <w:t>K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unst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asen</w:t>
            </w:r>
          </w:p>
        </w:tc>
        <w:sdt>
          <w:sdtPr>
            <w:rPr>
              <w:noProof/>
              <w:lang w:val="de-CH"/>
            </w:rPr>
            <w:id w:val="954755954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372963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383485373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Mini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Pit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10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tplatz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Handballto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-2043822265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582598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735055301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Mini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Pit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10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tplatz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Unihoc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5"/>
                <w:sz w:val="20"/>
                <w:szCs w:val="20"/>
                <w:lang w:val="de-CH"/>
              </w:rPr>
              <w:t>k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yto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585497346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239222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531301255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Fussballplatz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(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s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ahl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und Zei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ung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auf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9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nä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hsten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Seite)</w:t>
            </w:r>
          </w:p>
        </w:tc>
        <w:sdt>
          <w:sdtPr>
            <w:rPr>
              <w:noProof/>
              <w:lang w:val="de-CH"/>
            </w:rPr>
            <w:id w:val="-884025593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284581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tc>
          <w:tcPr>
            <w:tcW w:w="18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BF5567" w:rsidP="00536831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Style w:val="Formatvorlage2"/>
                </w:rPr>
                <w:id w:val="549883677"/>
              </w:sdtPr>
              <w:sdtEndPr>
                <w:rPr>
                  <w:rStyle w:val="Formatvorlage2"/>
                </w:rPr>
              </w:sdtEndPr>
              <w:sdtContent>
                <w:r w:rsidR="00536831">
                  <w:rPr>
                    <w:rStyle w:val="Formatvorlage2"/>
                  </w:rPr>
                  <w:t xml:space="preserve"> </w:t>
                </w:r>
              </w:sdtContent>
            </w:sdt>
          </w:p>
        </w:tc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K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euzplatz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Deutw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</w:t>
            </w:r>
          </w:p>
        </w:tc>
        <w:sdt>
          <w:sdtPr>
            <w:rPr>
              <w:noProof/>
              <w:lang w:val="de-CH"/>
            </w:rPr>
            <w:id w:val="-1121460475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262338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Fonts w:ascii="News Gothic MT" w:eastAsia="News Gothic MT" w:hAnsi="News Gothic MT" w:cs="News Gothic MT"/>
              <w:noProof/>
              <w:sz w:val="20"/>
              <w:szCs w:val="20"/>
              <w:lang w:val="de-CH"/>
            </w:rPr>
            <w:id w:val="-803692486"/>
          </w:sdtPr>
          <w:sdtEndPr/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Hauptplatz Deutw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 (Zei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ung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5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auf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9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nä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hsten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Seite)</w:t>
            </w:r>
          </w:p>
        </w:tc>
        <w:sdt>
          <w:sdtPr>
            <w:rPr>
              <w:noProof/>
              <w:lang w:val="de-CH"/>
            </w:rPr>
            <w:id w:val="1614319546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823700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421490533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Lei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htathletikrundbahn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Deutw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</w:t>
            </w:r>
          </w:p>
        </w:tc>
        <w:sdt>
          <w:sdtPr>
            <w:rPr>
              <w:noProof/>
              <w:lang w:val="de-CH"/>
            </w:rPr>
            <w:id w:val="-1977828560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362793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335798539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6"/>
                <w:sz w:val="20"/>
                <w:szCs w:val="20"/>
                <w:lang w:val="de-CH"/>
              </w:rPr>
              <w:t>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ri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b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üne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Deutw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</w:t>
            </w:r>
          </w:p>
        </w:tc>
        <w:sdt>
          <w:sdtPr>
            <w:rPr>
              <w:noProof/>
              <w:lang w:val="de-CH"/>
            </w:rPr>
            <w:id w:val="1084262449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583443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897311688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6B6B99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Hammerwurf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9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/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Diskusanl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-1395114194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6594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481961280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6B6B99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7"/>
                <w:sz w:val="20"/>
                <w:szCs w:val="20"/>
                <w:lang w:val="de-CH"/>
              </w:rPr>
              <w:t>K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elstossanl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102227226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28011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400443317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180C54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6B6B99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6"/>
                <w:sz w:val="20"/>
                <w:szCs w:val="20"/>
                <w:lang w:val="de-CH"/>
              </w:rPr>
              <w:t>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eitsprun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anl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1601529827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585075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627156589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6B6B99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Ho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hsprun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anl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-641116233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683125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212463173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6B6B99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bho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hsprun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anl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-1495788652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20885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409580135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6B6B99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Spea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5"/>
                <w:sz w:val="20"/>
                <w:szCs w:val="20"/>
                <w:lang w:val="de-CH"/>
              </w:rPr>
              <w:t>k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er</w:t>
            </w:r>
          </w:p>
        </w:tc>
        <w:sdt>
          <w:sdtPr>
            <w:rPr>
              <w:noProof/>
              <w:lang w:val="de-CH"/>
            </w:rPr>
            <w:id w:val="-1424870023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943611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625305660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6B6B99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4"/>
                <w:sz w:val="20"/>
                <w:szCs w:val="20"/>
                <w:lang w:val="de-CH"/>
              </w:rPr>
              <w:t>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ennisplatz</w:t>
            </w:r>
          </w:p>
        </w:tc>
        <w:sdt>
          <w:sdtPr>
            <w:rPr>
              <w:noProof/>
              <w:lang w:val="de-CH"/>
            </w:rPr>
            <w:id w:val="-1460789200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202615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035073906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6B6B99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hwinghütte</w:t>
            </w:r>
          </w:p>
        </w:tc>
        <w:sdt>
          <w:sdtPr>
            <w:rPr>
              <w:noProof/>
              <w:lang w:val="de-CH"/>
            </w:rPr>
            <w:id w:val="-1838601358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025366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948592971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6B6B99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Kiesplatz</w:t>
            </w:r>
          </w:p>
        </w:tc>
        <w:sdt>
          <w:sdtPr>
            <w:rPr>
              <w:noProof/>
              <w:lang w:val="de-CH"/>
            </w:rPr>
            <w:id w:val="421076458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810976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875537050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985563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8"/>
                <w:sz w:val="20"/>
                <w:szCs w:val="20"/>
                <w:lang w:val="de-CH"/>
              </w:rPr>
              <w:t>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heorie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r</w:t>
            </w:r>
            <w:r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aum</w:t>
            </w:r>
            <w:r w:rsidR="0094321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 1</w:t>
            </w:r>
            <w:r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 / VIP-Raum</w:t>
            </w:r>
          </w:p>
        </w:tc>
        <w:sdt>
          <w:sdtPr>
            <w:rPr>
              <w:noProof/>
              <w:lang w:val="de-CH"/>
            </w:rPr>
            <w:id w:val="-1211501674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552619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769691831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985563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  <w:t>Küche</w:t>
            </w:r>
          </w:p>
        </w:tc>
        <w:sdt>
          <w:sdtPr>
            <w:rPr>
              <w:noProof/>
              <w:lang w:val="de-CH"/>
            </w:rPr>
            <w:id w:val="-338154859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  <w:bookmarkStart w:id="0" w:name="_GoBack" w:displacedByCustomXml="next"/>
            <w:bookmarkEnd w:id="0" w:displacedByCustomXml="next"/>
          </w:sdtContent>
        </w:sdt>
        <w:sdt>
          <w:sdtPr>
            <w:rPr>
              <w:noProof/>
              <w:lang w:val="de-CH"/>
            </w:rPr>
            <w:id w:val="103661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FD3893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712838509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943217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Theorieraum 2</w:t>
            </w:r>
          </w:p>
        </w:tc>
        <w:sdt>
          <w:sdtPr>
            <w:rPr>
              <w:noProof/>
              <w:lang w:val="de-CH"/>
            </w:rPr>
            <w:id w:val="-1366521401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874307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2000494991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943217" w:rsidRPr="004A3AA7" w:rsidTr="00E22D03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943217" w:rsidRPr="004A3AA7" w:rsidRDefault="00943217" w:rsidP="00E22D03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Theorieraum 3</w:t>
            </w:r>
          </w:p>
        </w:tc>
        <w:sdt>
          <w:sdtPr>
            <w:rPr>
              <w:noProof/>
              <w:lang w:val="de-CH"/>
            </w:rPr>
            <w:id w:val="-563874190"/>
          </w:sdtPr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943217" w:rsidRPr="004A3AA7" w:rsidRDefault="00943217" w:rsidP="00E22D03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655995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943217" w:rsidRPr="004A3AA7" w:rsidRDefault="00943217" w:rsidP="00E22D03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669172964"/>
          </w:sdt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943217" w:rsidRPr="004A3AA7" w:rsidRDefault="00943217" w:rsidP="00E22D03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943217" w:rsidRPr="004A3AA7" w:rsidTr="00E22D03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943217" w:rsidRPr="004A3AA7" w:rsidRDefault="00943217" w:rsidP="00E22D03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Kleintu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nhalle</w:t>
            </w:r>
          </w:p>
        </w:tc>
        <w:sdt>
          <w:sdtPr>
            <w:rPr>
              <w:noProof/>
              <w:lang w:val="de-CH"/>
            </w:rPr>
            <w:id w:val="2053725341"/>
          </w:sdtPr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943217" w:rsidRPr="004A3AA7" w:rsidRDefault="00943217" w:rsidP="00E22D03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377814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943217" w:rsidRPr="004A3AA7" w:rsidRDefault="00943217" w:rsidP="00E22D03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768080270"/>
          </w:sdt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943217" w:rsidRPr="004A3AA7" w:rsidRDefault="00943217" w:rsidP="00E22D03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deroben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Damen</w:t>
            </w:r>
          </w:p>
        </w:tc>
        <w:sdt>
          <w:sdtPr>
            <w:rPr>
              <w:noProof/>
              <w:lang w:val="de-CH"/>
            </w:rPr>
            <w:id w:val="1254170188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55258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883331169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deroben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en</w:t>
            </w:r>
          </w:p>
        </w:tc>
        <w:sdt>
          <w:sdtPr>
            <w:rPr>
              <w:noProof/>
              <w:lang w:val="de-CH"/>
            </w:rPr>
            <w:id w:val="1378048480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51784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492524244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2A0E1B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hiedsri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hte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5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derobe</w:t>
            </w:r>
          </w:p>
        </w:tc>
        <w:sdt>
          <w:sdtPr>
            <w:rPr>
              <w:noProof/>
              <w:lang w:val="de-CH"/>
            </w:rPr>
            <w:id w:val="-1869061240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621571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720F0D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7955252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2A0E1B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D36918" w:rsidRPr="004A3AA7" w:rsidTr="00C65585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D36918" w:rsidRPr="004A3AA7" w:rsidRDefault="00D36918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Sanitäts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aum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9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/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Mass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aum</w:t>
            </w:r>
          </w:p>
        </w:tc>
        <w:sdt>
          <w:sdtPr>
            <w:rPr>
              <w:noProof/>
              <w:lang w:val="de-CH"/>
            </w:rPr>
            <w:id w:val="-765539385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267279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462336159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D36918" w:rsidRPr="004A3AA7" w:rsidRDefault="00D36918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</w:tbl>
    <w:p w:rsidR="00BF5567" w:rsidRPr="00BF5567" w:rsidRDefault="00BF5567" w:rsidP="00BF5567">
      <w:pPr>
        <w:tabs>
          <w:tab w:val="left" w:pos="426"/>
        </w:tabs>
        <w:spacing w:before="120" w:after="0" w:line="240" w:lineRule="auto"/>
        <w:ind w:left="142"/>
        <w:rPr>
          <w:noProof/>
          <w:sz w:val="16"/>
          <w:lang w:val="de-CH"/>
        </w:rPr>
      </w:pPr>
      <w:r>
        <w:rPr>
          <w:noProof/>
          <w:lang w:val="de-CH"/>
        </w:rPr>
        <w:t>*</w:t>
      </w:r>
      <w:r>
        <w:rPr>
          <w:noProof/>
          <w:lang w:val="de-CH"/>
        </w:rPr>
        <w:tab/>
      </w:r>
      <w:r w:rsidRPr="00BF5567">
        <w:rPr>
          <w:noProof/>
          <w:sz w:val="16"/>
          <w:lang w:val="de-CH"/>
        </w:rPr>
        <w:t>Bei</w:t>
      </w:r>
      <w:r>
        <w:rPr>
          <w:noProof/>
          <w:sz w:val="16"/>
          <w:lang w:val="de-CH"/>
        </w:rPr>
        <w:t xml:space="preserve"> der </w:t>
      </w:r>
      <w:r w:rsidRPr="00BF5567">
        <w:rPr>
          <w:noProof/>
          <w:sz w:val="16"/>
          <w:lang w:val="de-CH"/>
        </w:rPr>
        <w:t>Reserv</w:t>
      </w:r>
      <w:r>
        <w:rPr>
          <w:noProof/>
          <w:sz w:val="16"/>
          <w:lang w:val="de-CH"/>
        </w:rPr>
        <w:t xml:space="preserve">ation </w:t>
      </w:r>
      <w:r w:rsidRPr="00BF5567">
        <w:rPr>
          <w:noProof/>
          <w:sz w:val="16"/>
          <w:lang w:val="de-CH"/>
        </w:rPr>
        <w:t>von gewissen Anlageteilen, müssen zusätzliche Bereiche mitreserviert und somit blockiert werden.</w:t>
      </w:r>
    </w:p>
    <w:p w:rsidR="00BF5567" w:rsidRDefault="00BF5567" w:rsidP="00BF5567">
      <w:pPr>
        <w:tabs>
          <w:tab w:val="left" w:pos="426"/>
        </w:tabs>
        <w:spacing w:after="0"/>
        <w:ind w:left="426"/>
        <w:rPr>
          <w:noProof/>
          <w:sz w:val="16"/>
          <w:lang w:val="de-CH"/>
        </w:rPr>
      </w:pPr>
      <w:r w:rsidRPr="00BF5567">
        <w:rPr>
          <w:i/>
          <w:noProof/>
          <w:sz w:val="16"/>
          <w:lang w:val="de-CH"/>
        </w:rPr>
        <w:t>Bsp.:</w:t>
      </w:r>
      <w:r w:rsidRPr="00BF5567">
        <w:rPr>
          <w:noProof/>
          <w:sz w:val="16"/>
          <w:lang w:val="de-CH"/>
        </w:rPr>
        <w:t xml:space="preserve"> Wenn der Hauptplatz genutzt werden möchte, muss zusätzlich die Leichtathletik-Rundbahn belegt werden, damit diese während dem Anlass </w:t>
      </w:r>
    </w:p>
    <w:p w:rsidR="00BC7D8D" w:rsidRPr="00BF5567" w:rsidRDefault="00BF5567" w:rsidP="0070616F">
      <w:pPr>
        <w:tabs>
          <w:tab w:val="left" w:pos="426"/>
        </w:tabs>
        <w:spacing w:after="0"/>
        <w:ind w:left="426"/>
        <w:rPr>
          <w:noProof/>
          <w:sz w:val="16"/>
          <w:lang w:val="de-CH"/>
        </w:rPr>
        <w:sectPr w:rsidR="00BC7D8D" w:rsidRPr="00BF5567" w:rsidSect="00530079">
          <w:headerReference w:type="default" r:id="rId8"/>
          <w:pgSz w:w="11920" w:h="16840"/>
          <w:pgMar w:top="940" w:right="180" w:bottom="280" w:left="620" w:header="261" w:footer="0" w:gutter="0"/>
          <w:cols w:space="720"/>
          <w:docGrid w:linePitch="299"/>
        </w:sectPr>
      </w:pPr>
      <w:r w:rsidRPr="00BF5567">
        <w:rPr>
          <w:noProof/>
          <w:sz w:val="16"/>
          <w:lang w:val="de-CH"/>
        </w:rPr>
        <w:t>nicht benutzt wird.</w:t>
      </w: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before="1" w:after="0" w:line="280" w:lineRule="exact"/>
        <w:rPr>
          <w:noProof/>
          <w:sz w:val="28"/>
          <w:szCs w:val="28"/>
          <w:lang w:val="de-CH"/>
        </w:rPr>
      </w:pPr>
    </w:p>
    <w:p w:rsidR="00BC7D8D" w:rsidRPr="004A3AA7" w:rsidRDefault="00983FFC">
      <w:pPr>
        <w:spacing w:before="19" w:after="0" w:line="240" w:lineRule="auto"/>
        <w:ind w:left="10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Pl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2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tzzei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0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hnun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2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en</w:t>
      </w:r>
    </w:p>
    <w:p w:rsidR="00BC7D8D" w:rsidRPr="004A3AA7" w:rsidRDefault="00983FFC">
      <w:pPr>
        <w:spacing w:before="3" w:after="0" w:line="288" w:lineRule="exact"/>
        <w:ind w:left="100" w:right="607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Bitte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Sie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wüns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hten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Zei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n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asen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f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elder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auf</w:t>
      </w:r>
      <w:r w:rsidRPr="004A3AA7">
        <w:rPr>
          <w:rFonts w:ascii="News Gothic MT" w:eastAsia="News Gothic MT" w:hAnsi="News Gothic MT" w:cs="News Gothic MT"/>
          <w:noProof/>
          <w:color w:val="231F20"/>
          <w:spacing w:val="3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</w:t>
      </w:r>
      <w:r w:rsidR="002B03E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r nächsten Seite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an. </w:t>
      </w:r>
      <w:r w:rsidR="002B03E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Sollten Sie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wüns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hte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Zei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n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ung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in 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s</w:t>
      </w:r>
      <w:r w:rsidRPr="004A3AA7">
        <w:rPr>
          <w:rFonts w:ascii="News Gothic MT" w:eastAsia="News Gothic MT" w:hAnsi="News Gothic MT" w:cs="News Gothic MT"/>
          <w:noProof/>
          <w:color w:val="231F20"/>
          <w:spacing w:val="2"/>
          <w:sz w:val="24"/>
          <w:szCs w:val="24"/>
          <w:lang w:val="de-CH"/>
        </w:rPr>
        <w:t>w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ahl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finden, bitten wir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Sie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um eine Skiz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z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.</w:t>
      </w:r>
    </w:p>
    <w:p w:rsidR="00BC7D8D" w:rsidRPr="004A3AA7" w:rsidRDefault="00BC7D8D">
      <w:pPr>
        <w:spacing w:before="3" w:after="0" w:line="280" w:lineRule="exact"/>
        <w:rPr>
          <w:noProof/>
          <w:sz w:val="28"/>
          <w:szCs w:val="28"/>
          <w:lang w:val="de-CH"/>
        </w:rPr>
      </w:pPr>
    </w:p>
    <w:p w:rsidR="00BC7D8D" w:rsidRPr="004A3AA7" w:rsidRDefault="00983FFC">
      <w:pPr>
        <w:spacing w:after="0" w:line="240" w:lineRule="auto"/>
        <w:ind w:left="10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M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2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terial</w:t>
      </w:r>
    </w:p>
    <w:p w:rsidR="00BC7D8D" w:rsidRPr="004A3AA7" w:rsidRDefault="00983FFC" w:rsidP="00FB2EC8">
      <w:pPr>
        <w:spacing w:after="0" w:line="279" w:lineRule="exact"/>
        <w:ind w:left="102" w:right="-23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Das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Material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für die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8"/>
          <w:position w:val="-1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anstaltung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ist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Sa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position w:val="-1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he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des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position w:val="-1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anstalter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position w:val="-1"/>
          <w:sz w:val="24"/>
          <w:szCs w:val="24"/>
          <w:lang w:val="de-CH"/>
        </w:rPr>
        <w:t>s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.</w:t>
      </w:r>
    </w:p>
    <w:p w:rsidR="00BC7D8D" w:rsidRPr="004A3AA7" w:rsidRDefault="00BC7D8D">
      <w:pPr>
        <w:spacing w:before="5" w:after="0" w:line="280" w:lineRule="exact"/>
        <w:rPr>
          <w:noProof/>
          <w:sz w:val="28"/>
          <w:szCs w:val="28"/>
          <w:lang w:val="de-CH"/>
        </w:rPr>
      </w:pPr>
    </w:p>
    <w:p w:rsidR="00BC7D8D" w:rsidRPr="004A3AA7" w:rsidRDefault="00983FFC">
      <w:pPr>
        <w:spacing w:before="19" w:after="0" w:line="281" w:lineRule="exact"/>
        <w:ind w:left="10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1"/>
          <w:sz w:val="24"/>
          <w:szCs w:val="24"/>
          <w:lang w:val="de-CH"/>
        </w:rPr>
        <w:t>Inf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4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1"/>
          <w:sz w:val="24"/>
          <w:szCs w:val="24"/>
          <w:lang w:val="de-CH"/>
        </w:rPr>
        <w:t xml:space="preserve">astruktur 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7"/>
          <w:position w:val="-1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1"/>
          <w:sz w:val="24"/>
          <w:szCs w:val="24"/>
          <w:lang w:val="de-CH"/>
        </w:rPr>
        <w:t xml:space="preserve">om 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1"/>
          <w:position w:val="-1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1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4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1"/>
          <w:sz w:val="24"/>
          <w:szCs w:val="24"/>
          <w:lang w:val="de-CH"/>
        </w:rPr>
        <w:t>anstalter</w:t>
      </w:r>
    </w:p>
    <w:p w:rsidR="00BC7D8D" w:rsidRPr="004A3AA7" w:rsidRDefault="00BC7D8D">
      <w:pPr>
        <w:spacing w:before="10" w:after="0" w:line="150" w:lineRule="exact"/>
        <w:rPr>
          <w:noProof/>
          <w:sz w:val="15"/>
          <w:szCs w:val="15"/>
          <w:lang w:val="de-CH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5"/>
        <w:gridCol w:w="3210"/>
      </w:tblGrid>
      <w:tr w:rsidR="00BC7D8D" w:rsidRPr="004A3AA7" w:rsidTr="00E97067">
        <w:trPr>
          <w:trHeight w:hRule="exact" w:val="557"/>
        </w:trPr>
        <w:tc>
          <w:tcPr>
            <w:tcW w:w="7235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BC7D8D">
            <w:pPr>
              <w:spacing w:before="4" w:after="0" w:line="130" w:lineRule="exact"/>
              <w:rPr>
                <w:noProof/>
                <w:sz w:val="13"/>
                <w:szCs w:val="13"/>
                <w:lang w:val="de-CH"/>
              </w:rPr>
            </w:pPr>
          </w:p>
          <w:p w:rsidR="00BC7D8D" w:rsidRPr="004A3AA7" w:rsidRDefault="00983FFC">
            <w:pPr>
              <w:spacing w:after="0" w:line="240" w:lineRule="auto"/>
              <w:ind w:left="179" w:right="-20"/>
              <w:rPr>
                <w:rFonts w:ascii="News Gothic MT" w:eastAsia="News Gothic MT" w:hAnsi="News Gothic MT" w:cs="News Gothic MT"/>
                <w:noProof/>
                <w:sz w:val="24"/>
                <w:szCs w:val="24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7"/>
                <w:sz w:val="24"/>
                <w:szCs w:val="24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t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3"/>
                <w:sz w:val="24"/>
                <w:szCs w:val="24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der Inf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4"/>
                <w:sz w:val="24"/>
                <w:szCs w:val="24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astruktur (Zelt, Anhän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2"/>
                <w:sz w:val="24"/>
                <w:szCs w:val="24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24"/>
                <w:sz w:val="24"/>
                <w:szCs w:val="24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,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2"/>
                <w:sz w:val="24"/>
                <w:szCs w:val="24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3"/>
                <w:sz w:val="24"/>
                <w:szCs w:val="24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öss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5"/>
                <w:sz w:val="24"/>
                <w:szCs w:val="24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,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4"/>
                <w:sz w:val="24"/>
                <w:szCs w:val="24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Z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8"/>
                <w:sz w:val="24"/>
                <w:szCs w:val="24"/>
                <w:lang w:val="de-CH"/>
              </w:rPr>
              <w:t>w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2"/>
                <w:sz w:val="24"/>
                <w:szCs w:val="24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k,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3"/>
                <w:sz w:val="24"/>
                <w:szCs w:val="24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etc.)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BC7D8D">
            <w:pPr>
              <w:spacing w:before="4" w:after="0" w:line="130" w:lineRule="exact"/>
              <w:rPr>
                <w:noProof/>
                <w:sz w:val="13"/>
                <w:szCs w:val="13"/>
                <w:lang w:val="de-CH"/>
              </w:rPr>
            </w:pPr>
          </w:p>
          <w:p w:rsidR="00BC7D8D" w:rsidRPr="004A3AA7" w:rsidRDefault="00983FFC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4"/>
                <w:szCs w:val="24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Elektris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10"/>
                <w:sz w:val="24"/>
                <w:szCs w:val="24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he Ge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4"/>
                <w:sz w:val="24"/>
                <w:szCs w:val="24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äte</w:t>
            </w:r>
          </w:p>
        </w:tc>
      </w:tr>
      <w:tr w:rsidR="00BC7D8D" w:rsidRPr="004A3AA7">
        <w:trPr>
          <w:trHeight w:hRule="exact" w:val="334"/>
        </w:trPr>
        <w:sdt>
          <w:sdtPr>
            <w:rPr>
              <w:noProof/>
              <w:lang w:val="de-CH"/>
            </w:rPr>
            <w:id w:val="-1066495963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265348553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>
        <w:trPr>
          <w:trHeight w:hRule="exact" w:val="334"/>
        </w:trPr>
        <w:sdt>
          <w:sdtPr>
            <w:rPr>
              <w:noProof/>
              <w:lang w:val="de-CH"/>
            </w:rPr>
            <w:id w:val="-407154865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421788571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>
        <w:trPr>
          <w:trHeight w:hRule="exact" w:val="334"/>
        </w:trPr>
        <w:sdt>
          <w:sdtPr>
            <w:rPr>
              <w:noProof/>
              <w:lang w:val="de-CH"/>
            </w:rPr>
            <w:id w:val="1213921345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579590590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>
        <w:trPr>
          <w:trHeight w:hRule="exact" w:val="334"/>
        </w:trPr>
        <w:sdt>
          <w:sdtPr>
            <w:rPr>
              <w:noProof/>
              <w:lang w:val="de-CH"/>
            </w:rPr>
            <w:id w:val="-1678268607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270088194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>
        <w:trPr>
          <w:trHeight w:hRule="exact" w:val="334"/>
        </w:trPr>
        <w:sdt>
          <w:sdtPr>
            <w:rPr>
              <w:noProof/>
              <w:lang w:val="de-CH"/>
            </w:rPr>
            <w:id w:val="-2108190941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378437754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  <w:tr w:rsidR="00D36918" w:rsidRPr="004A3AA7" w:rsidTr="00D328AC">
        <w:trPr>
          <w:trHeight w:hRule="exact" w:val="335"/>
        </w:trPr>
        <w:tc>
          <w:tcPr>
            <w:tcW w:w="104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sdt>
            <w:sdtPr>
              <w:rPr>
                <w:noProof/>
                <w:lang w:val="de-CH"/>
              </w:rPr>
              <w:id w:val="801960109"/>
            </w:sdtPr>
            <w:sdtEndPr/>
            <w:sdtContent>
              <w:p w:rsidR="00D36918" w:rsidRPr="004A3AA7" w:rsidRDefault="00D36918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  <w:r>
                  <w:rPr>
                    <w:b/>
                    <w:noProof/>
                    <w:sz w:val="24"/>
                    <w:lang w:val="de-CH"/>
                  </w:rPr>
                  <w:t>Verkaufsflä</w:t>
                </w:r>
                <w:r w:rsidRPr="00D36918">
                  <w:rPr>
                    <w:b/>
                    <w:noProof/>
                    <w:sz w:val="24"/>
                    <w:lang w:val="de-CH"/>
                  </w:rPr>
                  <w:t>che insgesamt:</w:t>
                </w:r>
                <w:r w:rsidRPr="00D36918">
                  <w:rPr>
                    <w:noProof/>
                    <w:sz w:val="24"/>
                    <w:lang w:val="de-CH"/>
                  </w:rPr>
                  <w:t xml:space="preserve"> </w:t>
                </w:r>
                <w:sdt>
                  <w:sdtPr>
                    <w:rPr>
                      <w:b/>
                      <w:noProof/>
                      <w:lang w:val="de-CH"/>
                    </w:rPr>
                    <w:id w:val="480327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Pr="00D36918">
                      <w:rPr>
                        <w:rFonts w:ascii="MS Gothic" w:eastAsia="MS Gothic" w:hAnsi="MS Gothic" w:hint="eastAsia"/>
                        <w:b/>
                        <w:noProof/>
                        <w:lang w:val="de-CH"/>
                      </w:rPr>
                      <w:t>☐</w:t>
                    </w:r>
                  </w:sdtContent>
                </w:sdt>
                <w:r w:rsidRPr="00D36918">
                  <w:rPr>
                    <w:b/>
                    <w:noProof/>
                    <w:lang w:val="de-CH"/>
                  </w:rPr>
                  <w:t xml:space="preserve"> bis 9m</w:t>
                </w:r>
                <w:r w:rsidRPr="00D36918">
                  <w:rPr>
                    <w:b/>
                    <w:noProof/>
                    <w:vertAlign w:val="superscript"/>
                    <w:lang w:val="de-CH"/>
                  </w:rPr>
                  <w:t>2</w:t>
                </w:r>
                <w:r>
                  <w:rPr>
                    <w:b/>
                    <w:noProof/>
                    <w:vertAlign w:val="superscript"/>
                    <w:lang w:val="de-CH"/>
                  </w:rPr>
                  <w:t xml:space="preserve">          </w:t>
                </w:r>
                <w:sdt>
                  <w:sdtPr>
                    <w:rPr>
                      <w:b/>
                      <w:noProof/>
                      <w:lang w:val="de-CH"/>
                    </w:rPr>
                    <w:id w:val="187865059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171D23">
                      <w:rPr>
                        <w:rFonts w:ascii="MS Gothic" w:eastAsia="MS Gothic" w:hAnsi="MS Gothic" w:hint="eastAsia"/>
                        <w:b/>
                        <w:noProof/>
                        <w:lang w:val="de-CH"/>
                      </w:rPr>
                      <w:t>☐</w:t>
                    </w:r>
                  </w:sdtContent>
                </w:sdt>
                <w:r>
                  <w:rPr>
                    <w:b/>
                    <w:noProof/>
                    <w:lang w:val="de-CH"/>
                  </w:rPr>
                  <w:t xml:space="preserve"> 10 - 25</w:t>
                </w:r>
                <w:r w:rsidRPr="00D36918">
                  <w:rPr>
                    <w:b/>
                    <w:noProof/>
                    <w:lang w:val="de-CH"/>
                  </w:rPr>
                  <w:t>m</w:t>
                </w:r>
                <w:r w:rsidRPr="00D36918">
                  <w:rPr>
                    <w:b/>
                    <w:noProof/>
                    <w:vertAlign w:val="superscript"/>
                    <w:lang w:val="de-CH"/>
                  </w:rPr>
                  <w:t>2</w:t>
                </w:r>
                <w:r>
                  <w:rPr>
                    <w:b/>
                    <w:noProof/>
                    <w:vertAlign w:val="superscript"/>
                    <w:lang w:val="de-CH"/>
                  </w:rPr>
                  <w:t xml:space="preserve">           </w:t>
                </w:r>
                <w:sdt>
                  <w:sdtPr>
                    <w:rPr>
                      <w:b/>
                      <w:noProof/>
                      <w:lang w:val="de-CH"/>
                    </w:rPr>
                    <w:id w:val="114246884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171D23">
                      <w:rPr>
                        <w:rFonts w:ascii="MS Gothic" w:eastAsia="MS Gothic" w:hAnsi="MS Gothic" w:hint="eastAsia"/>
                        <w:b/>
                        <w:noProof/>
                        <w:lang w:val="de-CH"/>
                      </w:rPr>
                      <w:t>☐</w:t>
                    </w:r>
                  </w:sdtContent>
                </w:sdt>
                <w:r>
                  <w:rPr>
                    <w:b/>
                    <w:noProof/>
                    <w:lang w:val="de-CH"/>
                  </w:rPr>
                  <w:t xml:space="preserve"> </w:t>
                </w:r>
                <w:r w:rsidR="005D2AA3">
                  <w:rPr>
                    <w:b/>
                    <w:noProof/>
                    <w:lang w:val="de-CH"/>
                  </w:rPr>
                  <w:t>26 - 40</w:t>
                </w:r>
                <w:r w:rsidRPr="00D36918">
                  <w:rPr>
                    <w:b/>
                    <w:noProof/>
                    <w:lang w:val="de-CH"/>
                  </w:rPr>
                  <w:t>m</w:t>
                </w:r>
                <w:r w:rsidRPr="00D36918">
                  <w:rPr>
                    <w:b/>
                    <w:noProof/>
                    <w:vertAlign w:val="superscript"/>
                    <w:lang w:val="de-CH"/>
                  </w:rPr>
                  <w:t>2</w:t>
                </w:r>
                <w:r w:rsidR="005D2AA3">
                  <w:rPr>
                    <w:b/>
                    <w:noProof/>
                    <w:vertAlign w:val="superscript"/>
                    <w:lang w:val="de-CH"/>
                  </w:rPr>
                  <w:t xml:space="preserve">           </w:t>
                </w:r>
                <w:sdt>
                  <w:sdtPr>
                    <w:rPr>
                      <w:b/>
                      <w:noProof/>
                      <w:lang w:val="de-CH"/>
                    </w:rPr>
                    <w:id w:val="-44608446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171D23">
                      <w:rPr>
                        <w:rFonts w:ascii="MS Gothic" w:eastAsia="MS Gothic" w:hAnsi="MS Gothic" w:hint="eastAsia"/>
                        <w:b/>
                        <w:noProof/>
                        <w:lang w:val="de-CH"/>
                      </w:rPr>
                      <w:t>☐</w:t>
                    </w:r>
                  </w:sdtContent>
                </w:sdt>
                <w:r w:rsidR="005D2AA3">
                  <w:rPr>
                    <w:b/>
                    <w:noProof/>
                    <w:lang w:val="de-CH"/>
                  </w:rPr>
                  <w:t xml:space="preserve"> über 40</w:t>
                </w:r>
                <w:r w:rsidR="005D2AA3" w:rsidRPr="00D36918">
                  <w:rPr>
                    <w:b/>
                    <w:noProof/>
                    <w:lang w:val="de-CH"/>
                  </w:rPr>
                  <w:t>m</w:t>
                </w:r>
                <w:r w:rsidR="005D2AA3" w:rsidRPr="00D36918">
                  <w:rPr>
                    <w:b/>
                    <w:noProof/>
                    <w:vertAlign w:val="superscript"/>
                    <w:lang w:val="de-CH"/>
                  </w:rPr>
                  <w:t>2</w:t>
                </w:r>
              </w:p>
            </w:sdtContent>
          </w:sdt>
          <w:sdt>
            <w:sdtPr>
              <w:rPr>
                <w:noProof/>
                <w:lang w:val="de-CH"/>
              </w:rPr>
              <w:id w:val="1477183781"/>
            </w:sdtPr>
            <w:sdtEndPr/>
            <w:sdtContent>
              <w:p w:rsidR="00D36918" w:rsidRPr="004A3AA7" w:rsidRDefault="00D36918" w:rsidP="00B631E0">
                <w:pPr>
                  <w:spacing w:after="0" w:line="240" w:lineRule="auto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sdtContent>
          </w:sdt>
        </w:tc>
      </w:tr>
    </w:tbl>
    <w:p w:rsidR="00BC7D8D" w:rsidRPr="004A3AA7" w:rsidRDefault="00BC7D8D">
      <w:pPr>
        <w:spacing w:before="5" w:after="0" w:line="160" w:lineRule="exact"/>
        <w:rPr>
          <w:noProof/>
          <w:sz w:val="16"/>
          <w:szCs w:val="16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983FFC">
      <w:pPr>
        <w:spacing w:before="19" w:after="0" w:line="240" w:lineRule="auto"/>
        <w:ind w:left="10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7"/>
          <w:sz w:val="24"/>
          <w:szCs w:val="24"/>
          <w:lang w:val="de-CH"/>
        </w:rPr>
        <w:t>K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 xml:space="preserve">ontakte 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or O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7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t</w:t>
      </w:r>
    </w:p>
    <w:p w:rsidR="00BC7D8D" w:rsidRPr="004A3AA7" w:rsidRDefault="00BC7D8D">
      <w:pPr>
        <w:spacing w:before="11" w:after="0" w:line="280" w:lineRule="exact"/>
        <w:rPr>
          <w:noProof/>
          <w:sz w:val="28"/>
          <w:szCs w:val="28"/>
          <w:lang w:val="de-CH"/>
        </w:rPr>
      </w:pPr>
    </w:p>
    <w:p w:rsidR="00BC7D8D" w:rsidRDefault="00983FFC">
      <w:pPr>
        <w:spacing w:after="0" w:line="288" w:lineRule="exact"/>
        <w:ind w:left="100" w:right="285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Bitte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Sie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uns die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Name</w:t>
      </w:r>
      <w:r w:rsidR="00C01844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antwo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tli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9"/>
          <w:sz w:val="24"/>
          <w:szCs w:val="24"/>
          <w:lang w:val="de-CH"/>
        </w:rPr>
        <w:t>P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ersonen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or 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inkl.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Mobile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>n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ummer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 (z.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4"/>
          <w:sz w:val="24"/>
          <w:szCs w:val="24"/>
          <w:lang w:val="de-CH"/>
        </w:rPr>
        <w:t>B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.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antwo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tli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ufbau,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antwo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tli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einigun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antwo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tli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Inf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astruktu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9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8"/>
          <w:sz w:val="24"/>
          <w:szCs w:val="24"/>
          <w:lang w:val="de-CH"/>
        </w:rPr>
        <w:t>K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ontakte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erkaufsständ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etc.):</w:t>
      </w:r>
    </w:p>
    <w:p w:rsidR="008C7D00" w:rsidRDefault="008C7D00">
      <w:pPr>
        <w:spacing w:after="0" w:line="288" w:lineRule="exact"/>
        <w:ind w:left="100" w:right="285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E1C3542" wp14:editId="0B33FD9F">
                <wp:simplePos x="0" y="0"/>
                <wp:positionH relativeFrom="page">
                  <wp:posOffset>457200</wp:posOffset>
                </wp:positionH>
                <wp:positionV relativeFrom="paragraph">
                  <wp:posOffset>158445</wp:posOffset>
                </wp:positionV>
                <wp:extent cx="6645910" cy="1289050"/>
                <wp:effectExtent l="0" t="0" r="2159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289050"/>
                          <a:chOff x="720" y="1003"/>
                          <a:chExt cx="10466" cy="2030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730" y="1013"/>
                            <a:ext cx="10446" cy="2010"/>
                            <a:chOff x="730" y="1013"/>
                            <a:chExt cx="10446" cy="2010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730" y="1013"/>
                              <a:ext cx="10446" cy="201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446"/>
                                <a:gd name="T2" fmla="+- 0 3023 1013"/>
                                <a:gd name="T3" fmla="*/ 3023 h 2010"/>
                                <a:gd name="T4" fmla="+- 0 11176 730"/>
                                <a:gd name="T5" fmla="*/ T4 w 10446"/>
                                <a:gd name="T6" fmla="+- 0 3023 1013"/>
                                <a:gd name="T7" fmla="*/ 3023 h 2010"/>
                                <a:gd name="T8" fmla="+- 0 11176 730"/>
                                <a:gd name="T9" fmla="*/ T8 w 10446"/>
                                <a:gd name="T10" fmla="+- 0 1013 1013"/>
                                <a:gd name="T11" fmla="*/ 1013 h 2010"/>
                                <a:gd name="T12" fmla="+- 0 730 730"/>
                                <a:gd name="T13" fmla="*/ T12 w 10446"/>
                                <a:gd name="T14" fmla="+- 0 1013 1013"/>
                                <a:gd name="T15" fmla="*/ 1013 h 2010"/>
                                <a:gd name="T16" fmla="+- 0 730 730"/>
                                <a:gd name="T17" fmla="*/ T16 w 10446"/>
                                <a:gd name="T18" fmla="+- 0 3023 1013"/>
                                <a:gd name="T19" fmla="*/ 3023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6" h="2010">
                                  <a:moveTo>
                                    <a:pt x="0" y="2010"/>
                                  </a:moveTo>
                                  <a:lnTo>
                                    <a:pt x="10446" y="2010"/>
                                  </a:lnTo>
                                  <a:lnTo>
                                    <a:pt x="10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730" y="1013"/>
                            <a:ext cx="10446" cy="2010"/>
                            <a:chOff x="730" y="1013"/>
                            <a:chExt cx="10446" cy="2010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730" y="1013"/>
                              <a:ext cx="10446" cy="201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446"/>
                                <a:gd name="T2" fmla="+- 0 3023 1013"/>
                                <a:gd name="T3" fmla="*/ 3023 h 2010"/>
                                <a:gd name="T4" fmla="+- 0 11176 730"/>
                                <a:gd name="T5" fmla="*/ T4 w 10446"/>
                                <a:gd name="T6" fmla="+- 0 3023 1013"/>
                                <a:gd name="T7" fmla="*/ 3023 h 2010"/>
                                <a:gd name="T8" fmla="+- 0 11176 730"/>
                                <a:gd name="T9" fmla="*/ T8 w 10446"/>
                                <a:gd name="T10" fmla="+- 0 1013 1013"/>
                                <a:gd name="T11" fmla="*/ 1013 h 2010"/>
                                <a:gd name="T12" fmla="+- 0 730 730"/>
                                <a:gd name="T13" fmla="*/ T12 w 10446"/>
                                <a:gd name="T14" fmla="+- 0 1013 1013"/>
                                <a:gd name="T15" fmla="*/ 1013 h 2010"/>
                                <a:gd name="T16" fmla="+- 0 730 730"/>
                                <a:gd name="T17" fmla="*/ T16 w 10446"/>
                                <a:gd name="T18" fmla="+- 0 3023 1013"/>
                                <a:gd name="T19" fmla="*/ 3023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6" h="2010">
                                  <a:moveTo>
                                    <a:pt x="0" y="2010"/>
                                  </a:moveTo>
                                  <a:lnTo>
                                    <a:pt x="10446" y="2010"/>
                                  </a:lnTo>
                                  <a:lnTo>
                                    <a:pt x="10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6pt;margin-top:12.5pt;width:523.3pt;height:101.5pt;z-index:-251627520;mso-position-horizontal-relative:page" coordorigin="720,1003" coordsize="10466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">
                <v:group id="Group 5" o:spid="_x0000_s1027" style="position:absolute;left:730;top:1013;width:10446;height:2010" coordorigin="730,1013" coordsize="10446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28" style="position:absolute;left:730;top:1013;width:10446;height:2010;visibility:visible;mso-wrap-style:square;v-text-anchor:top" coordsize="10446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CtcQA&#10;AADaAAAADwAAAGRycy9kb3ducmV2LnhtbESPT2vCQBTE74LfYXmCN93oQdrUNUTxT49VC+LtkX1u&#10;0mbfhuwa0376bqHQ4zAzv2GWWW9r0VHrK8cKZtMEBHHhdMVGwft5N3kC4QOyxtoxKfgiD9lqOFhi&#10;qt2Dj9SdghERwj5FBWUITSqlL0qy6KeuIY7ezbUWQ5StkbrFR4TbWs6TZCEtVhwXSmxoU1Lxebpb&#10;Bfvd9ftcrC/2+SM/HC5Hzs32zSg1HvX5C4hAffgP/7VftYIF/F6JN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AQrXEAAAA2gAAAA8AAAAAAAAAAAAAAAAAmAIAAGRycy9k&#10;b3ducmV2LnhtbFBLBQYAAAAABAAEAPUAAACJAwAAAAA=&#10;" path="m,2010r10446,l10446,,,,,2010e">
                    <v:path arrowok="t" o:connecttype="custom" o:connectlocs="0,3023;10446,3023;10446,1013;0,1013;0,3023" o:connectangles="0,0,0,0,0"/>
                  </v:shape>
                </v:group>
                <v:group id="Group 3" o:spid="_x0000_s1029" style="position:absolute;left:730;top:1013;width:10446;height:2010" coordorigin="730,1013" coordsize="10446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30" style="position:absolute;left:730;top:1013;width:10446;height:2010;visibility:visible;mso-wrap-style:square;v-text-anchor:top" coordsize="10446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ysb8A&#10;AADaAAAADwAAAGRycy9kb3ducmV2LnhtbERPTYvCMBC9C/sfwix4EU3Xg0o1LevCqlAvVr0PzWzb&#10;tZmUJmr99+YgeHy871Xam0bcqHO1ZQVfkwgEcWF1zaWC0/F3vADhPLLGxjIpeJCDNPkYrDDW9s4H&#10;uuW+FCGEXYwKKu/bWEpXVGTQTWxLHLg/2xn0AXal1B3eQ7hp5DSKZtJgzaGhwpZ+Kiou+dUoyC7r&#10;/Uj+62uxfpy35dxke73JlBp+9t9LEJ56/xa/3DutIGwNV8INkM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hrKxvwAAANoAAAAPAAAAAAAAAAAAAAAAAJgCAABkcnMvZG93bnJl&#10;di54bWxQSwUGAAAAAAQABAD1AAAAhAMAAAAA&#10;" path="m,2010r10446,l10446,,,,,2010xe" filled="f" strokecolor="#231f20">
                    <v:path arrowok="t" o:connecttype="custom" o:connectlocs="0,3023;10446,3023;10446,1013;0,1013;0,3023" o:connectangles="0,0,0,0,0"/>
                  </v:shape>
                </v:group>
                <w10:wrap anchorx="page"/>
              </v:group>
            </w:pict>
          </mc:Fallback>
        </mc:AlternateContent>
      </w:r>
    </w:p>
    <w:sdt>
      <w:sdtP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id w:val="152102519"/>
        <w:showingPlcHdr/>
      </w:sdtPr>
      <w:sdtEndPr/>
      <w:sdtContent>
        <w:p w:rsidR="00AA767D" w:rsidRDefault="00180C54" w:rsidP="008C7D00">
          <w:pPr>
            <w:spacing w:after="0" w:line="288" w:lineRule="exact"/>
            <w:ind w:left="170" w:right="284"/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</w:pPr>
          <w:r w:rsidRPr="00D36918">
            <w:rPr>
              <w:rStyle w:val="Platzhaltertext"/>
              <w:lang w:val="de-CH"/>
            </w:rPr>
            <w:t>Klicken Sie hier, um Text einzugeben.</w:t>
          </w:r>
        </w:p>
      </w:sdtContent>
    </w:sdt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Default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sz w:val="24"/>
          <w:szCs w:val="24"/>
          <w:lang w:val="de-CH"/>
        </w:rPr>
        <w:br w:type="page"/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before="18" w:after="0" w:line="260" w:lineRule="exact"/>
        <w:rPr>
          <w:sz w:val="26"/>
          <w:szCs w:val="26"/>
          <w:lang w:val="de-CH"/>
        </w:rPr>
      </w:pPr>
    </w:p>
    <w:p w:rsidR="00AA767D" w:rsidRPr="00D238E2" w:rsidRDefault="00FD3893" w:rsidP="00AA767D">
      <w:pPr>
        <w:spacing w:before="4" w:after="0" w:line="240" w:lineRule="auto"/>
        <w:ind w:left="118" w:right="-20"/>
        <w:rPr>
          <w:rFonts w:ascii="Arial" w:eastAsia="Arial" w:hAnsi="Arial" w:cs="Arial"/>
          <w:sz w:val="44"/>
          <w:szCs w:val="44"/>
          <w:lang w:val="de-CH"/>
        </w:rPr>
      </w:pPr>
      <w:r>
        <w:rPr>
          <w:lang w:val="de-CH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7" type="#_x0000_t136" style="position:absolute;left:0;text-align:left;margin-left:92.4pt;margin-top:42.8pt;width:3.95pt;height:3.7pt;rotation:51;z-index:-251535360;mso-position-horizontal-relative:page;mso-position-vertical-relative:text" fillcolor="black" stroked="f">
            <o:extrusion v:ext="view" autorotationcenter="t"/>
            <v:textpath style="font-family:&quot;&amp;quot&quot;;font-size:3pt;v-text-kern:t;mso-text-shadow:auto" string="12"/>
            <w10:wrap anchorx="page"/>
          </v:shape>
        </w:pict>
      </w:r>
      <w:r>
        <w:rPr>
          <w:lang w:val="de-CH"/>
        </w:rPr>
        <w:pict>
          <v:shape id="_x0000_s1129" type="#_x0000_t136" style="position:absolute;left:0;text-align:left;margin-left:102.4pt;margin-top:43.65pt;width:13.15pt;height:3.7pt;rotation:52;z-index:-251492352;mso-position-horizontal-relative:page;mso-position-vertical-relative:text" fillcolor="black" stroked="f">
            <o:extrusion v:ext="view" autorotationcenter="t"/>
            <v:textpath style="font-family:&quot;&amp;quot&quot;;font-size:3pt;font-style:italic;v-text-kern:t;mso-text-shadow:auto" string="er erweg"/>
            <w10:wrap anchorx="page"/>
          </v:shape>
        </w:pict>
      </w:r>
      <w:r>
        <w:rPr>
          <w:lang w:val="de-CH"/>
        </w:rPr>
        <w:pict>
          <v:shape id="_x0000_s1130" type="#_x0000_t136" style="position:absolute;left:0;text-align:left;margin-left:99.2pt;margin-top:40.75pt;width:1.35pt;height:4.25pt;rotation:52;z-index:-251491328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31" type="#_x0000_t136" style="position:absolute;left:0;text-align:left;margin-left:100.4pt;margin-top:42.25pt;width:1.3pt;height:4.2pt;rotation:52;z-index:-251490304;mso-position-horizontal-relative:page;mso-position-vertical-relative:text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147" type="#_x0000_t136" style="position:absolute;left:0;text-align:left;margin-left:136.5pt;margin-top:45.3pt;width:14.55pt;height:3.85pt;rotation:322;z-index:-251473920;mso-position-horizontal-relative:page;mso-position-vertical-relative:text" fillcolor="black" stroked="f">
            <o:extrusion v:ext="view" autorotationcenter="t"/>
            <v:textpath style="font-family:&quot;&amp;quot&quot;;font-size:3pt;v-text-kern:t;mso-text-shadow:auto" string="49       45"/>
            <w10:wrap anchorx="page"/>
          </v:shape>
        </w:pict>
      </w:r>
      <w:r>
        <w:rPr>
          <w:lang w:val="de-CH"/>
        </w:rPr>
        <w:pict>
          <v:shape id="_x0000_s1178" type="#_x0000_t136" style="position:absolute;left:0;text-align:left;margin-left:190.35pt;margin-top:39.35pt;width:1.15pt;height:4.35pt;rotation:322;z-index:-251442176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79" type="#_x0000_t136" style="position:absolute;left:0;text-align:left;margin-left:191.7pt;margin-top:37.7pt;width:4.85pt;height:3.65pt;rotation:322;z-index:-251441152;mso-position-horizontal-relative:page;mso-position-vertical-relative:text" stroked="f">
            <o:extrusion v:ext="view" autorotationcenter="t"/>
            <v:textpath style="font-family:&quot;&amp;quot&quot;;font-size:3pt;v-text-kern:t;mso-text-shadow:auto" string="0 d"/>
            <w10:wrap anchorx="page"/>
          </v:shape>
        </w:pict>
      </w:r>
      <w:r>
        <w:rPr>
          <w:lang w:val="de-CH"/>
        </w:rPr>
        <w:pict>
          <v:shape id="_x0000_s1180" type="#_x0000_t136" style="position:absolute;left:0;text-align:left;margin-left:193.15pt;margin-top:43.9pt;width:1.15pt;height:4.35pt;rotation:322;z-index:-251440128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81" type="#_x0000_t136" style="position:absolute;left:0;text-align:left;margin-left:194.65pt;margin-top:42.8pt;width:1.15pt;height:4.35pt;rotation:322;z-index:-251439104;mso-position-horizontal-relative:page;mso-position-vertical-relative:text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182" type="#_x0000_t136" style="position:absolute;left:0;text-align:left;margin-left:196.8pt;margin-top:41.05pt;width:1.2pt;height:4.4pt;rotation:322;z-index:-251438080;mso-position-horizontal-relative:page;mso-position-vertical-relative:text" stroked="f">
            <o:extrusion v:ext="view" autorotationcenter="t"/>
            <v:textpath style="font-family:&quot;&amp;quot&quot;;font-size:3pt;v-text-kern:t;mso-text-shadow:auto" string="cc"/>
            <w10:wrap anchorx="page"/>
          </v:shape>
        </w:pict>
      </w:r>
      <w:r>
        <w:rPr>
          <w:lang w:val="de-CH"/>
        </w:rPr>
        <w:pict>
          <v:shape id="_x0000_s1185" type="#_x0000_t136" style="position:absolute;left:0;text-align:left;margin-left:195.6pt;margin-top:45.85pt;width:8.1pt;height:4.4pt;rotation:322;z-index:-251435008;mso-position-horizontal-relative:page;mso-position-vertical-relative:text" stroked="f">
            <o:extrusion v:ext="view" autorotationcenter="t"/>
            <v:textpath style="font-family:&quot;&amp;quot&quot;;font-size:3pt;v-text-kern:t;mso-text-shadow:auto" string="111000bbb"/>
            <w10:wrap anchorx="page"/>
          </v:shape>
        </w:pict>
      </w:r>
      <w:r>
        <w:rPr>
          <w:lang w:val="de-CH"/>
        </w:rPr>
        <w:pict>
          <v:shape id="_x0000_s1280" type="#_x0000_t136" style="position:absolute;left:0;text-align:left;margin-left:139.5pt;margin-top:41.5pt;width:1.15pt;height:4.35pt;rotation:323;z-index:-251337728;mso-position-horizontal-relative:page;mso-position-vertical-relative:text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281" type="#_x0000_t136" style="position:absolute;left:0;text-align:left;margin-left:141pt;margin-top:40.4pt;width:1.15pt;height:4.35pt;rotation:323;z-index:-251336704;mso-position-horizontal-relative:page;mso-position-vertical-relative:text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286" type="#_x0000_t136" style="position:absolute;left:0;text-align:left;margin-left:155.6pt;margin-top:37.25pt;width:2.1pt;height:3.65pt;rotation:323;z-index:-251331584;mso-position-horizontal-relative:page;mso-position-vertical-relative:text" fillcolor="black" stroked="f">
            <o:extrusion v:ext="view" autorotationcenter="t"/>
            <v:textpath style="font-family:&quot;&amp;quot&quot;;font-size:3pt;v-text-kern:t;mso-text-shadow:auto" string="4"/>
            <w10:wrap anchorx="page"/>
          </v:shape>
        </w:pict>
      </w:r>
      <w:r w:rsidR="00AA767D" w:rsidRPr="00D238E2">
        <w:rPr>
          <w:rFonts w:ascii="Arial" w:eastAsia="Arial" w:hAnsi="Arial" w:cs="Arial"/>
          <w:b/>
          <w:bCs/>
          <w:sz w:val="44"/>
          <w:szCs w:val="44"/>
          <w:lang w:val="de-CH"/>
        </w:rPr>
        <w:t>Feldzeichnungen Rasenplätze</w:t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50652F" w:rsidP="00AA767D">
      <w:pPr>
        <w:spacing w:after="0" w:line="200" w:lineRule="exact"/>
        <w:rPr>
          <w:sz w:val="20"/>
          <w:szCs w:val="20"/>
          <w:lang w:val="de-CH"/>
        </w:rPr>
      </w:pPr>
      <w:r w:rsidRPr="00D238E2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2070E65F" wp14:editId="26428721">
                <wp:simplePos x="0" y="0"/>
                <wp:positionH relativeFrom="page">
                  <wp:posOffset>895350</wp:posOffset>
                </wp:positionH>
                <wp:positionV relativeFrom="paragraph">
                  <wp:posOffset>48895</wp:posOffset>
                </wp:positionV>
                <wp:extent cx="5944235" cy="5267325"/>
                <wp:effectExtent l="0" t="0" r="0" b="9525"/>
                <wp:wrapNone/>
                <wp:docPr id="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5267325"/>
                          <a:chOff x="1408" y="780"/>
                          <a:chExt cx="9361" cy="8295"/>
                        </a:xfrm>
                      </wpg:grpSpPr>
                      <pic:pic xmlns:pic="http://schemas.openxmlformats.org/drawingml/2006/picture">
                        <pic:nvPicPr>
                          <pic:cNvPr id="9" name="Picture 2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780"/>
                            <a:ext cx="9361" cy="8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2755"/>
                        <wpg:cNvGrpSpPr>
                          <a:grpSpLocks/>
                        </wpg:cNvGrpSpPr>
                        <wpg:grpSpPr bwMode="auto">
                          <a:xfrm>
                            <a:off x="3391" y="5495"/>
                            <a:ext cx="113" cy="109"/>
                            <a:chOff x="3391" y="5495"/>
                            <a:chExt cx="113" cy="109"/>
                          </a:xfrm>
                        </wpg:grpSpPr>
                        <wps:wsp>
                          <wps:cNvPr id="71" name="Freeform 2756"/>
                          <wps:cNvSpPr>
                            <a:spLocks/>
                          </wps:cNvSpPr>
                          <wps:spPr bwMode="auto">
                            <a:xfrm>
                              <a:off x="3391" y="5495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3448 3391"/>
                                <a:gd name="T1" fmla="*/ T0 w 113"/>
                                <a:gd name="T2" fmla="+- 0 5495 5495"/>
                                <a:gd name="T3" fmla="*/ 5495 h 109"/>
                                <a:gd name="T4" fmla="+- 0 3391 3391"/>
                                <a:gd name="T5" fmla="*/ T4 w 113"/>
                                <a:gd name="T6" fmla="+- 0 5531 5495"/>
                                <a:gd name="T7" fmla="*/ 5531 h 109"/>
                                <a:gd name="T8" fmla="+- 0 3448 3391"/>
                                <a:gd name="T9" fmla="*/ T8 w 113"/>
                                <a:gd name="T10" fmla="+- 0 5604 5495"/>
                                <a:gd name="T11" fmla="*/ 5604 h 109"/>
                                <a:gd name="T12" fmla="+- 0 3504 3391"/>
                                <a:gd name="T13" fmla="*/ T12 w 113"/>
                                <a:gd name="T14" fmla="+- 0 5567 5495"/>
                                <a:gd name="T15" fmla="*/ 5567 h 109"/>
                                <a:gd name="T16" fmla="+- 0 3448 3391"/>
                                <a:gd name="T17" fmla="*/ T16 w 113"/>
                                <a:gd name="T18" fmla="+- 0 5495 5495"/>
                                <a:gd name="T19" fmla="*/ 549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57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751"/>
                        <wpg:cNvGrpSpPr>
                          <a:grpSpLocks/>
                        </wpg:cNvGrpSpPr>
                        <wpg:grpSpPr bwMode="auto">
                          <a:xfrm>
                            <a:off x="9277" y="3760"/>
                            <a:ext cx="244" cy="420"/>
                            <a:chOff x="9277" y="3760"/>
                            <a:chExt cx="244" cy="420"/>
                          </a:xfrm>
                        </wpg:grpSpPr>
                        <wps:wsp>
                          <wps:cNvPr id="73" name="Freeform 2754"/>
                          <wps:cNvSpPr>
                            <a:spLocks/>
                          </wps:cNvSpPr>
                          <wps:spPr bwMode="auto">
                            <a:xfrm>
                              <a:off x="9277" y="3760"/>
                              <a:ext cx="244" cy="420"/>
                            </a:xfrm>
                            <a:custGeom>
                              <a:avLst/>
                              <a:gdLst>
                                <a:gd name="T0" fmla="+- 0 9371 9277"/>
                                <a:gd name="T1" fmla="*/ T0 w 244"/>
                                <a:gd name="T2" fmla="+- 0 3778 3760"/>
                                <a:gd name="T3" fmla="*/ 3778 h 420"/>
                                <a:gd name="T4" fmla="+- 0 9277 9277"/>
                                <a:gd name="T5" fmla="*/ T4 w 244"/>
                                <a:gd name="T6" fmla="+- 0 3778 3760"/>
                                <a:gd name="T7" fmla="*/ 3778 h 420"/>
                                <a:gd name="T8" fmla="+- 0 9277 9277"/>
                                <a:gd name="T9" fmla="*/ T8 w 244"/>
                                <a:gd name="T10" fmla="+- 0 3797 3760"/>
                                <a:gd name="T11" fmla="*/ 3797 h 420"/>
                                <a:gd name="T12" fmla="+- 0 9316 9277"/>
                                <a:gd name="T13" fmla="*/ T12 w 244"/>
                                <a:gd name="T14" fmla="+- 0 4180 3760"/>
                                <a:gd name="T15" fmla="*/ 4180 h 420"/>
                                <a:gd name="T16" fmla="+- 0 9409 9277"/>
                                <a:gd name="T17" fmla="*/ T16 w 244"/>
                                <a:gd name="T18" fmla="+- 0 4180 3760"/>
                                <a:gd name="T19" fmla="*/ 4180 h 420"/>
                                <a:gd name="T20" fmla="+- 0 9409 9277"/>
                                <a:gd name="T21" fmla="*/ T20 w 244"/>
                                <a:gd name="T22" fmla="+- 0 4162 3760"/>
                                <a:gd name="T23" fmla="*/ 4162 h 420"/>
                                <a:gd name="T24" fmla="+- 0 9521 9277"/>
                                <a:gd name="T25" fmla="*/ T24 w 244"/>
                                <a:gd name="T26" fmla="+- 0 4162 3760"/>
                                <a:gd name="T27" fmla="*/ 4162 h 420"/>
                                <a:gd name="T28" fmla="+- 0 9503 9277"/>
                                <a:gd name="T29" fmla="*/ T28 w 244"/>
                                <a:gd name="T30" fmla="+- 0 3924 3760"/>
                                <a:gd name="T31" fmla="*/ 3924 h 420"/>
                                <a:gd name="T32" fmla="+- 0 9503 9277"/>
                                <a:gd name="T33" fmla="*/ T32 w 244"/>
                                <a:gd name="T34" fmla="+- 0 3797 3760"/>
                                <a:gd name="T35" fmla="*/ 3797 h 420"/>
                                <a:gd name="T36" fmla="+- 0 9371 9277"/>
                                <a:gd name="T37" fmla="*/ T36 w 244"/>
                                <a:gd name="T38" fmla="+- 0 3797 3760"/>
                                <a:gd name="T39" fmla="*/ 3797 h 420"/>
                                <a:gd name="T40" fmla="+- 0 9371 9277"/>
                                <a:gd name="T41" fmla="*/ T40 w 244"/>
                                <a:gd name="T42" fmla="+- 0 3778 3760"/>
                                <a:gd name="T43" fmla="*/ 377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4" h="420">
                                  <a:moveTo>
                                    <a:pt x="94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9" y="420"/>
                                  </a:lnTo>
                                  <a:lnTo>
                                    <a:pt x="132" y="420"/>
                                  </a:lnTo>
                                  <a:lnTo>
                                    <a:pt x="132" y="402"/>
                                  </a:lnTo>
                                  <a:lnTo>
                                    <a:pt x="244" y="402"/>
                                  </a:lnTo>
                                  <a:lnTo>
                                    <a:pt x="226" y="164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94" y="18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753"/>
                          <wps:cNvSpPr>
                            <a:spLocks/>
                          </wps:cNvSpPr>
                          <wps:spPr bwMode="auto">
                            <a:xfrm>
                              <a:off x="9277" y="3760"/>
                              <a:ext cx="244" cy="420"/>
                            </a:xfrm>
                            <a:custGeom>
                              <a:avLst/>
                              <a:gdLst>
                                <a:gd name="T0" fmla="+- 0 9521 9277"/>
                                <a:gd name="T1" fmla="*/ T0 w 244"/>
                                <a:gd name="T2" fmla="+- 0 4162 3760"/>
                                <a:gd name="T3" fmla="*/ 4162 h 420"/>
                                <a:gd name="T4" fmla="+- 0 9427 9277"/>
                                <a:gd name="T5" fmla="*/ T4 w 244"/>
                                <a:gd name="T6" fmla="+- 0 4162 3760"/>
                                <a:gd name="T7" fmla="*/ 4162 h 420"/>
                                <a:gd name="T8" fmla="+- 0 9427 9277"/>
                                <a:gd name="T9" fmla="*/ T8 w 244"/>
                                <a:gd name="T10" fmla="+- 0 4180 3760"/>
                                <a:gd name="T11" fmla="*/ 4180 h 420"/>
                                <a:gd name="T12" fmla="+- 0 9521 9277"/>
                                <a:gd name="T13" fmla="*/ T12 w 244"/>
                                <a:gd name="T14" fmla="+- 0 4162 3760"/>
                                <a:gd name="T15" fmla="*/ 416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" h="420">
                                  <a:moveTo>
                                    <a:pt x="244" y="402"/>
                                  </a:moveTo>
                                  <a:lnTo>
                                    <a:pt x="150" y="402"/>
                                  </a:lnTo>
                                  <a:lnTo>
                                    <a:pt x="150" y="420"/>
                                  </a:lnTo>
                                  <a:lnTo>
                                    <a:pt x="244" y="402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752"/>
                          <wps:cNvSpPr>
                            <a:spLocks/>
                          </wps:cNvSpPr>
                          <wps:spPr bwMode="auto">
                            <a:xfrm>
                              <a:off x="9277" y="3760"/>
                              <a:ext cx="244" cy="420"/>
                            </a:xfrm>
                            <a:custGeom>
                              <a:avLst/>
                              <a:gdLst>
                                <a:gd name="T0" fmla="+- 0 9503 9277"/>
                                <a:gd name="T1" fmla="*/ T0 w 244"/>
                                <a:gd name="T2" fmla="+- 0 3760 3760"/>
                                <a:gd name="T3" fmla="*/ 3760 h 420"/>
                                <a:gd name="T4" fmla="+- 0 9409 9277"/>
                                <a:gd name="T5" fmla="*/ T4 w 244"/>
                                <a:gd name="T6" fmla="+- 0 3778 3760"/>
                                <a:gd name="T7" fmla="*/ 3778 h 420"/>
                                <a:gd name="T8" fmla="+- 0 9409 9277"/>
                                <a:gd name="T9" fmla="*/ T8 w 244"/>
                                <a:gd name="T10" fmla="+- 0 3797 3760"/>
                                <a:gd name="T11" fmla="*/ 3797 h 420"/>
                                <a:gd name="T12" fmla="+- 0 9503 9277"/>
                                <a:gd name="T13" fmla="*/ T12 w 244"/>
                                <a:gd name="T14" fmla="+- 0 3797 3760"/>
                                <a:gd name="T15" fmla="*/ 3797 h 420"/>
                                <a:gd name="T16" fmla="+- 0 9503 9277"/>
                                <a:gd name="T17" fmla="*/ T16 w 244"/>
                                <a:gd name="T18" fmla="+- 0 3760 3760"/>
                                <a:gd name="T19" fmla="*/ 376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420">
                                  <a:moveTo>
                                    <a:pt x="226" y="0"/>
                                  </a:moveTo>
                                  <a:lnTo>
                                    <a:pt x="132" y="18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749"/>
                        <wpg:cNvGrpSpPr>
                          <a:grpSpLocks/>
                        </wpg:cNvGrpSpPr>
                        <wpg:grpSpPr bwMode="auto">
                          <a:xfrm>
                            <a:off x="9316" y="4162"/>
                            <a:ext cx="205" cy="54"/>
                            <a:chOff x="9316" y="4162"/>
                            <a:chExt cx="205" cy="54"/>
                          </a:xfrm>
                        </wpg:grpSpPr>
                        <wps:wsp>
                          <wps:cNvPr id="77" name="Freeform 2750"/>
                          <wps:cNvSpPr>
                            <a:spLocks/>
                          </wps:cNvSpPr>
                          <wps:spPr bwMode="auto">
                            <a:xfrm>
                              <a:off x="9316" y="4162"/>
                              <a:ext cx="205" cy="54"/>
                            </a:xfrm>
                            <a:custGeom>
                              <a:avLst/>
                              <a:gdLst>
                                <a:gd name="T0" fmla="+- 0 9316 9316"/>
                                <a:gd name="T1" fmla="*/ T0 w 205"/>
                                <a:gd name="T2" fmla="+- 0 4180 4162"/>
                                <a:gd name="T3" fmla="*/ 4180 h 54"/>
                                <a:gd name="T4" fmla="+- 0 9410 9316"/>
                                <a:gd name="T5" fmla="*/ T4 w 205"/>
                                <a:gd name="T6" fmla="+- 0 4180 4162"/>
                                <a:gd name="T7" fmla="*/ 4180 h 54"/>
                                <a:gd name="T8" fmla="+- 0 9410 9316"/>
                                <a:gd name="T9" fmla="*/ T8 w 205"/>
                                <a:gd name="T10" fmla="+- 0 4162 4162"/>
                                <a:gd name="T11" fmla="*/ 4162 h 54"/>
                                <a:gd name="T12" fmla="+- 0 9428 9316"/>
                                <a:gd name="T13" fmla="*/ T12 w 205"/>
                                <a:gd name="T14" fmla="+- 0 4162 4162"/>
                                <a:gd name="T15" fmla="*/ 4162 h 54"/>
                                <a:gd name="T16" fmla="+- 0 9428 9316"/>
                                <a:gd name="T17" fmla="*/ T16 w 205"/>
                                <a:gd name="T18" fmla="+- 0 4180 4162"/>
                                <a:gd name="T19" fmla="*/ 4180 h 54"/>
                                <a:gd name="T20" fmla="+- 0 9521 9316"/>
                                <a:gd name="T21" fmla="*/ T20 w 205"/>
                                <a:gd name="T22" fmla="+- 0 4162 4162"/>
                                <a:gd name="T23" fmla="*/ 4162 h 54"/>
                                <a:gd name="T24" fmla="+- 0 9521 9316"/>
                                <a:gd name="T25" fmla="*/ T24 w 205"/>
                                <a:gd name="T26" fmla="+- 0 4216 4162"/>
                                <a:gd name="T27" fmla="*/ 4216 h 54"/>
                                <a:gd name="T28" fmla="+- 0 9316 9316"/>
                                <a:gd name="T29" fmla="*/ T28 w 205"/>
                                <a:gd name="T30" fmla="+- 0 4216 4162"/>
                                <a:gd name="T31" fmla="*/ 4216 h 54"/>
                                <a:gd name="T32" fmla="+- 0 9316 9316"/>
                                <a:gd name="T33" fmla="*/ T32 w 205"/>
                                <a:gd name="T34" fmla="+- 0 4180 4162"/>
                                <a:gd name="T35" fmla="*/ 418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" h="54">
                                  <a:moveTo>
                                    <a:pt x="0" y="18"/>
                                  </a:moveTo>
                                  <a:lnTo>
                                    <a:pt x="94" y="1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614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747"/>
                        <wpg:cNvGrpSpPr>
                          <a:grpSpLocks/>
                        </wpg:cNvGrpSpPr>
                        <wpg:grpSpPr bwMode="auto">
                          <a:xfrm>
                            <a:off x="9278" y="3724"/>
                            <a:ext cx="226" cy="73"/>
                            <a:chOff x="9278" y="3724"/>
                            <a:chExt cx="226" cy="73"/>
                          </a:xfrm>
                        </wpg:grpSpPr>
                        <wps:wsp>
                          <wps:cNvPr id="79" name="Freeform 2748"/>
                          <wps:cNvSpPr>
                            <a:spLocks/>
                          </wps:cNvSpPr>
                          <wps:spPr bwMode="auto">
                            <a:xfrm>
                              <a:off x="9278" y="3724"/>
                              <a:ext cx="226" cy="73"/>
                            </a:xfrm>
                            <a:custGeom>
                              <a:avLst/>
                              <a:gdLst>
                                <a:gd name="T0" fmla="+- 0 9278 9278"/>
                                <a:gd name="T1" fmla="*/ T0 w 226"/>
                                <a:gd name="T2" fmla="+- 0 3742 3724"/>
                                <a:gd name="T3" fmla="*/ 3742 h 73"/>
                                <a:gd name="T4" fmla="+- 0 9503 9278"/>
                                <a:gd name="T5" fmla="*/ T4 w 226"/>
                                <a:gd name="T6" fmla="+- 0 3724 3724"/>
                                <a:gd name="T7" fmla="*/ 3724 h 73"/>
                                <a:gd name="T8" fmla="+- 0 9503 9278"/>
                                <a:gd name="T9" fmla="*/ T8 w 226"/>
                                <a:gd name="T10" fmla="+- 0 3760 3724"/>
                                <a:gd name="T11" fmla="*/ 3760 h 73"/>
                                <a:gd name="T12" fmla="+- 0 9410 9278"/>
                                <a:gd name="T13" fmla="*/ T12 w 226"/>
                                <a:gd name="T14" fmla="+- 0 3778 3724"/>
                                <a:gd name="T15" fmla="*/ 3778 h 73"/>
                                <a:gd name="T16" fmla="+- 0 9410 9278"/>
                                <a:gd name="T17" fmla="*/ T16 w 226"/>
                                <a:gd name="T18" fmla="+- 0 3797 3724"/>
                                <a:gd name="T19" fmla="*/ 3797 h 73"/>
                                <a:gd name="T20" fmla="+- 0 9371 9278"/>
                                <a:gd name="T21" fmla="*/ T20 w 226"/>
                                <a:gd name="T22" fmla="+- 0 3797 3724"/>
                                <a:gd name="T23" fmla="*/ 3797 h 73"/>
                                <a:gd name="T24" fmla="+- 0 9371 9278"/>
                                <a:gd name="T25" fmla="*/ T24 w 226"/>
                                <a:gd name="T26" fmla="+- 0 3778 3724"/>
                                <a:gd name="T27" fmla="*/ 3778 h 73"/>
                                <a:gd name="T28" fmla="+- 0 9278 9278"/>
                                <a:gd name="T29" fmla="*/ T28 w 226"/>
                                <a:gd name="T30" fmla="+- 0 3778 3724"/>
                                <a:gd name="T31" fmla="*/ 3778 h 73"/>
                                <a:gd name="T32" fmla="+- 0 9278 9278"/>
                                <a:gd name="T33" fmla="*/ T32 w 226"/>
                                <a:gd name="T34" fmla="+- 0 3742 3724"/>
                                <a:gd name="T35" fmla="*/ 374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6" h="73">
                                  <a:moveTo>
                                    <a:pt x="0" y="18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623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745"/>
                        <wpg:cNvGrpSpPr>
                          <a:grpSpLocks/>
                        </wpg:cNvGrpSpPr>
                        <wpg:grpSpPr bwMode="auto">
                          <a:xfrm>
                            <a:off x="7929" y="966"/>
                            <a:ext cx="112" cy="37"/>
                            <a:chOff x="7929" y="966"/>
                            <a:chExt cx="112" cy="37"/>
                          </a:xfrm>
                        </wpg:grpSpPr>
                        <wps:wsp>
                          <wps:cNvPr id="83" name="Freeform 2746"/>
                          <wps:cNvSpPr>
                            <a:spLocks/>
                          </wps:cNvSpPr>
                          <wps:spPr bwMode="auto">
                            <a:xfrm>
                              <a:off x="7929" y="966"/>
                              <a:ext cx="112" cy="37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112"/>
                                <a:gd name="T2" fmla="+- 0 966 966"/>
                                <a:gd name="T3" fmla="*/ 966 h 37"/>
                                <a:gd name="T4" fmla="+- 0 8040 7929"/>
                                <a:gd name="T5" fmla="*/ T4 w 112"/>
                                <a:gd name="T6" fmla="+- 0 966 966"/>
                                <a:gd name="T7" fmla="*/ 966 h 37"/>
                                <a:gd name="T8" fmla="+- 0 8040 7929"/>
                                <a:gd name="T9" fmla="*/ T8 w 112"/>
                                <a:gd name="T10" fmla="+- 0 1004 966"/>
                                <a:gd name="T11" fmla="*/ 1004 h 37"/>
                                <a:gd name="T12" fmla="+- 0 7947 7929"/>
                                <a:gd name="T13" fmla="*/ T12 w 112"/>
                                <a:gd name="T14" fmla="+- 0 1004 966"/>
                                <a:gd name="T15" fmla="*/ 1004 h 37"/>
                                <a:gd name="T16" fmla="+- 0 7929 7929"/>
                                <a:gd name="T17" fmla="*/ T16 w 112"/>
                                <a:gd name="T18" fmla="+- 0 966 966"/>
                                <a:gd name="T19" fmla="*/ 96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37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743"/>
                        <wpg:cNvGrpSpPr>
                          <a:grpSpLocks/>
                        </wpg:cNvGrpSpPr>
                        <wpg:grpSpPr bwMode="auto">
                          <a:xfrm>
                            <a:off x="10047" y="2518"/>
                            <a:ext cx="94" cy="110"/>
                            <a:chOff x="10047" y="2518"/>
                            <a:chExt cx="94" cy="110"/>
                          </a:xfrm>
                        </wpg:grpSpPr>
                        <wps:wsp>
                          <wps:cNvPr id="85" name="Freeform 2744"/>
                          <wps:cNvSpPr>
                            <a:spLocks/>
                          </wps:cNvSpPr>
                          <wps:spPr bwMode="auto">
                            <a:xfrm>
                              <a:off x="10047" y="2518"/>
                              <a:ext cx="94" cy="110"/>
                            </a:xfrm>
                            <a:custGeom>
                              <a:avLst/>
                              <a:gdLst>
                                <a:gd name="T0" fmla="+- 0 10047 10047"/>
                                <a:gd name="T1" fmla="*/ T0 w 94"/>
                                <a:gd name="T2" fmla="+- 0 2518 2518"/>
                                <a:gd name="T3" fmla="*/ 2518 h 110"/>
                                <a:gd name="T4" fmla="+- 0 10140 10047"/>
                                <a:gd name="T5" fmla="*/ T4 w 94"/>
                                <a:gd name="T6" fmla="+- 0 2518 2518"/>
                                <a:gd name="T7" fmla="*/ 2518 h 110"/>
                                <a:gd name="T8" fmla="+- 0 10140 10047"/>
                                <a:gd name="T9" fmla="*/ T8 w 94"/>
                                <a:gd name="T10" fmla="+- 0 2628 2518"/>
                                <a:gd name="T11" fmla="*/ 2628 h 110"/>
                                <a:gd name="T12" fmla="+- 0 10065 10047"/>
                                <a:gd name="T13" fmla="*/ T12 w 94"/>
                                <a:gd name="T14" fmla="+- 0 2628 2518"/>
                                <a:gd name="T15" fmla="*/ 2628 h 110"/>
                                <a:gd name="T16" fmla="+- 0 10047 10047"/>
                                <a:gd name="T17" fmla="*/ T16 w 94"/>
                                <a:gd name="T18" fmla="+- 0 2518 2518"/>
                                <a:gd name="T19" fmla="*/ 251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0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4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741"/>
                        <wpg:cNvGrpSpPr>
                          <a:grpSpLocks/>
                        </wpg:cNvGrpSpPr>
                        <wpg:grpSpPr bwMode="auto">
                          <a:xfrm>
                            <a:off x="7722" y="7740"/>
                            <a:ext cx="37" cy="37"/>
                            <a:chOff x="7722" y="7740"/>
                            <a:chExt cx="37" cy="37"/>
                          </a:xfrm>
                        </wpg:grpSpPr>
                        <wps:wsp>
                          <wps:cNvPr id="87" name="Freeform 2742"/>
                          <wps:cNvSpPr>
                            <a:spLocks/>
                          </wps:cNvSpPr>
                          <wps:spPr bwMode="auto">
                            <a:xfrm>
                              <a:off x="7722" y="7740"/>
                              <a:ext cx="37" cy="37"/>
                            </a:xfrm>
                            <a:custGeom>
                              <a:avLst/>
                              <a:gdLst>
                                <a:gd name="T0" fmla="+- 0 7760 7722"/>
                                <a:gd name="T1" fmla="*/ T0 w 37"/>
                                <a:gd name="T2" fmla="+- 0 7758 7740"/>
                                <a:gd name="T3" fmla="*/ 7758 h 37"/>
                                <a:gd name="T4" fmla="+- 0 7740 7722"/>
                                <a:gd name="T5" fmla="*/ T4 w 37"/>
                                <a:gd name="T6" fmla="+- 0 7758 7740"/>
                                <a:gd name="T7" fmla="*/ 7758 h 37"/>
                                <a:gd name="T8" fmla="+- 0 7740 7722"/>
                                <a:gd name="T9" fmla="*/ T8 w 37"/>
                                <a:gd name="T10" fmla="+- 0 7778 7740"/>
                                <a:gd name="T11" fmla="*/ 7778 h 37"/>
                                <a:gd name="T12" fmla="+- 0 7722 7722"/>
                                <a:gd name="T13" fmla="*/ T12 w 37"/>
                                <a:gd name="T14" fmla="+- 0 7778 7740"/>
                                <a:gd name="T15" fmla="*/ 7778 h 37"/>
                                <a:gd name="T16" fmla="+- 0 7722 7722"/>
                                <a:gd name="T17" fmla="*/ T16 w 37"/>
                                <a:gd name="T18" fmla="+- 0 7758 7740"/>
                                <a:gd name="T19" fmla="*/ 7758 h 37"/>
                                <a:gd name="T20" fmla="+- 0 7722 7722"/>
                                <a:gd name="T21" fmla="*/ T20 w 37"/>
                                <a:gd name="T22" fmla="+- 0 7740 7740"/>
                                <a:gd name="T23" fmla="*/ 7740 h 37"/>
                                <a:gd name="T24" fmla="+- 0 7740 7722"/>
                                <a:gd name="T25" fmla="*/ T24 w 37"/>
                                <a:gd name="T26" fmla="+- 0 7740 7740"/>
                                <a:gd name="T27" fmla="*/ 7740 h 37"/>
                                <a:gd name="T28" fmla="+- 0 7760 7722"/>
                                <a:gd name="T29" fmla="*/ T28 w 37"/>
                                <a:gd name="T30" fmla="+- 0 7740 7740"/>
                                <a:gd name="T31" fmla="*/ 7740 h 37"/>
                                <a:gd name="T32" fmla="+- 0 7760 7722"/>
                                <a:gd name="T33" fmla="*/ T32 w 37"/>
                                <a:gd name="T34" fmla="+- 0 7758 7740"/>
                                <a:gd name="T35" fmla="*/ 775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8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739"/>
                        <wpg:cNvGrpSpPr>
                          <a:grpSpLocks/>
                        </wpg:cNvGrpSpPr>
                        <wpg:grpSpPr bwMode="auto">
                          <a:xfrm>
                            <a:off x="7760" y="7740"/>
                            <a:ext cx="37" cy="37"/>
                            <a:chOff x="7760" y="7740"/>
                            <a:chExt cx="37" cy="37"/>
                          </a:xfrm>
                        </wpg:grpSpPr>
                        <wps:wsp>
                          <wps:cNvPr id="89" name="Freeform 2740"/>
                          <wps:cNvSpPr>
                            <a:spLocks/>
                          </wps:cNvSpPr>
                          <wps:spPr bwMode="auto">
                            <a:xfrm>
                              <a:off x="7760" y="7740"/>
                              <a:ext cx="37" cy="37"/>
                            </a:xfrm>
                            <a:custGeom>
                              <a:avLst/>
                              <a:gdLst>
                                <a:gd name="T0" fmla="+- 0 7797 7760"/>
                                <a:gd name="T1" fmla="*/ T0 w 37"/>
                                <a:gd name="T2" fmla="+- 0 7758 7740"/>
                                <a:gd name="T3" fmla="*/ 7758 h 37"/>
                                <a:gd name="T4" fmla="+- 0 7797 7760"/>
                                <a:gd name="T5" fmla="*/ T4 w 37"/>
                                <a:gd name="T6" fmla="+- 0 7778 7740"/>
                                <a:gd name="T7" fmla="*/ 7778 h 37"/>
                                <a:gd name="T8" fmla="+- 0 7779 7760"/>
                                <a:gd name="T9" fmla="*/ T8 w 37"/>
                                <a:gd name="T10" fmla="+- 0 7778 7740"/>
                                <a:gd name="T11" fmla="*/ 7778 h 37"/>
                                <a:gd name="T12" fmla="+- 0 7779 7760"/>
                                <a:gd name="T13" fmla="*/ T12 w 37"/>
                                <a:gd name="T14" fmla="+- 0 7758 7740"/>
                                <a:gd name="T15" fmla="*/ 7758 h 37"/>
                                <a:gd name="T16" fmla="+- 0 7760 7760"/>
                                <a:gd name="T17" fmla="*/ T16 w 37"/>
                                <a:gd name="T18" fmla="+- 0 7758 7740"/>
                                <a:gd name="T19" fmla="*/ 7758 h 37"/>
                                <a:gd name="T20" fmla="+- 0 7760 7760"/>
                                <a:gd name="T21" fmla="*/ T20 w 37"/>
                                <a:gd name="T22" fmla="+- 0 7740 7740"/>
                                <a:gd name="T23" fmla="*/ 7740 h 37"/>
                                <a:gd name="T24" fmla="+- 0 7779 7760"/>
                                <a:gd name="T25" fmla="*/ T24 w 37"/>
                                <a:gd name="T26" fmla="+- 0 7740 7740"/>
                                <a:gd name="T27" fmla="*/ 7740 h 37"/>
                                <a:gd name="T28" fmla="+- 0 7797 7760"/>
                                <a:gd name="T29" fmla="*/ T28 w 37"/>
                                <a:gd name="T30" fmla="+- 0 7740 7740"/>
                                <a:gd name="T31" fmla="*/ 7740 h 37"/>
                                <a:gd name="T32" fmla="+- 0 7797 7760"/>
                                <a:gd name="T33" fmla="*/ T32 w 37"/>
                                <a:gd name="T34" fmla="+- 0 7758 7740"/>
                                <a:gd name="T35" fmla="*/ 775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7" y="18"/>
                                  </a:moveTo>
                                  <a:lnTo>
                                    <a:pt x="37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737"/>
                        <wpg:cNvGrpSpPr>
                          <a:grpSpLocks/>
                        </wpg:cNvGrpSpPr>
                        <wpg:grpSpPr bwMode="auto">
                          <a:xfrm>
                            <a:off x="10028" y="2610"/>
                            <a:ext cx="37" cy="18"/>
                            <a:chOff x="10028" y="2610"/>
                            <a:chExt cx="37" cy="18"/>
                          </a:xfrm>
                        </wpg:grpSpPr>
                        <wps:wsp>
                          <wps:cNvPr id="91" name="Freeform 2738"/>
                          <wps:cNvSpPr>
                            <a:spLocks/>
                          </wps:cNvSpPr>
                          <wps:spPr bwMode="auto">
                            <a:xfrm>
                              <a:off x="10028" y="2610"/>
                              <a:ext cx="37" cy="18"/>
                            </a:xfrm>
                            <a:custGeom>
                              <a:avLst/>
                              <a:gdLst>
                                <a:gd name="T0" fmla="+- 0 10065 10028"/>
                                <a:gd name="T1" fmla="*/ T0 w 37"/>
                                <a:gd name="T2" fmla="+- 0 2628 2610"/>
                                <a:gd name="T3" fmla="*/ 2628 h 18"/>
                                <a:gd name="T4" fmla="+- 0 10028 10028"/>
                                <a:gd name="T5" fmla="*/ T4 w 37"/>
                                <a:gd name="T6" fmla="+- 0 2628 2610"/>
                                <a:gd name="T7" fmla="*/ 2628 h 18"/>
                                <a:gd name="T8" fmla="+- 0 10028 10028"/>
                                <a:gd name="T9" fmla="*/ T8 w 37"/>
                                <a:gd name="T10" fmla="+- 0 2610 2610"/>
                                <a:gd name="T11" fmla="*/ 2610 h 18"/>
                                <a:gd name="T12" fmla="+- 0 10065 10028"/>
                                <a:gd name="T13" fmla="*/ T12 w 37"/>
                                <a:gd name="T14" fmla="+- 0 2610 2610"/>
                                <a:gd name="T15" fmla="*/ 2610 h 18"/>
                                <a:gd name="T16" fmla="+- 0 10028 10028"/>
                                <a:gd name="T17" fmla="*/ T16 w 37"/>
                                <a:gd name="T18" fmla="+- 0 2610 2610"/>
                                <a:gd name="T19" fmla="*/ 2610 h 18"/>
                                <a:gd name="T20" fmla="+- 0 10028 10028"/>
                                <a:gd name="T21" fmla="*/ T20 w 37"/>
                                <a:gd name="T22" fmla="+- 0 2628 2610"/>
                                <a:gd name="T23" fmla="*/ 2628 h 18"/>
                                <a:gd name="T24" fmla="+- 0 10065 10028"/>
                                <a:gd name="T25" fmla="*/ T24 w 37"/>
                                <a:gd name="T26" fmla="+- 0 2628 2610"/>
                                <a:gd name="T27" fmla="*/ 262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18">
                                  <a:moveTo>
                                    <a:pt x="37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7" y="18"/>
                                  </a:lnTo>
                                </a:path>
                              </a:pathLst>
                            </a:custGeom>
                            <a:noFill/>
                            <a:ln w="11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735"/>
                        <wpg:cNvGrpSpPr>
                          <a:grpSpLocks/>
                        </wpg:cNvGrpSpPr>
                        <wpg:grpSpPr bwMode="auto">
                          <a:xfrm>
                            <a:off x="9774" y="6846"/>
                            <a:ext cx="2" cy="145"/>
                            <a:chOff x="9774" y="6846"/>
                            <a:chExt cx="2" cy="145"/>
                          </a:xfrm>
                        </wpg:grpSpPr>
                        <wps:wsp>
                          <wps:cNvPr id="93" name="Freeform 2736"/>
                          <wps:cNvSpPr>
                            <a:spLocks/>
                          </wps:cNvSpPr>
                          <wps:spPr bwMode="auto">
                            <a:xfrm>
                              <a:off x="9774" y="6846"/>
                              <a:ext cx="2" cy="145"/>
                            </a:xfrm>
                            <a:custGeom>
                              <a:avLst/>
                              <a:gdLst>
                                <a:gd name="T0" fmla="+- 0 6846 6846"/>
                                <a:gd name="T1" fmla="*/ 6846 h 145"/>
                                <a:gd name="T2" fmla="+- 0 6992 6846"/>
                                <a:gd name="T3" fmla="*/ 6992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733"/>
                        <wpg:cNvGrpSpPr>
                          <a:grpSpLocks/>
                        </wpg:cNvGrpSpPr>
                        <wpg:grpSpPr bwMode="auto">
                          <a:xfrm>
                            <a:off x="10308" y="4016"/>
                            <a:ext cx="413" cy="4327"/>
                            <a:chOff x="10308" y="4016"/>
                            <a:chExt cx="413" cy="4327"/>
                          </a:xfrm>
                        </wpg:grpSpPr>
                        <wps:wsp>
                          <wps:cNvPr id="95" name="Freeform 2734"/>
                          <wps:cNvSpPr>
                            <a:spLocks/>
                          </wps:cNvSpPr>
                          <wps:spPr bwMode="auto">
                            <a:xfrm>
                              <a:off x="10308" y="4016"/>
                              <a:ext cx="413" cy="4327"/>
                            </a:xfrm>
                            <a:custGeom>
                              <a:avLst/>
                              <a:gdLst>
                                <a:gd name="T0" fmla="+- 0 10515 10308"/>
                                <a:gd name="T1" fmla="*/ T0 w 413"/>
                                <a:gd name="T2" fmla="+- 0 4673 4016"/>
                                <a:gd name="T3" fmla="*/ 4673 h 4327"/>
                                <a:gd name="T4" fmla="+- 0 10497 10308"/>
                                <a:gd name="T5" fmla="*/ T4 w 413"/>
                                <a:gd name="T6" fmla="+- 0 4728 4016"/>
                                <a:gd name="T7" fmla="*/ 4728 h 4327"/>
                                <a:gd name="T8" fmla="+- 0 10478 10308"/>
                                <a:gd name="T9" fmla="*/ T8 w 413"/>
                                <a:gd name="T10" fmla="+- 0 4800 4016"/>
                                <a:gd name="T11" fmla="*/ 4800 h 4327"/>
                                <a:gd name="T12" fmla="+- 0 10458 10308"/>
                                <a:gd name="T13" fmla="*/ T12 w 413"/>
                                <a:gd name="T14" fmla="+- 0 4892 4016"/>
                                <a:gd name="T15" fmla="*/ 4892 h 4327"/>
                                <a:gd name="T16" fmla="+- 0 10440 10308"/>
                                <a:gd name="T17" fmla="*/ T16 w 413"/>
                                <a:gd name="T18" fmla="+- 0 4965 4016"/>
                                <a:gd name="T19" fmla="*/ 4965 h 4327"/>
                                <a:gd name="T20" fmla="+- 0 10421 10308"/>
                                <a:gd name="T21" fmla="*/ T20 w 413"/>
                                <a:gd name="T22" fmla="+- 0 5075 4016"/>
                                <a:gd name="T23" fmla="*/ 5075 h 4327"/>
                                <a:gd name="T24" fmla="+- 0 10403 10308"/>
                                <a:gd name="T25" fmla="*/ T24 w 413"/>
                                <a:gd name="T26" fmla="+- 0 5184 4016"/>
                                <a:gd name="T27" fmla="*/ 5184 h 4327"/>
                                <a:gd name="T28" fmla="+- 0 10403 10308"/>
                                <a:gd name="T29" fmla="*/ T28 w 413"/>
                                <a:gd name="T30" fmla="+- 0 5224 4016"/>
                                <a:gd name="T31" fmla="*/ 5224 h 4327"/>
                                <a:gd name="T32" fmla="+- 0 10403 10308"/>
                                <a:gd name="T33" fmla="*/ T32 w 413"/>
                                <a:gd name="T34" fmla="+- 0 5264 4016"/>
                                <a:gd name="T35" fmla="*/ 5264 h 4327"/>
                                <a:gd name="T36" fmla="+- 0 10403 10308"/>
                                <a:gd name="T37" fmla="*/ T36 w 413"/>
                                <a:gd name="T38" fmla="+- 0 5312 4016"/>
                                <a:gd name="T39" fmla="*/ 5312 h 4327"/>
                                <a:gd name="T40" fmla="+- 0 10384 10308"/>
                                <a:gd name="T41" fmla="*/ T40 w 413"/>
                                <a:gd name="T42" fmla="+- 0 5331 4016"/>
                                <a:gd name="T43" fmla="*/ 5331 h 4327"/>
                                <a:gd name="T44" fmla="+- 0 10384 10308"/>
                                <a:gd name="T45" fmla="*/ T44 w 413"/>
                                <a:gd name="T46" fmla="+- 0 5371 4016"/>
                                <a:gd name="T47" fmla="*/ 5371 h 4327"/>
                                <a:gd name="T48" fmla="+- 0 10384 10308"/>
                                <a:gd name="T49" fmla="*/ T48 w 413"/>
                                <a:gd name="T50" fmla="+- 0 5411 4016"/>
                                <a:gd name="T51" fmla="*/ 5411 h 4327"/>
                                <a:gd name="T52" fmla="+- 0 10384 10308"/>
                                <a:gd name="T53" fmla="*/ T52 w 413"/>
                                <a:gd name="T54" fmla="+- 0 5451 4016"/>
                                <a:gd name="T55" fmla="*/ 5451 h 4327"/>
                                <a:gd name="T56" fmla="+- 0 10384 10308"/>
                                <a:gd name="T57" fmla="*/ T56 w 413"/>
                                <a:gd name="T58" fmla="+- 0 5491 4016"/>
                                <a:gd name="T59" fmla="*/ 5491 h 4327"/>
                                <a:gd name="T60" fmla="+- 0 10365 10308"/>
                                <a:gd name="T61" fmla="*/ T60 w 413"/>
                                <a:gd name="T62" fmla="+- 0 5513 4016"/>
                                <a:gd name="T63" fmla="*/ 5513 h 4327"/>
                                <a:gd name="T64" fmla="+- 0 10365 10308"/>
                                <a:gd name="T65" fmla="*/ T64 w 413"/>
                                <a:gd name="T66" fmla="+- 0 5640 4016"/>
                                <a:gd name="T67" fmla="*/ 5640 h 4327"/>
                                <a:gd name="T68" fmla="+- 0 10365 10308"/>
                                <a:gd name="T69" fmla="*/ T68 w 413"/>
                                <a:gd name="T70" fmla="+- 0 5680 4016"/>
                                <a:gd name="T71" fmla="*/ 5680 h 4327"/>
                                <a:gd name="T72" fmla="+- 0 10365 10308"/>
                                <a:gd name="T73" fmla="*/ T72 w 413"/>
                                <a:gd name="T74" fmla="+- 0 5720 4016"/>
                                <a:gd name="T75" fmla="*/ 5720 h 4327"/>
                                <a:gd name="T76" fmla="+- 0 10365 10308"/>
                                <a:gd name="T77" fmla="*/ T76 w 413"/>
                                <a:gd name="T78" fmla="+- 0 5760 4016"/>
                                <a:gd name="T79" fmla="*/ 5760 h 4327"/>
                                <a:gd name="T80" fmla="+- 0 10365 10308"/>
                                <a:gd name="T81" fmla="*/ T80 w 413"/>
                                <a:gd name="T82" fmla="+- 0 5800 4016"/>
                                <a:gd name="T83" fmla="*/ 5800 h 4327"/>
                                <a:gd name="T84" fmla="+- 0 10365 10308"/>
                                <a:gd name="T85" fmla="*/ T84 w 413"/>
                                <a:gd name="T86" fmla="+- 0 5840 4016"/>
                                <a:gd name="T87" fmla="*/ 5840 h 4327"/>
                                <a:gd name="T88" fmla="+- 0 10365 10308"/>
                                <a:gd name="T89" fmla="*/ T88 w 413"/>
                                <a:gd name="T90" fmla="+- 0 6060 4016"/>
                                <a:gd name="T91" fmla="*/ 6060 h 4327"/>
                                <a:gd name="T92" fmla="+- 0 10440 10308"/>
                                <a:gd name="T93" fmla="*/ T92 w 413"/>
                                <a:gd name="T94" fmla="+- 0 7338 4016"/>
                                <a:gd name="T95" fmla="*/ 7338 h 4327"/>
                                <a:gd name="T96" fmla="+- 0 10440 10308"/>
                                <a:gd name="T97" fmla="*/ T96 w 413"/>
                                <a:gd name="T98" fmla="+- 0 7542 4016"/>
                                <a:gd name="T99" fmla="*/ 7542 h 4327"/>
                                <a:gd name="T100" fmla="+- 0 10440 10308"/>
                                <a:gd name="T101" fmla="*/ T100 w 413"/>
                                <a:gd name="T102" fmla="+- 0 7582 4016"/>
                                <a:gd name="T103" fmla="*/ 7582 h 4327"/>
                                <a:gd name="T104" fmla="+- 0 10440 10308"/>
                                <a:gd name="T105" fmla="*/ T104 w 413"/>
                                <a:gd name="T106" fmla="+- 0 7622 4016"/>
                                <a:gd name="T107" fmla="*/ 7622 h 4327"/>
                                <a:gd name="T108" fmla="+- 0 10440 10308"/>
                                <a:gd name="T109" fmla="*/ T108 w 413"/>
                                <a:gd name="T110" fmla="+- 0 7662 4016"/>
                                <a:gd name="T111" fmla="*/ 7662 h 4327"/>
                                <a:gd name="T112" fmla="+- 0 10440 10308"/>
                                <a:gd name="T113" fmla="*/ T112 w 413"/>
                                <a:gd name="T114" fmla="+- 0 7740 4016"/>
                                <a:gd name="T115" fmla="*/ 7740 h 4327"/>
                                <a:gd name="T116" fmla="+- 0 10421 10308"/>
                                <a:gd name="T117" fmla="*/ T116 w 413"/>
                                <a:gd name="T118" fmla="+- 0 7778 4016"/>
                                <a:gd name="T119" fmla="*/ 7778 h 4327"/>
                                <a:gd name="T120" fmla="+- 0 10421 10308"/>
                                <a:gd name="T121" fmla="*/ T120 w 413"/>
                                <a:gd name="T122" fmla="+- 0 7816 4016"/>
                                <a:gd name="T123" fmla="*/ 7816 h 4327"/>
                                <a:gd name="T124" fmla="+- 0 10421 10308"/>
                                <a:gd name="T125" fmla="*/ T124 w 413"/>
                                <a:gd name="T126" fmla="+- 0 7856 4016"/>
                                <a:gd name="T127" fmla="*/ 7856 h 4327"/>
                                <a:gd name="T128" fmla="+- 0 10421 10308"/>
                                <a:gd name="T129" fmla="*/ T128 w 413"/>
                                <a:gd name="T130" fmla="+- 0 7896 4016"/>
                                <a:gd name="T131" fmla="*/ 7896 h 4327"/>
                                <a:gd name="T132" fmla="+- 0 10403 10308"/>
                                <a:gd name="T133" fmla="*/ T132 w 413"/>
                                <a:gd name="T134" fmla="+- 0 7923 4016"/>
                                <a:gd name="T135" fmla="*/ 7923 h 4327"/>
                                <a:gd name="T136" fmla="+- 0 10384 10308"/>
                                <a:gd name="T137" fmla="*/ T136 w 413"/>
                                <a:gd name="T138" fmla="+- 0 8033 4016"/>
                                <a:gd name="T139" fmla="*/ 8033 h 4327"/>
                                <a:gd name="T140" fmla="+- 0 10365 10308"/>
                                <a:gd name="T141" fmla="*/ T140 w 413"/>
                                <a:gd name="T142" fmla="+- 0 8124 4016"/>
                                <a:gd name="T143" fmla="*/ 8124 h 4327"/>
                                <a:gd name="T144" fmla="+- 0 10347 10308"/>
                                <a:gd name="T145" fmla="*/ T144 w 413"/>
                                <a:gd name="T146" fmla="+- 0 8215 4016"/>
                                <a:gd name="T147" fmla="*/ 8215 h 4327"/>
                                <a:gd name="T148" fmla="+- 0 10328 10308"/>
                                <a:gd name="T149" fmla="*/ T148 w 413"/>
                                <a:gd name="T150" fmla="+- 0 8289 4016"/>
                                <a:gd name="T151" fmla="*/ 8289 h 4327"/>
                                <a:gd name="T152" fmla="+- 0 10308 10308"/>
                                <a:gd name="T153" fmla="*/ T152 w 413"/>
                                <a:gd name="T154" fmla="+- 0 8343 4016"/>
                                <a:gd name="T155" fmla="*/ 8343 h 4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13" h="4327">
                                  <a:moveTo>
                                    <a:pt x="413" y="0"/>
                                  </a:moveTo>
                                  <a:lnTo>
                                    <a:pt x="207" y="657"/>
                                  </a:lnTo>
                                  <a:lnTo>
                                    <a:pt x="207" y="712"/>
                                  </a:lnTo>
                                  <a:lnTo>
                                    <a:pt x="189" y="712"/>
                                  </a:lnTo>
                                  <a:lnTo>
                                    <a:pt x="189" y="784"/>
                                  </a:lnTo>
                                  <a:lnTo>
                                    <a:pt x="170" y="784"/>
                                  </a:lnTo>
                                  <a:lnTo>
                                    <a:pt x="170" y="858"/>
                                  </a:lnTo>
                                  <a:lnTo>
                                    <a:pt x="150" y="876"/>
                                  </a:lnTo>
                                  <a:lnTo>
                                    <a:pt x="150" y="949"/>
                                  </a:lnTo>
                                  <a:lnTo>
                                    <a:pt x="132" y="949"/>
                                  </a:lnTo>
                                  <a:lnTo>
                                    <a:pt x="132" y="1040"/>
                                  </a:lnTo>
                                  <a:lnTo>
                                    <a:pt x="113" y="1059"/>
                                  </a:lnTo>
                                  <a:lnTo>
                                    <a:pt x="113" y="1150"/>
                                  </a:lnTo>
                                  <a:lnTo>
                                    <a:pt x="95" y="1168"/>
                                  </a:lnTo>
                                  <a:lnTo>
                                    <a:pt x="95" y="1188"/>
                                  </a:lnTo>
                                  <a:lnTo>
                                    <a:pt x="95" y="1208"/>
                                  </a:lnTo>
                                  <a:lnTo>
                                    <a:pt x="95" y="1228"/>
                                  </a:lnTo>
                                  <a:lnTo>
                                    <a:pt x="95" y="1248"/>
                                  </a:lnTo>
                                  <a:lnTo>
                                    <a:pt x="95" y="1268"/>
                                  </a:lnTo>
                                  <a:lnTo>
                                    <a:pt x="95" y="1296"/>
                                  </a:lnTo>
                                  <a:lnTo>
                                    <a:pt x="76" y="1296"/>
                                  </a:lnTo>
                                  <a:lnTo>
                                    <a:pt x="76" y="1315"/>
                                  </a:lnTo>
                                  <a:lnTo>
                                    <a:pt x="76" y="1335"/>
                                  </a:lnTo>
                                  <a:lnTo>
                                    <a:pt x="76" y="1355"/>
                                  </a:lnTo>
                                  <a:lnTo>
                                    <a:pt x="76" y="1375"/>
                                  </a:lnTo>
                                  <a:lnTo>
                                    <a:pt x="76" y="1395"/>
                                  </a:lnTo>
                                  <a:lnTo>
                                    <a:pt x="76" y="1415"/>
                                  </a:lnTo>
                                  <a:lnTo>
                                    <a:pt x="76" y="1435"/>
                                  </a:lnTo>
                                  <a:lnTo>
                                    <a:pt x="76" y="1455"/>
                                  </a:lnTo>
                                  <a:lnTo>
                                    <a:pt x="76" y="1475"/>
                                  </a:lnTo>
                                  <a:lnTo>
                                    <a:pt x="76" y="1497"/>
                                  </a:lnTo>
                                  <a:lnTo>
                                    <a:pt x="57" y="1497"/>
                                  </a:lnTo>
                                  <a:lnTo>
                                    <a:pt x="57" y="1588"/>
                                  </a:lnTo>
                                  <a:lnTo>
                                    <a:pt x="57" y="1624"/>
                                  </a:lnTo>
                                  <a:lnTo>
                                    <a:pt x="57" y="1644"/>
                                  </a:lnTo>
                                  <a:lnTo>
                                    <a:pt x="57" y="1664"/>
                                  </a:lnTo>
                                  <a:lnTo>
                                    <a:pt x="57" y="1684"/>
                                  </a:lnTo>
                                  <a:lnTo>
                                    <a:pt x="57" y="1704"/>
                                  </a:lnTo>
                                  <a:lnTo>
                                    <a:pt x="57" y="1724"/>
                                  </a:lnTo>
                                  <a:lnTo>
                                    <a:pt x="57" y="1744"/>
                                  </a:lnTo>
                                  <a:lnTo>
                                    <a:pt x="57" y="1764"/>
                                  </a:lnTo>
                                  <a:lnTo>
                                    <a:pt x="57" y="1784"/>
                                  </a:lnTo>
                                  <a:lnTo>
                                    <a:pt x="57" y="1804"/>
                                  </a:lnTo>
                                  <a:lnTo>
                                    <a:pt x="57" y="1824"/>
                                  </a:lnTo>
                                  <a:lnTo>
                                    <a:pt x="57" y="1844"/>
                                  </a:lnTo>
                                  <a:lnTo>
                                    <a:pt x="57" y="2044"/>
                                  </a:lnTo>
                                  <a:lnTo>
                                    <a:pt x="113" y="3049"/>
                                  </a:lnTo>
                                  <a:lnTo>
                                    <a:pt x="132" y="3322"/>
                                  </a:lnTo>
                                  <a:lnTo>
                                    <a:pt x="132" y="3506"/>
                                  </a:lnTo>
                                  <a:lnTo>
                                    <a:pt x="132" y="3526"/>
                                  </a:lnTo>
                                  <a:lnTo>
                                    <a:pt x="132" y="3546"/>
                                  </a:lnTo>
                                  <a:lnTo>
                                    <a:pt x="132" y="3566"/>
                                  </a:lnTo>
                                  <a:lnTo>
                                    <a:pt x="132" y="3586"/>
                                  </a:lnTo>
                                  <a:lnTo>
                                    <a:pt x="132" y="3606"/>
                                  </a:lnTo>
                                  <a:lnTo>
                                    <a:pt x="132" y="3626"/>
                                  </a:lnTo>
                                  <a:lnTo>
                                    <a:pt x="132" y="3646"/>
                                  </a:lnTo>
                                  <a:lnTo>
                                    <a:pt x="132" y="3666"/>
                                  </a:lnTo>
                                  <a:lnTo>
                                    <a:pt x="132" y="3724"/>
                                  </a:lnTo>
                                  <a:lnTo>
                                    <a:pt x="132" y="3762"/>
                                  </a:lnTo>
                                  <a:lnTo>
                                    <a:pt x="113" y="3762"/>
                                  </a:lnTo>
                                  <a:lnTo>
                                    <a:pt x="113" y="3780"/>
                                  </a:lnTo>
                                  <a:lnTo>
                                    <a:pt x="113" y="3800"/>
                                  </a:lnTo>
                                  <a:lnTo>
                                    <a:pt x="113" y="3820"/>
                                  </a:lnTo>
                                  <a:lnTo>
                                    <a:pt x="113" y="3840"/>
                                  </a:lnTo>
                                  <a:lnTo>
                                    <a:pt x="113" y="3860"/>
                                  </a:lnTo>
                                  <a:lnTo>
                                    <a:pt x="113" y="3880"/>
                                  </a:lnTo>
                                  <a:lnTo>
                                    <a:pt x="113" y="3907"/>
                                  </a:lnTo>
                                  <a:lnTo>
                                    <a:pt x="95" y="3907"/>
                                  </a:lnTo>
                                  <a:lnTo>
                                    <a:pt x="95" y="4017"/>
                                  </a:lnTo>
                                  <a:lnTo>
                                    <a:pt x="76" y="4017"/>
                                  </a:lnTo>
                                  <a:lnTo>
                                    <a:pt x="76" y="4108"/>
                                  </a:lnTo>
                                  <a:lnTo>
                                    <a:pt x="57" y="4108"/>
                                  </a:lnTo>
                                  <a:lnTo>
                                    <a:pt x="57" y="4181"/>
                                  </a:lnTo>
                                  <a:lnTo>
                                    <a:pt x="39" y="4199"/>
                                  </a:lnTo>
                                  <a:lnTo>
                                    <a:pt x="39" y="4254"/>
                                  </a:lnTo>
                                  <a:lnTo>
                                    <a:pt x="20" y="4273"/>
                                  </a:lnTo>
                                  <a:lnTo>
                                    <a:pt x="20" y="4327"/>
                                  </a:lnTo>
                                  <a:lnTo>
                                    <a:pt x="0" y="4327"/>
                                  </a:lnTo>
                                </a:path>
                              </a:pathLst>
                            </a:custGeom>
                            <a:noFill/>
                            <a:ln w="119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731"/>
                        <wpg:cNvGrpSpPr>
                          <a:grpSpLocks/>
                        </wpg:cNvGrpSpPr>
                        <wpg:grpSpPr bwMode="auto">
                          <a:xfrm>
                            <a:off x="10628" y="5805"/>
                            <a:ext cx="56" cy="110"/>
                            <a:chOff x="10628" y="5805"/>
                            <a:chExt cx="56" cy="110"/>
                          </a:xfrm>
                        </wpg:grpSpPr>
                        <wps:wsp>
                          <wps:cNvPr id="129" name="Freeform 2732"/>
                          <wps:cNvSpPr>
                            <a:spLocks/>
                          </wps:cNvSpPr>
                          <wps:spPr bwMode="auto">
                            <a:xfrm>
                              <a:off x="10628" y="5805"/>
                              <a:ext cx="56" cy="110"/>
                            </a:xfrm>
                            <a:custGeom>
                              <a:avLst/>
                              <a:gdLst>
                                <a:gd name="T0" fmla="+- 0 10684 10628"/>
                                <a:gd name="T1" fmla="*/ T0 w 56"/>
                                <a:gd name="T2" fmla="+- 0 5805 5805"/>
                                <a:gd name="T3" fmla="*/ 5805 h 110"/>
                                <a:gd name="T4" fmla="+- 0 10665 10628"/>
                                <a:gd name="T5" fmla="*/ T4 w 56"/>
                                <a:gd name="T6" fmla="+- 0 5915 5805"/>
                                <a:gd name="T7" fmla="*/ 5915 h 110"/>
                                <a:gd name="T8" fmla="+- 0 10628 10628"/>
                                <a:gd name="T9" fmla="*/ T8 w 56"/>
                                <a:gd name="T10" fmla="+- 0 5915 5805"/>
                                <a:gd name="T11" fmla="*/ 591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110">
                                  <a:moveTo>
                                    <a:pt x="56" y="0"/>
                                  </a:moveTo>
                                  <a:lnTo>
                                    <a:pt x="37" y="110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729"/>
                        <wpg:cNvGrpSpPr>
                          <a:grpSpLocks/>
                        </wpg:cNvGrpSpPr>
                        <wpg:grpSpPr bwMode="auto">
                          <a:xfrm>
                            <a:off x="10712" y="5586"/>
                            <a:ext cx="2" cy="91"/>
                            <a:chOff x="10712" y="5586"/>
                            <a:chExt cx="2" cy="91"/>
                          </a:xfrm>
                        </wpg:grpSpPr>
                        <wps:wsp>
                          <wps:cNvPr id="131" name="Freeform 2730"/>
                          <wps:cNvSpPr>
                            <a:spLocks/>
                          </wps:cNvSpPr>
                          <wps:spPr bwMode="auto">
                            <a:xfrm>
                              <a:off x="10712" y="5586"/>
                              <a:ext cx="2" cy="91"/>
                            </a:xfrm>
                            <a:custGeom>
                              <a:avLst/>
                              <a:gdLst>
                                <a:gd name="T0" fmla="+- 0 5586 5586"/>
                                <a:gd name="T1" fmla="*/ 5586 h 91"/>
                                <a:gd name="T2" fmla="+- 0 5677 5586"/>
                                <a:gd name="T3" fmla="*/ 5677 h 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727"/>
                        <wpg:cNvGrpSpPr>
                          <a:grpSpLocks/>
                        </wpg:cNvGrpSpPr>
                        <wpg:grpSpPr bwMode="auto">
                          <a:xfrm>
                            <a:off x="10628" y="6015"/>
                            <a:ext cx="122" cy="2"/>
                            <a:chOff x="10628" y="6015"/>
                            <a:chExt cx="122" cy="2"/>
                          </a:xfrm>
                        </wpg:grpSpPr>
                        <wps:wsp>
                          <wps:cNvPr id="133" name="Freeform 2728"/>
                          <wps:cNvSpPr>
                            <a:spLocks/>
                          </wps:cNvSpPr>
                          <wps:spPr bwMode="auto">
                            <a:xfrm>
                              <a:off x="10628" y="6015"/>
                              <a:ext cx="122" cy="2"/>
                            </a:xfrm>
                            <a:custGeom>
                              <a:avLst/>
                              <a:gdLst>
                                <a:gd name="T0" fmla="+- 0 10628 10628"/>
                                <a:gd name="T1" fmla="*/ T0 w 122"/>
                                <a:gd name="T2" fmla="+- 0 10750 10628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725"/>
                        <wpg:cNvGrpSpPr>
                          <a:grpSpLocks/>
                        </wpg:cNvGrpSpPr>
                        <wpg:grpSpPr bwMode="auto">
                          <a:xfrm>
                            <a:off x="10534" y="4782"/>
                            <a:ext cx="131" cy="986"/>
                            <a:chOff x="10534" y="4782"/>
                            <a:chExt cx="131" cy="986"/>
                          </a:xfrm>
                        </wpg:grpSpPr>
                        <wps:wsp>
                          <wps:cNvPr id="135" name="Freeform 2726"/>
                          <wps:cNvSpPr>
                            <a:spLocks/>
                          </wps:cNvSpPr>
                          <wps:spPr bwMode="auto">
                            <a:xfrm>
                              <a:off x="10534" y="4782"/>
                              <a:ext cx="131" cy="986"/>
                            </a:xfrm>
                            <a:custGeom>
                              <a:avLst/>
                              <a:gdLst>
                                <a:gd name="T0" fmla="+- 0 10534 10534"/>
                                <a:gd name="T1" fmla="*/ T0 w 131"/>
                                <a:gd name="T2" fmla="+- 0 5769 4782"/>
                                <a:gd name="T3" fmla="*/ 5769 h 986"/>
                                <a:gd name="T4" fmla="+- 0 10534 10534"/>
                                <a:gd name="T5" fmla="*/ T4 w 131"/>
                                <a:gd name="T6" fmla="+- 0 5769 4782"/>
                                <a:gd name="T7" fmla="*/ 5769 h 986"/>
                                <a:gd name="T8" fmla="+- 0 10534 10534"/>
                                <a:gd name="T9" fmla="*/ T8 w 131"/>
                                <a:gd name="T10" fmla="+- 0 5458 4782"/>
                                <a:gd name="T11" fmla="*/ 5458 h 986"/>
                                <a:gd name="T12" fmla="+- 0 10553 10534"/>
                                <a:gd name="T13" fmla="*/ T12 w 131"/>
                                <a:gd name="T14" fmla="+- 0 5458 4782"/>
                                <a:gd name="T15" fmla="*/ 5458 h 986"/>
                                <a:gd name="T16" fmla="+- 0 10553 10534"/>
                                <a:gd name="T17" fmla="*/ T16 w 131"/>
                                <a:gd name="T18" fmla="+- 0 5440 4782"/>
                                <a:gd name="T19" fmla="*/ 5440 h 986"/>
                                <a:gd name="T20" fmla="+- 0 10553 10534"/>
                                <a:gd name="T21" fmla="*/ T20 w 131"/>
                                <a:gd name="T22" fmla="+- 0 5420 4782"/>
                                <a:gd name="T23" fmla="*/ 5420 h 986"/>
                                <a:gd name="T24" fmla="+- 0 10553 10534"/>
                                <a:gd name="T25" fmla="*/ T24 w 131"/>
                                <a:gd name="T26" fmla="+- 0 5400 4782"/>
                                <a:gd name="T27" fmla="*/ 5400 h 986"/>
                                <a:gd name="T28" fmla="+- 0 10553 10534"/>
                                <a:gd name="T29" fmla="*/ T28 w 131"/>
                                <a:gd name="T30" fmla="+- 0 5380 4782"/>
                                <a:gd name="T31" fmla="*/ 5380 h 986"/>
                                <a:gd name="T32" fmla="+- 0 10553 10534"/>
                                <a:gd name="T33" fmla="*/ T32 w 131"/>
                                <a:gd name="T34" fmla="+- 0 5360 4782"/>
                                <a:gd name="T35" fmla="*/ 5360 h 986"/>
                                <a:gd name="T36" fmla="+- 0 10553 10534"/>
                                <a:gd name="T37" fmla="*/ T36 w 131"/>
                                <a:gd name="T38" fmla="+- 0 5340 4782"/>
                                <a:gd name="T39" fmla="*/ 5340 h 986"/>
                                <a:gd name="T40" fmla="+- 0 10553 10534"/>
                                <a:gd name="T41" fmla="*/ T40 w 131"/>
                                <a:gd name="T42" fmla="+- 0 5320 4782"/>
                                <a:gd name="T43" fmla="*/ 5320 h 986"/>
                                <a:gd name="T44" fmla="+- 0 10553 10534"/>
                                <a:gd name="T45" fmla="*/ T44 w 131"/>
                                <a:gd name="T46" fmla="+- 0 5294 4782"/>
                                <a:gd name="T47" fmla="*/ 5294 h 986"/>
                                <a:gd name="T48" fmla="+- 0 10571 10534"/>
                                <a:gd name="T49" fmla="*/ T48 w 131"/>
                                <a:gd name="T50" fmla="+- 0 5294 4782"/>
                                <a:gd name="T51" fmla="*/ 5294 h 986"/>
                                <a:gd name="T52" fmla="+- 0 10571 10534"/>
                                <a:gd name="T53" fmla="*/ T52 w 131"/>
                                <a:gd name="T54" fmla="+- 0 5276 4782"/>
                                <a:gd name="T55" fmla="*/ 5276 h 986"/>
                                <a:gd name="T56" fmla="+- 0 10571 10534"/>
                                <a:gd name="T57" fmla="*/ T56 w 131"/>
                                <a:gd name="T58" fmla="+- 0 5256 4782"/>
                                <a:gd name="T59" fmla="*/ 5256 h 986"/>
                                <a:gd name="T60" fmla="+- 0 10571 10534"/>
                                <a:gd name="T61" fmla="*/ T60 w 131"/>
                                <a:gd name="T62" fmla="+- 0 5236 4782"/>
                                <a:gd name="T63" fmla="*/ 5236 h 986"/>
                                <a:gd name="T64" fmla="+- 0 10571 10534"/>
                                <a:gd name="T65" fmla="*/ T64 w 131"/>
                                <a:gd name="T66" fmla="+- 0 5216 4782"/>
                                <a:gd name="T67" fmla="*/ 5216 h 986"/>
                                <a:gd name="T68" fmla="+- 0 10571 10534"/>
                                <a:gd name="T69" fmla="*/ T68 w 131"/>
                                <a:gd name="T70" fmla="+- 0 5196 4782"/>
                                <a:gd name="T71" fmla="*/ 5196 h 986"/>
                                <a:gd name="T72" fmla="+- 0 10571 10534"/>
                                <a:gd name="T73" fmla="*/ T72 w 131"/>
                                <a:gd name="T74" fmla="+- 0 5166 4782"/>
                                <a:gd name="T75" fmla="*/ 5166 h 986"/>
                                <a:gd name="T76" fmla="+- 0 10590 10534"/>
                                <a:gd name="T77" fmla="*/ T76 w 131"/>
                                <a:gd name="T78" fmla="+- 0 5166 4782"/>
                                <a:gd name="T79" fmla="*/ 5166 h 986"/>
                                <a:gd name="T80" fmla="+- 0 10590 10534"/>
                                <a:gd name="T81" fmla="*/ T80 w 131"/>
                                <a:gd name="T82" fmla="+- 0 5056 4782"/>
                                <a:gd name="T83" fmla="*/ 5056 h 986"/>
                                <a:gd name="T84" fmla="+- 0 10608 10534"/>
                                <a:gd name="T85" fmla="*/ T84 w 131"/>
                                <a:gd name="T86" fmla="+- 0 5056 4782"/>
                                <a:gd name="T87" fmla="*/ 5056 h 986"/>
                                <a:gd name="T88" fmla="+- 0 10608 10534"/>
                                <a:gd name="T89" fmla="*/ T88 w 131"/>
                                <a:gd name="T90" fmla="+- 0 4965 4782"/>
                                <a:gd name="T91" fmla="*/ 4965 h 986"/>
                                <a:gd name="T92" fmla="+- 0 10628 10534"/>
                                <a:gd name="T93" fmla="*/ T92 w 131"/>
                                <a:gd name="T94" fmla="+- 0 4965 4782"/>
                                <a:gd name="T95" fmla="*/ 4965 h 986"/>
                                <a:gd name="T96" fmla="+- 0 10628 10534"/>
                                <a:gd name="T97" fmla="*/ T96 w 131"/>
                                <a:gd name="T98" fmla="+- 0 4892 4782"/>
                                <a:gd name="T99" fmla="*/ 4892 h 986"/>
                                <a:gd name="T100" fmla="+- 0 10647 10534"/>
                                <a:gd name="T101" fmla="*/ T100 w 131"/>
                                <a:gd name="T102" fmla="+- 0 4874 4782"/>
                                <a:gd name="T103" fmla="*/ 4874 h 986"/>
                                <a:gd name="T104" fmla="+- 0 10647 10534"/>
                                <a:gd name="T105" fmla="*/ T104 w 131"/>
                                <a:gd name="T106" fmla="+- 0 4820 4782"/>
                                <a:gd name="T107" fmla="*/ 4820 h 986"/>
                                <a:gd name="T108" fmla="+- 0 10665 10534"/>
                                <a:gd name="T109" fmla="*/ T108 w 131"/>
                                <a:gd name="T110" fmla="+- 0 4800 4782"/>
                                <a:gd name="T111" fmla="*/ 4800 h 986"/>
                                <a:gd name="T112" fmla="+- 0 10665 10534"/>
                                <a:gd name="T113" fmla="*/ T112 w 131"/>
                                <a:gd name="T114" fmla="+- 0 4782 4782"/>
                                <a:gd name="T115" fmla="*/ 4782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1" h="986">
                                  <a:moveTo>
                                    <a:pt x="0" y="987"/>
                                  </a:moveTo>
                                  <a:lnTo>
                                    <a:pt x="0" y="987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19" y="676"/>
                                  </a:lnTo>
                                  <a:lnTo>
                                    <a:pt x="19" y="658"/>
                                  </a:lnTo>
                                  <a:lnTo>
                                    <a:pt x="19" y="638"/>
                                  </a:lnTo>
                                  <a:lnTo>
                                    <a:pt x="19" y="618"/>
                                  </a:lnTo>
                                  <a:lnTo>
                                    <a:pt x="19" y="598"/>
                                  </a:lnTo>
                                  <a:lnTo>
                                    <a:pt x="19" y="578"/>
                                  </a:lnTo>
                                  <a:lnTo>
                                    <a:pt x="19" y="558"/>
                                  </a:lnTo>
                                  <a:lnTo>
                                    <a:pt x="19" y="538"/>
                                  </a:lnTo>
                                  <a:lnTo>
                                    <a:pt x="19" y="512"/>
                                  </a:lnTo>
                                  <a:lnTo>
                                    <a:pt x="37" y="512"/>
                                  </a:lnTo>
                                  <a:lnTo>
                                    <a:pt x="37" y="494"/>
                                  </a:lnTo>
                                  <a:lnTo>
                                    <a:pt x="37" y="474"/>
                                  </a:lnTo>
                                  <a:lnTo>
                                    <a:pt x="37" y="454"/>
                                  </a:lnTo>
                                  <a:lnTo>
                                    <a:pt x="37" y="434"/>
                                  </a:lnTo>
                                  <a:lnTo>
                                    <a:pt x="37" y="414"/>
                                  </a:lnTo>
                                  <a:lnTo>
                                    <a:pt x="37" y="384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56" y="274"/>
                                  </a:lnTo>
                                  <a:lnTo>
                                    <a:pt x="74" y="274"/>
                                  </a:lnTo>
                                  <a:lnTo>
                                    <a:pt x="74" y="183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13" y="3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722"/>
                        <wpg:cNvGrpSpPr>
                          <a:grpSpLocks/>
                        </wpg:cNvGrpSpPr>
                        <wpg:grpSpPr bwMode="auto">
                          <a:xfrm>
                            <a:off x="10665" y="4162"/>
                            <a:ext cx="85" cy="620"/>
                            <a:chOff x="10665" y="4162"/>
                            <a:chExt cx="85" cy="620"/>
                          </a:xfrm>
                        </wpg:grpSpPr>
                        <wps:wsp>
                          <wps:cNvPr id="137" name="Freeform 2724"/>
                          <wps:cNvSpPr>
                            <a:spLocks/>
                          </wps:cNvSpPr>
                          <wps:spPr bwMode="auto">
                            <a:xfrm>
                              <a:off x="10665" y="4162"/>
                              <a:ext cx="85" cy="620"/>
                            </a:xfrm>
                            <a:custGeom>
                              <a:avLst/>
                              <a:gdLst>
                                <a:gd name="T0" fmla="+- 0 10665 10665"/>
                                <a:gd name="T1" fmla="*/ T0 w 85"/>
                                <a:gd name="T2" fmla="+- 0 4782 4162"/>
                                <a:gd name="T3" fmla="*/ 4782 h 620"/>
                                <a:gd name="T4" fmla="+- 0 10665 10665"/>
                                <a:gd name="T5" fmla="*/ T4 w 85"/>
                                <a:gd name="T6" fmla="+- 0 4746 4162"/>
                                <a:gd name="T7" fmla="*/ 4746 h 620"/>
                                <a:gd name="T8" fmla="+- 0 10684 10665"/>
                                <a:gd name="T9" fmla="*/ T8 w 85"/>
                                <a:gd name="T10" fmla="+- 0 4728 4162"/>
                                <a:gd name="T11" fmla="*/ 4728 h 620"/>
                                <a:gd name="T12" fmla="+- 0 10684 10665"/>
                                <a:gd name="T13" fmla="*/ T12 w 85"/>
                                <a:gd name="T14" fmla="+- 0 4673 4162"/>
                                <a:gd name="T15" fmla="*/ 4673 h 620"/>
                                <a:gd name="T16" fmla="+- 0 10703 10665"/>
                                <a:gd name="T17" fmla="*/ T16 w 85"/>
                                <a:gd name="T18" fmla="+- 0 4673 4162"/>
                                <a:gd name="T19" fmla="*/ 4673 h 620"/>
                                <a:gd name="T20" fmla="+- 0 10703 10665"/>
                                <a:gd name="T21" fmla="*/ T20 w 85"/>
                                <a:gd name="T22" fmla="+- 0 4618 4162"/>
                                <a:gd name="T23" fmla="*/ 4618 h 620"/>
                                <a:gd name="T24" fmla="+- 0 10721 10665"/>
                                <a:gd name="T25" fmla="*/ T24 w 85"/>
                                <a:gd name="T26" fmla="+- 0 4600 4162"/>
                                <a:gd name="T27" fmla="*/ 4600 h 620"/>
                                <a:gd name="T28" fmla="+- 0 10721 10665"/>
                                <a:gd name="T29" fmla="*/ T28 w 85"/>
                                <a:gd name="T30" fmla="+- 0 4564 4162"/>
                                <a:gd name="T31" fmla="*/ 4564 h 620"/>
                                <a:gd name="T32" fmla="+- 0 10740 10665"/>
                                <a:gd name="T33" fmla="*/ T32 w 85"/>
                                <a:gd name="T34" fmla="+- 0 4545 4162"/>
                                <a:gd name="T35" fmla="*/ 4545 h 620"/>
                                <a:gd name="T36" fmla="+- 0 10740 10665"/>
                                <a:gd name="T37" fmla="*/ T36 w 85"/>
                                <a:gd name="T38" fmla="+- 0 4509 4162"/>
                                <a:gd name="T39" fmla="*/ 4509 h 620"/>
                                <a:gd name="T40" fmla="+- 0 10750 10665"/>
                                <a:gd name="T41" fmla="*/ T40 w 85"/>
                                <a:gd name="T42" fmla="+- 0 4500 4162"/>
                                <a:gd name="T43" fmla="*/ 4500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620">
                                  <a:moveTo>
                                    <a:pt x="0" y="620"/>
                                  </a:moveTo>
                                  <a:lnTo>
                                    <a:pt x="0" y="584"/>
                                  </a:lnTo>
                                  <a:lnTo>
                                    <a:pt x="19" y="566"/>
                                  </a:lnTo>
                                  <a:lnTo>
                                    <a:pt x="19" y="511"/>
                                  </a:lnTo>
                                  <a:lnTo>
                                    <a:pt x="38" y="511"/>
                                  </a:lnTo>
                                  <a:lnTo>
                                    <a:pt x="38" y="456"/>
                                  </a:lnTo>
                                  <a:lnTo>
                                    <a:pt x="56" y="438"/>
                                  </a:lnTo>
                                  <a:lnTo>
                                    <a:pt x="56" y="402"/>
                                  </a:lnTo>
                                  <a:lnTo>
                                    <a:pt x="75" y="383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85" y="338"/>
                                  </a:lnTo>
                                </a:path>
                              </a:pathLst>
                            </a:custGeom>
                            <a:noFill/>
                            <a:ln w="118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2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9" y="2948"/>
                              <a:ext cx="7766" cy="6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" name="Group 2720"/>
                        <wpg:cNvGrpSpPr>
                          <a:grpSpLocks/>
                        </wpg:cNvGrpSpPr>
                        <wpg:grpSpPr bwMode="auto">
                          <a:xfrm>
                            <a:off x="5903" y="8252"/>
                            <a:ext cx="150" cy="109"/>
                            <a:chOff x="5903" y="8252"/>
                            <a:chExt cx="150" cy="109"/>
                          </a:xfrm>
                        </wpg:grpSpPr>
                        <wps:wsp>
                          <wps:cNvPr id="140" name="Freeform 2721"/>
                          <wps:cNvSpPr>
                            <a:spLocks/>
                          </wps:cNvSpPr>
                          <wps:spPr bwMode="auto">
                            <a:xfrm>
                              <a:off x="5903" y="8252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5903 5903"/>
                                <a:gd name="T1" fmla="*/ T0 w 150"/>
                                <a:gd name="T2" fmla="+- 0 8361 8252"/>
                                <a:gd name="T3" fmla="*/ 8361 h 109"/>
                                <a:gd name="T4" fmla="+- 0 6053 5903"/>
                                <a:gd name="T5" fmla="*/ T4 w 150"/>
                                <a:gd name="T6" fmla="+- 0 8252 8252"/>
                                <a:gd name="T7" fmla="*/ 825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718"/>
                        <wpg:cNvGrpSpPr>
                          <a:grpSpLocks/>
                        </wpg:cNvGrpSpPr>
                        <wpg:grpSpPr bwMode="auto">
                          <a:xfrm>
                            <a:off x="6091" y="8105"/>
                            <a:ext cx="150" cy="110"/>
                            <a:chOff x="6091" y="8105"/>
                            <a:chExt cx="150" cy="110"/>
                          </a:xfrm>
                        </wpg:grpSpPr>
                        <wps:wsp>
                          <wps:cNvPr id="142" name="Freeform 2719"/>
                          <wps:cNvSpPr>
                            <a:spLocks/>
                          </wps:cNvSpPr>
                          <wps:spPr bwMode="auto">
                            <a:xfrm>
                              <a:off x="6091" y="8105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150"/>
                                <a:gd name="T2" fmla="+- 0 8216 8105"/>
                                <a:gd name="T3" fmla="*/ 8216 h 110"/>
                                <a:gd name="T4" fmla="+- 0 6242 6091"/>
                                <a:gd name="T5" fmla="*/ T4 w 150"/>
                                <a:gd name="T6" fmla="+- 0 8105 8105"/>
                                <a:gd name="T7" fmla="*/ 810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1"/>
                                  </a:move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716"/>
                        <wpg:cNvGrpSpPr>
                          <a:grpSpLocks/>
                        </wpg:cNvGrpSpPr>
                        <wpg:grpSpPr bwMode="auto">
                          <a:xfrm>
                            <a:off x="6279" y="7960"/>
                            <a:ext cx="150" cy="127"/>
                            <a:chOff x="6279" y="7960"/>
                            <a:chExt cx="150" cy="127"/>
                          </a:xfrm>
                        </wpg:grpSpPr>
                        <wps:wsp>
                          <wps:cNvPr id="144" name="Freeform 2717"/>
                          <wps:cNvSpPr>
                            <a:spLocks/>
                          </wps:cNvSpPr>
                          <wps:spPr bwMode="auto">
                            <a:xfrm>
                              <a:off x="6279" y="7960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6279 6279"/>
                                <a:gd name="T1" fmla="*/ T0 w 150"/>
                                <a:gd name="T2" fmla="+- 0 8087 7960"/>
                                <a:gd name="T3" fmla="*/ 8087 h 127"/>
                                <a:gd name="T4" fmla="+- 0 6429 6279"/>
                                <a:gd name="T5" fmla="*/ T4 w 150"/>
                                <a:gd name="T6" fmla="+- 0 7960 7960"/>
                                <a:gd name="T7" fmla="*/ 796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0" y="127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714"/>
                        <wpg:cNvGrpSpPr>
                          <a:grpSpLocks/>
                        </wpg:cNvGrpSpPr>
                        <wpg:grpSpPr bwMode="auto">
                          <a:xfrm>
                            <a:off x="6466" y="7814"/>
                            <a:ext cx="150" cy="127"/>
                            <a:chOff x="6466" y="7814"/>
                            <a:chExt cx="150" cy="127"/>
                          </a:xfrm>
                        </wpg:grpSpPr>
                        <wps:wsp>
                          <wps:cNvPr id="146" name="Freeform 2715"/>
                          <wps:cNvSpPr>
                            <a:spLocks/>
                          </wps:cNvSpPr>
                          <wps:spPr bwMode="auto">
                            <a:xfrm>
                              <a:off x="6466" y="7814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6466 6466"/>
                                <a:gd name="T1" fmla="*/ T0 w 150"/>
                                <a:gd name="T2" fmla="+- 0 7941 7814"/>
                                <a:gd name="T3" fmla="*/ 7941 h 127"/>
                                <a:gd name="T4" fmla="+- 0 6616 6466"/>
                                <a:gd name="T5" fmla="*/ T4 w 150"/>
                                <a:gd name="T6" fmla="+- 0 7814 7814"/>
                                <a:gd name="T7" fmla="*/ 781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0" y="127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712"/>
                        <wpg:cNvGrpSpPr>
                          <a:grpSpLocks/>
                        </wpg:cNvGrpSpPr>
                        <wpg:grpSpPr bwMode="auto">
                          <a:xfrm>
                            <a:off x="6653" y="7685"/>
                            <a:ext cx="150" cy="110"/>
                            <a:chOff x="6653" y="7685"/>
                            <a:chExt cx="150" cy="110"/>
                          </a:xfrm>
                        </wpg:grpSpPr>
                        <wps:wsp>
                          <wps:cNvPr id="148" name="Freeform 2713"/>
                          <wps:cNvSpPr>
                            <a:spLocks/>
                          </wps:cNvSpPr>
                          <wps:spPr bwMode="auto">
                            <a:xfrm>
                              <a:off x="6653" y="7685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6653 6653"/>
                                <a:gd name="T1" fmla="*/ T0 w 150"/>
                                <a:gd name="T2" fmla="+- 0 7796 7685"/>
                                <a:gd name="T3" fmla="*/ 7796 h 110"/>
                                <a:gd name="T4" fmla="+- 0 6803 6653"/>
                                <a:gd name="T5" fmla="*/ T4 w 150"/>
                                <a:gd name="T6" fmla="+- 0 7685 7685"/>
                                <a:gd name="T7" fmla="*/ 76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1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710"/>
                        <wpg:cNvGrpSpPr>
                          <a:grpSpLocks/>
                        </wpg:cNvGrpSpPr>
                        <wpg:grpSpPr bwMode="auto">
                          <a:xfrm>
                            <a:off x="6842" y="7540"/>
                            <a:ext cx="150" cy="109"/>
                            <a:chOff x="6842" y="7540"/>
                            <a:chExt cx="150" cy="109"/>
                          </a:xfrm>
                        </wpg:grpSpPr>
                        <wps:wsp>
                          <wps:cNvPr id="150" name="Freeform 2711"/>
                          <wps:cNvSpPr>
                            <a:spLocks/>
                          </wps:cNvSpPr>
                          <wps:spPr bwMode="auto">
                            <a:xfrm>
                              <a:off x="6842" y="7540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842 6842"/>
                                <a:gd name="T1" fmla="*/ T0 w 150"/>
                                <a:gd name="T2" fmla="+- 0 7649 7540"/>
                                <a:gd name="T3" fmla="*/ 7649 h 109"/>
                                <a:gd name="T4" fmla="+- 0 6992 6842"/>
                                <a:gd name="T5" fmla="*/ T4 w 150"/>
                                <a:gd name="T6" fmla="+- 0 7540 7540"/>
                                <a:gd name="T7" fmla="*/ 754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708"/>
                        <wpg:cNvGrpSpPr>
                          <a:grpSpLocks/>
                        </wpg:cNvGrpSpPr>
                        <wpg:grpSpPr bwMode="auto">
                          <a:xfrm>
                            <a:off x="7029" y="7394"/>
                            <a:ext cx="150" cy="109"/>
                            <a:chOff x="7029" y="7394"/>
                            <a:chExt cx="150" cy="109"/>
                          </a:xfrm>
                        </wpg:grpSpPr>
                        <wps:wsp>
                          <wps:cNvPr id="152" name="Freeform 2709"/>
                          <wps:cNvSpPr>
                            <a:spLocks/>
                          </wps:cNvSpPr>
                          <wps:spPr bwMode="auto">
                            <a:xfrm>
                              <a:off x="7029" y="739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7029 7029"/>
                                <a:gd name="T1" fmla="*/ T0 w 150"/>
                                <a:gd name="T2" fmla="+- 0 7503 7394"/>
                                <a:gd name="T3" fmla="*/ 7503 h 109"/>
                                <a:gd name="T4" fmla="+- 0 7179 7029"/>
                                <a:gd name="T5" fmla="*/ T4 w 150"/>
                                <a:gd name="T6" fmla="+- 0 7394 7394"/>
                                <a:gd name="T7" fmla="*/ 739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706"/>
                        <wpg:cNvGrpSpPr>
                          <a:grpSpLocks/>
                        </wpg:cNvGrpSpPr>
                        <wpg:grpSpPr bwMode="auto">
                          <a:xfrm>
                            <a:off x="7216" y="7266"/>
                            <a:ext cx="150" cy="91"/>
                            <a:chOff x="7216" y="7266"/>
                            <a:chExt cx="150" cy="91"/>
                          </a:xfrm>
                        </wpg:grpSpPr>
                        <wps:wsp>
                          <wps:cNvPr id="154" name="Freeform 2707"/>
                          <wps:cNvSpPr>
                            <a:spLocks/>
                          </wps:cNvSpPr>
                          <wps:spPr bwMode="auto">
                            <a:xfrm>
                              <a:off x="7216" y="7266"/>
                              <a:ext cx="150" cy="91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50"/>
                                <a:gd name="T2" fmla="+- 0 7358 7266"/>
                                <a:gd name="T3" fmla="*/ 7358 h 91"/>
                                <a:gd name="T4" fmla="+- 0 7347 7216"/>
                                <a:gd name="T5" fmla="*/ T4 w 150"/>
                                <a:gd name="T6" fmla="+- 0 7266 7266"/>
                                <a:gd name="T7" fmla="*/ 7266 h 91"/>
                                <a:gd name="T8" fmla="+- 0 7366 7216"/>
                                <a:gd name="T9" fmla="*/ T8 w 150"/>
                                <a:gd name="T10" fmla="+- 0 7266 7266"/>
                                <a:gd name="T11" fmla="*/ 72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0" y="92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2704"/>
                        <wpg:cNvGrpSpPr>
                          <a:grpSpLocks/>
                        </wpg:cNvGrpSpPr>
                        <wpg:grpSpPr bwMode="auto">
                          <a:xfrm>
                            <a:off x="7403" y="7156"/>
                            <a:ext cx="150" cy="91"/>
                            <a:chOff x="7403" y="7156"/>
                            <a:chExt cx="150" cy="91"/>
                          </a:xfrm>
                        </wpg:grpSpPr>
                        <wps:wsp>
                          <wps:cNvPr id="156" name="Freeform 2705"/>
                          <wps:cNvSpPr>
                            <a:spLocks/>
                          </wps:cNvSpPr>
                          <wps:spPr bwMode="auto">
                            <a:xfrm>
                              <a:off x="7403" y="7156"/>
                              <a:ext cx="150" cy="91"/>
                            </a:xfrm>
                            <a:custGeom>
                              <a:avLst/>
                              <a:gdLst>
                                <a:gd name="T0" fmla="+- 0 7403 7403"/>
                                <a:gd name="T1" fmla="*/ T0 w 150"/>
                                <a:gd name="T2" fmla="+- 0 7247 7156"/>
                                <a:gd name="T3" fmla="*/ 7247 h 91"/>
                                <a:gd name="T4" fmla="+- 0 7497 7403"/>
                                <a:gd name="T5" fmla="*/ T4 w 150"/>
                                <a:gd name="T6" fmla="+- 0 7193 7156"/>
                                <a:gd name="T7" fmla="*/ 7193 h 91"/>
                                <a:gd name="T8" fmla="+- 0 7553 7403"/>
                                <a:gd name="T9" fmla="*/ T8 w 150"/>
                                <a:gd name="T10" fmla="+- 0 7156 7156"/>
                                <a:gd name="T11" fmla="*/ 715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0" y="91"/>
                                  </a:moveTo>
                                  <a:lnTo>
                                    <a:pt x="94" y="37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702"/>
                        <wpg:cNvGrpSpPr>
                          <a:grpSpLocks/>
                        </wpg:cNvGrpSpPr>
                        <wpg:grpSpPr bwMode="auto">
                          <a:xfrm>
                            <a:off x="7590" y="7010"/>
                            <a:ext cx="132" cy="110"/>
                            <a:chOff x="7590" y="7010"/>
                            <a:chExt cx="132" cy="110"/>
                          </a:xfrm>
                        </wpg:grpSpPr>
                        <wps:wsp>
                          <wps:cNvPr id="208" name="Freeform 2703"/>
                          <wps:cNvSpPr>
                            <a:spLocks/>
                          </wps:cNvSpPr>
                          <wps:spPr bwMode="auto">
                            <a:xfrm>
                              <a:off x="7590" y="7010"/>
                              <a:ext cx="132" cy="110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132"/>
                                <a:gd name="T2" fmla="+- 0 7120 7010"/>
                                <a:gd name="T3" fmla="*/ 7120 h 110"/>
                                <a:gd name="T4" fmla="+- 0 7722 7590"/>
                                <a:gd name="T5" fmla="*/ T4 w 132"/>
                                <a:gd name="T6" fmla="+- 0 7010 7010"/>
                                <a:gd name="T7" fmla="*/ 701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10">
                                  <a:moveTo>
                                    <a:pt x="0" y="11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700"/>
                        <wpg:cNvGrpSpPr>
                          <a:grpSpLocks/>
                        </wpg:cNvGrpSpPr>
                        <wpg:grpSpPr bwMode="auto">
                          <a:xfrm>
                            <a:off x="9971" y="8343"/>
                            <a:ext cx="337" cy="703"/>
                            <a:chOff x="9971" y="8343"/>
                            <a:chExt cx="337" cy="703"/>
                          </a:xfrm>
                        </wpg:grpSpPr>
                        <wps:wsp>
                          <wps:cNvPr id="210" name="Freeform 2701"/>
                          <wps:cNvSpPr>
                            <a:spLocks/>
                          </wps:cNvSpPr>
                          <wps:spPr bwMode="auto">
                            <a:xfrm>
                              <a:off x="9971" y="8343"/>
                              <a:ext cx="337" cy="703"/>
                            </a:xfrm>
                            <a:custGeom>
                              <a:avLst/>
                              <a:gdLst>
                                <a:gd name="T0" fmla="+- 0 10308 9971"/>
                                <a:gd name="T1" fmla="*/ T0 w 337"/>
                                <a:gd name="T2" fmla="+- 0 8343 8343"/>
                                <a:gd name="T3" fmla="*/ 8343 h 703"/>
                                <a:gd name="T4" fmla="+- 0 10308 9971"/>
                                <a:gd name="T5" fmla="*/ T4 w 337"/>
                                <a:gd name="T6" fmla="+- 0 8416 8343"/>
                                <a:gd name="T7" fmla="*/ 8416 h 703"/>
                                <a:gd name="T8" fmla="+- 0 10290 9971"/>
                                <a:gd name="T9" fmla="*/ T8 w 337"/>
                                <a:gd name="T10" fmla="+- 0 8416 8343"/>
                                <a:gd name="T11" fmla="*/ 8416 h 703"/>
                                <a:gd name="T12" fmla="+- 0 10290 9971"/>
                                <a:gd name="T13" fmla="*/ T12 w 337"/>
                                <a:gd name="T14" fmla="+- 0 8471 8343"/>
                                <a:gd name="T15" fmla="*/ 8471 h 703"/>
                                <a:gd name="T16" fmla="+- 0 10271 9971"/>
                                <a:gd name="T17" fmla="*/ T16 w 337"/>
                                <a:gd name="T18" fmla="+- 0 8471 8343"/>
                                <a:gd name="T19" fmla="*/ 8471 h 703"/>
                                <a:gd name="T20" fmla="+- 0 10271 9971"/>
                                <a:gd name="T21" fmla="*/ T20 w 337"/>
                                <a:gd name="T22" fmla="+- 0 8507 8343"/>
                                <a:gd name="T23" fmla="*/ 8507 h 703"/>
                                <a:gd name="T24" fmla="+- 0 10253 9971"/>
                                <a:gd name="T25" fmla="*/ T24 w 337"/>
                                <a:gd name="T26" fmla="+- 0 8525 8343"/>
                                <a:gd name="T27" fmla="*/ 8525 h 703"/>
                                <a:gd name="T28" fmla="+- 0 10253 9971"/>
                                <a:gd name="T29" fmla="*/ T28 w 337"/>
                                <a:gd name="T30" fmla="+- 0 8562 8343"/>
                                <a:gd name="T31" fmla="*/ 8562 h 703"/>
                                <a:gd name="T32" fmla="+- 0 10234 9971"/>
                                <a:gd name="T33" fmla="*/ T32 w 337"/>
                                <a:gd name="T34" fmla="+- 0 8580 8343"/>
                                <a:gd name="T35" fmla="*/ 8580 h 703"/>
                                <a:gd name="T36" fmla="+- 0 10234 9971"/>
                                <a:gd name="T37" fmla="*/ T36 w 337"/>
                                <a:gd name="T38" fmla="+- 0 8616 8343"/>
                                <a:gd name="T39" fmla="*/ 8616 h 703"/>
                                <a:gd name="T40" fmla="+- 0 10215 9971"/>
                                <a:gd name="T41" fmla="*/ T40 w 337"/>
                                <a:gd name="T42" fmla="+- 0 8616 8343"/>
                                <a:gd name="T43" fmla="*/ 8616 h 703"/>
                                <a:gd name="T44" fmla="+- 0 10215 9971"/>
                                <a:gd name="T45" fmla="*/ T44 w 337"/>
                                <a:gd name="T46" fmla="+- 0 8672 8343"/>
                                <a:gd name="T47" fmla="*/ 8672 h 703"/>
                                <a:gd name="T48" fmla="+- 0 10197 9971"/>
                                <a:gd name="T49" fmla="*/ T48 w 337"/>
                                <a:gd name="T50" fmla="+- 0 8672 8343"/>
                                <a:gd name="T51" fmla="*/ 8672 h 703"/>
                                <a:gd name="T52" fmla="+- 0 10197 9971"/>
                                <a:gd name="T53" fmla="*/ T52 w 337"/>
                                <a:gd name="T54" fmla="+- 0 8709 8343"/>
                                <a:gd name="T55" fmla="*/ 8709 h 703"/>
                                <a:gd name="T56" fmla="+- 0 10178 9971"/>
                                <a:gd name="T57" fmla="*/ T56 w 337"/>
                                <a:gd name="T58" fmla="+- 0 8709 8343"/>
                                <a:gd name="T59" fmla="*/ 8709 h 703"/>
                                <a:gd name="T60" fmla="+- 0 10178 9971"/>
                                <a:gd name="T61" fmla="*/ T60 w 337"/>
                                <a:gd name="T62" fmla="+- 0 8745 8343"/>
                                <a:gd name="T63" fmla="*/ 8745 h 703"/>
                                <a:gd name="T64" fmla="+- 0 10160 9971"/>
                                <a:gd name="T65" fmla="*/ T64 w 337"/>
                                <a:gd name="T66" fmla="+- 0 8763 8343"/>
                                <a:gd name="T67" fmla="*/ 8763 h 703"/>
                                <a:gd name="T68" fmla="+- 0 10160 9971"/>
                                <a:gd name="T69" fmla="*/ T68 w 337"/>
                                <a:gd name="T70" fmla="+- 0 8800 8343"/>
                                <a:gd name="T71" fmla="*/ 8800 h 703"/>
                                <a:gd name="T72" fmla="+- 0 10140 9971"/>
                                <a:gd name="T73" fmla="*/ T72 w 337"/>
                                <a:gd name="T74" fmla="+- 0 8800 8343"/>
                                <a:gd name="T75" fmla="*/ 8800 h 703"/>
                                <a:gd name="T76" fmla="+- 0 10140 9971"/>
                                <a:gd name="T77" fmla="*/ T76 w 337"/>
                                <a:gd name="T78" fmla="+- 0 8836 8343"/>
                                <a:gd name="T79" fmla="*/ 8836 h 703"/>
                                <a:gd name="T80" fmla="+- 0 10121 9971"/>
                                <a:gd name="T81" fmla="*/ T80 w 337"/>
                                <a:gd name="T82" fmla="+- 0 8836 8343"/>
                                <a:gd name="T83" fmla="*/ 8836 h 703"/>
                                <a:gd name="T84" fmla="+- 0 10121 9971"/>
                                <a:gd name="T85" fmla="*/ T84 w 337"/>
                                <a:gd name="T86" fmla="+- 0 8872 8343"/>
                                <a:gd name="T87" fmla="*/ 8872 h 703"/>
                                <a:gd name="T88" fmla="+- 0 10103 9971"/>
                                <a:gd name="T89" fmla="*/ T88 w 337"/>
                                <a:gd name="T90" fmla="+- 0 8872 8343"/>
                                <a:gd name="T91" fmla="*/ 8872 h 703"/>
                                <a:gd name="T92" fmla="+- 0 10103 9971"/>
                                <a:gd name="T93" fmla="*/ T92 w 337"/>
                                <a:gd name="T94" fmla="+- 0 8909 8343"/>
                                <a:gd name="T95" fmla="*/ 8909 h 703"/>
                                <a:gd name="T96" fmla="+- 0 10084 9971"/>
                                <a:gd name="T97" fmla="*/ T96 w 337"/>
                                <a:gd name="T98" fmla="+- 0 8909 8343"/>
                                <a:gd name="T99" fmla="*/ 8909 h 703"/>
                                <a:gd name="T100" fmla="+- 0 10084 9971"/>
                                <a:gd name="T101" fmla="*/ T100 w 337"/>
                                <a:gd name="T102" fmla="+- 0 8945 8343"/>
                                <a:gd name="T103" fmla="*/ 8945 h 703"/>
                                <a:gd name="T104" fmla="+- 0 10065 9971"/>
                                <a:gd name="T105" fmla="*/ T104 w 337"/>
                                <a:gd name="T106" fmla="+- 0 8945 8343"/>
                                <a:gd name="T107" fmla="*/ 8945 h 703"/>
                                <a:gd name="T108" fmla="+- 0 10065 9971"/>
                                <a:gd name="T109" fmla="*/ T108 w 337"/>
                                <a:gd name="T110" fmla="+- 0 8982 8343"/>
                                <a:gd name="T111" fmla="*/ 8982 h 703"/>
                                <a:gd name="T112" fmla="+- 0 10047 9971"/>
                                <a:gd name="T113" fmla="*/ T112 w 337"/>
                                <a:gd name="T114" fmla="+- 0 8982 8343"/>
                                <a:gd name="T115" fmla="*/ 8982 h 703"/>
                                <a:gd name="T116" fmla="+- 0 10047 9971"/>
                                <a:gd name="T117" fmla="*/ T116 w 337"/>
                                <a:gd name="T118" fmla="+- 0 9018 8343"/>
                                <a:gd name="T119" fmla="*/ 9018 h 703"/>
                                <a:gd name="T120" fmla="+- 0 10028 9971"/>
                                <a:gd name="T121" fmla="*/ T120 w 337"/>
                                <a:gd name="T122" fmla="+- 0 9018 8343"/>
                                <a:gd name="T123" fmla="*/ 9018 h 703"/>
                                <a:gd name="T124" fmla="+- 0 10028 9971"/>
                                <a:gd name="T125" fmla="*/ T124 w 337"/>
                                <a:gd name="T126" fmla="+- 0 9036 8343"/>
                                <a:gd name="T127" fmla="*/ 9036 h 703"/>
                                <a:gd name="T128" fmla="+- 0 10019 9971"/>
                                <a:gd name="T129" fmla="*/ T128 w 337"/>
                                <a:gd name="T130" fmla="+- 0 9046 8343"/>
                                <a:gd name="T131" fmla="*/ 9046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37" h="703">
                                  <a:moveTo>
                                    <a:pt x="337" y="0"/>
                                  </a:moveTo>
                                  <a:lnTo>
                                    <a:pt x="337" y="73"/>
                                  </a:lnTo>
                                  <a:lnTo>
                                    <a:pt x="319" y="73"/>
                                  </a:lnTo>
                                  <a:lnTo>
                                    <a:pt x="319" y="12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0" y="164"/>
                                  </a:lnTo>
                                  <a:lnTo>
                                    <a:pt x="282" y="182"/>
                                  </a:lnTo>
                                  <a:lnTo>
                                    <a:pt x="282" y="219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63" y="273"/>
                                  </a:lnTo>
                                  <a:lnTo>
                                    <a:pt x="244" y="273"/>
                                  </a:lnTo>
                                  <a:lnTo>
                                    <a:pt x="244" y="329"/>
                                  </a:lnTo>
                                  <a:lnTo>
                                    <a:pt x="226" y="329"/>
                                  </a:lnTo>
                                  <a:lnTo>
                                    <a:pt x="226" y="366"/>
                                  </a:lnTo>
                                  <a:lnTo>
                                    <a:pt x="207" y="366"/>
                                  </a:lnTo>
                                  <a:lnTo>
                                    <a:pt x="207" y="402"/>
                                  </a:lnTo>
                                  <a:lnTo>
                                    <a:pt x="189" y="420"/>
                                  </a:lnTo>
                                  <a:lnTo>
                                    <a:pt x="189" y="457"/>
                                  </a:lnTo>
                                  <a:lnTo>
                                    <a:pt x="169" y="457"/>
                                  </a:lnTo>
                                  <a:lnTo>
                                    <a:pt x="169" y="493"/>
                                  </a:lnTo>
                                  <a:lnTo>
                                    <a:pt x="150" y="493"/>
                                  </a:lnTo>
                                  <a:lnTo>
                                    <a:pt x="150" y="529"/>
                                  </a:lnTo>
                                  <a:lnTo>
                                    <a:pt x="132" y="529"/>
                                  </a:lnTo>
                                  <a:lnTo>
                                    <a:pt x="132" y="566"/>
                                  </a:lnTo>
                                  <a:lnTo>
                                    <a:pt x="113" y="566"/>
                                  </a:lnTo>
                                  <a:lnTo>
                                    <a:pt x="113" y="602"/>
                                  </a:lnTo>
                                  <a:lnTo>
                                    <a:pt x="94" y="602"/>
                                  </a:lnTo>
                                  <a:lnTo>
                                    <a:pt x="94" y="639"/>
                                  </a:lnTo>
                                  <a:lnTo>
                                    <a:pt x="76" y="639"/>
                                  </a:lnTo>
                                  <a:lnTo>
                                    <a:pt x="76" y="675"/>
                                  </a:lnTo>
                                  <a:lnTo>
                                    <a:pt x="57" y="675"/>
                                  </a:lnTo>
                                  <a:lnTo>
                                    <a:pt x="57" y="693"/>
                                  </a:lnTo>
                                  <a:lnTo>
                                    <a:pt x="48" y="703"/>
                                  </a:lnTo>
                                </a:path>
                              </a:pathLst>
                            </a:custGeom>
                            <a:noFill/>
                            <a:ln w="118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698"/>
                        <wpg:cNvGrpSpPr>
                          <a:grpSpLocks/>
                        </wpg:cNvGrpSpPr>
                        <wpg:grpSpPr bwMode="auto">
                          <a:xfrm>
                            <a:off x="7760" y="7704"/>
                            <a:ext cx="56" cy="91"/>
                            <a:chOff x="7760" y="7704"/>
                            <a:chExt cx="56" cy="91"/>
                          </a:xfrm>
                        </wpg:grpSpPr>
                        <wps:wsp>
                          <wps:cNvPr id="212" name="Freeform 2699"/>
                          <wps:cNvSpPr>
                            <a:spLocks/>
                          </wps:cNvSpPr>
                          <wps:spPr bwMode="auto">
                            <a:xfrm>
                              <a:off x="7760" y="7704"/>
                              <a:ext cx="56" cy="91"/>
                            </a:xfrm>
                            <a:custGeom>
                              <a:avLst/>
                              <a:gdLst>
                                <a:gd name="T0" fmla="+- 0 7816 7760"/>
                                <a:gd name="T1" fmla="*/ T0 w 56"/>
                                <a:gd name="T2" fmla="+- 0 7704 7704"/>
                                <a:gd name="T3" fmla="*/ 7704 h 91"/>
                                <a:gd name="T4" fmla="+- 0 7816 7760"/>
                                <a:gd name="T5" fmla="*/ T4 w 56"/>
                                <a:gd name="T6" fmla="+- 0 7796 7704"/>
                                <a:gd name="T7" fmla="*/ 7796 h 91"/>
                                <a:gd name="T8" fmla="+- 0 7760 7760"/>
                                <a:gd name="T9" fmla="*/ T8 w 56"/>
                                <a:gd name="T10" fmla="+- 0 7796 7704"/>
                                <a:gd name="T11" fmla="*/ 779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91">
                                  <a:moveTo>
                                    <a:pt x="56" y="0"/>
                                  </a:moveTo>
                                  <a:lnTo>
                                    <a:pt x="56" y="92"/>
                                  </a:ln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11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696"/>
                        <wpg:cNvGrpSpPr>
                          <a:grpSpLocks/>
                        </wpg:cNvGrpSpPr>
                        <wpg:grpSpPr bwMode="auto">
                          <a:xfrm>
                            <a:off x="7703" y="7704"/>
                            <a:ext cx="19" cy="91"/>
                            <a:chOff x="7703" y="7704"/>
                            <a:chExt cx="19" cy="91"/>
                          </a:xfrm>
                        </wpg:grpSpPr>
                        <wps:wsp>
                          <wps:cNvPr id="289" name="Freeform 2697"/>
                          <wps:cNvSpPr>
                            <a:spLocks/>
                          </wps:cNvSpPr>
                          <wps:spPr bwMode="auto">
                            <a:xfrm>
                              <a:off x="7703" y="7704"/>
                              <a:ext cx="19" cy="91"/>
                            </a:xfrm>
                            <a:custGeom>
                              <a:avLst/>
                              <a:gdLst>
                                <a:gd name="T0" fmla="+- 0 7722 7703"/>
                                <a:gd name="T1" fmla="*/ T0 w 19"/>
                                <a:gd name="T2" fmla="+- 0 7796 7704"/>
                                <a:gd name="T3" fmla="*/ 7796 h 91"/>
                                <a:gd name="T4" fmla="+- 0 7703 7703"/>
                                <a:gd name="T5" fmla="*/ T4 w 19"/>
                                <a:gd name="T6" fmla="+- 0 7796 7704"/>
                                <a:gd name="T7" fmla="*/ 7796 h 91"/>
                                <a:gd name="T8" fmla="+- 0 7703 7703"/>
                                <a:gd name="T9" fmla="*/ T8 w 19"/>
                                <a:gd name="T10" fmla="+- 0 7704 7704"/>
                                <a:gd name="T11" fmla="*/ 770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" h="91">
                                  <a:moveTo>
                                    <a:pt x="19" y="92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694"/>
                        <wpg:cNvGrpSpPr>
                          <a:grpSpLocks/>
                        </wpg:cNvGrpSpPr>
                        <wpg:grpSpPr bwMode="auto">
                          <a:xfrm>
                            <a:off x="10065" y="7540"/>
                            <a:ext cx="150" cy="218"/>
                            <a:chOff x="10065" y="7540"/>
                            <a:chExt cx="150" cy="218"/>
                          </a:xfrm>
                        </wpg:grpSpPr>
                        <wps:wsp>
                          <wps:cNvPr id="291" name="Freeform 2695"/>
                          <wps:cNvSpPr>
                            <a:spLocks/>
                          </wps:cNvSpPr>
                          <wps:spPr bwMode="auto">
                            <a:xfrm>
                              <a:off x="10065" y="7540"/>
                              <a:ext cx="150" cy="218"/>
                            </a:xfrm>
                            <a:custGeom>
                              <a:avLst/>
                              <a:gdLst>
                                <a:gd name="T0" fmla="+- 0 10065 10065"/>
                                <a:gd name="T1" fmla="*/ T0 w 150"/>
                                <a:gd name="T2" fmla="+- 0 7758 7540"/>
                                <a:gd name="T3" fmla="*/ 7758 h 218"/>
                                <a:gd name="T4" fmla="+- 0 10065 10065"/>
                                <a:gd name="T5" fmla="*/ T4 w 150"/>
                                <a:gd name="T6" fmla="+- 0 7558 7540"/>
                                <a:gd name="T7" fmla="*/ 7558 h 218"/>
                                <a:gd name="T8" fmla="+- 0 10084 10065"/>
                                <a:gd name="T9" fmla="*/ T8 w 150"/>
                                <a:gd name="T10" fmla="+- 0 7558 7540"/>
                                <a:gd name="T11" fmla="*/ 7558 h 218"/>
                                <a:gd name="T12" fmla="+- 0 10084 10065"/>
                                <a:gd name="T13" fmla="*/ T12 w 150"/>
                                <a:gd name="T14" fmla="+- 0 7540 7540"/>
                                <a:gd name="T15" fmla="*/ 7540 h 218"/>
                                <a:gd name="T16" fmla="+- 0 10178 10065"/>
                                <a:gd name="T17" fmla="*/ T16 w 150"/>
                                <a:gd name="T18" fmla="+- 0 7540 7540"/>
                                <a:gd name="T19" fmla="*/ 7540 h 218"/>
                                <a:gd name="T20" fmla="+- 0 10178 10065"/>
                                <a:gd name="T21" fmla="*/ T20 w 150"/>
                                <a:gd name="T22" fmla="+- 0 7631 7540"/>
                                <a:gd name="T23" fmla="*/ 7631 h 218"/>
                                <a:gd name="T24" fmla="+- 0 10215 10065"/>
                                <a:gd name="T25" fmla="*/ T24 w 150"/>
                                <a:gd name="T26" fmla="+- 0 7631 7540"/>
                                <a:gd name="T27" fmla="*/ 7631 h 218"/>
                                <a:gd name="T28" fmla="+- 0 10215 10065"/>
                                <a:gd name="T29" fmla="*/ T28 w 150"/>
                                <a:gd name="T30" fmla="+- 0 7722 7540"/>
                                <a:gd name="T31" fmla="*/ 7722 h 218"/>
                                <a:gd name="T32" fmla="+- 0 10197 10065"/>
                                <a:gd name="T33" fmla="*/ T32 w 150"/>
                                <a:gd name="T34" fmla="+- 0 7722 7540"/>
                                <a:gd name="T35" fmla="*/ 7722 h 218"/>
                                <a:gd name="T36" fmla="+- 0 10160 10065"/>
                                <a:gd name="T37" fmla="*/ T36 w 150"/>
                                <a:gd name="T38" fmla="+- 0 7722 7540"/>
                                <a:gd name="T39" fmla="*/ 7722 h 218"/>
                                <a:gd name="T40" fmla="+- 0 10160 10065"/>
                                <a:gd name="T41" fmla="*/ T40 w 150"/>
                                <a:gd name="T42" fmla="+- 0 7758 7540"/>
                                <a:gd name="T43" fmla="*/ 7758 h 218"/>
                                <a:gd name="T44" fmla="+- 0 10065 10065"/>
                                <a:gd name="T45" fmla="*/ T44 w 150"/>
                                <a:gd name="T46" fmla="+- 0 7758 7540"/>
                                <a:gd name="T47" fmla="*/ 7758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" h="218">
                                  <a:moveTo>
                                    <a:pt x="0" y="2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95" y="218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692"/>
                        <wpg:cNvGrpSpPr>
                          <a:grpSpLocks/>
                        </wpg:cNvGrpSpPr>
                        <wpg:grpSpPr bwMode="auto">
                          <a:xfrm>
                            <a:off x="9110" y="7960"/>
                            <a:ext cx="112" cy="36"/>
                            <a:chOff x="9110" y="7960"/>
                            <a:chExt cx="112" cy="36"/>
                          </a:xfrm>
                        </wpg:grpSpPr>
                        <wps:wsp>
                          <wps:cNvPr id="293" name="Freeform 2693"/>
                          <wps:cNvSpPr>
                            <a:spLocks/>
                          </wps:cNvSpPr>
                          <wps:spPr bwMode="auto">
                            <a:xfrm>
                              <a:off x="9110" y="7960"/>
                              <a:ext cx="112" cy="36"/>
                            </a:xfrm>
                            <a:custGeom>
                              <a:avLst/>
                              <a:gdLst>
                                <a:gd name="T0" fmla="+- 0 9221 9110"/>
                                <a:gd name="T1" fmla="*/ T0 w 112"/>
                                <a:gd name="T2" fmla="+- 0 7996 7960"/>
                                <a:gd name="T3" fmla="*/ 7996 h 36"/>
                                <a:gd name="T4" fmla="+- 0 9110 9110"/>
                                <a:gd name="T5" fmla="*/ T4 w 112"/>
                                <a:gd name="T6" fmla="+- 0 7996 7960"/>
                                <a:gd name="T7" fmla="*/ 7996 h 36"/>
                                <a:gd name="T8" fmla="+- 0 9110 9110"/>
                                <a:gd name="T9" fmla="*/ T8 w 112"/>
                                <a:gd name="T10" fmla="+- 0 7960 7960"/>
                                <a:gd name="T11" fmla="*/ 796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2" h="36">
                                  <a:moveTo>
                                    <a:pt x="111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690"/>
                        <wpg:cNvGrpSpPr>
                          <a:grpSpLocks/>
                        </wpg:cNvGrpSpPr>
                        <wpg:grpSpPr bwMode="auto">
                          <a:xfrm>
                            <a:off x="9110" y="7814"/>
                            <a:ext cx="37" cy="109"/>
                            <a:chOff x="9110" y="7814"/>
                            <a:chExt cx="37" cy="109"/>
                          </a:xfrm>
                        </wpg:grpSpPr>
                        <wps:wsp>
                          <wps:cNvPr id="295" name="Freeform 2691"/>
                          <wps:cNvSpPr>
                            <a:spLocks/>
                          </wps:cNvSpPr>
                          <wps:spPr bwMode="auto">
                            <a:xfrm>
                              <a:off x="9110" y="7814"/>
                              <a:ext cx="37" cy="109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37"/>
                                <a:gd name="T2" fmla="+- 0 7923 7814"/>
                                <a:gd name="T3" fmla="*/ 7923 h 109"/>
                                <a:gd name="T4" fmla="+- 0 9110 9110"/>
                                <a:gd name="T5" fmla="*/ T4 w 37"/>
                                <a:gd name="T6" fmla="+- 0 7814 7814"/>
                                <a:gd name="T7" fmla="*/ 7814 h 109"/>
                                <a:gd name="T8" fmla="+- 0 9147 9110"/>
                                <a:gd name="T9" fmla="*/ T8 w 37"/>
                                <a:gd name="T10" fmla="+- 0 7814 7814"/>
                                <a:gd name="T11" fmla="*/ 78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109">
                                  <a:moveTo>
                                    <a:pt x="0" y="10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1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688"/>
                        <wpg:cNvGrpSpPr>
                          <a:grpSpLocks/>
                        </wpg:cNvGrpSpPr>
                        <wpg:grpSpPr bwMode="auto">
                          <a:xfrm>
                            <a:off x="9410" y="7814"/>
                            <a:ext cx="18" cy="73"/>
                            <a:chOff x="9410" y="7814"/>
                            <a:chExt cx="18" cy="73"/>
                          </a:xfrm>
                        </wpg:grpSpPr>
                        <wps:wsp>
                          <wps:cNvPr id="297" name="Freeform 2689"/>
                          <wps:cNvSpPr>
                            <a:spLocks/>
                          </wps:cNvSpPr>
                          <wps:spPr bwMode="auto">
                            <a:xfrm>
                              <a:off x="9410" y="7814"/>
                              <a:ext cx="18" cy="73"/>
                            </a:xfrm>
                            <a:custGeom>
                              <a:avLst/>
                              <a:gdLst>
                                <a:gd name="T0" fmla="+- 0 9428 9410"/>
                                <a:gd name="T1" fmla="*/ T0 w 18"/>
                                <a:gd name="T2" fmla="+- 0 7887 7814"/>
                                <a:gd name="T3" fmla="*/ 7887 h 73"/>
                                <a:gd name="T4" fmla="+- 0 9428 9410"/>
                                <a:gd name="T5" fmla="*/ T4 w 18"/>
                                <a:gd name="T6" fmla="+- 0 7814 7814"/>
                                <a:gd name="T7" fmla="*/ 7814 h 73"/>
                                <a:gd name="T8" fmla="+- 0 9410 9410"/>
                                <a:gd name="T9" fmla="*/ T8 w 18"/>
                                <a:gd name="T10" fmla="+- 0 7814 7814"/>
                                <a:gd name="T11" fmla="*/ 78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" h="73">
                                  <a:moveTo>
                                    <a:pt x="18" y="7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686"/>
                        <wpg:cNvGrpSpPr>
                          <a:grpSpLocks/>
                        </wpg:cNvGrpSpPr>
                        <wpg:grpSpPr bwMode="auto">
                          <a:xfrm>
                            <a:off x="9147" y="8160"/>
                            <a:ext cx="2" cy="201"/>
                            <a:chOff x="9147" y="8160"/>
                            <a:chExt cx="2" cy="201"/>
                          </a:xfrm>
                        </wpg:grpSpPr>
                        <wps:wsp>
                          <wps:cNvPr id="299" name="Freeform 2687"/>
                          <wps:cNvSpPr>
                            <a:spLocks/>
                          </wps:cNvSpPr>
                          <wps:spPr bwMode="auto">
                            <a:xfrm>
                              <a:off x="9147" y="8160"/>
                              <a:ext cx="2" cy="201"/>
                            </a:xfrm>
                            <a:custGeom>
                              <a:avLst/>
                              <a:gdLst>
                                <a:gd name="T0" fmla="+- 0 8361 8160"/>
                                <a:gd name="T1" fmla="*/ 8361 h 201"/>
                                <a:gd name="T2" fmla="+- 0 8160 8160"/>
                                <a:gd name="T3" fmla="*/ 8160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684"/>
                        <wpg:cNvGrpSpPr>
                          <a:grpSpLocks/>
                        </wpg:cNvGrpSpPr>
                        <wpg:grpSpPr bwMode="auto">
                          <a:xfrm>
                            <a:off x="9147" y="8160"/>
                            <a:ext cx="74" cy="2"/>
                            <a:chOff x="9147" y="8160"/>
                            <a:chExt cx="74" cy="2"/>
                          </a:xfrm>
                        </wpg:grpSpPr>
                        <wps:wsp>
                          <wps:cNvPr id="301" name="Freeform 2685"/>
                          <wps:cNvSpPr>
                            <a:spLocks/>
                          </wps:cNvSpPr>
                          <wps:spPr bwMode="auto">
                            <a:xfrm>
                              <a:off x="9147" y="8160"/>
                              <a:ext cx="74" cy="2"/>
                            </a:xfrm>
                            <a:custGeom>
                              <a:avLst/>
                              <a:gdLst>
                                <a:gd name="T0" fmla="+- 0 9221 9147"/>
                                <a:gd name="T1" fmla="*/ T0 w 74"/>
                                <a:gd name="T2" fmla="+- 0 9147 9147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682"/>
                        <wpg:cNvGrpSpPr>
                          <a:grpSpLocks/>
                        </wpg:cNvGrpSpPr>
                        <wpg:grpSpPr bwMode="auto">
                          <a:xfrm>
                            <a:off x="9221" y="7996"/>
                            <a:ext cx="76" cy="365"/>
                            <a:chOff x="9221" y="7996"/>
                            <a:chExt cx="76" cy="365"/>
                          </a:xfrm>
                        </wpg:grpSpPr>
                        <wps:wsp>
                          <wps:cNvPr id="303" name="Freeform 2683"/>
                          <wps:cNvSpPr>
                            <a:spLocks/>
                          </wps:cNvSpPr>
                          <wps:spPr bwMode="auto">
                            <a:xfrm>
                              <a:off x="9221" y="7996"/>
                              <a:ext cx="76" cy="365"/>
                            </a:xfrm>
                            <a:custGeom>
                              <a:avLst/>
                              <a:gdLst>
                                <a:gd name="T0" fmla="+- 0 9297 9221"/>
                                <a:gd name="T1" fmla="*/ T0 w 76"/>
                                <a:gd name="T2" fmla="+- 0 8361 7996"/>
                                <a:gd name="T3" fmla="*/ 8361 h 365"/>
                                <a:gd name="T4" fmla="+- 0 9297 9221"/>
                                <a:gd name="T5" fmla="*/ T4 w 76"/>
                                <a:gd name="T6" fmla="+- 0 8160 7996"/>
                                <a:gd name="T7" fmla="*/ 8160 h 365"/>
                                <a:gd name="T8" fmla="+- 0 9221 9221"/>
                                <a:gd name="T9" fmla="*/ T8 w 76"/>
                                <a:gd name="T10" fmla="+- 0 8160 7996"/>
                                <a:gd name="T11" fmla="*/ 8160 h 365"/>
                                <a:gd name="T12" fmla="+- 0 9221 9221"/>
                                <a:gd name="T13" fmla="*/ T12 w 76"/>
                                <a:gd name="T14" fmla="+- 0 7996 7996"/>
                                <a:gd name="T15" fmla="*/ 7996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" h="365">
                                  <a:moveTo>
                                    <a:pt x="76" y="365"/>
                                  </a:moveTo>
                                  <a:lnTo>
                                    <a:pt x="76" y="16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80"/>
                        <wpg:cNvGrpSpPr>
                          <a:grpSpLocks/>
                        </wpg:cNvGrpSpPr>
                        <wpg:grpSpPr bwMode="auto">
                          <a:xfrm>
                            <a:off x="9147" y="8361"/>
                            <a:ext cx="56" cy="92"/>
                            <a:chOff x="9147" y="8361"/>
                            <a:chExt cx="56" cy="92"/>
                          </a:xfrm>
                        </wpg:grpSpPr>
                        <wps:wsp>
                          <wps:cNvPr id="305" name="Freeform 2681"/>
                          <wps:cNvSpPr>
                            <a:spLocks/>
                          </wps:cNvSpPr>
                          <wps:spPr bwMode="auto">
                            <a:xfrm>
                              <a:off x="9147" y="8361"/>
                              <a:ext cx="56" cy="92"/>
                            </a:xfrm>
                            <a:custGeom>
                              <a:avLst/>
                              <a:gdLst>
                                <a:gd name="T0" fmla="+- 0 9147 9147"/>
                                <a:gd name="T1" fmla="*/ T0 w 56"/>
                                <a:gd name="T2" fmla="+- 0 8361 8361"/>
                                <a:gd name="T3" fmla="*/ 8361 h 92"/>
                                <a:gd name="T4" fmla="+- 0 9147 9147"/>
                                <a:gd name="T5" fmla="*/ T4 w 56"/>
                                <a:gd name="T6" fmla="+- 0 8453 8361"/>
                                <a:gd name="T7" fmla="*/ 8453 h 92"/>
                                <a:gd name="T8" fmla="+- 0 9203 9147"/>
                                <a:gd name="T9" fmla="*/ T8 w 56"/>
                                <a:gd name="T10" fmla="+- 0 8453 8361"/>
                                <a:gd name="T11" fmla="*/ 845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56" y="92"/>
                                  </a:lnTo>
                                </a:path>
                              </a:pathLst>
                            </a:custGeom>
                            <a:noFill/>
                            <a:ln w="118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78"/>
                        <wpg:cNvGrpSpPr>
                          <a:grpSpLocks/>
                        </wpg:cNvGrpSpPr>
                        <wpg:grpSpPr bwMode="auto">
                          <a:xfrm>
                            <a:off x="9240" y="8398"/>
                            <a:ext cx="94" cy="55"/>
                            <a:chOff x="9240" y="8398"/>
                            <a:chExt cx="94" cy="55"/>
                          </a:xfrm>
                        </wpg:grpSpPr>
                        <wps:wsp>
                          <wps:cNvPr id="307" name="Freeform 2679"/>
                          <wps:cNvSpPr>
                            <a:spLocks/>
                          </wps:cNvSpPr>
                          <wps:spPr bwMode="auto">
                            <a:xfrm>
                              <a:off x="9240" y="8398"/>
                              <a:ext cx="94" cy="55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94"/>
                                <a:gd name="T2" fmla="+- 0 8453 8398"/>
                                <a:gd name="T3" fmla="*/ 8453 h 55"/>
                                <a:gd name="T4" fmla="+- 0 9334 9240"/>
                                <a:gd name="T5" fmla="*/ T4 w 94"/>
                                <a:gd name="T6" fmla="+- 0 8453 8398"/>
                                <a:gd name="T7" fmla="*/ 8453 h 55"/>
                                <a:gd name="T8" fmla="+- 0 9334 9240"/>
                                <a:gd name="T9" fmla="*/ T8 w 94"/>
                                <a:gd name="T10" fmla="+- 0 8398 8398"/>
                                <a:gd name="T11" fmla="*/ 839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55">
                                  <a:moveTo>
                                    <a:pt x="0" y="55"/>
                                  </a:moveTo>
                                  <a:lnTo>
                                    <a:pt x="94" y="55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116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76"/>
                        <wpg:cNvGrpSpPr>
                          <a:grpSpLocks/>
                        </wpg:cNvGrpSpPr>
                        <wpg:grpSpPr bwMode="auto">
                          <a:xfrm>
                            <a:off x="9503" y="7887"/>
                            <a:ext cx="131" cy="18"/>
                            <a:chOff x="9503" y="7887"/>
                            <a:chExt cx="131" cy="18"/>
                          </a:xfrm>
                        </wpg:grpSpPr>
                        <wps:wsp>
                          <wps:cNvPr id="309" name="Freeform 2677"/>
                          <wps:cNvSpPr>
                            <a:spLocks/>
                          </wps:cNvSpPr>
                          <wps:spPr bwMode="auto">
                            <a:xfrm>
                              <a:off x="9503" y="7887"/>
                              <a:ext cx="131" cy="18"/>
                            </a:xfrm>
                            <a:custGeom>
                              <a:avLst/>
                              <a:gdLst>
                                <a:gd name="T0" fmla="+- 0 9503 9503"/>
                                <a:gd name="T1" fmla="*/ T0 w 131"/>
                                <a:gd name="T2" fmla="+- 0 7887 7887"/>
                                <a:gd name="T3" fmla="*/ 7887 h 18"/>
                                <a:gd name="T4" fmla="+- 0 9634 9503"/>
                                <a:gd name="T5" fmla="*/ T4 w 131"/>
                                <a:gd name="T6" fmla="+- 0 7887 7887"/>
                                <a:gd name="T7" fmla="*/ 7887 h 18"/>
                                <a:gd name="T8" fmla="+- 0 9634 9503"/>
                                <a:gd name="T9" fmla="*/ T8 w 131"/>
                                <a:gd name="T10" fmla="+- 0 7905 7887"/>
                                <a:gd name="T11" fmla="*/ 79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8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1" y="18"/>
                                  </a:lnTo>
                                </a:path>
                              </a:pathLst>
                            </a:custGeom>
                            <a:noFill/>
                            <a:ln w="11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674"/>
                        <wpg:cNvGrpSpPr>
                          <a:grpSpLocks/>
                        </wpg:cNvGrpSpPr>
                        <wpg:grpSpPr bwMode="auto">
                          <a:xfrm>
                            <a:off x="9625" y="7950"/>
                            <a:ext cx="19" cy="2"/>
                            <a:chOff x="9625" y="7950"/>
                            <a:chExt cx="19" cy="2"/>
                          </a:xfrm>
                        </wpg:grpSpPr>
                        <wps:wsp>
                          <wps:cNvPr id="311" name="Freeform 2675"/>
                          <wps:cNvSpPr>
                            <a:spLocks/>
                          </wps:cNvSpPr>
                          <wps:spPr bwMode="auto">
                            <a:xfrm>
                              <a:off x="9625" y="7950"/>
                              <a:ext cx="19" cy="2"/>
                            </a:xfrm>
                            <a:custGeom>
                              <a:avLst/>
                              <a:gdLst>
                                <a:gd name="T0" fmla="+- 0 9625 9625"/>
                                <a:gd name="T1" fmla="*/ T0 w 19"/>
                                <a:gd name="T2" fmla="+- 0 9643 962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672"/>
                        <wpg:cNvGrpSpPr>
                          <a:grpSpLocks/>
                        </wpg:cNvGrpSpPr>
                        <wpg:grpSpPr bwMode="auto">
                          <a:xfrm>
                            <a:off x="9484" y="8361"/>
                            <a:ext cx="19" cy="73"/>
                            <a:chOff x="9484" y="8361"/>
                            <a:chExt cx="19" cy="73"/>
                          </a:xfrm>
                        </wpg:grpSpPr>
                        <wps:wsp>
                          <wps:cNvPr id="313" name="Freeform 2673"/>
                          <wps:cNvSpPr>
                            <a:spLocks/>
                          </wps:cNvSpPr>
                          <wps:spPr bwMode="auto">
                            <a:xfrm>
                              <a:off x="9484" y="8361"/>
                              <a:ext cx="19" cy="73"/>
                            </a:xfrm>
                            <a:custGeom>
                              <a:avLst/>
                              <a:gdLst>
                                <a:gd name="T0" fmla="+- 0 9503 9484"/>
                                <a:gd name="T1" fmla="*/ T0 w 19"/>
                                <a:gd name="T2" fmla="+- 0 8434 8361"/>
                                <a:gd name="T3" fmla="*/ 8434 h 73"/>
                                <a:gd name="T4" fmla="+- 0 9503 9484"/>
                                <a:gd name="T5" fmla="*/ T4 w 19"/>
                                <a:gd name="T6" fmla="+- 0 8416 8361"/>
                                <a:gd name="T7" fmla="*/ 8416 h 73"/>
                                <a:gd name="T8" fmla="+- 0 9503 9484"/>
                                <a:gd name="T9" fmla="*/ T8 w 19"/>
                                <a:gd name="T10" fmla="+- 0 8361 8361"/>
                                <a:gd name="T11" fmla="*/ 8361 h 73"/>
                                <a:gd name="T12" fmla="+- 0 9484 9484"/>
                                <a:gd name="T13" fmla="*/ T12 w 19"/>
                                <a:gd name="T14" fmla="+- 0 8361 8361"/>
                                <a:gd name="T15" fmla="*/ 836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73">
                                  <a:moveTo>
                                    <a:pt x="19" y="73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670"/>
                        <wpg:cNvGrpSpPr>
                          <a:grpSpLocks/>
                        </wpg:cNvGrpSpPr>
                        <wpg:grpSpPr bwMode="auto">
                          <a:xfrm>
                            <a:off x="9503" y="8434"/>
                            <a:ext cx="150" cy="2"/>
                            <a:chOff x="9503" y="8434"/>
                            <a:chExt cx="150" cy="2"/>
                          </a:xfrm>
                        </wpg:grpSpPr>
                        <wps:wsp>
                          <wps:cNvPr id="315" name="Freeform 2671"/>
                          <wps:cNvSpPr>
                            <a:spLocks/>
                          </wps:cNvSpPr>
                          <wps:spPr bwMode="auto">
                            <a:xfrm>
                              <a:off x="9503" y="8434"/>
                              <a:ext cx="150" cy="2"/>
                            </a:xfrm>
                            <a:custGeom>
                              <a:avLst/>
                              <a:gdLst>
                                <a:gd name="T0" fmla="+- 0 9503 9503"/>
                                <a:gd name="T1" fmla="*/ T0 w 150"/>
                                <a:gd name="T2" fmla="+- 0 9653 9503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668"/>
                        <wpg:cNvGrpSpPr>
                          <a:grpSpLocks/>
                        </wpg:cNvGrpSpPr>
                        <wpg:grpSpPr bwMode="auto">
                          <a:xfrm>
                            <a:off x="9690" y="8398"/>
                            <a:ext cx="113" cy="36"/>
                            <a:chOff x="9690" y="8398"/>
                            <a:chExt cx="113" cy="36"/>
                          </a:xfrm>
                        </wpg:grpSpPr>
                        <wps:wsp>
                          <wps:cNvPr id="317" name="Freeform 2669"/>
                          <wps:cNvSpPr>
                            <a:spLocks/>
                          </wps:cNvSpPr>
                          <wps:spPr bwMode="auto">
                            <a:xfrm>
                              <a:off x="9690" y="8398"/>
                              <a:ext cx="113" cy="3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113"/>
                                <a:gd name="T2" fmla="+- 0 8434 8398"/>
                                <a:gd name="T3" fmla="*/ 8434 h 36"/>
                                <a:gd name="T4" fmla="+- 0 9803 9690"/>
                                <a:gd name="T5" fmla="*/ T4 w 113"/>
                                <a:gd name="T6" fmla="+- 0 8434 8398"/>
                                <a:gd name="T7" fmla="*/ 8434 h 36"/>
                                <a:gd name="T8" fmla="+- 0 9803 9690"/>
                                <a:gd name="T9" fmla="*/ T8 w 113"/>
                                <a:gd name="T10" fmla="+- 0 8398 8398"/>
                                <a:gd name="T11" fmla="*/ 839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36">
                                  <a:moveTo>
                                    <a:pt x="0" y="36"/>
                                  </a:moveTo>
                                  <a:lnTo>
                                    <a:pt x="113" y="3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666"/>
                        <wpg:cNvGrpSpPr>
                          <a:grpSpLocks/>
                        </wpg:cNvGrpSpPr>
                        <wpg:grpSpPr bwMode="auto">
                          <a:xfrm>
                            <a:off x="9765" y="8252"/>
                            <a:ext cx="38" cy="109"/>
                            <a:chOff x="9765" y="8252"/>
                            <a:chExt cx="38" cy="109"/>
                          </a:xfrm>
                        </wpg:grpSpPr>
                        <wps:wsp>
                          <wps:cNvPr id="319" name="Freeform 2667"/>
                          <wps:cNvSpPr>
                            <a:spLocks/>
                          </wps:cNvSpPr>
                          <wps:spPr bwMode="auto">
                            <a:xfrm>
                              <a:off x="9765" y="8252"/>
                              <a:ext cx="38" cy="109"/>
                            </a:xfrm>
                            <a:custGeom>
                              <a:avLst/>
                              <a:gdLst>
                                <a:gd name="T0" fmla="+- 0 9803 9765"/>
                                <a:gd name="T1" fmla="*/ T0 w 38"/>
                                <a:gd name="T2" fmla="+- 0 8361 8252"/>
                                <a:gd name="T3" fmla="*/ 8361 h 109"/>
                                <a:gd name="T4" fmla="+- 0 9803 9765"/>
                                <a:gd name="T5" fmla="*/ T4 w 38"/>
                                <a:gd name="T6" fmla="+- 0 8252 8252"/>
                                <a:gd name="T7" fmla="*/ 8252 h 109"/>
                                <a:gd name="T8" fmla="+- 0 9765 9765"/>
                                <a:gd name="T9" fmla="*/ T8 w 38"/>
                                <a:gd name="T10" fmla="+- 0 8252 8252"/>
                                <a:gd name="T11" fmla="*/ 825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109">
                                  <a:moveTo>
                                    <a:pt x="38" y="10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664"/>
                        <wpg:cNvGrpSpPr>
                          <a:grpSpLocks/>
                        </wpg:cNvGrpSpPr>
                        <wpg:grpSpPr bwMode="auto">
                          <a:xfrm>
                            <a:off x="9690" y="8252"/>
                            <a:ext cx="37" cy="2"/>
                            <a:chOff x="9690" y="8252"/>
                            <a:chExt cx="37" cy="2"/>
                          </a:xfrm>
                        </wpg:grpSpPr>
                        <wps:wsp>
                          <wps:cNvPr id="321" name="Freeform 2665"/>
                          <wps:cNvSpPr>
                            <a:spLocks/>
                          </wps:cNvSpPr>
                          <wps:spPr bwMode="auto">
                            <a:xfrm>
                              <a:off x="9690" y="8252"/>
                              <a:ext cx="37" cy="2"/>
                            </a:xfrm>
                            <a:custGeom>
                              <a:avLst/>
                              <a:gdLst>
                                <a:gd name="T0" fmla="+- 0 9728 9690"/>
                                <a:gd name="T1" fmla="*/ T0 w 37"/>
                                <a:gd name="T2" fmla="+- 0 9690 9690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662"/>
                        <wpg:cNvGrpSpPr>
                          <a:grpSpLocks/>
                        </wpg:cNvGrpSpPr>
                        <wpg:grpSpPr bwMode="auto">
                          <a:xfrm>
                            <a:off x="9297" y="8891"/>
                            <a:ext cx="2" cy="54"/>
                            <a:chOff x="9297" y="8891"/>
                            <a:chExt cx="2" cy="54"/>
                          </a:xfrm>
                        </wpg:grpSpPr>
                        <wps:wsp>
                          <wps:cNvPr id="323" name="Freeform 2663"/>
                          <wps:cNvSpPr>
                            <a:spLocks/>
                          </wps:cNvSpPr>
                          <wps:spPr bwMode="auto">
                            <a:xfrm>
                              <a:off x="9297" y="8891"/>
                              <a:ext cx="2" cy="54"/>
                            </a:xfrm>
                            <a:custGeom>
                              <a:avLst/>
                              <a:gdLst>
                                <a:gd name="T0" fmla="+- 0 8945 8891"/>
                                <a:gd name="T1" fmla="*/ 8945 h 54"/>
                                <a:gd name="T2" fmla="+- 0 8891 8891"/>
                                <a:gd name="T3" fmla="*/ 8891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660"/>
                        <wpg:cNvGrpSpPr>
                          <a:grpSpLocks/>
                        </wpg:cNvGrpSpPr>
                        <wpg:grpSpPr bwMode="auto">
                          <a:xfrm>
                            <a:off x="9297" y="8361"/>
                            <a:ext cx="187" cy="2"/>
                            <a:chOff x="9297" y="8361"/>
                            <a:chExt cx="187" cy="2"/>
                          </a:xfrm>
                        </wpg:grpSpPr>
                        <wps:wsp>
                          <wps:cNvPr id="325" name="Freeform 2661"/>
                          <wps:cNvSpPr>
                            <a:spLocks/>
                          </wps:cNvSpPr>
                          <wps:spPr bwMode="auto">
                            <a:xfrm>
                              <a:off x="9297" y="8361"/>
                              <a:ext cx="187" cy="2"/>
                            </a:xfrm>
                            <a:custGeom>
                              <a:avLst/>
                              <a:gdLst>
                                <a:gd name="T0" fmla="+- 0 9297 9297"/>
                                <a:gd name="T1" fmla="*/ T0 w 187"/>
                                <a:gd name="T2" fmla="+- 0 9484 9297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658"/>
                        <wpg:cNvGrpSpPr>
                          <a:grpSpLocks/>
                        </wpg:cNvGrpSpPr>
                        <wpg:grpSpPr bwMode="auto">
                          <a:xfrm>
                            <a:off x="9484" y="8251"/>
                            <a:ext cx="206" cy="109"/>
                            <a:chOff x="9484" y="8251"/>
                            <a:chExt cx="206" cy="109"/>
                          </a:xfrm>
                        </wpg:grpSpPr>
                        <wps:wsp>
                          <wps:cNvPr id="327" name="Freeform 2659"/>
                          <wps:cNvSpPr>
                            <a:spLocks/>
                          </wps:cNvSpPr>
                          <wps:spPr bwMode="auto">
                            <a:xfrm>
                              <a:off x="9484" y="8251"/>
                              <a:ext cx="206" cy="109"/>
                            </a:xfrm>
                            <a:custGeom>
                              <a:avLst/>
                              <a:gdLst>
                                <a:gd name="T0" fmla="+- 0 9690 9484"/>
                                <a:gd name="T1" fmla="*/ T0 w 206"/>
                                <a:gd name="T2" fmla="+- 0 8251 8251"/>
                                <a:gd name="T3" fmla="*/ 8251 h 109"/>
                                <a:gd name="T4" fmla="+- 0 9690 9484"/>
                                <a:gd name="T5" fmla="*/ T4 w 206"/>
                                <a:gd name="T6" fmla="+- 0 8289 8251"/>
                                <a:gd name="T7" fmla="*/ 8289 h 109"/>
                                <a:gd name="T8" fmla="+- 0 9484 9484"/>
                                <a:gd name="T9" fmla="*/ T8 w 206"/>
                                <a:gd name="T10" fmla="+- 0 8289 8251"/>
                                <a:gd name="T11" fmla="*/ 8289 h 109"/>
                                <a:gd name="T12" fmla="+- 0 9484 9484"/>
                                <a:gd name="T13" fmla="*/ T12 w 206"/>
                                <a:gd name="T14" fmla="+- 0 8361 8251"/>
                                <a:gd name="T15" fmla="*/ 836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6" h="109">
                                  <a:moveTo>
                                    <a:pt x="206" y="0"/>
                                  </a:moveTo>
                                  <a:lnTo>
                                    <a:pt x="206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656"/>
                        <wpg:cNvGrpSpPr>
                          <a:grpSpLocks/>
                        </wpg:cNvGrpSpPr>
                        <wpg:grpSpPr bwMode="auto">
                          <a:xfrm>
                            <a:off x="9634" y="8014"/>
                            <a:ext cx="56" cy="238"/>
                            <a:chOff x="9634" y="8014"/>
                            <a:chExt cx="56" cy="238"/>
                          </a:xfrm>
                        </wpg:grpSpPr>
                        <wps:wsp>
                          <wps:cNvPr id="329" name="Freeform 2657"/>
                          <wps:cNvSpPr>
                            <a:spLocks/>
                          </wps:cNvSpPr>
                          <wps:spPr bwMode="auto">
                            <a:xfrm>
                              <a:off x="9634" y="8014"/>
                              <a:ext cx="56" cy="238"/>
                            </a:xfrm>
                            <a:custGeom>
                              <a:avLst/>
                              <a:gdLst>
                                <a:gd name="T0" fmla="+- 0 9634 9634"/>
                                <a:gd name="T1" fmla="*/ T0 w 56"/>
                                <a:gd name="T2" fmla="+- 0 8014 8014"/>
                                <a:gd name="T3" fmla="*/ 8014 h 238"/>
                                <a:gd name="T4" fmla="+- 0 9634 9634"/>
                                <a:gd name="T5" fmla="*/ T4 w 56"/>
                                <a:gd name="T6" fmla="+- 0 8087 8014"/>
                                <a:gd name="T7" fmla="*/ 8087 h 238"/>
                                <a:gd name="T8" fmla="+- 0 9690 9634"/>
                                <a:gd name="T9" fmla="*/ T8 w 56"/>
                                <a:gd name="T10" fmla="+- 0 8087 8014"/>
                                <a:gd name="T11" fmla="*/ 8087 h 238"/>
                                <a:gd name="T12" fmla="+- 0 9690 9634"/>
                                <a:gd name="T13" fmla="*/ T12 w 56"/>
                                <a:gd name="T14" fmla="+- 0 8251 8014"/>
                                <a:gd name="T15" fmla="*/ 825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238">
                                  <a:moveTo>
                                    <a:pt x="0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6" y="237"/>
                                  </a:lnTo>
                                </a:path>
                              </a:pathLst>
                            </a:custGeom>
                            <a:noFill/>
                            <a:ln w="118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654"/>
                        <wpg:cNvGrpSpPr>
                          <a:grpSpLocks/>
                        </wpg:cNvGrpSpPr>
                        <wpg:grpSpPr bwMode="auto">
                          <a:xfrm>
                            <a:off x="9503" y="7887"/>
                            <a:ext cx="131" cy="127"/>
                            <a:chOff x="9503" y="7887"/>
                            <a:chExt cx="131" cy="127"/>
                          </a:xfrm>
                        </wpg:grpSpPr>
                        <wps:wsp>
                          <wps:cNvPr id="331" name="Freeform 2655"/>
                          <wps:cNvSpPr>
                            <a:spLocks/>
                          </wps:cNvSpPr>
                          <wps:spPr bwMode="auto">
                            <a:xfrm>
                              <a:off x="9503" y="7887"/>
                              <a:ext cx="131" cy="127"/>
                            </a:xfrm>
                            <a:custGeom>
                              <a:avLst/>
                              <a:gdLst>
                                <a:gd name="T0" fmla="+- 0 9503 9503"/>
                                <a:gd name="T1" fmla="*/ T0 w 131"/>
                                <a:gd name="T2" fmla="+- 0 7887 7887"/>
                                <a:gd name="T3" fmla="*/ 7887 h 127"/>
                                <a:gd name="T4" fmla="+- 0 9503 9503"/>
                                <a:gd name="T5" fmla="*/ T4 w 131"/>
                                <a:gd name="T6" fmla="+- 0 7996 7887"/>
                                <a:gd name="T7" fmla="*/ 7996 h 127"/>
                                <a:gd name="T8" fmla="+- 0 9521 9503"/>
                                <a:gd name="T9" fmla="*/ T8 w 131"/>
                                <a:gd name="T10" fmla="+- 0 8014 7887"/>
                                <a:gd name="T11" fmla="*/ 8014 h 127"/>
                                <a:gd name="T12" fmla="+- 0 9634 9503"/>
                                <a:gd name="T13" fmla="*/ T12 w 131"/>
                                <a:gd name="T14" fmla="+- 0 8014 7887"/>
                                <a:gd name="T15" fmla="*/ 801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127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31" y="127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652"/>
                        <wpg:cNvGrpSpPr>
                          <a:grpSpLocks/>
                        </wpg:cNvGrpSpPr>
                        <wpg:grpSpPr bwMode="auto">
                          <a:xfrm>
                            <a:off x="9221" y="7887"/>
                            <a:ext cx="282" cy="109"/>
                            <a:chOff x="9221" y="7887"/>
                            <a:chExt cx="282" cy="109"/>
                          </a:xfrm>
                        </wpg:grpSpPr>
                        <wps:wsp>
                          <wps:cNvPr id="333" name="Freeform 2653"/>
                          <wps:cNvSpPr>
                            <a:spLocks/>
                          </wps:cNvSpPr>
                          <wps:spPr bwMode="auto">
                            <a:xfrm>
                              <a:off x="9221" y="7887"/>
                              <a:ext cx="282" cy="109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282"/>
                                <a:gd name="T2" fmla="+- 0 7996 7887"/>
                                <a:gd name="T3" fmla="*/ 7996 h 109"/>
                                <a:gd name="T4" fmla="+- 0 9221 9221"/>
                                <a:gd name="T5" fmla="*/ T4 w 282"/>
                                <a:gd name="T6" fmla="+- 0 7960 7887"/>
                                <a:gd name="T7" fmla="*/ 7960 h 109"/>
                                <a:gd name="T8" fmla="+- 0 9428 9221"/>
                                <a:gd name="T9" fmla="*/ T8 w 282"/>
                                <a:gd name="T10" fmla="+- 0 7960 7887"/>
                                <a:gd name="T11" fmla="*/ 7960 h 109"/>
                                <a:gd name="T12" fmla="+- 0 9428 9221"/>
                                <a:gd name="T13" fmla="*/ T12 w 282"/>
                                <a:gd name="T14" fmla="+- 0 7887 7887"/>
                                <a:gd name="T15" fmla="*/ 7887 h 109"/>
                                <a:gd name="T16" fmla="+- 0 9503 9221"/>
                                <a:gd name="T17" fmla="*/ T16 w 282"/>
                                <a:gd name="T18" fmla="+- 0 7887 7887"/>
                                <a:gd name="T19" fmla="*/ 788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" h="109">
                                  <a:moveTo>
                                    <a:pt x="0" y="109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7" y="73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noFill/>
                            <a:ln w="11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650"/>
                        <wpg:cNvGrpSpPr>
                          <a:grpSpLocks/>
                        </wpg:cNvGrpSpPr>
                        <wpg:grpSpPr bwMode="auto">
                          <a:xfrm>
                            <a:off x="10010" y="7960"/>
                            <a:ext cx="37" cy="73"/>
                            <a:chOff x="10010" y="7960"/>
                            <a:chExt cx="37" cy="73"/>
                          </a:xfrm>
                        </wpg:grpSpPr>
                        <wps:wsp>
                          <wps:cNvPr id="335" name="Freeform 2651"/>
                          <wps:cNvSpPr>
                            <a:spLocks/>
                          </wps:cNvSpPr>
                          <wps:spPr bwMode="auto">
                            <a:xfrm>
                              <a:off x="10010" y="7960"/>
                              <a:ext cx="37" cy="73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37"/>
                                <a:gd name="T2" fmla="+- 0 7960 7960"/>
                                <a:gd name="T3" fmla="*/ 7960 h 73"/>
                                <a:gd name="T4" fmla="+- 0 10010 10010"/>
                                <a:gd name="T5" fmla="*/ T4 w 37"/>
                                <a:gd name="T6" fmla="+- 0 8033 7960"/>
                                <a:gd name="T7" fmla="*/ 8033 h 73"/>
                                <a:gd name="T8" fmla="+- 0 10028 10010"/>
                                <a:gd name="T9" fmla="*/ T8 w 37"/>
                                <a:gd name="T10" fmla="+- 0 8033 7960"/>
                                <a:gd name="T11" fmla="*/ 8033 h 73"/>
                                <a:gd name="T12" fmla="+- 0 10047 10010"/>
                                <a:gd name="T13" fmla="*/ T12 w 37"/>
                                <a:gd name="T14" fmla="+- 0 8033 7960"/>
                                <a:gd name="T15" fmla="*/ 803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73">
                                  <a:moveTo>
                                    <a:pt x="0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37" y="73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648"/>
                        <wpg:cNvGrpSpPr>
                          <a:grpSpLocks/>
                        </wpg:cNvGrpSpPr>
                        <wpg:grpSpPr bwMode="auto">
                          <a:xfrm>
                            <a:off x="10187" y="8096"/>
                            <a:ext cx="19" cy="2"/>
                            <a:chOff x="10187" y="8096"/>
                            <a:chExt cx="19" cy="2"/>
                          </a:xfrm>
                        </wpg:grpSpPr>
                        <wps:wsp>
                          <wps:cNvPr id="337" name="Freeform 2649"/>
                          <wps:cNvSpPr>
                            <a:spLocks/>
                          </wps:cNvSpPr>
                          <wps:spPr bwMode="auto">
                            <a:xfrm>
                              <a:off x="10187" y="8096"/>
                              <a:ext cx="19" cy="2"/>
                            </a:xfrm>
                            <a:custGeom>
                              <a:avLst/>
                              <a:gdLst>
                                <a:gd name="T0" fmla="+- 0 10187 10187"/>
                                <a:gd name="T1" fmla="*/ T0 w 19"/>
                                <a:gd name="T2" fmla="+- 0 10206 10187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646"/>
                        <wpg:cNvGrpSpPr>
                          <a:grpSpLocks/>
                        </wpg:cNvGrpSpPr>
                        <wpg:grpSpPr bwMode="auto">
                          <a:xfrm>
                            <a:off x="10253" y="8033"/>
                            <a:ext cx="37" cy="72"/>
                            <a:chOff x="10253" y="8033"/>
                            <a:chExt cx="37" cy="72"/>
                          </a:xfrm>
                        </wpg:grpSpPr>
                        <wps:wsp>
                          <wps:cNvPr id="339" name="Freeform 2647"/>
                          <wps:cNvSpPr>
                            <a:spLocks/>
                          </wps:cNvSpPr>
                          <wps:spPr bwMode="auto">
                            <a:xfrm>
                              <a:off x="10253" y="8033"/>
                              <a:ext cx="37" cy="72"/>
                            </a:xfrm>
                            <a:custGeom>
                              <a:avLst/>
                              <a:gdLst>
                                <a:gd name="T0" fmla="+- 0 10253 10253"/>
                                <a:gd name="T1" fmla="*/ T0 w 37"/>
                                <a:gd name="T2" fmla="+- 0 8033 8033"/>
                                <a:gd name="T3" fmla="*/ 8033 h 72"/>
                                <a:gd name="T4" fmla="+- 0 10253 10253"/>
                                <a:gd name="T5" fmla="*/ T4 w 37"/>
                                <a:gd name="T6" fmla="+- 0 8105 8033"/>
                                <a:gd name="T7" fmla="*/ 8105 h 72"/>
                                <a:gd name="T8" fmla="+- 0 10271 10253"/>
                                <a:gd name="T9" fmla="*/ T8 w 37"/>
                                <a:gd name="T10" fmla="+- 0 8105 8033"/>
                                <a:gd name="T11" fmla="*/ 8105 h 72"/>
                                <a:gd name="T12" fmla="+- 0 10290 10253"/>
                                <a:gd name="T13" fmla="*/ T12 w 37"/>
                                <a:gd name="T14" fmla="+- 0 8105 8033"/>
                                <a:gd name="T15" fmla="*/ 810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37" y="72"/>
                                  </a:lnTo>
                                </a:path>
                              </a:pathLst>
                            </a:custGeom>
                            <a:noFill/>
                            <a:ln w="118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644"/>
                        <wpg:cNvGrpSpPr>
                          <a:grpSpLocks/>
                        </wpg:cNvGrpSpPr>
                        <wpg:grpSpPr bwMode="auto">
                          <a:xfrm>
                            <a:off x="7703" y="7704"/>
                            <a:ext cx="113" cy="2"/>
                            <a:chOff x="7703" y="7704"/>
                            <a:chExt cx="113" cy="2"/>
                          </a:xfrm>
                        </wpg:grpSpPr>
                        <wps:wsp>
                          <wps:cNvPr id="341" name="Freeform 2645"/>
                          <wps:cNvSpPr>
                            <a:spLocks/>
                          </wps:cNvSpPr>
                          <wps:spPr bwMode="auto">
                            <a:xfrm>
                              <a:off x="7703" y="7704"/>
                              <a:ext cx="113" cy="2"/>
                            </a:xfrm>
                            <a:custGeom>
                              <a:avLst/>
                              <a:gdLst>
                                <a:gd name="T0" fmla="+- 0 7703 7703"/>
                                <a:gd name="T1" fmla="*/ T0 w 113"/>
                                <a:gd name="T2" fmla="+- 0 7816 7703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642"/>
                        <wpg:cNvGrpSpPr>
                          <a:grpSpLocks/>
                        </wpg:cNvGrpSpPr>
                        <wpg:grpSpPr bwMode="auto">
                          <a:xfrm>
                            <a:off x="3467" y="2738"/>
                            <a:ext cx="131" cy="109"/>
                            <a:chOff x="3467" y="2738"/>
                            <a:chExt cx="131" cy="109"/>
                          </a:xfrm>
                        </wpg:grpSpPr>
                        <wps:wsp>
                          <wps:cNvPr id="343" name="Freeform 2643"/>
                          <wps:cNvSpPr>
                            <a:spLocks/>
                          </wps:cNvSpPr>
                          <wps:spPr bwMode="auto">
                            <a:xfrm>
                              <a:off x="3467" y="2738"/>
                              <a:ext cx="131" cy="109"/>
                            </a:xfrm>
                            <a:custGeom>
                              <a:avLst/>
                              <a:gdLst>
                                <a:gd name="T0" fmla="+- 0 3598 3467"/>
                                <a:gd name="T1" fmla="*/ T0 w 131"/>
                                <a:gd name="T2" fmla="+- 0 2829 2738"/>
                                <a:gd name="T3" fmla="*/ 2829 h 109"/>
                                <a:gd name="T4" fmla="+- 0 3561 3467"/>
                                <a:gd name="T5" fmla="*/ T4 w 131"/>
                                <a:gd name="T6" fmla="+- 0 2847 2738"/>
                                <a:gd name="T7" fmla="*/ 2847 h 109"/>
                                <a:gd name="T8" fmla="+- 0 3467 3467"/>
                                <a:gd name="T9" fmla="*/ T8 w 131"/>
                                <a:gd name="T10" fmla="+- 0 2738 2738"/>
                                <a:gd name="T11" fmla="*/ 273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09">
                                  <a:moveTo>
                                    <a:pt x="131" y="91"/>
                                  </a:moveTo>
                                  <a:lnTo>
                                    <a:pt x="94" y="1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640"/>
                        <wpg:cNvGrpSpPr>
                          <a:grpSpLocks/>
                        </wpg:cNvGrpSpPr>
                        <wpg:grpSpPr bwMode="auto">
                          <a:xfrm>
                            <a:off x="3317" y="2555"/>
                            <a:ext cx="131" cy="146"/>
                            <a:chOff x="3317" y="2555"/>
                            <a:chExt cx="131" cy="146"/>
                          </a:xfrm>
                        </wpg:grpSpPr>
                        <wps:wsp>
                          <wps:cNvPr id="345" name="Freeform 2641"/>
                          <wps:cNvSpPr>
                            <a:spLocks/>
                          </wps:cNvSpPr>
                          <wps:spPr bwMode="auto">
                            <a:xfrm>
                              <a:off x="3317" y="2555"/>
                              <a:ext cx="131" cy="146"/>
                            </a:xfrm>
                            <a:custGeom>
                              <a:avLst/>
                              <a:gdLst>
                                <a:gd name="T0" fmla="+- 0 3448 3317"/>
                                <a:gd name="T1" fmla="*/ T0 w 131"/>
                                <a:gd name="T2" fmla="+- 0 2702 2555"/>
                                <a:gd name="T3" fmla="*/ 2702 h 146"/>
                                <a:gd name="T4" fmla="+- 0 3317 3317"/>
                                <a:gd name="T5" fmla="*/ T4 w 131"/>
                                <a:gd name="T6" fmla="+- 0 2555 2555"/>
                                <a:gd name="T7" fmla="*/ 255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46">
                                  <a:moveTo>
                                    <a:pt x="131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638"/>
                        <wpg:cNvGrpSpPr>
                          <a:grpSpLocks/>
                        </wpg:cNvGrpSpPr>
                        <wpg:grpSpPr bwMode="auto">
                          <a:xfrm>
                            <a:off x="3261" y="2482"/>
                            <a:ext cx="37" cy="36"/>
                            <a:chOff x="3261" y="2482"/>
                            <a:chExt cx="37" cy="36"/>
                          </a:xfrm>
                        </wpg:grpSpPr>
                        <wps:wsp>
                          <wps:cNvPr id="347" name="Freeform 2639"/>
                          <wps:cNvSpPr>
                            <a:spLocks/>
                          </wps:cNvSpPr>
                          <wps:spPr bwMode="auto">
                            <a:xfrm>
                              <a:off x="3261" y="2482"/>
                              <a:ext cx="37" cy="36"/>
                            </a:xfrm>
                            <a:custGeom>
                              <a:avLst/>
                              <a:gdLst>
                                <a:gd name="T0" fmla="+- 0 3298 3261"/>
                                <a:gd name="T1" fmla="*/ T0 w 37"/>
                                <a:gd name="T2" fmla="+- 0 2518 2482"/>
                                <a:gd name="T3" fmla="*/ 2518 h 36"/>
                                <a:gd name="T4" fmla="+- 0 3261 3261"/>
                                <a:gd name="T5" fmla="*/ T4 w 37"/>
                                <a:gd name="T6" fmla="+- 0 2482 2482"/>
                                <a:gd name="T7" fmla="*/ 248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37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636"/>
                        <wpg:cNvGrpSpPr>
                          <a:grpSpLocks/>
                        </wpg:cNvGrpSpPr>
                        <wpg:grpSpPr bwMode="auto">
                          <a:xfrm>
                            <a:off x="2830" y="2482"/>
                            <a:ext cx="450" cy="329"/>
                            <a:chOff x="2830" y="2482"/>
                            <a:chExt cx="450" cy="329"/>
                          </a:xfrm>
                        </wpg:grpSpPr>
                        <wps:wsp>
                          <wps:cNvPr id="349" name="Freeform 2637"/>
                          <wps:cNvSpPr>
                            <a:spLocks/>
                          </wps:cNvSpPr>
                          <wps:spPr bwMode="auto">
                            <a:xfrm>
                              <a:off x="2830" y="2482"/>
                              <a:ext cx="450" cy="329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450"/>
                                <a:gd name="T2" fmla="+- 0 2811 2482"/>
                                <a:gd name="T3" fmla="*/ 2811 h 329"/>
                                <a:gd name="T4" fmla="+- 0 3185 2830"/>
                                <a:gd name="T5" fmla="*/ T4 w 450"/>
                                <a:gd name="T6" fmla="+- 0 2518 2482"/>
                                <a:gd name="T7" fmla="*/ 2518 h 329"/>
                                <a:gd name="T8" fmla="+- 0 3204 2830"/>
                                <a:gd name="T9" fmla="*/ T8 w 450"/>
                                <a:gd name="T10" fmla="+- 0 2537 2482"/>
                                <a:gd name="T11" fmla="*/ 2537 h 329"/>
                                <a:gd name="T12" fmla="+- 0 3261 2830"/>
                                <a:gd name="T13" fmla="*/ T12 w 450"/>
                                <a:gd name="T14" fmla="+- 0 2482 2482"/>
                                <a:gd name="T15" fmla="*/ 2482 h 329"/>
                                <a:gd name="T16" fmla="+- 0 3280 2830"/>
                                <a:gd name="T17" fmla="*/ T16 w 450"/>
                                <a:gd name="T18" fmla="+- 0 2482 2482"/>
                                <a:gd name="T19" fmla="*/ 248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" h="329">
                                  <a:moveTo>
                                    <a:pt x="0" y="329"/>
                                  </a:moveTo>
                                  <a:lnTo>
                                    <a:pt x="355" y="36"/>
                                  </a:lnTo>
                                  <a:lnTo>
                                    <a:pt x="374" y="55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11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634"/>
                        <wpg:cNvGrpSpPr>
                          <a:grpSpLocks/>
                        </wpg:cNvGrpSpPr>
                        <wpg:grpSpPr bwMode="auto">
                          <a:xfrm>
                            <a:off x="4761" y="2171"/>
                            <a:ext cx="18" cy="2"/>
                            <a:chOff x="4761" y="2171"/>
                            <a:chExt cx="18" cy="2"/>
                          </a:xfrm>
                        </wpg:grpSpPr>
                        <wps:wsp>
                          <wps:cNvPr id="351" name="Freeform 2635"/>
                          <wps:cNvSpPr>
                            <a:spLocks/>
                          </wps:cNvSpPr>
                          <wps:spPr bwMode="auto">
                            <a:xfrm>
                              <a:off x="4761" y="2171"/>
                              <a:ext cx="18" cy="2"/>
                            </a:xfrm>
                            <a:custGeom>
                              <a:avLst/>
                              <a:gdLst>
                                <a:gd name="T0" fmla="+- 0 4761 4761"/>
                                <a:gd name="T1" fmla="*/ T0 w 18"/>
                                <a:gd name="T2" fmla="+- 0 4779 4761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632"/>
                        <wpg:cNvGrpSpPr>
                          <a:grpSpLocks/>
                        </wpg:cNvGrpSpPr>
                        <wpg:grpSpPr bwMode="auto">
                          <a:xfrm>
                            <a:off x="4835" y="2117"/>
                            <a:ext cx="19" cy="2"/>
                            <a:chOff x="4835" y="2117"/>
                            <a:chExt cx="19" cy="2"/>
                          </a:xfrm>
                        </wpg:grpSpPr>
                        <wps:wsp>
                          <wps:cNvPr id="353" name="Freeform 2633"/>
                          <wps:cNvSpPr>
                            <a:spLocks/>
                          </wps:cNvSpPr>
                          <wps:spPr bwMode="auto">
                            <a:xfrm>
                              <a:off x="4835" y="2117"/>
                              <a:ext cx="19" cy="2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19"/>
                                <a:gd name="T2" fmla="+- 0 4854 483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630"/>
                        <wpg:cNvGrpSpPr>
                          <a:grpSpLocks/>
                        </wpg:cNvGrpSpPr>
                        <wpg:grpSpPr bwMode="auto">
                          <a:xfrm>
                            <a:off x="4835" y="1715"/>
                            <a:ext cx="637" cy="566"/>
                            <a:chOff x="4835" y="1715"/>
                            <a:chExt cx="637" cy="566"/>
                          </a:xfrm>
                        </wpg:grpSpPr>
                        <wps:wsp>
                          <wps:cNvPr id="355" name="Freeform 2631"/>
                          <wps:cNvSpPr>
                            <a:spLocks/>
                          </wps:cNvSpPr>
                          <wps:spPr bwMode="auto">
                            <a:xfrm>
                              <a:off x="4835" y="1715"/>
                              <a:ext cx="637" cy="566"/>
                            </a:xfrm>
                            <a:custGeom>
                              <a:avLst/>
                              <a:gdLst>
                                <a:gd name="T0" fmla="+- 0 5341 4835"/>
                                <a:gd name="T1" fmla="*/ T0 w 637"/>
                                <a:gd name="T2" fmla="+- 0 1733 1715"/>
                                <a:gd name="T3" fmla="*/ 1733 h 566"/>
                                <a:gd name="T4" fmla="+- 0 5341 4835"/>
                                <a:gd name="T5" fmla="*/ T4 w 637"/>
                                <a:gd name="T6" fmla="+- 0 1715 1715"/>
                                <a:gd name="T7" fmla="*/ 1715 h 566"/>
                                <a:gd name="T8" fmla="+- 0 5416 4835"/>
                                <a:gd name="T9" fmla="*/ T8 w 637"/>
                                <a:gd name="T10" fmla="+- 0 1806 1715"/>
                                <a:gd name="T11" fmla="*/ 1806 h 566"/>
                                <a:gd name="T12" fmla="+- 0 5454 4835"/>
                                <a:gd name="T13" fmla="*/ T12 w 637"/>
                                <a:gd name="T14" fmla="+- 0 1862 1715"/>
                                <a:gd name="T15" fmla="*/ 1862 h 566"/>
                                <a:gd name="T16" fmla="+- 0 5472 4835"/>
                                <a:gd name="T17" fmla="*/ T16 w 637"/>
                                <a:gd name="T18" fmla="+- 0 1880 1715"/>
                                <a:gd name="T19" fmla="*/ 1880 h 566"/>
                                <a:gd name="T20" fmla="+- 0 4948 4835"/>
                                <a:gd name="T21" fmla="*/ T20 w 637"/>
                                <a:gd name="T22" fmla="+- 0 2282 1715"/>
                                <a:gd name="T23" fmla="*/ 2282 h 566"/>
                                <a:gd name="T24" fmla="+- 0 4948 4835"/>
                                <a:gd name="T25" fmla="*/ T24 w 637"/>
                                <a:gd name="T26" fmla="+- 0 2244 1715"/>
                                <a:gd name="T27" fmla="*/ 2244 h 566"/>
                                <a:gd name="T28" fmla="+- 0 4911 4835"/>
                                <a:gd name="T29" fmla="*/ T28 w 637"/>
                                <a:gd name="T30" fmla="+- 0 2208 1715"/>
                                <a:gd name="T31" fmla="*/ 2208 h 566"/>
                                <a:gd name="T32" fmla="+- 0 4835 4835"/>
                                <a:gd name="T33" fmla="*/ T32 w 637"/>
                                <a:gd name="T34" fmla="+- 0 2117 1715"/>
                                <a:gd name="T35" fmla="*/ 2117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7" h="566">
                                  <a:moveTo>
                                    <a:pt x="506" y="18"/>
                                  </a:moveTo>
                                  <a:lnTo>
                                    <a:pt x="506" y="0"/>
                                  </a:lnTo>
                                  <a:lnTo>
                                    <a:pt x="581" y="91"/>
                                  </a:lnTo>
                                  <a:lnTo>
                                    <a:pt x="619" y="147"/>
                                  </a:lnTo>
                                  <a:lnTo>
                                    <a:pt x="637" y="165"/>
                                  </a:lnTo>
                                  <a:lnTo>
                                    <a:pt x="113" y="567"/>
                                  </a:lnTo>
                                  <a:lnTo>
                                    <a:pt x="113" y="529"/>
                                  </a:lnTo>
                                  <a:lnTo>
                                    <a:pt x="76" y="493"/>
                                  </a:lnTo>
                                  <a:lnTo>
                                    <a:pt x="0" y="402"/>
                                  </a:lnTo>
                                </a:path>
                              </a:pathLst>
                            </a:custGeom>
                            <a:noFill/>
                            <a:ln w="11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628"/>
                        <wpg:cNvGrpSpPr>
                          <a:grpSpLocks/>
                        </wpg:cNvGrpSpPr>
                        <wpg:grpSpPr bwMode="auto">
                          <a:xfrm>
                            <a:off x="5416" y="1551"/>
                            <a:ext cx="487" cy="274"/>
                            <a:chOff x="5416" y="1551"/>
                            <a:chExt cx="487" cy="274"/>
                          </a:xfrm>
                        </wpg:grpSpPr>
                        <wps:wsp>
                          <wps:cNvPr id="357" name="Freeform 2629"/>
                          <wps:cNvSpPr>
                            <a:spLocks/>
                          </wps:cNvSpPr>
                          <wps:spPr bwMode="auto">
                            <a:xfrm>
                              <a:off x="5416" y="1551"/>
                              <a:ext cx="487" cy="274"/>
                            </a:xfrm>
                            <a:custGeom>
                              <a:avLst/>
                              <a:gdLst>
                                <a:gd name="T0" fmla="+- 0 5903 5416"/>
                                <a:gd name="T1" fmla="*/ T0 w 487"/>
                                <a:gd name="T2" fmla="+- 0 1551 1551"/>
                                <a:gd name="T3" fmla="*/ 1551 h 274"/>
                                <a:gd name="T4" fmla="+- 0 5548 5416"/>
                                <a:gd name="T5" fmla="*/ T4 w 487"/>
                                <a:gd name="T6" fmla="+- 0 1824 1551"/>
                                <a:gd name="T7" fmla="*/ 1824 h 274"/>
                                <a:gd name="T8" fmla="+- 0 5529 5416"/>
                                <a:gd name="T9" fmla="*/ T8 w 487"/>
                                <a:gd name="T10" fmla="+- 0 1824 1551"/>
                                <a:gd name="T11" fmla="*/ 1824 h 274"/>
                                <a:gd name="T12" fmla="+- 0 5548 5416"/>
                                <a:gd name="T13" fmla="*/ T12 w 487"/>
                                <a:gd name="T14" fmla="+- 0 1824 1551"/>
                                <a:gd name="T15" fmla="*/ 1824 h 274"/>
                                <a:gd name="T16" fmla="+- 0 5509 5416"/>
                                <a:gd name="T17" fmla="*/ T16 w 487"/>
                                <a:gd name="T18" fmla="+- 0 1788 1551"/>
                                <a:gd name="T19" fmla="*/ 1788 h 274"/>
                                <a:gd name="T20" fmla="+- 0 5491 5416"/>
                                <a:gd name="T21" fmla="*/ T20 w 487"/>
                                <a:gd name="T22" fmla="+- 0 1770 1551"/>
                                <a:gd name="T23" fmla="*/ 1770 h 274"/>
                                <a:gd name="T24" fmla="+- 0 5491 5416"/>
                                <a:gd name="T25" fmla="*/ T24 w 487"/>
                                <a:gd name="T26" fmla="+- 0 1751 1551"/>
                                <a:gd name="T27" fmla="*/ 1751 h 274"/>
                                <a:gd name="T28" fmla="+- 0 5416 5416"/>
                                <a:gd name="T29" fmla="*/ T28 w 487"/>
                                <a:gd name="T30" fmla="+- 0 1679 1551"/>
                                <a:gd name="T31" fmla="*/ 1679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7" h="274">
                                  <a:moveTo>
                                    <a:pt x="487" y="0"/>
                                  </a:moveTo>
                                  <a:lnTo>
                                    <a:pt x="132" y="273"/>
                                  </a:lnTo>
                                  <a:lnTo>
                                    <a:pt x="113" y="273"/>
                                  </a:lnTo>
                                  <a:lnTo>
                                    <a:pt x="132" y="273"/>
                                  </a:lnTo>
                                  <a:lnTo>
                                    <a:pt x="93" y="237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200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1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626"/>
                        <wpg:cNvGrpSpPr>
                          <a:grpSpLocks/>
                        </wpg:cNvGrpSpPr>
                        <wpg:grpSpPr bwMode="auto">
                          <a:xfrm>
                            <a:off x="3626" y="3048"/>
                            <a:ext cx="2" cy="36"/>
                            <a:chOff x="3626" y="3048"/>
                            <a:chExt cx="2" cy="36"/>
                          </a:xfrm>
                        </wpg:grpSpPr>
                        <wps:wsp>
                          <wps:cNvPr id="359" name="Freeform 2627"/>
                          <wps:cNvSpPr>
                            <a:spLocks/>
                          </wps:cNvSpPr>
                          <wps:spPr bwMode="auto">
                            <a:xfrm>
                              <a:off x="3626" y="3048"/>
                              <a:ext cx="2" cy="36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3048 h 36"/>
                                <a:gd name="T2" fmla="+- 0 3084 3048"/>
                                <a:gd name="T3" fmla="*/ 3084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624"/>
                        <wpg:cNvGrpSpPr>
                          <a:grpSpLocks/>
                        </wpg:cNvGrpSpPr>
                        <wpg:grpSpPr bwMode="auto">
                          <a:xfrm>
                            <a:off x="3635" y="3084"/>
                            <a:ext cx="38" cy="37"/>
                            <a:chOff x="3635" y="3084"/>
                            <a:chExt cx="38" cy="37"/>
                          </a:xfrm>
                        </wpg:grpSpPr>
                        <wps:wsp>
                          <wps:cNvPr id="361" name="Freeform 2625"/>
                          <wps:cNvSpPr>
                            <a:spLocks/>
                          </wps:cNvSpPr>
                          <wps:spPr bwMode="auto">
                            <a:xfrm>
                              <a:off x="3635" y="3084"/>
                              <a:ext cx="38" cy="37"/>
                            </a:xfrm>
                            <a:custGeom>
                              <a:avLst/>
                              <a:gdLst>
                                <a:gd name="T0" fmla="+- 0 3673 3635"/>
                                <a:gd name="T1" fmla="*/ T0 w 38"/>
                                <a:gd name="T2" fmla="+- 0 3122 3084"/>
                                <a:gd name="T3" fmla="*/ 3122 h 37"/>
                                <a:gd name="T4" fmla="+- 0 3635 3635"/>
                                <a:gd name="T5" fmla="*/ T4 w 38"/>
                                <a:gd name="T6" fmla="+- 0 3084 3084"/>
                                <a:gd name="T7" fmla="*/ 308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7">
                                  <a:moveTo>
                                    <a:pt x="38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622"/>
                        <wpg:cNvGrpSpPr>
                          <a:grpSpLocks/>
                        </wpg:cNvGrpSpPr>
                        <wpg:grpSpPr bwMode="auto">
                          <a:xfrm>
                            <a:off x="4254" y="2500"/>
                            <a:ext cx="113" cy="202"/>
                            <a:chOff x="4254" y="2500"/>
                            <a:chExt cx="113" cy="202"/>
                          </a:xfrm>
                        </wpg:grpSpPr>
                        <wps:wsp>
                          <wps:cNvPr id="363" name="Freeform 2623"/>
                          <wps:cNvSpPr>
                            <a:spLocks/>
                          </wps:cNvSpPr>
                          <wps:spPr bwMode="auto">
                            <a:xfrm>
                              <a:off x="4254" y="2500"/>
                              <a:ext cx="113" cy="202"/>
                            </a:xfrm>
                            <a:custGeom>
                              <a:avLst/>
                              <a:gdLst>
                                <a:gd name="T0" fmla="+- 0 4367 4254"/>
                                <a:gd name="T1" fmla="*/ T0 w 113"/>
                                <a:gd name="T2" fmla="+- 0 2702 2500"/>
                                <a:gd name="T3" fmla="*/ 2702 h 202"/>
                                <a:gd name="T4" fmla="+- 0 4348 4254"/>
                                <a:gd name="T5" fmla="*/ T4 w 113"/>
                                <a:gd name="T6" fmla="+- 0 2682 2500"/>
                                <a:gd name="T7" fmla="*/ 2682 h 202"/>
                                <a:gd name="T8" fmla="+- 0 4311 4254"/>
                                <a:gd name="T9" fmla="*/ T8 w 113"/>
                                <a:gd name="T10" fmla="+- 0 2646 2500"/>
                                <a:gd name="T11" fmla="*/ 2646 h 202"/>
                                <a:gd name="T12" fmla="+- 0 4254 4254"/>
                                <a:gd name="T13" fmla="*/ T12 w 113"/>
                                <a:gd name="T14" fmla="+- 0 2555 2500"/>
                                <a:gd name="T15" fmla="*/ 2555 h 202"/>
                                <a:gd name="T16" fmla="+- 0 4329 4254"/>
                                <a:gd name="T17" fmla="*/ T16 w 113"/>
                                <a:gd name="T18" fmla="+- 0 2500 2500"/>
                                <a:gd name="T19" fmla="*/ 250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02">
                                  <a:moveTo>
                                    <a:pt x="113" y="202"/>
                                  </a:moveTo>
                                  <a:lnTo>
                                    <a:pt x="94" y="182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118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620"/>
                        <wpg:cNvGrpSpPr>
                          <a:grpSpLocks/>
                        </wpg:cNvGrpSpPr>
                        <wpg:grpSpPr bwMode="auto">
                          <a:xfrm>
                            <a:off x="3898" y="2300"/>
                            <a:ext cx="113" cy="146"/>
                            <a:chOff x="3898" y="2300"/>
                            <a:chExt cx="113" cy="146"/>
                          </a:xfrm>
                        </wpg:grpSpPr>
                        <wps:wsp>
                          <wps:cNvPr id="365" name="Freeform 2621"/>
                          <wps:cNvSpPr>
                            <a:spLocks/>
                          </wps:cNvSpPr>
                          <wps:spPr bwMode="auto">
                            <a:xfrm>
                              <a:off x="3898" y="2300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898 3898"/>
                                <a:gd name="T1" fmla="*/ T0 w 113"/>
                                <a:gd name="T2" fmla="+- 0 2300 2300"/>
                                <a:gd name="T3" fmla="*/ 2300 h 146"/>
                                <a:gd name="T4" fmla="+- 0 4011 3898"/>
                                <a:gd name="T5" fmla="*/ T4 w 113"/>
                                <a:gd name="T6" fmla="+- 0 2446 2300"/>
                                <a:gd name="T7" fmla="*/ 244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618"/>
                        <wpg:cNvGrpSpPr>
                          <a:grpSpLocks/>
                        </wpg:cNvGrpSpPr>
                        <wpg:grpSpPr bwMode="auto">
                          <a:xfrm>
                            <a:off x="3841" y="2409"/>
                            <a:ext cx="132" cy="91"/>
                            <a:chOff x="3841" y="2409"/>
                            <a:chExt cx="132" cy="91"/>
                          </a:xfrm>
                        </wpg:grpSpPr>
                        <wps:wsp>
                          <wps:cNvPr id="367" name="Freeform 2619"/>
                          <wps:cNvSpPr>
                            <a:spLocks/>
                          </wps:cNvSpPr>
                          <wps:spPr bwMode="auto">
                            <a:xfrm>
                              <a:off x="3841" y="2409"/>
                              <a:ext cx="132" cy="91"/>
                            </a:xfrm>
                            <a:custGeom>
                              <a:avLst/>
                              <a:gdLst>
                                <a:gd name="T0" fmla="+- 0 3973 3841"/>
                                <a:gd name="T1" fmla="*/ T0 w 132"/>
                                <a:gd name="T2" fmla="+- 0 2464 2409"/>
                                <a:gd name="T3" fmla="*/ 2464 h 91"/>
                                <a:gd name="T4" fmla="+- 0 3917 3841"/>
                                <a:gd name="T5" fmla="*/ T4 w 132"/>
                                <a:gd name="T6" fmla="+- 0 2500 2409"/>
                                <a:gd name="T7" fmla="*/ 2500 h 91"/>
                                <a:gd name="T8" fmla="+- 0 3841 3841"/>
                                <a:gd name="T9" fmla="*/ T8 w 132"/>
                                <a:gd name="T10" fmla="+- 0 2409 2409"/>
                                <a:gd name="T11" fmla="*/ 240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132" y="55"/>
                                  </a:moveTo>
                                  <a:lnTo>
                                    <a:pt x="76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616"/>
                        <wpg:cNvGrpSpPr>
                          <a:grpSpLocks/>
                        </wpg:cNvGrpSpPr>
                        <wpg:grpSpPr bwMode="auto">
                          <a:xfrm>
                            <a:off x="3691" y="2226"/>
                            <a:ext cx="113" cy="146"/>
                            <a:chOff x="3691" y="2226"/>
                            <a:chExt cx="113" cy="146"/>
                          </a:xfrm>
                        </wpg:grpSpPr>
                        <wps:wsp>
                          <wps:cNvPr id="369" name="Freeform 2617"/>
                          <wps:cNvSpPr>
                            <a:spLocks/>
                          </wps:cNvSpPr>
                          <wps:spPr bwMode="auto">
                            <a:xfrm>
                              <a:off x="3691" y="2226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804 3691"/>
                                <a:gd name="T1" fmla="*/ T0 w 113"/>
                                <a:gd name="T2" fmla="+- 0 2373 2226"/>
                                <a:gd name="T3" fmla="*/ 2373 h 146"/>
                                <a:gd name="T4" fmla="+- 0 3691 3691"/>
                                <a:gd name="T5" fmla="*/ T4 w 113"/>
                                <a:gd name="T6" fmla="+- 0 2226 2226"/>
                                <a:gd name="T7" fmla="*/ 222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614"/>
                        <wpg:cNvGrpSpPr>
                          <a:grpSpLocks/>
                        </wpg:cNvGrpSpPr>
                        <wpg:grpSpPr bwMode="auto">
                          <a:xfrm>
                            <a:off x="3654" y="2153"/>
                            <a:ext cx="56" cy="37"/>
                            <a:chOff x="3654" y="2153"/>
                            <a:chExt cx="56" cy="37"/>
                          </a:xfrm>
                        </wpg:grpSpPr>
                        <wps:wsp>
                          <wps:cNvPr id="371" name="Freeform 2615"/>
                          <wps:cNvSpPr>
                            <a:spLocks/>
                          </wps:cNvSpPr>
                          <wps:spPr bwMode="auto">
                            <a:xfrm>
                              <a:off x="3654" y="2153"/>
                              <a:ext cx="56" cy="37"/>
                            </a:xfrm>
                            <a:custGeom>
                              <a:avLst/>
                              <a:gdLst>
                                <a:gd name="T0" fmla="+- 0 3654 3654"/>
                                <a:gd name="T1" fmla="*/ T0 w 56"/>
                                <a:gd name="T2" fmla="+- 0 2190 2153"/>
                                <a:gd name="T3" fmla="*/ 2190 h 37"/>
                                <a:gd name="T4" fmla="+- 0 3711 3654"/>
                                <a:gd name="T5" fmla="*/ T4 w 56"/>
                                <a:gd name="T6" fmla="+- 0 2153 2153"/>
                                <a:gd name="T7" fmla="*/ 21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7">
                                  <a:moveTo>
                                    <a:pt x="0" y="37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612"/>
                        <wpg:cNvGrpSpPr>
                          <a:grpSpLocks/>
                        </wpg:cNvGrpSpPr>
                        <wpg:grpSpPr bwMode="auto">
                          <a:xfrm>
                            <a:off x="5472" y="820"/>
                            <a:ext cx="113" cy="146"/>
                            <a:chOff x="5472" y="820"/>
                            <a:chExt cx="113" cy="146"/>
                          </a:xfrm>
                        </wpg:grpSpPr>
                        <wps:wsp>
                          <wps:cNvPr id="373" name="Freeform 2613"/>
                          <wps:cNvSpPr>
                            <a:spLocks/>
                          </wps:cNvSpPr>
                          <wps:spPr bwMode="auto">
                            <a:xfrm>
                              <a:off x="5472" y="820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5585 5472"/>
                                <a:gd name="T1" fmla="*/ T0 w 113"/>
                                <a:gd name="T2" fmla="+- 0 966 820"/>
                                <a:gd name="T3" fmla="*/ 966 h 146"/>
                                <a:gd name="T4" fmla="+- 0 5472 5472"/>
                                <a:gd name="T5" fmla="*/ T4 w 113"/>
                                <a:gd name="T6" fmla="+- 0 820 820"/>
                                <a:gd name="T7" fmla="*/ 82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610"/>
                        <wpg:cNvGrpSpPr>
                          <a:grpSpLocks/>
                        </wpg:cNvGrpSpPr>
                        <wpg:grpSpPr bwMode="auto">
                          <a:xfrm>
                            <a:off x="5472" y="790"/>
                            <a:ext cx="113" cy="30"/>
                            <a:chOff x="5472" y="790"/>
                            <a:chExt cx="113" cy="30"/>
                          </a:xfrm>
                        </wpg:grpSpPr>
                        <wps:wsp>
                          <wps:cNvPr id="375" name="Freeform 2611"/>
                          <wps:cNvSpPr>
                            <a:spLocks/>
                          </wps:cNvSpPr>
                          <wps:spPr bwMode="auto">
                            <a:xfrm>
                              <a:off x="5472" y="790"/>
                              <a:ext cx="113" cy="30"/>
                            </a:xfrm>
                            <a:custGeom>
                              <a:avLst/>
                              <a:gdLst>
                                <a:gd name="T0" fmla="+- 0 5504 5472"/>
                                <a:gd name="T1" fmla="*/ T0 w 113"/>
                                <a:gd name="T2" fmla="+- 0 851 790"/>
                                <a:gd name="T3" fmla="*/ 851 h 30"/>
                                <a:gd name="T4" fmla="+- 0 5472 5472"/>
                                <a:gd name="T5" fmla="*/ T4 w 113"/>
                                <a:gd name="T6" fmla="+- 0 881 790"/>
                                <a:gd name="T7" fmla="*/ 88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30">
                                  <a:moveTo>
                                    <a:pt x="32" y="61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7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608"/>
                        <wpg:cNvGrpSpPr>
                          <a:grpSpLocks/>
                        </wpg:cNvGrpSpPr>
                        <wpg:grpSpPr bwMode="auto">
                          <a:xfrm>
                            <a:off x="3973" y="2226"/>
                            <a:ext cx="55" cy="55"/>
                            <a:chOff x="3973" y="2226"/>
                            <a:chExt cx="55" cy="55"/>
                          </a:xfrm>
                        </wpg:grpSpPr>
                        <wps:wsp>
                          <wps:cNvPr id="377" name="Freeform 2609"/>
                          <wps:cNvSpPr>
                            <a:spLocks/>
                          </wps:cNvSpPr>
                          <wps:spPr bwMode="auto">
                            <a:xfrm>
                              <a:off x="3973" y="2226"/>
                              <a:ext cx="55" cy="55"/>
                            </a:xfrm>
                            <a:custGeom>
                              <a:avLst/>
                              <a:gdLst>
                                <a:gd name="T0" fmla="+- 0 4029 3973"/>
                                <a:gd name="T1" fmla="*/ T0 w 55"/>
                                <a:gd name="T2" fmla="+- 0 2282 2226"/>
                                <a:gd name="T3" fmla="*/ 2282 h 55"/>
                                <a:gd name="T4" fmla="+- 0 3973 3973"/>
                                <a:gd name="T5" fmla="*/ T4 w 55"/>
                                <a:gd name="T6" fmla="+- 0 2226 2226"/>
                                <a:gd name="T7" fmla="*/ 222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6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606"/>
                        <wpg:cNvGrpSpPr>
                          <a:grpSpLocks/>
                        </wpg:cNvGrpSpPr>
                        <wpg:grpSpPr bwMode="auto">
                          <a:xfrm>
                            <a:off x="3504" y="2756"/>
                            <a:ext cx="131" cy="55"/>
                            <a:chOff x="3504" y="2756"/>
                            <a:chExt cx="131" cy="55"/>
                          </a:xfrm>
                        </wpg:grpSpPr>
                        <wps:wsp>
                          <wps:cNvPr id="379" name="Freeform 2607"/>
                          <wps:cNvSpPr>
                            <a:spLocks/>
                          </wps:cNvSpPr>
                          <wps:spPr bwMode="auto">
                            <a:xfrm>
                              <a:off x="3504" y="2756"/>
                              <a:ext cx="131" cy="55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131"/>
                                <a:gd name="T2" fmla="+- 0 2756 2756"/>
                                <a:gd name="T3" fmla="*/ 2756 h 55"/>
                                <a:gd name="T4" fmla="+- 0 3504 3504"/>
                                <a:gd name="T5" fmla="*/ T4 w 131"/>
                                <a:gd name="T6" fmla="+- 0 2774 2756"/>
                                <a:gd name="T7" fmla="*/ 2774 h 55"/>
                                <a:gd name="T8" fmla="+- 0 3541 3504"/>
                                <a:gd name="T9" fmla="*/ T8 w 131"/>
                                <a:gd name="T10" fmla="+- 0 2811 2756"/>
                                <a:gd name="T11" fmla="*/ 2811 h 55"/>
                                <a:gd name="T12" fmla="+- 0 3635 3504"/>
                                <a:gd name="T13" fmla="*/ T12 w 131"/>
                                <a:gd name="T14" fmla="+- 0 2756 2756"/>
                                <a:gd name="T15" fmla="*/ 275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55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604"/>
                        <wpg:cNvGrpSpPr>
                          <a:grpSpLocks/>
                        </wpg:cNvGrpSpPr>
                        <wpg:grpSpPr bwMode="auto">
                          <a:xfrm>
                            <a:off x="3598" y="2682"/>
                            <a:ext cx="37" cy="37"/>
                            <a:chOff x="3598" y="2682"/>
                            <a:chExt cx="37" cy="37"/>
                          </a:xfrm>
                        </wpg:grpSpPr>
                        <wps:wsp>
                          <wps:cNvPr id="381" name="Freeform 2605"/>
                          <wps:cNvSpPr>
                            <a:spLocks/>
                          </wps:cNvSpPr>
                          <wps:spPr bwMode="auto">
                            <a:xfrm>
                              <a:off x="3598" y="2682"/>
                              <a:ext cx="37" cy="37"/>
                            </a:xfrm>
                            <a:custGeom>
                              <a:avLst/>
                              <a:gdLst>
                                <a:gd name="T0" fmla="+- 0 3635 3598"/>
                                <a:gd name="T1" fmla="*/ T0 w 37"/>
                                <a:gd name="T2" fmla="+- 0 2719 2682"/>
                                <a:gd name="T3" fmla="*/ 2719 h 37"/>
                                <a:gd name="T4" fmla="+- 0 3598 3598"/>
                                <a:gd name="T5" fmla="*/ T4 w 37"/>
                                <a:gd name="T6" fmla="+- 0 2682 2682"/>
                                <a:gd name="T7" fmla="*/ 268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7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602"/>
                        <wpg:cNvGrpSpPr>
                          <a:grpSpLocks/>
                        </wpg:cNvGrpSpPr>
                        <wpg:grpSpPr bwMode="auto">
                          <a:xfrm>
                            <a:off x="3017" y="3011"/>
                            <a:ext cx="94" cy="202"/>
                            <a:chOff x="3017" y="3011"/>
                            <a:chExt cx="94" cy="202"/>
                          </a:xfrm>
                        </wpg:grpSpPr>
                        <wps:wsp>
                          <wps:cNvPr id="383" name="Freeform 2603"/>
                          <wps:cNvSpPr>
                            <a:spLocks/>
                          </wps:cNvSpPr>
                          <wps:spPr bwMode="auto">
                            <a:xfrm>
                              <a:off x="3017" y="3011"/>
                              <a:ext cx="94" cy="202"/>
                            </a:xfrm>
                            <a:custGeom>
                              <a:avLst/>
                              <a:gdLst>
                                <a:gd name="T0" fmla="+- 0 3091 3017"/>
                                <a:gd name="T1" fmla="*/ T0 w 94"/>
                                <a:gd name="T2" fmla="+- 0 3213 3011"/>
                                <a:gd name="T3" fmla="*/ 3213 h 202"/>
                                <a:gd name="T4" fmla="+- 0 3017 3017"/>
                                <a:gd name="T5" fmla="*/ T4 w 94"/>
                                <a:gd name="T6" fmla="+- 0 3122 3011"/>
                                <a:gd name="T7" fmla="*/ 3122 h 202"/>
                                <a:gd name="T8" fmla="+- 0 3111 3017"/>
                                <a:gd name="T9" fmla="*/ T8 w 94"/>
                                <a:gd name="T10" fmla="+- 0 3066 3011"/>
                                <a:gd name="T11" fmla="*/ 3066 h 202"/>
                                <a:gd name="T12" fmla="+- 0 3073 3017"/>
                                <a:gd name="T13" fmla="*/ T12 w 94"/>
                                <a:gd name="T14" fmla="+- 0 3011 3011"/>
                                <a:gd name="T15" fmla="*/ 301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202">
                                  <a:moveTo>
                                    <a:pt x="74" y="202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18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600"/>
                        <wpg:cNvGrpSpPr>
                          <a:grpSpLocks/>
                        </wpg:cNvGrpSpPr>
                        <wpg:grpSpPr bwMode="auto">
                          <a:xfrm>
                            <a:off x="2998" y="2920"/>
                            <a:ext cx="37" cy="55"/>
                            <a:chOff x="2998" y="2920"/>
                            <a:chExt cx="37" cy="55"/>
                          </a:xfrm>
                        </wpg:grpSpPr>
                        <wps:wsp>
                          <wps:cNvPr id="385" name="Freeform 2601"/>
                          <wps:cNvSpPr>
                            <a:spLocks/>
                          </wps:cNvSpPr>
                          <wps:spPr bwMode="auto">
                            <a:xfrm>
                              <a:off x="2998" y="2920"/>
                              <a:ext cx="37" cy="55"/>
                            </a:xfrm>
                            <a:custGeom>
                              <a:avLst/>
                              <a:gdLst>
                                <a:gd name="T0" fmla="+- 0 3035 2998"/>
                                <a:gd name="T1" fmla="*/ T0 w 37"/>
                                <a:gd name="T2" fmla="+- 0 2975 2920"/>
                                <a:gd name="T3" fmla="*/ 2975 h 55"/>
                                <a:gd name="T4" fmla="+- 0 2998 2998"/>
                                <a:gd name="T5" fmla="*/ T4 w 37"/>
                                <a:gd name="T6" fmla="+- 0 2920 2920"/>
                                <a:gd name="T7" fmla="*/ 292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598"/>
                        <wpg:cNvGrpSpPr>
                          <a:grpSpLocks/>
                        </wpg:cNvGrpSpPr>
                        <wpg:grpSpPr bwMode="auto">
                          <a:xfrm>
                            <a:off x="3008" y="3131"/>
                            <a:ext cx="19" cy="2"/>
                            <a:chOff x="3008" y="3131"/>
                            <a:chExt cx="19" cy="2"/>
                          </a:xfrm>
                        </wpg:grpSpPr>
                        <wps:wsp>
                          <wps:cNvPr id="387" name="Freeform 2599"/>
                          <wps:cNvSpPr>
                            <a:spLocks/>
                          </wps:cNvSpPr>
                          <wps:spPr bwMode="auto">
                            <a:xfrm>
                              <a:off x="3008" y="3131"/>
                              <a:ext cx="19" cy="2"/>
                            </a:xfrm>
                            <a:custGeom>
                              <a:avLst/>
                              <a:gdLst>
                                <a:gd name="T0" fmla="+- 0 3008 3008"/>
                                <a:gd name="T1" fmla="*/ T0 w 19"/>
                                <a:gd name="T2" fmla="+- 0 3026 3008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596"/>
                        <wpg:cNvGrpSpPr>
                          <a:grpSpLocks/>
                        </wpg:cNvGrpSpPr>
                        <wpg:grpSpPr bwMode="auto">
                          <a:xfrm>
                            <a:off x="5604" y="790"/>
                            <a:ext cx="655" cy="250"/>
                            <a:chOff x="5604" y="790"/>
                            <a:chExt cx="655" cy="250"/>
                          </a:xfrm>
                        </wpg:grpSpPr>
                        <wps:wsp>
                          <wps:cNvPr id="389" name="Freeform 2597"/>
                          <wps:cNvSpPr>
                            <a:spLocks/>
                          </wps:cNvSpPr>
                          <wps:spPr bwMode="auto">
                            <a:xfrm>
                              <a:off x="5604" y="790"/>
                              <a:ext cx="655" cy="250"/>
                            </a:xfrm>
                            <a:custGeom>
                              <a:avLst/>
                              <a:gdLst>
                                <a:gd name="T0" fmla="+- 0 5887 5604"/>
                                <a:gd name="T1" fmla="*/ T0 w 655"/>
                                <a:gd name="T2" fmla="+- 0 1161 790"/>
                                <a:gd name="T3" fmla="*/ 1161 h 250"/>
                                <a:gd name="T4" fmla="+- 0 5848 5604"/>
                                <a:gd name="T5" fmla="*/ T4 w 655"/>
                                <a:gd name="T6" fmla="+- 0 1191 790"/>
                                <a:gd name="T7" fmla="*/ 1191 h 250"/>
                                <a:gd name="T8" fmla="+- 0 5885 5604"/>
                                <a:gd name="T9" fmla="*/ T8 w 655"/>
                                <a:gd name="T10" fmla="+- 0 1264 790"/>
                                <a:gd name="T11" fmla="*/ 1264 h 250"/>
                                <a:gd name="T12" fmla="+- 0 5941 5604"/>
                                <a:gd name="T13" fmla="*/ T12 w 655"/>
                                <a:gd name="T14" fmla="+- 0 1319 790"/>
                                <a:gd name="T15" fmla="*/ 1319 h 250"/>
                                <a:gd name="T16" fmla="+- 0 5829 5604"/>
                                <a:gd name="T17" fmla="*/ T16 w 655"/>
                                <a:gd name="T18" fmla="+- 0 1410 790"/>
                                <a:gd name="T19" fmla="*/ 1410 h 250"/>
                                <a:gd name="T20" fmla="+- 0 5735 5604"/>
                                <a:gd name="T21" fmla="*/ T20 w 655"/>
                                <a:gd name="T22" fmla="+- 0 1264 790"/>
                                <a:gd name="T23" fmla="*/ 1264 h 250"/>
                                <a:gd name="T24" fmla="+- 0 5653 5604"/>
                                <a:gd name="T25" fmla="*/ T24 w 655"/>
                                <a:gd name="T26" fmla="+- 0 1161 790"/>
                                <a:gd name="T27" fmla="*/ 1161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55" h="250">
                                  <a:moveTo>
                                    <a:pt x="283" y="371"/>
                                  </a:moveTo>
                                  <a:lnTo>
                                    <a:pt x="244" y="401"/>
                                  </a:lnTo>
                                  <a:lnTo>
                                    <a:pt x="281" y="474"/>
                                  </a:lnTo>
                                  <a:lnTo>
                                    <a:pt x="337" y="529"/>
                                  </a:lnTo>
                                  <a:lnTo>
                                    <a:pt x="225" y="620"/>
                                  </a:lnTo>
                                  <a:lnTo>
                                    <a:pt x="131" y="474"/>
                                  </a:lnTo>
                                  <a:lnTo>
                                    <a:pt x="49" y="371"/>
                                  </a:lnTo>
                                </a:path>
                              </a:pathLst>
                            </a:custGeom>
                            <a:noFill/>
                            <a:ln w="117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594"/>
                        <wpg:cNvGrpSpPr>
                          <a:grpSpLocks/>
                        </wpg:cNvGrpSpPr>
                        <wpg:grpSpPr bwMode="auto">
                          <a:xfrm>
                            <a:off x="3467" y="3048"/>
                            <a:ext cx="150" cy="73"/>
                            <a:chOff x="3467" y="3048"/>
                            <a:chExt cx="150" cy="73"/>
                          </a:xfrm>
                        </wpg:grpSpPr>
                        <wps:wsp>
                          <wps:cNvPr id="391" name="Freeform 2595"/>
                          <wps:cNvSpPr>
                            <a:spLocks/>
                          </wps:cNvSpPr>
                          <wps:spPr bwMode="auto">
                            <a:xfrm>
                              <a:off x="3467" y="3048"/>
                              <a:ext cx="150" cy="73"/>
                            </a:xfrm>
                            <a:custGeom>
                              <a:avLst/>
                              <a:gdLst>
                                <a:gd name="T0" fmla="+- 0 3617 3467"/>
                                <a:gd name="T1" fmla="*/ T0 w 150"/>
                                <a:gd name="T2" fmla="+- 0 3048 3048"/>
                                <a:gd name="T3" fmla="*/ 3048 h 73"/>
                                <a:gd name="T4" fmla="+- 0 3523 3467"/>
                                <a:gd name="T5" fmla="*/ T4 w 150"/>
                                <a:gd name="T6" fmla="+- 0 3121 3048"/>
                                <a:gd name="T7" fmla="*/ 3121 h 73"/>
                                <a:gd name="T8" fmla="+- 0 3467 3467"/>
                                <a:gd name="T9" fmla="*/ T8 w 150"/>
                                <a:gd name="T10" fmla="+- 0 3066 3048"/>
                                <a:gd name="T11" fmla="*/ 306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73">
                                  <a:moveTo>
                                    <a:pt x="150" y="0"/>
                                  </a:moveTo>
                                  <a:lnTo>
                                    <a:pt x="56" y="73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592"/>
                        <wpg:cNvGrpSpPr>
                          <a:grpSpLocks/>
                        </wpg:cNvGrpSpPr>
                        <wpg:grpSpPr bwMode="auto">
                          <a:xfrm>
                            <a:off x="3411" y="2993"/>
                            <a:ext cx="37" cy="36"/>
                            <a:chOff x="3411" y="2993"/>
                            <a:chExt cx="37" cy="36"/>
                          </a:xfrm>
                        </wpg:grpSpPr>
                        <wps:wsp>
                          <wps:cNvPr id="393" name="Freeform 2593"/>
                          <wps:cNvSpPr>
                            <a:spLocks/>
                          </wps:cNvSpPr>
                          <wps:spPr bwMode="auto">
                            <a:xfrm>
                              <a:off x="3411" y="2993"/>
                              <a:ext cx="37" cy="36"/>
                            </a:xfrm>
                            <a:custGeom>
                              <a:avLst/>
                              <a:gdLst>
                                <a:gd name="T0" fmla="+- 0 3448 3411"/>
                                <a:gd name="T1" fmla="*/ T0 w 37"/>
                                <a:gd name="T2" fmla="+- 0 3029 2993"/>
                                <a:gd name="T3" fmla="*/ 3029 h 36"/>
                                <a:gd name="T4" fmla="+- 0 3411 3411"/>
                                <a:gd name="T5" fmla="*/ T4 w 37"/>
                                <a:gd name="T6" fmla="+- 0 2993 2993"/>
                                <a:gd name="T7" fmla="*/ 299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37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590"/>
                        <wpg:cNvGrpSpPr>
                          <a:grpSpLocks/>
                        </wpg:cNvGrpSpPr>
                        <wpg:grpSpPr bwMode="auto">
                          <a:xfrm>
                            <a:off x="3391" y="2993"/>
                            <a:ext cx="19" cy="18"/>
                            <a:chOff x="3391" y="2993"/>
                            <a:chExt cx="19" cy="18"/>
                          </a:xfrm>
                        </wpg:grpSpPr>
                        <wps:wsp>
                          <wps:cNvPr id="395" name="Freeform 2591"/>
                          <wps:cNvSpPr>
                            <a:spLocks/>
                          </wps:cNvSpPr>
                          <wps:spPr bwMode="auto">
                            <a:xfrm>
                              <a:off x="3391" y="2993"/>
                              <a:ext cx="19" cy="18"/>
                            </a:xfrm>
                            <a:custGeom>
                              <a:avLst/>
                              <a:gdLst>
                                <a:gd name="T0" fmla="+- 0 3391 3391"/>
                                <a:gd name="T1" fmla="*/ T0 w 19"/>
                                <a:gd name="T2" fmla="+- 0 3011 2993"/>
                                <a:gd name="T3" fmla="*/ 3011 h 18"/>
                                <a:gd name="T4" fmla="+- 0 3411 3391"/>
                                <a:gd name="T5" fmla="*/ T4 w 19"/>
                                <a:gd name="T6" fmla="+- 0 2993 2993"/>
                                <a:gd name="T7" fmla="*/ 299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588"/>
                        <wpg:cNvGrpSpPr>
                          <a:grpSpLocks/>
                        </wpg:cNvGrpSpPr>
                        <wpg:grpSpPr bwMode="auto">
                          <a:xfrm>
                            <a:off x="1742" y="7467"/>
                            <a:ext cx="3223" cy="1579"/>
                            <a:chOff x="1742" y="7467"/>
                            <a:chExt cx="3223" cy="1579"/>
                          </a:xfrm>
                        </wpg:grpSpPr>
                        <wps:wsp>
                          <wps:cNvPr id="397" name="Freeform 2589"/>
                          <wps:cNvSpPr>
                            <a:spLocks/>
                          </wps:cNvSpPr>
                          <wps:spPr bwMode="auto">
                            <a:xfrm>
                              <a:off x="1742" y="7467"/>
                              <a:ext cx="3223" cy="1579"/>
                            </a:xfrm>
                            <a:custGeom>
                              <a:avLst/>
                              <a:gdLst>
                                <a:gd name="T0" fmla="+- 0 3996 1742"/>
                                <a:gd name="T1" fmla="*/ T0 w 3223"/>
                                <a:gd name="T2" fmla="+- 0 9046 7467"/>
                                <a:gd name="T3" fmla="*/ 9046 h 1579"/>
                                <a:gd name="T4" fmla="+- 0 3523 1742"/>
                                <a:gd name="T5" fmla="*/ T4 w 3223"/>
                                <a:gd name="T6" fmla="+- 0 8709 7467"/>
                                <a:gd name="T7" fmla="*/ 8709 h 1579"/>
                                <a:gd name="T8" fmla="+- 0 2941 1742"/>
                                <a:gd name="T9" fmla="*/ T8 w 3223"/>
                                <a:gd name="T10" fmla="+- 0 8307 7467"/>
                                <a:gd name="T11" fmla="*/ 8307 h 1579"/>
                                <a:gd name="T12" fmla="+- 0 2323 1742"/>
                                <a:gd name="T13" fmla="*/ T12 w 3223"/>
                                <a:gd name="T14" fmla="+- 0 7869 7467"/>
                                <a:gd name="T15" fmla="*/ 7869 h 1579"/>
                                <a:gd name="T16" fmla="+- 0 1742 1742"/>
                                <a:gd name="T17" fmla="*/ T16 w 3223"/>
                                <a:gd name="T18" fmla="+- 0 7467 7467"/>
                                <a:gd name="T19" fmla="*/ 7467 h 1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3" h="1579">
                                  <a:moveTo>
                                    <a:pt x="2254" y="1579"/>
                                  </a:moveTo>
                                  <a:lnTo>
                                    <a:pt x="1781" y="1242"/>
                                  </a:lnTo>
                                  <a:lnTo>
                                    <a:pt x="1199" y="840"/>
                                  </a:lnTo>
                                  <a:lnTo>
                                    <a:pt x="581" y="40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586"/>
                        <wpg:cNvGrpSpPr>
                          <a:grpSpLocks/>
                        </wpg:cNvGrpSpPr>
                        <wpg:grpSpPr bwMode="auto">
                          <a:xfrm>
                            <a:off x="1610" y="7613"/>
                            <a:ext cx="3225" cy="1433"/>
                            <a:chOff x="1610" y="7613"/>
                            <a:chExt cx="3225" cy="1433"/>
                          </a:xfrm>
                        </wpg:grpSpPr>
                        <wps:wsp>
                          <wps:cNvPr id="399" name="Freeform 2587"/>
                          <wps:cNvSpPr>
                            <a:spLocks/>
                          </wps:cNvSpPr>
                          <wps:spPr bwMode="auto">
                            <a:xfrm>
                              <a:off x="1610" y="7613"/>
                              <a:ext cx="3225" cy="1433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3225"/>
                                <a:gd name="T2" fmla="+- 0 7613 7613"/>
                                <a:gd name="T3" fmla="*/ 7613 h 1433"/>
                                <a:gd name="T4" fmla="+- 0 2136 1610"/>
                                <a:gd name="T5" fmla="*/ T4 w 3225"/>
                                <a:gd name="T6" fmla="+- 0 7978 7613"/>
                                <a:gd name="T7" fmla="*/ 7978 h 1433"/>
                                <a:gd name="T8" fmla="+- 0 2136 1610"/>
                                <a:gd name="T9" fmla="*/ T8 w 3225"/>
                                <a:gd name="T10" fmla="+- 0 7996 7613"/>
                                <a:gd name="T11" fmla="*/ 7996 h 1433"/>
                                <a:gd name="T12" fmla="+- 0 2173 1610"/>
                                <a:gd name="T13" fmla="*/ T12 w 3225"/>
                                <a:gd name="T14" fmla="+- 0 7996 7613"/>
                                <a:gd name="T15" fmla="*/ 7996 h 1433"/>
                                <a:gd name="T16" fmla="+- 0 2173 1610"/>
                                <a:gd name="T17" fmla="*/ T16 w 3225"/>
                                <a:gd name="T18" fmla="+- 0 8014 7613"/>
                                <a:gd name="T19" fmla="*/ 8014 h 1433"/>
                                <a:gd name="T20" fmla="+- 0 2211 1610"/>
                                <a:gd name="T21" fmla="*/ T20 w 3225"/>
                                <a:gd name="T22" fmla="+- 0 8014 7613"/>
                                <a:gd name="T23" fmla="*/ 8014 h 1433"/>
                                <a:gd name="T24" fmla="+- 0 2211 1610"/>
                                <a:gd name="T25" fmla="*/ T24 w 3225"/>
                                <a:gd name="T26" fmla="+- 0 8033 7613"/>
                                <a:gd name="T27" fmla="*/ 8033 h 1433"/>
                                <a:gd name="T28" fmla="+- 0 2230 1610"/>
                                <a:gd name="T29" fmla="*/ T28 w 3225"/>
                                <a:gd name="T30" fmla="+- 0 8033 7613"/>
                                <a:gd name="T31" fmla="*/ 8033 h 1433"/>
                                <a:gd name="T32" fmla="+- 0 2248 1610"/>
                                <a:gd name="T33" fmla="*/ T32 w 3225"/>
                                <a:gd name="T34" fmla="+- 0 8051 7613"/>
                                <a:gd name="T35" fmla="*/ 8051 h 1433"/>
                                <a:gd name="T36" fmla="+- 0 2267 1610"/>
                                <a:gd name="T37" fmla="*/ T36 w 3225"/>
                                <a:gd name="T38" fmla="+- 0 8051 7613"/>
                                <a:gd name="T39" fmla="*/ 8051 h 1433"/>
                                <a:gd name="T40" fmla="+- 0 2267 1610"/>
                                <a:gd name="T41" fmla="*/ T40 w 3225"/>
                                <a:gd name="T42" fmla="+- 0 8069 7613"/>
                                <a:gd name="T43" fmla="*/ 8069 h 1433"/>
                                <a:gd name="T44" fmla="+- 0 2304 1610"/>
                                <a:gd name="T45" fmla="*/ T44 w 3225"/>
                                <a:gd name="T46" fmla="+- 0 8069 7613"/>
                                <a:gd name="T47" fmla="*/ 8069 h 1433"/>
                                <a:gd name="T48" fmla="+- 0 2304 1610"/>
                                <a:gd name="T49" fmla="*/ T48 w 3225"/>
                                <a:gd name="T50" fmla="+- 0 8087 7613"/>
                                <a:gd name="T51" fmla="*/ 8087 h 1433"/>
                                <a:gd name="T52" fmla="+- 0 3541 1610"/>
                                <a:gd name="T53" fmla="*/ T52 w 3225"/>
                                <a:gd name="T54" fmla="+- 0 8945 7613"/>
                                <a:gd name="T55" fmla="*/ 8945 h 1433"/>
                                <a:gd name="T56" fmla="+- 0 3598 1610"/>
                                <a:gd name="T57" fmla="*/ T56 w 3225"/>
                                <a:gd name="T58" fmla="+- 0 8964 7613"/>
                                <a:gd name="T59" fmla="*/ 8964 h 1433"/>
                                <a:gd name="T60" fmla="+- 0 3708 1610"/>
                                <a:gd name="T61" fmla="*/ T60 w 3225"/>
                                <a:gd name="T62" fmla="+- 0 9046 7613"/>
                                <a:gd name="T63" fmla="*/ 9046 h 1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25" h="1433">
                                  <a:moveTo>
                                    <a:pt x="0" y="0"/>
                                  </a:moveTo>
                                  <a:lnTo>
                                    <a:pt x="526" y="365"/>
                                  </a:lnTo>
                                  <a:lnTo>
                                    <a:pt x="526" y="383"/>
                                  </a:lnTo>
                                  <a:lnTo>
                                    <a:pt x="563" y="383"/>
                                  </a:lnTo>
                                  <a:lnTo>
                                    <a:pt x="563" y="401"/>
                                  </a:lnTo>
                                  <a:lnTo>
                                    <a:pt x="601" y="401"/>
                                  </a:lnTo>
                                  <a:lnTo>
                                    <a:pt x="601" y="420"/>
                                  </a:lnTo>
                                  <a:lnTo>
                                    <a:pt x="620" y="420"/>
                                  </a:lnTo>
                                  <a:lnTo>
                                    <a:pt x="638" y="438"/>
                                  </a:lnTo>
                                  <a:lnTo>
                                    <a:pt x="657" y="438"/>
                                  </a:lnTo>
                                  <a:lnTo>
                                    <a:pt x="657" y="456"/>
                                  </a:lnTo>
                                  <a:lnTo>
                                    <a:pt x="694" y="456"/>
                                  </a:lnTo>
                                  <a:lnTo>
                                    <a:pt x="694" y="474"/>
                                  </a:lnTo>
                                  <a:lnTo>
                                    <a:pt x="1931" y="1332"/>
                                  </a:lnTo>
                                  <a:lnTo>
                                    <a:pt x="1988" y="1351"/>
                                  </a:lnTo>
                                  <a:lnTo>
                                    <a:pt x="2098" y="1433"/>
                                  </a:lnTo>
                                </a:path>
                              </a:pathLst>
                            </a:custGeom>
                            <a:noFill/>
                            <a:ln w="11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584"/>
                        <wpg:cNvGrpSpPr>
                          <a:grpSpLocks/>
                        </wpg:cNvGrpSpPr>
                        <wpg:grpSpPr bwMode="auto">
                          <a:xfrm>
                            <a:off x="1573" y="7631"/>
                            <a:ext cx="319" cy="218"/>
                            <a:chOff x="1573" y="7631"/>
                            <a:chExt cx="319" cy="218"/>
                          </a:xfrm>
                        </wpg:grpSpPr>
                        <wps:wsp>
                          <wps:cNvPr id="401" name="Freeform 2585"/>
                          <wps:cNvSpPr>
                            <a:spLocks/>
                          </wps:cNvSpPr>
                          <wps:spPr bwMode="auto">
                            <a:xfrm>
                              <a:off x="1573" y="7631"/>
                              <a:ext cx="319" cy="218"/>
                            </a:xfrm>
                            <a:custGeom>
                              <a:avLst/>
                              <a:gdLst>
                                <a:gd name="T0" fmla="+- 0 1892 1573"/>
                                <a:gd name="T1" fmla="*/ T0 w 319"/>
                                <a:gd name="T2" fmla="+- 0 7850 7631"/>
                                <a:gd name="T3" fmla="*/ 7850 h 218"/>
                                <a:gd name="T4" fmla="+- 0 1573 1573"/>
                                <a:gd name="T5" fmla="*/ T4 w 319"/>
                                <a:gd name="T6" fmla="+- 0 7631 7631"/>
                                <a:gd name="T7" fmla="*/ 763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9" h="218">
                                  <a:moveTo>
                                    <a:pt x="319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582"/>
                        <wpg:cNvGrpSpPr>
                          <a:grpSpLocks/>
                        </wpg:cNvGrpSpPr>
                        <wpg:grpSpPr bwMode="auto">
                          <a:xfrm>
                            <a:off x="2604" y="2153"/>
                            <a:ext cx="750" cy="566"/>
                            <a:chOff x="2604" y="2153"/>
                            <a:chExt cx="750" cy="566"/>
                          </a:xfrm>
                        </wpg:grpSpPr>
                        <wps:wsp>
                          <wps:cNvPr id="403" name="Freeform 2583"/>
                          <wps:cNvSpPr>
                            <a:spLocks/>
                          </wps:cNvSpPr>
                          <wps:spPr bwMode="auto">
                            <a:xfrm>
                              <a:off x="2604" y="2153"/>
                              <a:ext cx="750" cy="566"/>
                            </a:xfrm>
                            <a:custGeom>
                              <a:avLst/>
                              <a:gdLst>
                                <a:gd name="T0" fmla="+- 0 3354 2604"/>
                                <a:gd name="T1" fmla="*/ T0 w 750"/>
                                <a:gd name="T2" fmla="+- 0 2153 2153"/>
                                <a:gd name="T3" fmla="*/ 2153 h 566"/>
                                <a:gd name="T4" fmla="+- 0 3204 2604"/>
                                <a:gd name="T5" fmla="*/ T4 w 750"/>
                                <a:gd name="T6" fmla="+- 0 2262 2153"/>
                                <a:gd name="T7" fmla="*/ 2262 h 566"/>
                                <a:gd name="T8" fmla="+- 0 3111 2604"/>
                                <a:gd name="T9" fmla="*/ T8 w 750"/>
                                <a:gd name="T10" fmla="+- 0 2336 2153"/>
                                <a:gd name="T11" fmla="*/ 2336 h 566"/>
                                <a:gd name="T12" fmla="+- 0 2998 2604"/>
                                <a:gd name="T13" fmla="*/ T12 w 750"/>
                                <a:gd name="T14" fmla="+- 0 2409 2153"/>
                                <a:gd name="T15" fmla="*/ 2409 h 566"/>
                                <a:gd name="T16" fmla="+- 0 2904 2604"/>
                                <a:gd name="T17" fmla="*/ T16 w 750"/>
                                <a:gd name="T18" fmla="+- 0 2482 2153"/>
                                <a:gd name="T19" fmla="*/ 2482 h 566"/>
                                <a:gd name="T20" fmla="+- 0 2811 2604"/>
                                <a:gd name="T21" fmla="*/ T20 w 750"/>
                                <a:gd name="T22" fmla="+- 0 2573 2153"/>
                                <a:gd name="T23" fmla="*/ 2573 h 566"/>
                                <a:gd name="T24" fmla="+- 0 2698 2604"/>
                                <a:gd name="T25" fmla="*/ T24 w 750"/>
                                <a:gd name="T26" fmla="+- 0 2646 2153"/>
                                <a:gd name="T27" fmla="*/ 2646 h 566"/>
                                <a:gd name="T28" fmla="+- 0 2604 2604"/>
                                <a:gd name="T29" fmla="*/ T28 w 750"/>
                                <a:gd name="T30" fmla="+- 0 2719 2153"/>
                                <a:gd name="T31" fmla="*/ 271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0" h="566">
                                  <a:moveTo>
                                    <a:pt x="750" y="0"/>
                                  </a:moveTo>
                                  <a:lnTo>
                                    <a:pt x="600" y="109"/>
                                  </a:lnTo>
                                  <a:lnTo>
                                    <a:pt x="507" y="183"/>
                                  </a:lnTo>
                                  <a:lnTo>
                                    <a:pt x="394" y="256"/>
                                  </a:lnTo>
                                  <a:lnTo>
                                    <a:pt x="300" y="329"/>
                                  </a:lnTo>
                                  <a:lnTo>
                                    <a:pt x="207" y="420"/>
                                  </a:lnTo>
                                  <a:lnTo>
                                    <a:pt x="94" y="493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117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580"/>
                        <wpg:cNvGrpSpPr>
                          <a:grpSpLocks/>
                        </wpg:cNvGrpSpPr>
                        <wpg:grpSpPr bwMode="auto">
                          <a:xfrm>
                            <a:off x="3354" y="2135"/>
                            <a:ext cx="19" cy="18"/>
                            <a:chOff x="3354" y="2135"/>
                            <a:chExt cx="19" cy="18"/>
                          </a:xfrm>
                        </wpg:grpSpPr>
                        <wps:wsp>
                          <wps:cNvPr id="405" name="Freeform 2581"/>
                          <wps:cNvSpPr>
                            <a:spLocks/>
                          </wps:cNvSpPr>
                          <wps:spPr bwMode="auto">
                            <a:xfrm>
                              <a:off x="3354" y="2135"/>
                              <a:ext cx="19" cy="18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19"/>
                                <a:gd name="T2" fmla="+- 0 2153 2135"/>
                                <a:gd name="T3" fmla="*/ 2153 h 18"/>
                                <a:gd name="T4" fmla="+- 0 3373 3354"/>
                                <a:gd name="T5" fmla="*/ T4 w 19"/>
                                <a:gd name="T6" fmla="+- 0 2135 2135"/>
                                <a:gd name="T7" fmla="*/ 213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578"/>
                        <wpg:cNvGrpSpPr>
                          <a:grpSpLocks/>
                        </wpg:cNvGrpSpPr>
                        <wpg:grpSpPr bwMode="auto">
                          <a:xfrm>
                            <a:off x="4685" y="1131"/>
                            <a:ext cx="37" cy="36"/>
                            <a:chOff x="4685" y="1131"/>
                            <a:chExt cx="37" cy="36"/>
                          </a:xfrm>
                        </wpg:grpSpPr>
                        <wps:wsp>
                          <wps:cNvPr id="407" name="Freeform 2579"/>
                          <wps:cNvSpPr>
                            <a:spLocks/>
                          </wps:cNvSpPr>
                          <wps:spPr bwMode="auto">
                            <a:xfrm>
                              <a:off x="4685" y="1131"/>
                              <a:ext cx="37" cy="36"/>
                            </a:xfrm>
                            <a:custGeom>
                              <a:avLst/>
                              <a:gdLst>
                                <a:gd name="T0" fmla="+- 0 4685 4685"/>
                                <a:gd name="T1" fmla="*/ T0 w 37"/>
                                <a:gd name="T2" fmla="+- 0 1131 1131"/>
                                <a:gd name="T3" fmla="*/ 1131 h 36"/>
                                <a:gd name="T4" fmla="+- 0 4722 4685"/>
                                <a:gd name="T5" fmla="*/ T4 w 37"/>
                                <a:gd name="T6" fmla="+- 0 1167 1131"/>
                                <a:gd name="T7" fmla="*/ 116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0" y="0"/>
                                  </a:moveTo>
                                  <a:lnTo>
                                    <a:pt x="37" y="36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576"/>
                        <wpg:cNvGrpSpPr>
                          <a:grpSpLocks/>
                        </wpg:cNvGrpSpPr>
                        <wpg:grpSpPr bwMode="auto">
                          <a:xfrm>
                            <a:off x="4722" y="790"/>
                            <a:ext cx="1313" cy="377"/>
                            <a:chOff x="4722" y="790"/>
                            <a:chExt cx="1313" cy="377"/>
                          </a:xfrm>
                        </wpg:grpSpPr>
                        <wps:wsp>
                          <wps:cNvPr id="409" name="Freeform 2577"/>
                          <wps:cNvSpPr>
                            <a:spLocks/>
                          </wps:cNvSpPr>
                          <wps:spPr bwMode="auto">
                            <a:xfrm>
                              <a:off x="4722" y="790"/>
                              <a:ext cx="1313" cy="377"/>
                            </a:xfrm>
                            <a:custGeom>
                              <a:avLst/>
                              <a:gdLst>
                                <a:gd name="T0" fmla="+- 0 5226 4722"/>
                                <a:gd name="T1" fmla="*/ T0 w 1313"/>
                                <a:gd name="T2" fmla="+- 0 1398 790"/>
                                <a:gd name="T3" fmla="*/ 1398 h 377"/>
                                <a:gd name="T4" fmla="+- 0 4798 4722"/>
                                <a:gd name="T5" fmla="*/ T4 w 1313"/>
                                <a:gd name="T6" fmla="+- 0 1721 790"/>
                                <a:gd name="T7" fmla="*/ 1721 h 377"/>
                                <a:gd name="T8" fmla="+- 0 4722 4722"/>
                                <a:gd name="T9" fmla="*/ T8 w 1313"/>
                                <a:gd name="T10" fmla="+- 0 1775 790"/>
                                <a:gd name="T11" fmla="*/ 177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3" h="377">
                                  <a:moveTo>
                                    <a:pt x="504" y="608"/>
                                  </a:moveTo>
                                  <a:lnTo>
                                    <a:pt x="76" y="931"/>
                                  </a:lnTo>
                                  <a:lnTo>
                                    <a:pt x="0" y="985"/>
                                  </a:lnTo>
                                </a:path>
                              </a:pathLst>
                            </a:custGeom>
                            <a:noFill/>
                            <a:ln w="11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2574"/>
                        <wpg:cNvGrpSpPr>
                          <a:grpSpLocks/>
                        </wpg:cNvGrpSpPr>
                        <wpg:grpSpPr bwMode="auto">
                          <a:xfrm>
                            <a:off x="2735" y="1386"/>
                            <a:ext cx="113" cy="146"/>
                            <a:chOff x="2735" y="1386"/>
                            <a:chExt cx="113" cy="146"/>
                          </a:xfrm>
                        </wpg:grpSpPr>
                        <wps:wsp>
                          <wps:cNvPr id="411" name="Freeform 2575"/>
                          <wps:cNvSpPr>
                            <a:spLocks/>
                          </wps:cNvSpPr>
                          <wps:spPr bwMode="auto">
                            <a:xfrm>
                              <a:off x="2735" y="1386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848 2735"/>
                                <a:gd name="T1" fmla="*/ T0 w 113"/>
                                <a:gd name="T2" fmla="+- 0 1533 1386"/>
                                <a:gd name="T3" fmla="*/ 1533 h 146"/>
                                <a:gd name="T4" fmla="+- 0 2735 2735"/>
                                <a:gd name="T5" fmla="*/ T4 w 113"/>
                                <a:gd name="T6" fmla="+- 0 1386 1386"/>
                                <a:gd name="T7" fmla="*/ 138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572"/>
                        <wpg:cNvGrpSpPr>
                          <a:grpSpLocks/>
                        </wpg:cNvGrpSpPr>
                        <wpg:grpSpPr bwMode="auto">
                          <a:xfrm>
                            <a:off x="2773" y="1533"/>
                            <a:ext cx="74" cy="73"/>
                            <a:chOff x="2773" y="1533"/>
                            <a:chExt cx="74" cy="73"/>
                          </a:xfrm>
                        </wpg:grpSpPr>
                        <wps:wsp>
                          <wps:cNvPr id="413" name="Freeform 2573"/>
                          <wps:cNvSpPr>
                            <a:spLocks/>
                          </wps:cNvSpPr>
                          <wps:spPr bwMode="auto">
                            <a:xfrm>
                              <a:off x="2773" y="1533"/>
                              <a:ext cx="74" cy="73"/>
                            </a:xfrm>
                            <a:custGeom>
                              <a:avLst/>
                              <a:gdLst>
                                <a:gd name="T0" fmla="+- 0 2848 2773"/>
                                <a:gd name="T1" fmla="*/ T0 w 74"/>
                                <a:gd name="T2" fmla="+- 0 1533 1533"/>
                                <a:gd name="T3" fmla="*/ 1533 h 73"/>
                                <a:gd name="T4" fmla="+- 0 2848 2773"/>
                                <a:gd name="T5" fmla="*/ T4 w 74"/>
                                <a:gd name="T6" fmla="+- 0 1551 1533"/>
                                <a:gd name="T7" fmla="*/ 1551 h 73"/>
                                <a:gd name="T8" fmla="+- 0 2773 2773"/>
                                <a:gd name="T9" fmla="*/ T8 w 74"/>
                                <a:gd name="T10" fmla="+- 0 1606 1533"/>
                                <a:gd name="T11" fmla="*/ 160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75" y="0"/>
                                  </a:moveTo>
                                  <a:lnTo>
                                    <a:pt x="75" y="18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570"/>
                        <wpg:cNvGrpSpPr>
                          <a:grpSpLocks/>
                        </wpg:cNvGrpSpPr>
                        <wpg:grpSpPr bwMode="auto">
                          <a:xfrm>
                            <a:off x="2848" y="1533"/>
                            <a:ext cx="94" cy="109"/>
                            <a:chOff x="2848" y="1533"/>
                            <a:chExt cx="94" cy="109"/>
                          </a:xfrm>
                        </wpg:grpSpPr>
                        <wps:wsp>
                          <wps:cNvPr id="415" name="Freeform 2571"/>
                          <wps:cNvSpPr>
                            <a:spLocks/>
                          </wps:cNvSpPr>
                          <wps:spPr bwMode="auto">
                            <a:xfrm>
                              <a:off x="2848" y="1533"/>
                              <a:ext cx="94" cy="109"/>
                            </a:xfrm>
                            <a:custGeom>
                              <a:avLst/>
                              <a:gdLst>
                                <a:gd name="T0" fmla="+- 0 2923 2848"/>
                                <a:gd name="T1" fmla="*/ T0 w 94"/>
                                <a:gd name="T2" fmla="+- 0 1642 1533"/>
                                <a:gd name="T3" fmla="*/ 1642 h 109"/>
                                <a:gd name="T4" fmla="+- 0 2941 2848"/>
                                <a:gd name="T5" fmla="*/ T4 w 94"/>
                                <a:gd name="T6" fmla="+- 0 1642 1533"/>
                                <a:gd name="T7" fmla="*/ 1642 h 109"/>
                                <a:gd name="T8" fmla="+- 0 2848 2848"/>
                                <a:gd name="T9" fmla="*/ T8 w 94"/>
                                <a:gd name="T10" fmla="+- 0 1533 1533"/>
                                <a:gd name="T11" fmla="*/ 15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109">
                                  <a:moveTo>
                                    <a:pt x="75" y="109"/>
                                  </a:moveTo>
                                  <a:lnTo>
                                    <a:pt x="93" y="1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2568"/>
                        <wpg:cNvGrpSpPr>
                          <a:grpSpLocks/>
                        </wpg:cNvGrpSpPr>
                        <wpg:grpSpPr bwMode="auto">
                          <a:xfrm>
                            <a:off x="2604" y="1222"/>
                            <a:ext cx="113" cy="146"/>
                            <a:chOff x="2604" y="1222"/>
                            <a:chExt cx="113" cy="146"/>
                          </a:xfrm>
                        </wpg:grpSpPr>
                        <wps:wsp>
                          <wps:cNvPr id="417" name="Freeform 2569"/>
                          <wps:cNvSpPr>
                            <a:spLocks/>
                          </wps:cNvSpPr>
                          <wps:spPr bwMode="auto">
                            <a:xfrm>
                              <a:off x="2604" y="1222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717 2604"/>
                                <a:gd name="T1" fmla="*/ T0 w 113"/>
                                <a:gd name="T2" fmla="+- 0 1368 1222"/>
                                <a:gd name="T3" fmla="*/ 1368 h 146"/>
                                <a:gd name="T4" fmla="+- 0 2698 2604"/>
                                <a:gd name="T5" fmla="*/ T4 w 113"/>
                                <a:gd name="T6" fmla="+- 0 1350 1222"/>
                                <a:gd name="T7" fmla="*/ 1350 h 146"/>
                                <a:gd name="T8" fmla="+- 0 2604 2604"/>
                                <a:gd name="T9" fmla="*/ T8 w 113"/>
                                <a:gd name="T10" fmla="+- 0 1222 1222"/>
                                <a:gd name="T11" fmla="*/ 122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94" y="1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566"/>
                        <wpg:cNvGrpSpPr>
                          <a:grpSpLocks/>
                        </wpg:cNvGrpSpPr>
                        <wpg:grpSpPr bwMode="auto">
                          <a:xfrm>
                            <a:off x="2473" y="1058"/>
                            <a:ext cx="94" cy="128"/>
                            <a:chOff x="2473" y="1058"/>
                            <a:chExt cx="94" cy="128"/>
                          </a:xfrm>
                        </wpg:grpSpPr>
                        <wps:wsp>
                          <wps:cNvPr id="419" name="Freeform 2567"/>
                          <wps:cNvSpPr>
                            <a:spLocks/>
                          </wps:cNvSpPr>
                          <wps:spPr bwMode="auto">
                            <a:xfrm>
                              <a:off x="2473" y="1058"/>
                              <a:ext cx="94" cy="128"/>
                            </a:xfrm>
                            <a:custGeom>
                              <a:avLst/>
                              <a:gdLst>
                                <a:gd name="T0" fmla="+- 0 2567 2473"/>
                                <a:gd name="T1" fmla="*/ T0 w 94"/>
                                <a:gd name="T2" fmla="+- 0 1186 1058"/>
                                <a:gd name="T3" fmla="*/ 1186 h 128"/>
                                <a:gd name="T4" fmla="+- 0 2473 2473"/>
                                <a:gd name="T5" fmla="*/ T4 w 94"/>
                                <a:gd name="T6" fmla="+- 0 1058 1058"/>
                                <a:gd name="T7" fmla="*/ 105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94" y="1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564"/>
                        <wpg:cNvGrpSpPr>
                          <a:grpSpLocks/>
                        </wpg:cNvGrpSpPr>
                        <wpg:grpSpPr bwMode="auto">
                          <a:xfrm>
                            <a:off x="2867" y="1113"/>
                            <a:ext cx="150" cy="109"/>
                            <a:chOff x="2867" y="1113"/>
                            <a:chExt cx="150" cy="109"/>
                          </a:xfrm>
                        </wpg:grpSpPr>
                        <wps:wsp>
                          <wps:cNvPr id="421" name="Freeform 2565"/>
                          <wps:cNvSpPr>
                            <a:spLocks/>
                          </wps:cNvSpPr>
                          <wps:spPr bwMode="auto">
                            <a:xfrm>
                              <a:off x="2867" y="1113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017 2867"/>
                                <a:gd name="T1" fmla="*/ T0 w 150"/>
                                <a:gd name="T2" fmla="+- 0 1113 1113"/>
                                <a:gd name="T3" fmla="*/ 1113 h 109"/>
                                <a:gd name="T4" fmla="+- 0 2998 2867"/>
                                <a:gd name="T5" fmla="*/ T4 w 150"/>
                                <a:gd name="T6" fmla="+- 0 1131 1113"/>
                                <a:gd name="T7" fmla="*/ 1131 h 109"/>
                                <a:gd name="T8" fmla="+- 0 2904 2867"/>
                                <a:gd name="T9" fmla="*/ T8 w 150"/>
                                <a:gd name="T10" fmla="+- 0 1186 1113"/>
                                <a:gd name="T11" fmla="*/ 1186 h 109"/>
                                <a:gd name="T12" fmla="+- 0 2867 2867"/>
                                <a:gd name="T13" fmla="*/ T12 w 150"/>
                                <a:gd name="T14" fmla="+- 0 1222 1113"/>
                                <a:gd name="T15" fmla="*/ 12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131" y="18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562"/>
                        <wpg:cNvGrpSpPr>
                          <a:grpSpLocks/>
                        </wpg:cNvGrpSpPr>
                        <wpg:grpSpPr bwMode="auto">
                          <a:xfrm>
                            <a:off x="2680" y="1240"/>
                            <a:ext cx="150" cy="91"/>
                            <a:chOff x="2680" y="1240"/>
                            <a:chExt cx="150" cy="91"/>
                          </a:xfrm>
                        </wpg:grpSpPr>
                        <wps:wsp>
                          <wps:cNvPr id="423" name="Freeform 2563"/>
                          <wps:cNvSpPr>
                            <a:spLocks/>
                          </wps:cNvSpPr>
                          <wps:spPr bwMode="auto">
                            <a:xfrm>
                              <a:off x="2680" y="1240"/>
                              <a:ext cx="150" cy="91"/>
                            </a:xfrm>
                            <a:custGeom>
                              <a:avLst/>
                              <a:gdLst>
                                <a:gd name="T0" fmla="+- 0 2830 2680"/>
                                <a:gd name="T1" fmla="*/ T0 w 150"/>
                                <a:gd name="T2" fmla="+- 0 1240 1240"/>
                                <a:gd name="T3" fmla="*/ 1240 h 91"/>
                                <a:gd name="T4" fmla="+- 0 2717 2680"/>
                                <a:gd name="T5" fmla="*/ T4 w 150"/>
                                <a:gd name="T6" fmla="+- 0 1331 1240"/>
                                <a:gd name="T7" fmla="*/ 1331 h 91"/>
                                <a:gd name="T8" fmla="+- 0 2680 2680"/>
                                <a:gd name="T9" fmla="*/ T8 w 150"/>
                                <a:gd name="T10" fmla="+- 0 1295 1240"/>
                                <a:gd name="T11" fmla="*/ 129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150" y="0"/>
                                  </a:moveTo>
                                  <a:lnTo>
                                    <a:pt x="37" y="91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560"/>
                        <wpg:cNvGrpSpPr>
                          <a:grpSpLocks/>
                        </wpg:cNvGrpSpPr>
                        <wpg:grpSpPr bwMode="auto">
                          <a:xfrm>
                            <a:off x="2548" y="1113"/>
                            <a:ext cx="113" cy="146"/>
                            <a:chOff x="2548" y="1113"/>
                            <a:chExt cx="113" cy="146"/>
                          </a:xfrm>
                        </wpg:grpSpPr>
                        <wps:wsp>
                          <wps:cNvPr id="425" name="Freeform 2561"/>
                          <wps:cNvSpPr>
                            <a:spLocks/>
                          </wps:cNvSpPr>
                          <wps:spPr bwMode="auto">
                            <a:xfrm>
                              <a:off x="2548" y="1113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661 2548"/>
                                <a:gd name="T1" fmla="*/ T0 w 113"/>
                                <a:gd name="T2" fmla="+- 0 1259 1113"/>
                                <a:gd name="T3" fmla="*/ 1259 h 146"/>
                                <a:gd name="T4" fmla="+- 0 2548 2548"/>
                                <a:gd name="T5" fmla="*/ T4 w 113"/>
                                <a:gd name="T6" fmla="+- 0 1113 1113"/>
                                <a:gd name="T7" fmla="*/ 111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558"/>
                        <wpg:cNvGrpSpPr>
                          <a:grpSpLocks/>
                        </wpg:cNvGrpSpPr>
                        <wpg:grpSpPr bwMode="auto">
                          <a:xfrm>
                            <a:off x="2436" y="911"/>
                            <a:ext cx="94" cy="164"/>
                            <a:chOff x="2436" y="911"/>
                            <a:chExt cx="94" cy="164"/>
                          </a:xfrm>
                        </wpg:grpSpPr>
                        <wps:wsp>
                          <wps:cNvPr id="427" name="Freeform 2559"/>
                          <wps:cNvSpPr>
                            <a:spLocks/>
                          </wps:cNvSpPr>
                          <wps:spPr bwMode="auto">
                            <a:xfrm>
                              <a:off x="2436" y="911"/>
                              <a:ext cx="94" cy="164"/>
                            </a:xfrm>
                            <a:custGeom>
                              <a:avLst/>
                              <a:gdLst>
                                <a:gd name="T0" fmla="+- 0 2511 2436"/>
                                <a:gd name="T1" fmla="*/ T0 w 94"/>
                                <a:gd name="T2" fmla="+- 0 1076 911"/>
                                <a:gd name="T3" fmla="*/ 1076 h 164"/>
                                <a:gd name="T4" fmla="+- 0 2436 2436"/>
                                <a:gd name="T5" fmla="*/ T4 w 94"/>
                                <a:gd name="T6" fmla="+- 0 984 911"/>
                                <a:gd name="T7" fmla="*/ 984 h 164"/>
                                <a:gd name="T8" fmla="+- 0 2530 2436"/>
                                <a:gd name="T9" fmla="*/ T8 w 94"/>
                                <a:gd name="T10" fmla="+- 0 911 911"/>
                                <a:gd name="T11" fmla="*/ 91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164">
                                  <a:moveTo>
                                    <a:pt x="75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118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556"/>
                        <wpg:cNvGrpSpPr>
                          <a:grpSpLocks/>
                        </wpg:cNvGrpSpPr>
                        <wpg:grpSpPr bwMode="auto">
                          <a:xfrm>
                            <a:off x="2417" y="984"/>
                            <a:ext cx="56" cy="73"/>
                            <a:chOff x="2417" y="984"/>
                            <a:chExt cx="56" cy="73"/>
                          </a:xfrm>
                        </wpg:grpSpPr>
                        <wps:wsp>
                          <wps:cNvPr id="429" name="Freeform 2557"/>
                          <wps:cNvSpPr>
                            <a:spLocks/>
                          </wps:cNvSpPr>
                          <wps:spPr bwMode="auto">
                            <a:xfrm>
                              <a:off x="2417" y="984"/>
                              <a:ext cx="56" cy="73"/>
                            </a:xfrm>
                            <a:custGeom>
                              <a:avLst/>
                              <a:gdLst>
                                <a:gd name="T0" fmla="+- 0 2473 2417"/>
                                <a:gd name="T1" fmla="*/ T0 w 56"/>
                                <a:gd name="T2" fmla="+- 0 1058 984"/>
                                <a:gd name="T3" fmla="*/ 1058 h 73"/>
                                <a:gd name="T4" fmla="+- 0 2417 2417"/>
                                <a:gd name="T5" fmla="*/ T4 w 56"/>
                                <a:gd name="T6" fmla="+- 0 1004 984"/>
                                <a:gd name="T7" fmla="*/ 1004 h 73"/>
                                <a:gd name="T8" fmla="+- 0 2436 2417"/>
                                <a:gd name="T9" fmla="*/ T8 w 56"/>
                                <a:gd name="T10" fmla="+- 0 984 984"/>
                                <a:gd name="T11" fmla="*/ 98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6" y="7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554"/>
                        <wpg:cNvGrpSpPr>
                          <a:grpSpLocks/>
                        </wpg:cNvGrpSpPr>
                        <wpg:grpSpPr bwMode="auto">
                          <a:xfrm>
                            <a:off x="3391" y="790"/>
                            <a:ext cx="56" cy="49"/>
                            <a:chOff x="3391" y="790"/>
                            <a:chExt cx="56" cy="49"/>
                          </a:xfrm>
                        </wpg:grpSpPr>
                        <wps:wsp>
                          <wps:cNvPr id="431" name="Freeform 2555"/>
                          <wps:cNvSpPr>
                            <a:spLocks/>
                          </wps:cNvSpPr>
                          <wps:spPr bwMode="auto">
                            <a:xfrm>
                              <a:off x="3391" y="790"/>
                              <a:ext cx="56" cy="49"/>
                            </a:xfrm>
                            <a:custGeom>
                              <a:avLst/>
                              <a:gdLst>
                                <a:gd name="T0" fmla="+- 0 3442 3391"/>
                                <a:gd name="T1" fmla="*/ T0 w 56"/>
                                <a:gd name="T2" fmla="+- 0 796 790"/>
                                <a:gd name="T3" fmla="*/ 796 h 49"/>
                                <a:gd name="T4" fmla="+- 0 3391 3391"/>
                                <a:gd name="T5" fmla="*/ T4 w 56"/>
                                <a:gd name="T6" fmla="+- 0 845 790"/>
                                <a:gd name="T7" fmla="*/ 84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49">
                                  <a:moveTo>
                                    <a:pt x="51" y="6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552"/>
                        <wpg:cNvGrpSpPr>
                          <a:grpSpLocks/>
                        </wpg:cNvGrpSpPr>
                        <wpg:grpSpPr bwMode="auto">
                          <a:xfrm>
                            <a:off x="3298" y="839"/>
                            <a:ext cx="94" cy="54"/>
                            <a:chOff x="3298" y="839"/>
                            <a:chExt cx="94" cy="54"/>
                          </a:xfrm>
                        </wpg:grpSpPr>
                        <wps:wsp>
                          <wps:cNvPr id="433" name="Freeform 2553"/>
                          <wps:cNvSpPr>
                            <a:spLocks/>
                          </wps:cNvSpPr>
                          <wps:spPr bwMode="auto">
                            <a:xfrm>
                              <a:off x="3298" y="839"/>
                              <a:ext cx="94" cy="54"/>
                            </a:xfrm>
                            <a:custGeom>
                              <a:avLst/>
                              <a:gdLst>
                                <a:gd name="T0" fmla="+- 0 3391 3298"/>
                                <a:gd name="T1" fmla="*/ T0 w 94"/>
                                <a:gd name="T2" fmla="+- 0 839 839"/>
                                <a:gd name="T3" fmla="*/ 839 h 54"/>
                                <a:gd name="T4" fmla="+- 0 3298 3298"/>
                                <a:gd name="T5" fmla="*/ T4 w 94"/>
                                <a:gd name="T6" fmla="+- 0 893 839"/>
                                <a:gd name="T7" fmla="*/ 89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54">
                                  <a:moveTo>
                                    <a:pt x="93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11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550"/>
                        <wpg:cNvGrpSpPr>
                          <a:grpSpLocks/>
                        </wpg:cNvGrpSpPr>
                        <wpg:grpSpPr bwMode="auto">
                          <a:xfrm>
                            <a:off x="3111" y="911"/>
                            <a:ext cx="150" cy="128"/>
                            <a:chOff x="3111" y="911"/>
                            <a:chExt cx="150" cy="128"/>
                          </a:xfrm>
                        </wpg:grpSpPr>
                        <wps:wsp>
                          <wps:cNvPr id="435" name="Freeform 2551"/>
                          <wps:cNvSpPr>
                            <a:spLocks/>
                          </wps:cNvSpPr>
                          <wps:spPr bwMode="auto">
                            <a:xfrm>
                              <a:off x="3111" y="911"/>
                              <a:ext cx="150" cy="128"/>
                            </a:xfrm>
                            <a:custGeom>
                              <a:avLst/>
                              <a:gdLst>
                                <a:gd name="T0" fmla="+- 0 3261 3111"/>
                                <a:gd name="T1" fmla="*/ T0 w 150"/>
                                <a:gd name="T2" fmla="+- 0 911 911"/>
                                <a:gd name="T3" fmla="*/ 911 h 128"/>
                                <a:gd name="T4" fmla="+- 0 3241 3111"/>
                                <a:gd name="T5" fmla="*/ T4 w 150"/>
                                <a:gd name="T6" fmla="+- 0 930 911"/>
                                <a:gd name="T7" fmla="*/ 930 h 128"/>
                                <a:gd name="T8" fmla="+- 0 3167 3111"/>
                                <a:gd name="T9" fmla="*/ T8 w 150"/>
                                <a:gd name="T10" fmla="+- 0 1004 911"/>
                                <a:gd name="T11" fmla="*/ 1004 h 128"/>
                                <a:gd name="T12" fmla="+- 0 3111 3111"/>
                                <a:gd name="T13" fmla="*/ T12 w 150"/>
                                <a:gd name="T14" fmla="+- 0 1040 911"/>
                                <a:gd name="T15" fmla="*/ 104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28">
                                  <a:moveTo>
                                    <a:pt x="150" y="0"/>
                                  </a:moveTo>
                                  <a:lnTo>
                                    <a:pt x="130" y="19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548"/>
                        <wpg:cNvGrpSpPr>
                          <a:grpSpLocks/>
                        </wpg:cNvGrpSpPr>
                        <wpg:grpSpPr bwMode="auto">
                          <a:xfrm>
                            <a:off x="2361" y="790"/>
                            <a:ext cx="319" cy="140"/>
                            <a:chOff x="2361" y="790"/>
                            <a:chExt cx="319" cy="140"/>
                          </a:xfrm>
                        </wpg:grpSpPr>
                        <wps:wsp>
                          <wps:cNvPr id="437" name="Freeform 2549"/>
                          <wps:cNvSpPr>
                            <a:spLocks/>
                          </wps:cNvSpPr>
                          <wps:spPr bwMode="auto">
                            <a:xfrm>
                              <a:off x="2361" y="790"/>
                              <a:ext cx="319" cy="140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T0 w 319"/>
                                <a:gd name="T2" fmla="+- 0 1028 790"/>
                                <a:gd name="T3" fmla="*/ 1028 h 140"/>
                                <a:gd name="T4" fmla="+- 0 2549 2361"/>
                                <a:gd name="T5" fmla="*/ T4 w 319"/>
                                <a:gd name="T6" fmla="+- 0 887 790"/>
                                <a:gd name="T7" fmla="*/ 88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9" h="140">
                                  <a:moveTo>
                                    <a:pt x="0" y="238"/>
                                  </a:moveTo>
                                  <a:lnTo>
                                    <a:pt x="188" y="97"/>
                                  </a:lnTo>
                                </a:path>
                              </a:pathLst>
                            </a:custGeom>
                            <a:noFill/>
                            <a:ln w="11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546"/>
                        <wpg:cNvGrpSpPr>
                          <a:grpSpLocks/>
                        </wpg:cNvGrpSpPr>
                        <wpg:grpSpPr bwMode="auto">
                          <a:xfrm>
                            <a:off x="2304" y="930"/>
                            <a:ext cx="56" cy="54"/>
                            <a:chOff x="2304" y="930"/>
                            <a:chExt cx="56" cy="54"/>
                          </a:xfrm>
                        </wpg:grpSpPr>
                        <wps:wsp>
                          <wps:cNvPr id="439" name="Freeform 2547"/>
                          <wps:cNvSpPr>
                            <a:spLocks/>
                          </wps:cNvSpPr>
                          <wps:spPr bwMode="auto">
                            <a:xfrm>
                              <a:off x="2304" y="930"/>
                              <a:ext cx="56" cy="54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56"/>
                                <a:gd name="T2" fmla="+- 0 984 930"/>
                                <a:gd name="T3" fmla="*/ 984 h 54"/>
                                <a:gd name="T4" fmla="+- 0 2361 2304"/>
                                <a:gd name="T5" fmla="*/ T4 w 56"/>
                                <a:gd name="T6" fmla="+- 0 930 930"/>
                                <a:gd name="T7" fmla="*/ 93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4">
                                  <a:moveTo>
                                    <a:pt x="0" y="54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7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544"/>
                        <wpg:cNvGrpSpPr>
                          <a:grpSpLocks/>
                        </wpg:cNvGrpSpPr>
                        <wpg:grpSpPr bwMode="auto">
                          <a:xfrm>
                            <a:off x="2060" y="790"/>
                            <a:ext cx="244" cy="194"/>
                            <a:chOff x="2060" y="790"/>
                            <a:chExt cx="244" cy="194"/>
                          </a:xfrm>
                        </wpg:grpSpPr>
                        <wps:wsp>
                          <wps:cNvPr id="441" name="Freeform 2545"/>
                          <wps:cNvSpPr>
                            <a:spLocks/>
                          </wps:cNvSpPr>
                          <wps:spPr bwMode="auto">
                            <a:xfrm>
                              <a:off x="2060" y="790"/>
                              <a:ext cx="244" cy="194"/>
                            </a:xfrm>
                            <a:custGeom>
                              <a:avLst/>
                              <a:gdLst>
                                <a:gd name="T0" fmla="+- 0 2123 2060"/>
                                <a:gd name="T1" fmla="*/ T0 w 244"/>
                                <a:gd name="T2" fmla="+- 0 887 790"/>
                                <a:gd name="T3" fmla="*/ 887 h 194"/>
                                <a:gd name="T4" fmla="+- 0 2191 2060"/>
                                <a:gd name="T5" fmla="*/ T4 w 244"/>
                                <a:gd name="T6" fmla="+- 0 954 790"/>
                                <a:gd name="T7" fmla="*/ 954 h 194"/>
                                <a:gd name="T8" fmla="+- 0 2286 2060"/>
                                <a:gd name="T9" fmla="*/ T8 w 244"/>
                                <a:gd name="T10" fmla="+- 0 1082 790"/>
                                <a:gd name="T11" fmla="*/ 1082 h 194"/>
                                <a:gd name="T12" fmla="+- 0 2304 2060"/>
                                <a:gd name="T13" fmla="*/ T12 w 244"/>
                                <a:gd name="T14" fmla="+- 0 1082 790"/>
                                <a:gd name="T15" fmla="*/ 108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" h="194">
                                  <a:moveTo>
                                    <a:pt x="63" y="97"/>
                                  </a:moveTo>
                                  <a:lnTo>
                                    <a:pt x="131" y="164"/>
                                  </a:lnTo>
                                  <a:lnTo>
                                    <a:pt x="226" y="292"/>
                                  </a:lnTo>
                                  <a:lnTo>
                                    <a:pt x="244" y="292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542"/>
                        <wpg:cNvGrpSpPr>
                          <a:grpSpLocks/>
                        </wpg:cNvGrpSpPr>
                        <wpg:grpSpPr bwMode="auto">
                          <a:xfrm>
                            <a:off x="2454" y="2820"/>
                            <a:ext cx="37" cy="2"/>
                            <a:chOff x="2454" y="2820"/>
                            <a:chExt cx="37" cy="2"/>
                          </a:xfrm>
                        </wpg:grpSpPr>
                        <wps:wsp>
                          <wps:cNvPr id="443" name="Freeform 2543"/>
                          <wps:cNvSpPr>
                            <a:spLocks/>
                          </wps:cNvSpPr>
                          <wps:spPr bwMode="auto">
                            <a:xfrm>
                              <a:off x="2454" y="2820"/>
                              <a:ext cx="37" cy="2"/>
                            </a:xfrm>
                            <a:custGeom>
                              <a:avLst/>
                              <a:gdLst>
                                <a:gd name="T0" fmla="+- 0 2454 2454"/>
                                <a:gd name="T1" fmla="*/ T0 w 37"/>
                                <a:gd name="T2" fmla="+- 0 2491 2454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540"/>
                        <wpg:cNvGrpSpPr>
                          <a:grpSpLocks/>
                        </wpg:cNvGrpSpPr>
                        <wpg:grpSpPr bwMode="auto">
                          <a:xfrm>
                            <a:off x="2567" y="2720"/>
                            <a:ext cx="37" cy="36"/>
                            <a:chOff x="2567" y="2720"/>
                            <a:chExt cx="37" cy="36"/>
                          </a:xfrm>
                        </wpg:grpSpPr>
                        <wps:wsp>
                          <wps:cNvPr id="445" name="Freeform 2541"/>
                          <wps:cNvSpPr>
                            <a:spLocks/>
                          </wps:cNvSpPr>
                          <wps:spPr bwMode="auto">
                            <a:xfrm>
                              <a:off x="2567" y="2720"/>
                              <a:ext cx="37" cy="36"/>
                            </a:xfrm>
                            <a:custGeom>
                              <a:avLst/>
                              <a:gdLst>
                                <a:gd name="T0" fmla="+- 0 2604 2567"/>
                                <a:gd name="T1" fmla="*/ T0 w 37"/>
                                <a:gd name="T2" fmla="+- 0 2720 2720"/>
                                <a:gd name="T3" fmla="*/ 2720 h 36"/>
                                <a:gd name="T4" fmla="+- 0 2567 2567"/>
                                <a:gd name="T5" fmla="*/ T4 w 37"/>
                                <a:gd name="T6" fmla="+- 0 2756 2720"/>
                                <a:gd name="T7" fmla="*/ 275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37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538"/>
                        <wpg:cNvGrpSpPr>
                          <a:grpSpLocks/>
                        </wpg:cNvGrpSpPr>
                        <wpg:grpSpPr bwMode="auto">
                          <a:xfrm>
                            <a:off x="2491" y="2756"/>
                            <a:ext cx="76" cy="55"/>
                            <a:chOff x="2491" y="2756"/>
                            <a:chExt cx="76" cy="55"/>
                          </a:xfrm>
                        </wpg:grpSpPr>
                        <wps:wsp>
                          <wps:cNvPr id="447" name="Freeform 2539"/>
                          <wps:cNvSpPr>
                            <a:spLocks/>
                          </wps:cNvSpPr>
                          <wps:spPr bwMode="auto">
                            <a:xfrm>
                              <a:off x="2491" y="2756"/>
                              <a:ext cx="76" cy="55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76"/>
                                <a:gd name="T2" fmla="+- 0 2811 2756"/>
                                <a:gd name="T3" fmla="*/ 2811 h 55"/>
                                <a:gd name="T4" fmla="+- 0 2567 2491"/>
                                <a:gd name="T5" fmla="*/ T4 w 76"/>
                                <a:gd name="T6" fmla="+- 0 2756 2756"/>
                                <a:gd name="T7" fmla="*/ 275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0" y="55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1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536"/>
                        <wpg:cNvGrpSpPr>
                          <a:grpSpLocks/>
                        </wpg:cNvGrpSpPr>
                        <wpg:grpSpPr bwMode="auto">
                          <a:xfrm>
                            <a:off x="2136" y="2153"/>
                            <a:ext cx="431" cy="602"/>
                            <a:chOff x="2136" y="2153"/>
                            <a:chExt cx="431" cy="602"/>
                          </a:xfrm>
                        </wpg:grpSpPr>
                        <wps:wsp>
                          <wps:cNvPr id="449" name="Freeform 2537"/>
                          <wps:cNvSpPr>
                            <a:spLocks/>
                          </wps:cNvSpPr>
                          <wps:spPr bwMode="auto">
                            <a:xfrm>
                              <a:off x="2136" y="2153"/>
                              <a:ext cx="431" cy="602"/>
                            </a:xfrm>
                            <a:custGeom>
                              <a:avLst/>
                              <a:gdLst>
                                <a:gd name="T0" fmla="+- 0 2211 2136"/>
                                <a:gd name="T1" fmla="*/ T0 w 431"/>
                                <a:gd name="T2" fmla="+- 0 2153 2153"/>
                                <a:gd name="T3" fmla="*/ 2153 h 602"/>
                                <a:gd name="T4" fmla="+- 0 2173 2136"/>
                                <a:gd name="T5" fmla="*/ T4 w 431"/>
                                <a:gd name="T6" fmla="+- 0 2171 2153"/>
                                <a:gd name="T7" fmla="*/ 2171 h 602"/>
                                <a:gd name="T8" fmla="+- 0 2154 2136"/>
                                <a:gd name="T9" fmla="*/ T8 w 431"/>
                                <a:gd name="T10" fmla="+- 0 2171 2153"/>
                                <a:gd name="T11" fmla="*/ 2171 h 602"/>
                                <a:gd name="T12" fmla="+- 0 2154 2136"/>
                                <a:gd name="T13" fmla="*/ T12 w 431"/>
                                <a:gd name="T14" fmla="+- 0 2208 2153"/>
                                <a:gd name="T15" fmla="*/ 2208 h 602"/>
                                <a:gd name="T16" fmla="+- 0 2136 2136"/>
                                <a:gd name="T17" fmla="*/ T16 w 431"/>
                                <a:gd name="T18" fmla="+- 0 2208 2153"/>
                                <a:gd name="T19" fmla="*/ 2208 h 602"/>
                                <a:gd name="T20" fmla="+- 0 2136 2136"/>
                                <a:gd name="T21" fmla="*/ T20 w 431"/>
                                <a:gd name="T22" fmla="+- 0 2226 2153"/>
                                <a:gd name="T23" fmla="*/ 2226 h 602"/>
                                <a:gd name="T24" fmla="+- 0 2154 2136"/>
                                <a:gd name="T25" fmla="*/ T24 w 431"/>
                                <a:gd name="T26" fmla="+- 0 2226 2153"/>
                                <a:gd name="T27" fmla="*/ 2226 h 602"/>
                                <a:gd name="T28" fmla="+- 0 2154 2136"/>
                                <a:gd name="T29" fmla="*/ T28 w 431"/>
                                <a:gd name="T30" fmla="+- 0 2244 2153"/>
                                <a:gd name="T31" fmla="*/ 2244 h 602"/>
                                <a:gd name="T32" fmla="+- 0 2248 2136"/>
                                <a:gd name="T33" fmla="*/ T32 w 431"/>
                                <a:gd name="T34" fmla="+- 0 2354 2153"/>
                                <a:gd name="T35" fmla="*/ 2354 h 602"/>
                                <a:gd name="T36" fmla="+- 0 2267 2136"/>
                                <a:gd name="T37" fmla="*/ T36 w 431"/>
                                <a:gd name="T38" fmla="+- 0 2373 2153"/>
                                <a:gd name="T39" fmla="*/ 2373 h 602"/>
                                <a:gd name="T40" fmla="+- 0 2380 2136"/>
                                <a:gd name="T41" fmla="*/ T40 w 431"/>
                                <a:gd name="T42" fmla="+- 0 2518 2153"/>
                                <a:gd name="T43" fmla="*/ 2518 h 602"/>
                                <a:gd name="T44" fmla="+- 0 2398 2136"/>
                                <a:gd name="T45" fmla="*/ T44 w 431"/>
                                <a:gd name="T46" fmla="+- 0 2537 2153"/>
                                <a:gd name="T47" fmla="*/ 2537 h 602"/>
                                <a:gd name="T48" fmla="+- 0 2567 2136"/>
                                <a:gd name="T49" fmla="*/ T48 w 431"/>
                                <a:gd name="T50" fmla="+- 0 2756 2153"/>
                                <a:gd name="T51" fmla="*/ 2756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1" h="602">
                                  <a:moveTo>
                                    <a:pt x="75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12" y="201"/>
                                  </a:lnTo>
                                  <a:lnTo>
                                    <a:pt x="131" y="220"/>
                                  </a:lnTo>
                                  <a:lnTo>
                                    <a:pt x="244" y="365"/>
                                  </a:lnTo>
                                  <a:lnTo>
                                    <a:pt x="262" y="384"/>
                                  </a:lnTo>
                                  <a:lnTo>
                                    <a:pt x="431" y="603"/>
                                  </a:lnTo>
                                </a:path>
                              </a:pathLst>
                            </a:custGeom>
                            <a:noFill/>
                            <a:ln w="11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534"/>
                        <wpg:cNvGrpSpPr>
                          <a:grpSpLocks/>
                        </wpg:cNvGrpSpPr>
                        <wpg:grpSpPr bwMode="auto">
                          <a:xfrm>
                            <a:off x="1592" y="2171"/>
                            <a:ext cx="18" cy="2"/>
                            <a:chOff x="1592" y="2171"/>
                            <a:chExt cx="18" cy="2"/>
                          </a:xfrm>
                        </wpg:grpSpPr>
                        <wps:wsp>
                          <wps:cNvPr id="451" name="Freeform 2535"/>
                          <wps:cNvSpPr>
                            <a:spLocks/>
                          </wps:cNvSpPr>
                          <wps:spPr bwMode="auto">
                            <a:xfrm>
                              <a:off x="1592" y="2171"/>
                              <a:ext cx="18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8"/>
                                <a:gd name="T2" fmla="+- 0 1610 1592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532"/>
                        <wpg:cNvGrpSpPr>
                          <a:grpSpLocks/>
                        </wpg:cNvGrpSpPr>
                        <wpg:grpSpPr bwMode="auto">
                          <a:xfrm>
                            <a:off x="1480" y="2171"/>
                            <a:ext cx="131" cy="73"/>
                            <a:chOff x="1480" y="2171"/>
                            <a:chExt cx="131" cy="73"/>
                          </a:xfrm>
                        </wpg:grpSpPr>
                        <wps:wsp>
                          <wps:cNvPr id="453" name="Freeform 2533"/>
                          <wps:cNvSpPr>
                            <a:spLocks/>
                          </wps:cNvSpPr>
                          <wps:spPr bwMode="auto">
                            <a:xfrm>
                              <a:off x="1480" y="2171"/>
                              <a:ext cx="131" cy="73"/>
                            </a:xfrm>
                            <a:custGeom>
                              <a:avLst/>
                              <a:gdLst>
                                <a:gd name="T0" fmla="+- 0 1592 1480"/>
                                <a:gd name="T1" fmla="*/ T0 w 131"/>
                                <a:gd name="T2" fmla="+- 0 2171 2171"/>
                                <a:gd name="T3" fmla="*/ 2171 h 73"/>
                                <a:gd name="T4" fmla="+- 0 1610 1480"/>
                                <a:gd name="T5" fmla="*/ T4 w 131"/>
                                <a:gd name="T6" fmla="+- 0 2208 2171"/>
                                <a:gd name="T7" fmla="*/ 2208 h 73"/>
                                <a:gd name="T8" fmla="+- 0 1554 1480"/>
                                <a:gd name="T9" fmla="*/ T8 w 131"/>
                                <a:gd name="T10" fmla="+- 0 2244 2171"/>
                                <a:gd name="T11" fmla="*/ 2244 h 73"/>
                                <a:gd name="T12" fmla="+- 0 1536 1480"/>
                                <a:gd name="T13" fmla="*/ T12 w 131"/>
                                <a:gd name="T14" fmla="+- 0 2208 2171"/>
                                <a:gd name="T15" fmla="*/ 2208 h 73"/>
                                <a:gd name="T16" fmla="+- 0 1498 1480"/>
                                <a:gd name="T17" fmla="*/ T16 w 131"/>
                                <a:gd name="T18" fmla="+- 0 2226 2171"/>
                                <a:gd name="T19" fmla="*/ 2226 h 73"/>
                                <a:gd name="T20" fmla="+- 0 1480 1480"/>
                                <a:gd name="T21" fmla="*/ T20 w 131"/>
                                <a:gd name="T22" fmla="+- 0 2244 2171"/>
                                <a:gd name="T23" fmla="*/ 224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73">
                                  <a:moveTo>
                                    <a:pt x="112" y="0"/>
                                  </a:moveTo>
                                  <a:lnTo>
                                    <a:pt x="130" y="37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530"/>
                        <wpg:cNvGrpSpPr>
                          <a:grpSpLocks/>
                        </wpg:cNvGrpSpPr>
                        <wpg:grpSpPr bwMode="auto">
                          <a:xfrm>
                            <a:off x="1592" y="2098"/>
                            <a:ext cx="94" cy="73"/>
                            <a:chOff x="1592" y="2098"/>
                            <a:chExt cx="94" cy="73"/>
                          </a:xfrm>
                        </wpg:grpSpPr>
                        <wps:wsp>
                          <wps:cNvPr id="455" name="Freeform 2531"/>
                          <wps:cNvSpPr>
                            <a:spLocks/>
                          </wps:cNvSpPr>
                          <wps:spPr bwMode="auto">
                            <a:xfrm>
                              <a:off x="1592" y="2098"/>
                              <a:ext cx="94" cy="73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4"/>
                                <a:gd name="T2" fmla="+- 0 2171 2098"/>
                                <a:gd name="T3" fmla="*/ 2171 h 73"/>
                                <a:gd name="T4" fmla="+- 0 1686 1592"/>
                                <a:gd name="T5" fmla="*/ T4 w 94"/>
                                <a:gd name="T6" fmla="+- 0 2098 2098"/>
                                <a:gd name="T7" fmla="*/ 209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0" y="73"/>
                                  </a:move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11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528"/>
                        <wpg:cNvGrpSpPr>
                          <a:grpSpLocks/>
                        </wpg:cNvGrpSpPr>
                        <wpg:grpSpPr bwMode="auto">
                          <a:xfrm>
                            <a:off x="1517" y="1660"/>
                            <a:ext cx="19" cy="19"/>
                            <a:chOff x="1517" y="1660"/>
                            <a:chExt cx="19" cy="19"/>
                          </a:xfrm>
                        </wpg:grpSpPr>
                        <wps:wsp>
                          <wps:cNvPr id="457" name="Freeform 2529"/>
                          <wps:cNvSpPr>
                            <a:spLocks/>
                          </wps:cNvSpPr>
                          <wps:spPr bwMode="auto">
                            <a:xfrm>
                              <a:off x="1517" y="1660"/>
                              <a:ext cx="19" cy="19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9"/>
                                <a:gd name="T2" fmla="+- 0 1679 1660"/>
                                <a:gd name="T3" fmla="*/ 1679 h 19"/>
                                <a:gd name="T4" fmla="+- 0 1536 1517"/>
                                <a:gd name="T5" fmla="*/ T4 w 19"/>
                                <a:gd name="T6" fmla="+- 0 1660 1660"/>
                                <a:gd name="T7" fmla="*/ 166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19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526"/>
                        <wpg:cNvGrpSpPr>
                          <a:grpSpLocks/>
                        </wpg:cNvGrpSpPr>
                        <wpg:grpSpPr bwMode="auto">
                          <a:xfrm>
                            <a:off x="1667" y="1569"/>
                            <a:ext cx="19" cy="2"/>
                            <a:chOff x="1667" y="1569"/>
                            <a:chExt cx="19" cy="2"/>
                          </a:xfrm>
                        </wpg:grpSpPr>
                        <wps:wsp>
                          <wps:cNvPr id="459" name="Freeform 2527"/>
                          <wps:cNvSpPr>
                            <a:spLocks/>
                          </wps:cNvSpPr>
                          <wps:spPr bwMode="auto">
                            <a:xfrm>
                              <a:off x="1667" y="1569"/>
                              <a:ext cx="19" cy="2"/>
                            </a:xfrm>
                            <a:custGeom>
                              <a:avLst/>
                              <a:gdLst>
                                <a:gd name="T0" fmla="+- 0 1686 1667"/>
                                <a:gd name="T1" fmla="*/ T0 w 19"/>
                                <a:gd name="T2" fmla="+- 0 1667 1667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524"/>
                        <wpg:cNvGrpSpPr>
                          <a:grpSpLocks/>
                        </wpg:cNvGrpSpPr>
                        <wpg:grpSpPr bwMode="auto">
                          <a:xfrm>
                            <a:off x="1686" y="1460"/>
                            <a:ext cx="131" cy="109"/>
                            <a:chOff x="1686" y="1460"/>
                            <a:chExt cx="131" cy="109"/>
                          </a:xfrm>
                        </wpg:grpSpPr>
                        <wps:wsp>
                          <wps:cNvPr id="461" name="Freeform 2525"/>
                          <wps:cNvSpPr>
                            <a:spLocks/>
                          </wps:cNvSpPr>
                          <wps:spPr bwMode="auto">
                            <a:xfrm>
                              <a:off x="1686" y="1460"/>
                              <a:ext cx="131" cy="109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31"/>
                                <a:gd name="T2" fmla="+- 0 1569 1460"/>
                                <a:gd name="T3" fmla="*/ 1569 h 109"/>
                                <a:gd name="T4" fmla="+- 0 1780 1686"/>
                                <a:gd name="T5" fmla="*/ T4 w 131"/>
                                <a:gd name="T6" fmla="+- 0 1478 1460"/>
                                <a:gd name="T7" fmla="*/ 1478 h 109"/>
                                <a:gd name="T8" fmla="+- 0 1817 1686"/>
                                <a:gd name="T9" fmla="*/ T8 w 131"/>
                                <a:gd name="T10" fmla="+- 0 1460 1460"/>
                                <a:gd name="T11" fmla="*/ 14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09">
                                  <a:moveTo>
                                    <a:pt x="0" y="109"/>
                                  </a:moveTo>
                                  <a:lnTo>
                                    <a:pt x="94" y="18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522"/>
                        <wpg:cNvGrpSpPr>
                          <a:grpSpLocks/>
                        </wpg:cNvGrpSpPr>
                        <wpg:grpSpPr bwMode="auto">
                          <a:xfrm>
                            <a:off x="1418" y="1331"/>
                            <a:ext cx="342" cy="366"/>
                            <a:chOff x="1418" y="1331"/>
                            <a:chExt cx="342" cy="366"/>
                          </a:xfrm>
                        </wpg:grpSpPr>
                        <wps:wsp>
                          <wps:cNvPr id="463" name="Freeform 2523"/>
                          <wps:cNvSpPr>
                            <a:spLocks/>
                          </wps:cNvSpPr>
                          <wps:spPr bwMode="auto">
                            <a:xfrm>
                              <a:off x="1418" y="1331"/>
                              <a:ext cx="342" cy="366"/>
                            </a:xfrm>
                            <a:custGeom>
                              <a:avLst/>
                              <a:gdLst>
                                <a:gd name="T0" fmla="+- 0 1564 1418"/>
                                <a:gd name="T1" fmla="*/ T0 w 342"/>
                                <a:gd name="T2" fmla="+- 0 1584 1331"/>
                                <a:gd name="T3" fmla="*/ 1584 h 366"/>
                                <a:gd name="T4" fmla="+- 0 1699 1418"/>
                                <a:gd name="T5" fmla="*/ T4 w 342"/>
                                <a:gd name="T6" fmla="+- 0 1478 1331"/>
                                <a:gd name="T7" fmla="*/ 1478 h 366"/>
                                <a:gd name="T8" fmla="+- 0 1906 1418"/>
                                <a:gd name="T9" fmla="*/ T8 w 342"/>
                                <a:gd name="T10" fmla="+- 0 1331 1331"/>
                                <a:gd name="T11" fmla="*/ 1331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2" h="366">
                                  <a:moveTo>
                                    <a:pt x="146" y="253"/>
                                  </a:moveTo>
                                  <a:lnTo>
                                    <a:pt x="281" y="147"/>
                                  </a:ln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520"/>
                        <wpg:cNvGrpSpPr>
                          <a:grpSpLocks/>
                        </wpg:cNvGrpSpPr>
                        <wpg:grpSpPr bwMode="auto">
                          <a:xfrm>
                            <a:off x="1798" y="1040"/>
                            <a:ext cx="432" cy="274"/>
                            <a:chOff x="1798" y="1040"/>
                            <a:chExt cx="432" cy="274"/>
                          </a:xfrm>
                        </wpg:grpSpPr>
                        <wps:wsp>
                          <wps:cNvPr id="465" name="Freeform 2521"/>
                          <wps:cNvSpPr>
                            <a:spLocks/>
                          </wps:cNvSpPr>
                          <wps:spPr bwMode="auto">
                            <a:xfrm>
                              <a:off x="1798" y="1040"/>
                              <a:ext cx="432" cy="274"/>
                            </a:xfrm>
                            <a:custGeom>
                              <a:avLst/>
                              <a:gdLst>
                                <a:gd name="T0" fmla="+- 0 2230 1798"/>
                                <a:gd name="T1" fmla="*/ T0 w 432"/>
                                <a:gd name="T2" fmla="+- 0 1040 1040"/>
                                <a:gd name="T3" fmla="*/ 1040 h 274"/>
                                <a:gd name="T4" fmla="+- 0 1854 1798"/>
                                <a:gd name="T5" fmla="*/ T4 w 432"/>
                                <a:gd name="T6" fmla="+- 0 1313 1040"/>
                                <a:gd name="T7" fmla="*/ 1313 h 274"/>
                                <a:gd name="T8" fmla="+- 0 1836 1798"/>
                                <a:gd name="T9" fmla="*/ T8 w 432"/>
                                <a:gd name="T10" fmla="+- 0 1313 1040"/>
                                <a:gd name="T11" fmla="*/ 1313 h 274"/>
                                <a:gd name="T12" fmla="+- 0 1798 1798"/>
                                <a:gd name="T13" fmla="*/ T12 w 432"/>
                                <a:gd name="T14" fmla="+- 0 1277 1040"/>
                                <a:gd name="T15" fmla="*/ 127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2" h="274">
                                  <a:moveTo>
                                    <a:pt x="432" y="0"/>
                                  </a:moveTo>
                                  <a:lnTo>
                                    <a:pt x="56" y="273"/>
                                  </a:lnTo>
                                  <a:lnTo>
                                    <a:pt x="38" y="273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116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518"/>
                        <wpg:cNvGrpSpPr>
                          <a:grpSpLocks/>
                        </wpg:cNvGrpSpPr>
                        <wpg:grpSpPr bwMode="auto">
                          <a:xfrm>
                            <a:off x="1573" y="2500"/>
                            <a:ext cx="56" cy="55"/>
                            <a:chOff x="1573" y="2500"/>
                            <a:chExt cx="56" cy="55"/>
                          </a:xfrm>
                        </wpg:grpSpPr>
                        <wps:wsp>
                          <wps:cNvPr id="467" name="Freeform 2519"/>
                          <wps:cNvSpPr>
                            <a:spLocks/>
                          </wps:cNvSpPr>
                          <wps:spPr bwMode="auto">
                            <a:xfrm>
                              <a:off x="1573" y="2500"/>
                              <a:ext cx="56" cy="55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56"/>
                                <a:gd name="T2" fmla="+- 0 2518 2500"/>
                                <a:gd name="T3" fmla="*/ 2518 h 55"/>
                                <a:gd name="T4" fmla="+- 0 1573 1573"/>
                                <a:gd name="T5" fmla="*/ T4 w 56"/>
                                <a:gd name="T6" fmla="+- 0 2555 2500"/>
                                <a:gd name="T7" fmla="*/ 2555 h 55"/>
                                <a:gd name="T8" fmla="+- 0 1630 1573"/>
                                <a:gd name="T9" fmla="*/ T8 w 56"/>
                                <a:gd name="T10" fmla="+- 0 2500 2500"/>
                                <a:gd name="T11" fmla="*/ 250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0" y="18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516"/>
                        <wpg:cNvGrpSpPr>
                          <a:grpSpLocks/>
                        </wpg:cNvGrpSpPr>
                        <wpg:grpSpPr bwMode="auto">
                          <a:xfrm>
                            <a:off x="1418" y="2610"/>
                            <a:ext cx="5" cy="36"/>
                            <a:chOff x="1418" y="2610"/>
                            <a:chExt cx="5" cy="36"/>
                          </a:xfrm>
                        </wpg:grpSpPr>
                        <wps:wsp>
                          <wps:cNvPr id="469" name="Freeform 2517"/>
                          <wps:cNvSpPr>
                            <a:spLocks/>
                          </wps:cNvSpPr>
                          <wps:spPr bwMode="auto">
                            <a:xfrm>
                              <a:off x="1418" y="2610"/>
                              <a:ext cx="5" cy="36"/>
                            </a:xfrm>
                            <a:custGeom>
                              <a:avLst/>
                              <a:gdLst>
                                <a:gd name="T0" fmla="+- 0 1470 1418"/>
                                <a:gd name="T1" fmla="*/ T0 w 5"/>
                                <a:gd name="T2" fmla="+- 0 2613 2610"/>
                                <a:gd name="T3" fmla="*/ 2613 h 36"/>
                                <a:gd name="T4" fmla="+- 0 1475 1418"/>
                                <a:gd name="T5" fmla="*/ T4 w 5"/>
                                <a:gd name="T6" fmla="+- 0 2610 2610"/>
                                <a:gd name="T7" fmla="*/ 261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6">
                                  <a:moveTo>
                                    <a:pt x="52" y="3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6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514"/>
                        <wpg:cNvGrpSpPr>
                          <a:grpSpLocks/>
                        </wpg:cNvGrpSpPr>
                        <wpg:grpSpPr bwMode="auto">
                          <a:xfrm>
                            <a:off x="1423" y="2610"/>
                            <a:ext cx="19" cy="36"/>
                            <a:chOff x="1423" y="2610"/>
                            <a:chExt cx="19" cy="36"/>
                          </a:xfrm>
                        </wpg:grpSpPr>
                        <wps:wsp>
                          <wps:cNvPr id="471" name="Freeform 2515"/>
                          <wps:cNvSpPr>
                            <a:spLocks/>
                          </wps:cNvSpPr>
                          <wps:spPr bwMode="auto">
                            <a:xfrm>
                              <a:off x="1423" y="2610"/>
                              <a:ext cx="19" cy="36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19"/>
                                <a:gd name="T2" fmla="+- 0 2610 2610"/>
                                <a:gd name="T3" fmla="*/ 2610 h 36"/>
                                <a:gd name="T4" fmla="+- 0 1442 1423"/>
                                <a:gd name="T5" fmla="*/ T4 w 19"/>
                                <a:gd name="T6" fmla="+- 0 2646 2610"/>
                                <a:gd name="T7" fmla="*/ 264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36">
                                  <a:moveTo>
                                    <a:pt x="0" y="0"/>
                                  </a:moveTo>
                                  <a:lnTo>
                                    <a:pt x="19" y="36"/>
                                  </a:lnTo>
                                </a:path>
                              </a:pathLst>
                            </a:custGeom>
                            <a:noFill/>
                            <a:ln w="118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512"/>
                        <wpg:cNvGrpSpPr>
                          <a:grpSpLocks/>
                        </wpg:cNvGrpSpPr>
                        <wpg:grpSpPr bwMode="auto">
                          <a:xfrm>
                            <a:off x="1442" y="2637"/>
                            <a:ext cx="37" cy="2"/>
                            <a:chOff x="1442" y="2637"/>
                            <a:chExt cx="37" cy="2"/>
                          </a:xfrm>
                        </wpg:grpSpPr>
                        <wps:wsp>
                          <wps:cNvPr id="473" name="Freeform 2513"/>
                          <wps:cNvSpPr>
                            <a:spLocks/>
                          </wps:cNvSpPr>
                          <wps:spPr bwMode="auto">
                            <a:xfrm>
                              <a:off x="1442" y="2637"/>
                              <a:ext cx="37" cy="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37"/>
                                <a:gd name="T2" fmla="+- 0 1480 1442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510"/>
                        <wpg:cNvGrpSpPr>
                          <a:grpSpLocks/>
                        </wpg:cNvGrpSpPr>
                        <wpg:grpSpPr bwMode="auto">
                          <a:xfrm>
                            <a:off x="1418" y="2646"/>
                            <a:ext cx="24" cy="36"/>
                            <a:chOff x="1418" y="2646"/>
                            <a:chExt cx="24" cy="36"/>
                          </a:xfrm>
                        </wpg:grpSpPr>
                        <wps:wsp>
                          <wps:cNvPr id="475" name="Freeform 2511"/>
                          <wps:cNvSpPr>
                            <a:spLocks/>
                          </wps:cNvSpPr>
                          <wps:spPr bwMode="auto">
                            <a:xfrm>
                              <a:off x="1418" y="2646"/>
                              <a:ext cx="24" cy="36"/>
                            </a:xfrm>
                            <a:custGeom>
                              <a:avLst/>
                              <a:gdLst>
                                <a:gd name="T0" fmla="+- 0 1457 1418"/>
                                <a:gd name="T1" fmla="*/ T0 w 24"/>
                                <a:gd name="T2" fmla="+- 0 2646 2646"/>
                                <a:gd name="T3" fmla="*/ 2646 h 36"/>
                                <a:gd name="T4" fmla="+- 0 1433 1418"/>
                                <a:gd name="T5" fmla="*/ T4 w 24"/>
                                <a:gd name="T6" fmla="+- 0 2669 2646"/>
                                <a:gd name="T7" fmla="*/ 266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36">
                                  <a:moveTo>
                                    <a:pt x="39" y="0"/>
                                  </a:moveTo>
                                  <a:lnTo>
                                    <a:pt x="15" y="23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508"/>
                        <wpg:cNvGrpSpPr>
                          <a:grpSpLocks/>
                        </wpg:cNvGrpSpPr>
                        <wpg:grpSpPr bwMode="auto">
                          <a:xfrm>
                            <a:off x="1418" y="2464"/>
                            <a:ext cx="24" cy="91"/>
                            <a:chOff x="1418" y="2464"/>
                            <a:chExt cx="24" cy="91"/>
                          </a:xfrm>
                        </wpg:grpSpPr>
                        <wps:wsp>
                          <wps:cNvPr id="477" name="Freeform 2509"/>
                          <wps:cNvSpPr>
                            <a:spLocks/>
                          </wps:cNvSpPr>
                          <wps:spPr bwMode="auto">
                            <a:xfrm>
                              <a:off x="1418" y="2464"/>
                              <a:ext cx="24" cy="91"/>
                            </a:xfrm>
                            <a:custGeom>
                              <a:avLst/>
                              <a:gdLst>
                                <a:gd name="T0" fmla="+- 0 1494 1418"/>
                                <a:gd name="T1" fmla="*/ T0 w 24"/>
                                <a:gd name="T2" fmla="+- 0 2555 2464"/>
                                <a:gd name="T3" fmla="*/ 2555 h 91"/>
                                <a:gd name="T4" fmla="+- 0 1470 1418"/>
                                <a:gd name="T5" fmla="*/ T4 w 24"/>
                                <a:gd name="T6" fmla="+- 0 2526 2464"/>
                                <a:gd name="T7" fmla="*/ 252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91">
                                  <a:moveTo>
                                    <a:pt x="76" y="91"/>
                                  </a:moveTo>
                                  <a:lnTo>
                                    <a:pt x="52" y="62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506"/>
                        <wpg:cNvGrpSpPr>
                          <a:grpSpLocks/>
                        </wpg:cNvGrpSpPr>
                        <wpg:grpSpPr bwMode="auto">
                          <a:xfrm>
                            <a:off x="1418" y="2427"/>
                            <a:ext cx="5" cy="37"/>
                            <a:chOff x="1418" y="2427"/>
                            <a:chExt cx="5" cy="37"/>
                          </a:xfrm>
                        </wpg:grpSpPr>
                        <wps:wsp>
                          <wps:cNvPr id="479" name="Freeform 2507"/>
                          <wps:cNvSpPr>
                            <a:spLocks/>
                          </wps:cNvSpPr>
                          <wps:spPr bwMode="auto">
                            <a:xfrm>
                              <a:off x="1418" y="2427"/>
                              <a:ext cx="5" cy="37"/>
                            </a:xfrm>
                            <a:custGeom>
                              <a:avLst/>
                              <a:gdLst>
                                <a:gd name="T0" fmla="+- 0 1470 1418"/>
                                <a:gd name="T1" fmla="*/ T0 w 5"/>
                                <a:gd name="T2" fmla="+- 0 2430 2427"/>
                                <a:gd name="T3" fmla="*/ 2430 h 37"/>
                                <a:gd name="T4" fmla="+- 0 1475 1418"/>
                                <a:gd name="T5" fmla="*/ T4 w 5"/>
                                <a:gd name="T6" fmla="+- 0 2427 2427"/>
                                <a:gd name="T7" fmla="*/ 242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7">
                                  <a:moveTo>
                                    <a:pt x="52" y="3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504"/>
                        <wpg:cNvGrpSpPr>
                          <a:grpSpLocks/>
                        </wpg:cNvGrpSpPr>
                        <wpg:grpSpPr bwMode="auto">
                          <a:xfrm>
                            <a:off x="1442" y="2464"/>
                            <a:ext cx="37" cy="54"/>
                            <a:chOff x="1442" y="2464"/>
                            <a:chExt cx="37" cy="54"/>
                          </a:xfrm>
                        </wpg:grpSpPr>
                        <wps:wsp>
                          <wps:cNvPr id="481" name="Freeform 2505"/>
                          <wps:cNvSpPr>
                            <a:spLocks/>
                          </wps:cNvSpPr>
                          <wps:spPr bwMode="auto">
                            <a:xfrm>
                              <a:off x="1442" y="2464"/>
                              <a:ext cx="37" cy="54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37"/>
                                <a:gd name="T2" fmla="+- 0 2464 2464"/>
                                <a:gd name="T3" fmla="*/ 2464 h 54"/>
                                <a:gd name="T4" fmla="+- 0 1480 1442"/>
                                <a:gd name="T5" fmla="*/ T4 w 37"/>
                                <a:gd name="T6" fmla="+- 0 2518 2464"/>
                                <a:gd name="T7" fmla="*/ 251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0" y="0"/>
                                  </a:moveTo>
                                  <a:lnTo>
                                    <a:pt x="38" y="54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502"/>
                        <wpg:cNvGrpSpPr>
                          <a:grpSpLocks/>
                        </wpg:cNvGrpSpPr>
                        <wpg:grpSpPr bwMode="auto">
                          <a:xfrm>
                            <a:off x="1536" y="1660"/>
                            <a:ext cx="18" cy="2"/>
                            <a:chOff x="1536" y="1660"/>
                            <a:chExt cx="18" cy="2"/>
                          </a:xfrm>
                        </wpg:grpSpPr>
                        <wps:wsp>
                          <wps:cNvPr id="483" name="Freeform 2503"/>
                          <wps:cNvSpPr>
                            <a:spLocks/>
                          </wps:cNvSpPr>
                          <wps:spPr bwMode="auto">
                            <a:xfrm>
                              <a:off x="1536" y="1660"/>
                              <a:ext cx="18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18"/>
                                <a:gd name="T2" fmla="+- 0 1554 153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500"/>
                        <wpg:cNvGrpSpPr>
                          <a:grpSpLocks/>
                        </wpg:cNvGrpSpPr>
                        <wpg:grpSpPr bwMode="auto">
                          <a:xfrm>
                            <a:off x="1536" y="1660"/>
                            <a:ext cx="468" cy="840"/>
                            <a:chOff x="1536" y="1660"/>
                            <a:chExt cx="468" cy="840"/>
                          </a:xfrm>
                        </wpg:grpSpPr>
                        <wps:wsp>
                          <wps:cNvPr id="485" name="Freeform 2501"/>
                          <wps:cNvSpPr>
                            <a:spLocks/>
                          </wps:cNvSpPr>
                          <wps:spPr bwMode="auto">
                            <a:xfrm>
                              <a:off x="1536" y="1660"/>
                              <a:ext cx="468" cy="840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468"/>
                                <a:gd name="T2" fmla="+- 0 1660 1660"/>
                                <a:gd name="T3" fmla="*/ 1660 h 840"/>
                                <a:gd name="T4" fmla="+- 0 1573 1536"/>
                                <a:gd name="T5" fmla="*/ T4 w 468"/>
                                <a:gd name="T6" fmla="+- 0 1660 1660"/>
                                <a:gd name="T7" fmla="*/ 1660 h 840"/>
                                <a:gd name="T8" fmla="+- 0 1592 1536"/>
                                <a:gd name="T9" fmla="*/ T8 w 468"/>
                                <a:gd name="T10" fmla="+- 0 1679 1660"/>
                                <a:gd name="T11" fmla="*/ 1679 h 840"/>
                                <a:gd name="T12" fmla="+- 0 1723 1536"/>
                                <a:gd name="T13" fmla="*/ T12 w 468"/>
                                <a:gd name="T14" fmla="+- 0 1842 1660"/>
                                <a:gd name="T15" fmla="*/ 1842 h 840"/>
                                <a:gd name="T16" fmla="+- 0 1742 1536"/>
                                <a:gd name="T17" fmla="*/ T16 w 468"/>
                                <a:gd name="T18" fmla="+- 0 1862 1660"/>
                                <a:gd name="T19" fmla="*/ 1862 h 840"/>
                                <a:gd name="T20" fmla="+- 0 1854 1536"/>
                                <a:gd name="T21" fmla="*/ T20 w 468"/>
                                <a:gd name="T22" fmla="+- 0 2007 1660"/>
                                <a:gd name="T23" fmla="*/ 2007 h 840"/>
                                <a:gd name="T24" fmla="+- 0 1854 1536"/>
                                <a:gd name="T25" fmla="*/ T24 w 468"/>
                                <a:gd name="T26" fmla="+- 0 2026 1660"/>
                                <a:gd name="T27" fmla="*/ 2026 h 840"/>
                                <a:gd name="T28" fmla="+- 0 1986 1536"/>
                                <a:gd name="T29" fmla="*/ T28 w 468"/>
                                <a:gd name="T30" fmla="+- 0 2171 1660"/>
                                <a:gd name="T31" fmla="*/ 2171 h 840"/>
                                <a:gd name="T32" fmla="+- 0 1986 1536"/>
                                <a:gd name="T33" fmla="*/ T32 w 468"/>
                                <a:gd name="T34" fmla="+- 0 2190 1660"/>
                                <a:gd name="T35" fmla="*/ 2190 h 840"/>
                                <a:gd name="T36" fmla="+- 0 2004 1536"/>
                                <a:gd name="T37" fmla="*/ T36 w 468"/>
                                <a:gd name="T38" fmla="+- 0 2190 1660"/>
                                <a:gd name="T39" fmla="*/ 2190 h 840"/>
                                <a:gd name="T40" fmla="+- 0 2004 1536"/>
                                <a:gd name="T41" fmla="*/ T40 w 468"/>
                                <a:gd name="T42" fmla="+- 0 2226 1660"/>
                                <a:gd name="T43" fmla="*/ 2226 h 840"/>
                                <a:gd name="T44" fmla="+- 0 1986 1536"/>
                                <a:gd name="T45" fmla="*/ T44 w 468"/>
                                <a:gd name="T46" fmla="+- 0 2226 1660"/>
                                <a:gd name="T47" fmla="*/ 2226 h 840"/>
                                <a:gd name="T48" fmla="+- 0 1986 1536"/>
                                <a:gd name="T49" fmla="*/ T48 w 468"/>
                                <a:gd name="T50" fmla="+- 0 2244 1660"/>
                                <a:gd name="T51" fmla="*/ 2244 h 840"/>
                                <a:gd name="T52" fmla="+- 0 1967 1536"/>
                                <a:gd name="T53" fmla="*/ T52 w 468"/>
                                <a:gd name="T54" fmla="+- 0 2244 1660"/>
                                <a:gd name="T55" fmla="*/ 2244 h 840"/>
                                <a:gd name="T56" fmla="+- 0 1873 1536"/>
                                <a:gd name="T57" fmla="*/ T56 w 468"/>
                                <a:gd name="T58" fmla="+- 0 2318 1660"/>
                                <a:gd name="T59" fmla="*/ 2318 h 840"/>
                                <a:gd name="T60" fmla="+- 0 1780 1536"/>
                                <a:gd name="T61" fmla="*/ T60 w 468"/>
                                <a:gd name="T62" fmla="+- 0 2409 1660"/>
                                <a:gd name="T63" fmla="*/ 2409 h 840"/>
                                <a:gd name="T64" fmla="+- 0 1667 1536"/>
                                <a:gd name="T65" fmla="*/ T64 w 468"/>
                                <a:gd name="T66" fmla="+- 0 2482 1660"/>
                                <a:gd name="T67" fmla="*/ 2482 h 840"/>
                                <a:gd name="T68" fmla="+- 0 1630 1536"/>
                                <a:gd name="T69" fmla="*/ T68 w 468"/>
                                <a:gd name="T70" fmla="+- 0 2500 1660"/>
                                <a:gd name="T71" fmla="*/ 250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68" h="840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187" y="182"/>
                                  </a:lnTo>
                                  <a:lnTo>
                                    <a:pt x="206" y="202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450" y="511"/>
                                  </a:lnTo>
                                  <a:lnTo>
                                    <a:pt x="450" y="530"/>
                                  </a:lnTo>
                                  <a:lnTo>
                                    <a:pt x="468" y="530"/>
                                  </a:lnTo>
                                  <a:lnTo>
                                    <a:pt x="468" y="566"/>
                                  </a:lnTo>
                                  <a:lnTo>
                                    <a:pt x="450" y="566"/>
                                  </a:lnTo>
                                  <a:lnTo>
                                    <a:pt x="450" y="584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337" y="658"/>
                                  </a:lnTo>
                                  <a:lnTo>
                                    <a:pt x="244" y="749"/>
                                  </a:lnTo>
                                  <a:lnTo>
                                    <a:pt x="131" y="822"/>
                                  </a:lnTo>
                                  <a:lnTo>
                                    <a:pt x="94" y="840"/>
                                  </a:lnTo>
                                </a:path>
                              </a:pathLst>
                            </a:custGeom>
                            <a:noFill/>
                            <a:ln w="118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498"/>
                        <wpg:cNvGrpSpPr>
                          <a:grpSpLocks/>
                        </wpg:cNvGrpSpPr>
                        <wpg:grpSpPr bwMode="auto">
                          <a:xfrm>
                            <a:off x="2567" y="1879"/>
                            <a:ext cx="56" cy="55"/>
                            <a:chOff x="2567" y="1879"/>
                            <a:chExt cx="56" cy="55"/>
                          </a:xfrm>
                        </wpg:grpSpPr>
                        <wps:wsp>
                          <wps:cNvPr id="487" name="Freeform 2499"/>
                          <wps:cNvSpPr>
                            <a:spLocks/>
                          </wps:cNvSpPr>
                          <wps:spPr bwMode="auto">
                            <a:xfrm>
                              <a:off x="2567" y="1879"/>
                              <a:ext cx="56" cy="55"/>
                            </a:xfrm>
                            <a:custGeom>
                              <a:avLst/>
                              <a:gdLst>
                                <a:gd name="T0" fmla="+- 0 2567 2567"/>
                                <a:gd name="T1" fmla="*/ T0 w 56"/>
                                <a:gd name="T2" fmla="+- 0 1879 1879"/>
                                <a:gd name="T3" fmla="*/ 1879 h 55"/>
                                <a:gd name="T4" fmla="+- 0 2623 2567"/>
                                <a:gd name="T5" fmla="*/ T4 w 56"/>
                                <a:gd name="T6" fmla="+- 0 1935 1879"/>
                                <a:gd name="T7" fmla="*/ 19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0" y="0"/>
                                  </a:moveTo>
                                  <a:lnTo>
                                    <a:pt x="56" y="56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496"/>
                        <wpg:cNvGrpSpPr>
                          <a:grpSpLocks/>
                        </wpg:cNvGrpSpPr>
                        <wpg:grpSpPr bwMode="auto">
                          <a:xfrm>
                            <a:off x="2791" y="1751"/>
                            <a:ext cx="19" cy="37"/>
                            <a:chOff x="2791" y="1751"/>
                            <a:chExt cx="19" cy="37"/>
                          </a:xfrm>
                        </wpg:grpSpPr>
                        <wps:wsp>
                          <wps:cNvPr id="489" name="Freeform 2497"/>
                          <wps:cNvSpPr>
                            <a:spLocks/>
                          </wps:cNvSpPr>
                          <wps:spPr bwMode="auto">
                            <a:xfrm>
                              <a:off x="2791" y="1751"/>
                              <a:ext cx="19" cy="37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19"/>
                                <a:gd name="T2" fmla="+- 0 1751 1751"/>
                                <a:gd name="T3" fmla="*/ 1751 h 37"/>
                                <a:gd name="T4" fmla="+- 0 2811 2791"/>
                                <a:gd name="T5" fmla="*/ T4 w 19"/>
                                <a:gd name="T6" fmla="+- 0 1788 1751"/>
                                <a:gd name="T7" fmla="*/ 178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37">
                                  <a:moveTo>
                                    <a:pt x="0" y="0"/>
                                  </a:moveTo>
                                  <a:lnTo>
                                    <a:pt x="20" y="37"/>
                                  </a:lnTo>
                                </a:path>
                              </a:pathLst>
                            </a:custGeom>
                            <a:noFill/>
                            <a:ln w="118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494"/>
                        <wpg:cNvGrpSpPr>
                          <a:grpSpLocks/>
                        </wpg:cNvGrpSpPr>
                        <wpg:grpSpPr bwMode="auto">
                          <a:xfrm>
                            <a:off x="2773" y="1788"/>
                            <a:ext cx="112" cy="109"/>
                            <a:chOff x="2773" y="1788"/>
                            <a:chExt cx="112" cy="109"/>
                          </a:xfrm>
                        </wpg:grpSpPr>
                        <wps:wsp>
                          <wps:cNvPr id="491" name="Freeform 2495"/>
                          <wps:cNvSpPr>
                            <a:spLocks/>
                          </wps:cNvSpPr>
                          <wps:spPr bwMode="auto">
                            <a:xfrm>
                              <a:off x="2773" y="1788"/>
                              <a:ext cx="112" cy="109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112"/>
                                <a:gd name="T2" fmla="+- 0 1824 1788"/>
                                <a:gd name="T3" fmla="*/ 1824 h 109"/>
                                <a:gd name="T4" fmla="+- 0 2811 2773"/>
                                <a:gd name="T5" fmla="*/ T4 w 112"/>
                                <a:gd name="T6" fmla="+- 0 1788 1788"/>
                                <a:gd name="T7" fmla="*/ 1788 h 109"/>
                                <a:gd name="T8" fmla="+- 0 2885 2773"/>
                                <a:gd name="T9" fmla="*/ T8 w 112"/>
                                <a:gd name="T10" fmla="+- 0 1861 1788"/>
                                <a:gd name="T11" fmla="*/ 1861 h 109"/>
                                <a:gd name="T12" fmla="+- 0 2830 2773"/>
                                <a:gd name="T13" fmla="*/ T12 w 112"/>
                                <a:gd name="T14" fmla="+- 0 1897 1788"/>
                                <a:gd name="T15" fmla="*/ 1897 h 109"/>
                                <a:gd name="T16" fmla="+- 0 2773 2773"/>
                                <a:gd name="T17" fmla="*/ T16 w 112"/>
                                <a:gd name="T18" fmla="+- 0 1824 1788"/>
                                <a:gd name="T19" fmla="*/ 18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09">
                                  <a:moveTo>
                                    <a:pt x="0" y="36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492"/>
                        <wpg:cNvGrpSpPr>
                          <a:grpSpLocks/>
                        </wpg:cNvGrpSpPr>
                        <wpg:grpSpPr bwMode="auto">
                          <a:xfrm>
                            <a:off x="2698" y="1715"/>
                            <a:ext cx="113" cy="55"/>
                            <a:chOff x="2698" y="1715"/>
                            <a:chExt cx="113" cy="55"/>
                          </a:xfrm>
                        </wpg:grpSpPr>
                        <wps:wsp>
                          <wps:cNvPr id="493" name="Freeform 2493"/>
                          <wps:cNvSpPr>
                            <a:spLocks/>
                          </wps:cNvSpPr>
                          <wps:spPr bwMode="auto">
                            <a:xfrm>
                              <a:off x="2698" y="1715"/>
                              <a:ext cx="113" cy="55"/>
                            </a:xfrm>
                            <a:custGeom>
                              <a:avLst/>
                              <a:gdLst>
                                <a:gd name="T0" fmla="+- 0 2811 2698"/>
                                <a:gd name="T1" fmla="*/ T0 w 113"/>
                                <a:gd name="T2" fmla="+- 0 1715 1715"/>
                                <a:gd name="T3" fmla="*/ 1715 h 55"/>
                                <a:gd name="T4" fmla="+- 0 2791 2698"/>
                                <a:gd name="T5" fmla="*/ T4 w 113"/>
                                <a:gd name="T6" fmla="+- 0 1751 1715"/>
                                <a:gd name="T7" fmla="*/ 1751 h 55"/>
                                <a:gd name="T8" fmla="+- 0 2735 2698"/>
                                <a:gd name="T9" fmla="*/ T8 w 113"/>
                                <a:gd name="T10" fmla="+- 0 1733 1715"/>
                                <a:gd name="T11" fmla="*/ 1733 h 55"/>
                                <a:gd name="T12" fmla="+- 0 2698 2698"/>
                                <a:gd name="T13" fmla="*/ T12 w 113"/>
                                <a:gd name="T14" fmla="+- 0 1770 1715"/>
                                <a:gd name="T15" fmla="*/ 177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55">
                                  <a:moveTo>
                                    <a:pt x="113" y="0"/>
                                  </a:moveTo>
                                  <a:lnTo>
                                    <a:pt x="93" y="3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490"/>
                        <wpg:cNvGrpSpPr>
                          <a:grpSpLocks/>
                        </wpg:cNvGrpSpPr>
                        <wpg:grpSpPr bwMode="auto">
                          <a:xfrm>
                            <a:off x="2511" y="1842"/>
                            <a:ext cx="94" cy="73"/>
                            <a:chOff x="2511" y="1842"/>
                            <a:chExt cx="94" cy="73"/>
                          </a:xfrm>
                        </wpg:grpSpPr>
                        <wps:wsp>
                          <wps:cNvPr id="495" name="Freeform 2491"/>
                          <wps:cNvSpPr>
                            <a:spLocks/>
                          </wps:cNvSpPr>
                          <wps:spPr bwMode="auto">
                            <a:xfrm>
                              <a:off x="2511" y="1842"/>
                              <a:ext cx="94" cy="73"/>
                            </a:xfrm>
                            <a:custGeom>
                              <a:avLst/>
                              <a:gdLst>
                                <a:gd name="T0" fmla="+- 0 2604 2511"/>
                                <a:gd name="T1" fmla="*/ T0 w 94"/>
                                <a:gd name="T2" fmla="+- 0 1842 1842"/>
                                <a:gd name="T3" fmla="*/ 1842 h 73"/>
                                <a:gd name="T4" fmla="+- 0 2567 2511"/>
                                <a:gd name="T5" fmla="*/ T4 w 94"/>
                                <a:gd name="T6" fmla="+- 0 1879 1842"/>
                                <a:gd name="T7" fmla="*/ 1879 h 73"/>
                                <a:gd name="T8" fmla="+- 0 2511 2511"/>
                                <a:gd name="T9" fmla="*/ T8 w 94"/>
                                <a:gd name="T10" fmla="+- 0 1915 1842"/>
                                <a:gd name="T11" fmla="*/ 191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93" y="0"/>
                                  </a:moveTo>
                                  <a:lnTo>
                                    <a:pt x="56" y="37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488"/>
                        <wpg:cNvGrpSpPr>
                          <a:grpSpLocks/>
                        </wpg:cNvGrpSpPr>
                        <wpg:grpSpPr bwMode="auto">
                          <a:xfrm>
                            <a:off x="2661" y="1495"/>
                            <a:ext cx="56" cy="110"/>
                            <a:chOff x="2661" y="1495"/>
                            <a:chExt cx="56" cy="110"/>
                          </a:xfrm>
                        </wpg:grpSpPr>
                        <wps:wsp>
                          <wps:cNvPr id="497" name="Freeform 2489"/>
                          <wps:cNvSpPr>
                            <a:spLocks/>
                          </wps:cNvSpPr>
                          <wps:spPr bwMode="auto">
                            <a:xfrm>
                              <a:off x="2661" y="1495"/>
                              <a:ext cx="56" cy="110"/>
                            </a:xfrm>
                            <a:custGeom>
                              <a:avLst/>
                              <a:gdLst>
                                <a:gd name="T0" fmla="+- 0 2698 2661"/>
                                <a:gd name="T1" fmla="*/ T0 w 56"/>
                                <a:gd name="T2" fmla="+- 0 1606 1495"/>
                                <a:gd name="T3" fmla="*/ 1606 h 110"/>
                                <a:gd name="T4" fmla="+- 0 2661 2661"/>
                                <a:gd name="T5" fmla="*/ T4 w 56"/>
                                <a:gd name="T6" fmla="+- 0 1533 1495"/>
                                <a:gd name="T7" fmla="*/ 1533 h 110"/>
                                <a:gd name="T8" fmla="+- 0 2698 2661"/>
                                <a:gd name="T9" fmla="*/ T8 w 56"/>
                                <a:gd name="T10" fmla="+- 0 1495 1495"/>
                                <a:gd name="T11" fmla="*/ 1495 h 110"/>
                                <a:gd name="T12" fmla="+- 0 2717 2661"/>
                                <a:gd name="T13" fmla="*/ T12 w 56"/>
                                <a:gd name="T14" fmla="+- 0 1533 1495"/>
                                <a:gd name="T15" fmla="*/ 153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10">
                                  <a:moveTo>
                                    <a:pt x="37" y="111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6" y="38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486"/>
                        <wpg:cNvGrpSpPr>
                          <a:grpSpLocks/>
                        </wpg:cNvGrpSpPr>
                        <wpg:grpSpPr bwMode="auto">
                          <a:xfrm>
                            <a:off x="2173" y="1186"/>
                            <a:ext cx="56" cy="73"/>
                            <a:chOff x="2173" y="1186"/>
                            <a:chExt cx="56" cy="73"/>
                          </a:xfrm>
                        </wpg:grpSpPr>
                        <wps:wsp>
                          <wps:cNvPr id="499" name="Freeform 2487"/>
                          <wps:cNvSpPr>
                            <a:spLocks/>
                          </wps:cNvSpPr>
                          <wps:spPr bwMode="auto">
                            <a:xfrm>
                              <a:off x="2173" y="1186"/>
                              <a:ext cx="56" cy="73"/>
                            </a:xfrm>
                            <a:custGeom>
                              <a:avLst/>
                              <a:gdLst>
                                <a:gd name="T0" fmla="+- 0 2230 2173"/>
                                <a:gd name="T1" fmla="*/ T0 w 56"/>
                                <a:gd name="T2" fmla="+- 0 1259 1186"/>
                                <a:gd name="T3" fmla="*/ 1259 h 73"/>
                                <a:gd name="T4" fmla="+- 0 2173 2173"/>
                                <a:gd name="T5" fmla="*/ T4 w 56"/>
                                <a:gd name="T6" fmla="+- 0 1186 1186"/>
                                <a:gd name="T7" fmla="*/ 118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7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484"/>
                        <wpg:cNvGrpSpPr>
                          <a:grpSpLocks/>
                        </wpg:cNvGrpSpPr>
                        <wpg:grpSpPr bwMode="auto">
                          <a:xfrm>
                            <a:off x="2154" y="1003"/>
                            <a:ext cx="263" cy="200"/>
                            <a:chOff x="2154" y="1003"/>
                            <a:chExt cx="263" cy="200"/>
                          </a:xfrm>
                        </wpg:grpSpPr>
                        <wps:wsp>
                          <wps:cNvPr id="501" name="Freeform 2485"/>
                          <wps:cNvSpPr>
                            <a:spLocks/>
                          </wps:cNvSpPr>
                          <wps:spPr bwMode="auto">
                            <a:xfrm>
                              <a:off x="2154" y="1003"/>
                              <a:ext cx="263" cy="200"/>
                            </a:xfrm>
                            <a:custGeom>
                              <a:avLst/>
                              <a:gdLst>
                                <a:gd name="T0" fmla="+- 0 2417 2154"/>
                                <a:gd name="T1" fmla="*/ T0 w 263"/>
                                <a:gd name="T2" fmla="+- 0 1003 1003"/>
                                <a:gd name="T3" fmla="*/ 1003 h 200"/>
                                <a:gd name="T4" fmla="+- 0 2267 2154"/>
                                <a:gd name="T5" fmla="*/ T4 w 263"/>
                                <a:gd name="T6" fmla="+- 0 1113 1003"/>
                                <a:gd name="T7" fmla="*/ 1113 h 200"/>
                                <a:gd name="T8" fmla="+- 0 2173 2154"/>
                                <a:gd name="T9" fmla="*/ T8 w 263"/>
                                <a:gd name="T10" fmla="+- 0 1186 1003"/>
                                <a:gd name="T11" fmla="*/ 1186 h 200"/>
                                <a:gd name="T12" fmla="+- 0 2154 2154"/>
                                <a:gd name="T13" fmla="*/ T12 w 263"/>
                                <a:gd name="T14" fmla="+- 0 1204 1003"/>
                                <a:gd name="T15" fmla="*/ 12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3" h="200">
                                  <a:moveTo>
                                    <a:pt x="263" y="0"/>
                                  </a:moveTo>
                                  <a:lnTo>
                                    <a:pt x="113" y="110"/>
                                  </a:lnTo>
                                  <a:lnTo>
                                    <a:pt x="19" y="183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11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2482"/>
                        <wpg:cNvGrpSpPr>
                          <a:grpSpLocks/>
                        </wpg:cNvGrpSpPr>
                        <wpg:grpSpPr bwMode="auto">
                          <a:xfrm>
                            <a:off x="1418" y="1733"/>
                            <a:ext cx="42" cy="109"/>
                            <a:chOff x="1418" y="1733"/>
                            <a:chExt cx="42" cy="109"/>
                          </a:xfrm>
                        </wpg:grpSpPr>
                        <wps:wsp>
                          <wps:cNvPr id="503" name="Freeform 2483"/>
                          <wps:cNvSpPr>
                            <a:spLocks/>
                          </wps:cNvSpPr>
                          <wps:spPr bwMode="auto">
                            <a:xfrm>
                              <a:off x="1418" y="1733"/>
                              <a:ext cx="42" cy="109"/>
                            </a:xfrm>
                            <a:custGeom>
                              <a:avLst/>
                              <a:gdLst>
                                <a:gd name="T0" fmla="+- 0 1568 1418"/>
                                <a:gd name="T1" fmla="*/ T0 w 42"/>
                                <a:gd name="T2" fmla="+- 0 1733 1733"/>
                                <a:gd name="T3" fmla="*/ 1733 h 109"/>
                                <a:gd name="T4" fmla="+- 0 1531 1418"/>
                                <a:gd name="T5" fmla="*/ T4 w 42"/>
                                <a:gd name="T6" fmla="+- 0 1751 1733"/>
                                <a:gd name="T7" fmla="*/ 1751 h 109"/>
                                <a:gd name="T8" fmla="+- 0 1526 1418"/>
                                <a:gd name="T9" fmla="*/ T8 w 42"/>
                                <a:gd name="T10" fmla="+- 0 1755 1733"/>
                                <a:gd name="T11" fmla="*/ 175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109">
                                  <a:moveTo>
                                    <a:pt x="150" y="0"/>
                                  </a:moveTo>
                                  <a:lnTo>
                                    <a:pt x="113" y="18"/>
                                  </a:lnTo>
                                  <a:lnTo>
                                    <a:pt x="108" y="22"/>
                                  </a:lnTo>
                                </a:path>
                              </a:pathLst>
                            </a:custGeom>
                            <a:noFill/>
                            <a:ln w="116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480"/>
                        <wpg:cNvGrpSpPr>
                          <a:grpSpLocks/>
                        </wpg:cNvGrpSpPr>
                        <wpg:grpSpPr bwMode="auto">
                          <a:xfrm>
                            <a:off x="1630" y="1149"/>
                            <a:ext cx="131" cy="182"/>
                            <a:chOff x="1630" y="1149"/>
                            <a:chExt cx="131" cy="182"/>
                          </a:xfrm>
                        </wpg:grpSpPr>
                        <wps:wsp>
                          <wps:cNvPr id="505" name="Freeform 2481"/>
                          <wps:cNvSpPr>
                            <a:spLocks/>
                          </wps:cNvSpPr>
                          <wps:spPr bwMode="auto">
                            <a:xfrm>
                              <a:off x="1630" y="1149"/>
                              <a:ext cx="131" cy="182"/>
                            </a:xfrm>
                            <a:custGeom>
                              <a:avLst/>
                              <a:gdLst>
                                <a:gd name="T0" fmla="+- 0 1760 1630"/>
                                <a:gd name="T1" fmla="*/ T0 w 131"/>
                                <a:gd name="T2" fmla="+- 0 1331 1149"/>
                                <a:gd name="T3" fmla="*/ 1331 h 182"/>
                                <a:gd name="T4" fmla="+- 0 1630 1630"/>
                                <a:gd name="T5" fmla="*/ T4 w 131"/>
                                <a:gd name="T6" fmla="+- 0 1149 1149"/>
                                <a:gd name="T7" fmla="*/ 114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82">
                                  <a:moveTo>
                                    <a:pt x="130" y="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478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211" cy="359"/>
                            <a:chOff x="1418" y="790"/>
                            <a:chExt cx="211" cy="359"/>
                          </a:xfrm>
                        </wpg:grpSpPr>
                        <wps:wsp>
                          <wps:cNvPr id="507" name="Freeform 2479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211" cy="359"/>
                            </a:xfrm>
                            <a:custGeom>
                              <a:avLst/>
                              <a:gdLst>
                                <a:gd name="T0" fmla="+- 0 1868 1418"/>
                                <a:gd name="T1" fmla="*/ T0 w 211"/>
                                <a:gd name="T2" fmla="+- 0 1301 790"/>
                                <a:gd name="T3" fmla="*/ 1301 h 359"/>
                                <a:gd name="T4" fmla="+- 0 1657 1418"/>
                                <a:gd name="T5" fmla="*/ T4 w 211"/>
                                <a:gd name="T6" fmla="+- 0 1050 790"/>
                                <a:gd name="T7" fmla="*/ 105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1" h="359">
                                  <a:moveTo>
                                    <a:pt x="450" y="511"/>
                                  </a:moveTo>
                                  <a:lnTo>
                                    <a:pt x="239" y="260"/>
                                  </a:lnTo>
                                </a:path>
                              </a:pathLst>
                            </a:custGeom>
                            <a:noFill/>
                            <a:ln w="117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476"/>
                        <wpg:cNvGrpSpPr>
                          <a:grpSpLocks/>
                        </wpg:cNvGrpSpPr>
                        <wpg:grpSpPr bwMode="auto">
                          <a:xfrm>
                            <a:off x="1667" y="1058"/>
                            <a:ext cx="76" cy="55"/>
                            <a:chOff x="1667" y="1058"/>
                            <a:chExt cx="76" cy="55"/>
                          </a:xfrm>
                        </wpg:grpSpPr>
                        <wps:wsp>
                          <wps:cNvPr id="509" name="Freeform 2477"/>
                          <wps:cNvSpPr>
                            <a:spLocks/>
                          </wps:cNvSpPr>
                          <wps:spPr bwMode="auto">
                            <a:xfrm>
                              <a:off x="1667" y="1058"/>
                              <a:ext cx="76" cy="55"/>
                            </a:xfrm>
                            <a:custGeom>
                              <a:avLst/>
                              <a:gdLst>
                                <a:gd name="T0" fmla="+- 0 1742 1667"/>
                                <a:gd name="T1" fmla="*/ T0 w 76"/>
                                <a:gd name="T2" fmla="+- 0 1058 1058"/>
                                <a:gd name="T3" fmla="*/ 1058 h 55"/>
                                <a:gd name="T4" fmla="+- 0 1667 1667"/>
                                <a:gd name="T5" fmla="*/ T4 w 76"/>
                                <a:gd name="T6" fmla="+- 0 1113 1058"/>
                                <a:gd name="T7" fmla="*/ 111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75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474"/>
                        <wpg:cNvGrpSpPr>
                          <a:grpSpLocks/>
                        </wpg:cNvGrpSpPr>
                        <wpg:grpSpPr bwMode="auto">
                          <a:xfrm>
                            <a:off x="1610" y="1058"/>
                            <a:ext cx="132" cy="164"/>
                            <a:chOff x="1610" y="1058"/>
                            <a:chExt cx="132" cy="164"/>
                          </a:xfrm>
                        </wpg:grpSpPr>
                        <wps:wsp>
                          <wps:cNvPr id="511" name="Freeform 2475"/>
                          <wps:cNvSpPr>
                            <a:spLocks/>
                          </wps:cNvSpPr>
                          <wps:spPr bwMode="auto">
                            <a:xfrm>
                              <a:off x="1610" y="1058"/>
                              <a:ext cx="132" cy="164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132"/>
                                <a:gd name="T2" fmla="+- 0 1058 1058"/>
                                <a:gd name="T3" fmla="*/ 1058 h 164"/>
                                <a:gd name="T4" fmla="+- 0 1667 1610"/>
                                <a:gd name="T5" fmla="*/ T4 w 132"/>
                                <a:gd name="T6" fmla="+- 0 1113 1058"/>
                                <a:gd name="T7" fmla="*/ 1113 h 164"/>
                                <a:gd name="T8" fmla="+- 0 1742 1610"/>
                                <a:gd name="T9" fmla="*/ T8 w 132"/>
                                <a:gd name="T10" fmla="+- 0 1204 1058"/>
                                <a:gd name="T11" fmla="*/ 1204 h 164"/>
                                <a:gd name="T12" fmla="+- 0 1742 1610"/>
                                <a:gd name="T13" fmla="*/ T12 w 132"/>
                                <a:gd name="T14" fmla="+- 0 1222 1058"/>
                                <a:gd name="T15" fmla="*/ 122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164">
                                  <a:moveTo>
                                    <a:pt x="0" y="0"/>
                                  </a:moveTo>
                                  <a:lnTo>
                                    <a:pt x="57" y="55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32" y="164"/>
                                  </a:lnTo>
                                </a:path>
                              </a:pathLst>
                            </a:custGeom>
                            <a:noFill/>
                            <a:ln w="117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2472"/>
                        <wpg:cNvGrpSpPr>
                          <a:grpSpLocks/>
                        </wpg:cNvGrpSpPr>
                        <wpg:grpSpPr bwMode="auto">
                          <a:xfrm>
                            <a:off x="1686" y="790"/>
                            <a:ext cx="544" cy="250"/>
                            <a:chOff x="1686" y="790"/>
                            <a:chExt cx="544" cy="250"/>
                          </a:xfrm>
                        </wpg:grpSpPr>
                        <wps:wsp>
                          <wps:cNvPr id="513" name="Freeform 2473"/>
                          <wps:cNvSpPr>
                            <a:spLocks/>
                          </wps:cNvSpPr>
                          <wps:spPr bwMode="auto">
                            <a:xfrm>
                              <a:off x="1686" y="790"/>
                              <a:ext cx="544" cy="250"/>
                            </a:xfrm>
                            <a:custGeom>
                              <a:avLst/>
                              <a:gdLst>
                                <a:gd name="T0" fmla="+- 0 2054 1686"/>
                                <a:gd name="T1" fmla="*/ T0 w 544"/>
                                <a:gd name="T2" fmla="+- 0 1252 790"/>
                                <a:gd name="T3" fmla="*/ 1252 h 250"/>
                                <a:gd name="T4" fmla="+- 0 2097 1686"/>
                                <a:gd name="T5" fmla="*/ T4 w 544"/>
                                <a:gd name="T6" fmla="+- 0 1306 790"/>
                                <a:gd name="T7" fmla="*/ 1306 h 250"/>
                                <a:gd name="T8" fmla="+- 0 2136 1686"/>
                                <a:gd name="T9" fmla="*/ T8 w 544"/>
                                <a:gd name="T10" fmla="+- 0 1355 790"/>
                                <a:gd name="T11" fmla="*/ 1355 h 250"/>
                                <a:gd name="T12" fmla="+- 0 2230 1686"/>
                                <a:gd name="T13" fmla="*/ T12 w 544"/>
                                <a:gd name="T14" fmla="+- 0 1484 790"/>
                                <a:gd name="T15" fmla="*/ 1484 h 250"/>
                                <a:gd name="T16" fmla="+- 0 2230 1686"/>
                                <a:gd name="T17" fmla="*/ T16 w 544"/>
                                <a:gd name="T18" fmla="+- 0 1502 790"/>
                                <a:gd name="T19" fmla="*/ 150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" h="250">
                                  <a:moveTo>
                                    <a:pt x="368" y="462"/>
                                  </a:moveTo>
                                  <a:lnTo>
                                    <a:pt x="411" y="516"/>
                                  </a:lnTo>
                                  <a:lnTo>
                                    <a:pt x="450" y="565"/>
                                  </a:lnTo>
                                  <a:lnTo>
                                    <a:pt x="544" y="694"/>
                                  </a:lnTo>
                                  <a:lnTo>
                                    <a:pt x="544" y="712"/>
                                  </a:lnTo>
                                </a:path>
                              </a:pathLst>
                            </a:custGeom>
                            <a:noFill/>
                            <a:ln w="118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470"/>
                        <wpg:cNvGrpSpPr>
                          <a:grpSpLocks/>
                        </wpg:cNvGrpSpPr>
                        <wpg:grpSpPr bwMode="auto">
                          <a:xfrm>
                            <a:off x="1592" y="3267"/>
                            <a:ext cx="112" cy="146"/>
                            <a:chOff x="1592" y="3267"/>
                            <a:chExt cx="112" cy="146"/>
                          </a:xfrm>
                        </wpg:grpSpPr>
                        <wps:wsp>
                          <wps:cNvPr id="515" name="Freeform 2471"/>
                          <wps:cNvSpPr>
                            <a:spLocks/>
                          </wps:cNvSpPr>
                          <wps:spPr bwMode="auto">
                            <a:xfrm>
                              <a:off x="1592" y="3267"/>
                              <a:ext cx="112" cy="146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12"/>
                                <a:gd name="T2" fmla="+- 0 3267 3267"/>
                                <a:gd name="T3" fmla="*/ 3267 h 146"/>
                                <a:gd name="T4" fmla="+- 0 1704 1592"/>
                                <a:gd name="T5" fmla="*/ T4 w 112"/>
                                <a:gd name="T6" fmla="+- 0 3413 3267"/>
                                <a:gd name="T7" fmla="*/ 341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0" y="0"/>
                                  </a:moveTo>
                                  <a:lnTo>
                                    <a:pt x="112" y="146"/>
                                  </a:lnTo>
                                </a:path>
                              </a:pathLst>
                            </a:custGeom>
                            <a:noFill/>
                            <a:ln w="11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468"/>
                        <wpg:cNvGrpSpPr>
                          <a:grpSpLocks/>
                        </wpg:cNvGrpSpPr>
                        <wpg:grpSpPr bwMode="auto">
                          <a:xfrm>
                            <a:off x="1704" y="2829"/>
                            <a:ext cx="750" cy="620"/>
                            <a:chOff x="1704" y="2829"/>
                            <a:chExt cx="750" cy="620"/>
                          </a:xfrm>
                        </wpg:grpSpPr>
                        <wps:wsp>
                          <wps:cNvPr id="517" name="Freeform 2469"/>
                          <wps:cNvSpPr>
                            <a:spLocks/>
                          </wps:cNvSpPr>
                          <wps:spPr bwMode="auto">
                            <a:xfrm>
                              <a:off x="1704" y="2829"/>
                              <a:ext cx="750" cy="620"/>
                            </a:xfrm>
                            <a:custGeom>
                              <a:avLst/>
                              <a:gdLst>
                                <a:gd name="T0" fmla="+- 0 2454 1704"/>
                                <a:gd name="T1" fmla="*/ T0 w 750"/>
                                <a:gd name="T2" fmla="+- 0 2829 2829"/>
                                <a:gd name="T3" fmla="*/ 2829 h 620"/>
                                <a:gd name="T4" fmla="+- 0 2341 1704"/>
                                <a:gd name="T5" fmla="*/ T4 w 750"/>
                                <a:gd name="T6" fmla="+- 0 2920 2829"/>
                                <a:gd name="T7" fmla="*/ 2920 h 620"/>
                                <a:gd name="T8" fmla="+- 0 2154 1704"/>
                                <a:gd name="T9" fmla="*/ T8 w 750"/>
                                <a:gd name="T10" fmla="+- 0 3066 2829"/>
                                <a:gd name="T11" fmla="*/ 3066 h 620"/>
                                <a:gd name="T12" fmla="+- 0 2042 1704"/>
                                <a:gd name="T13" fmla="*/ T12 w 750"/>
                                <a:gd name="T14" fmla="+- 0 3140 2829"/>
                                <a:gd name="T15" fmla="*/ 3140 h 620"/>
                                <a:gd name="T16" fmla="+- 0 1948 1704"/>
                                <a:gd name="T17" fmla="*/ T16 w 750"/>
                                <a:gd name="T18" fmla="+- 0 3213 2829"/>
                                <a:gd name="T19" fmla="*/ 3213 h 620"/>
                                <a:gd name="T20" fmla="+- 0 1854 1704"/>
                                <a:gd name="T21" fmla="*/ T20 w 750"/>
                                <a:gd name="T22" fmla="+- 0 3285 2829"/>
                                <a:gd name="T23" fmla="*/ 3285 h 620"/>
                                <a:gd name="T24" fmla="+- 0 1704 1704"/>
                                <a:gd name="T25" fmla="*/ T24 w 750"/>
                                <a:gd name="T26" fmla="+- 0 3413 2829"/>
                                <a:gd name="T27" fmla="*/ 3413 h 620"/>
                                <a:gd name="T28" fmla="+- 0 1742 1704"/>
                                <a:gd name="T29" fmla="*/ T28 w 750"/>
                                <a:gd name="T30" fmla="+- 0 3449 2829"/>
                                <a:gd name="T31" fmla="*/ 3449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0" h="620">
                                  <a:moveTo>
                                    <a:pt x="750" y="0"/>
                                  </a:moveTo>
                                  <a:lnTo>
                                    <a:pt x="637" y="91"/>
                                  </a:lnTo>
                                  <a:lnTo>
                                    <a:pt x="450" y="237"/>
                                  </a:lnTo>
                                  <a:lnTo>
                                    <a:pt x="338" y="311"/>
                                  </a:lnTo>
                                  <a:lnTo>
                                    <a:pt x="244" y="384"/>
                                  </a:lnTo>
                                  <a:lnTo>
                                    <a:pt x="150" y="456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38" y="620"/>
                                  </a:lnTo>
                                </a:path>
                              </a:pathLst>
                            </a:custGeom>
                            <a:noFill/>
                            <a:ln w="11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466"/>
                        <wpg:cNvGrpSpPr>
                          <a:grpSpLocks/>
                        </wpg:cNvGrpSpPr>
                        <wpg:grpSpPr bwMode="auto">
                          <a:xfrm>
                            <a:off x="2042" y="2373"/>
                            <a:ext cx="37" cy="91"/>
                            <a:chOff x="2042" y="2373"/>
                            <a:chExt cx="37" cy="91"/>
                          </a:xfrm>
                        </wpg:grpSpPr>
                        <wps:wsp>
                          <wps:cNvPr id="519" name="Freeform 2467"/>
                          <wps:cNvSpPr>
                            <a:spLocks/>
                          </wps:cNvSpPr>
                          <wps:spPr bwMode="auto">
                            <a:xfrm>
                              <a:off x="2042" y="2373"/>
                              <a:ext cx="37" cy="91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7"/>
                                <a:gd name="T2" fmla="+- 0 2373 2373"/>
                                <a:gd name="T3" fmla="*/ 2373 h 91"/>
                                <a:gd name="T4" fmla="+- 0 2080 2042"/>
                                <a:gd name="T5" fmla="*/ T4 w 37"/>
                                <a:gd name="T6" fmla="+- 0 2427 2373"/>
                                <a:gd name="T7" fmla="*/ 2427 h 91"/>
                                <a:gd name="T8" fmla="+- 0 2042 2042"/>
                                <a:gd name="T9" fmla="*/ T8 w 37"/>
                                <a:gd name="T10" fmla="+- 0 2464 2373"/>
                                <a:gd name="T11" fmla="*/ 246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91">
                                  <a:moveTo>
                                    <a:pt x="0" y="0"/>
                                  </a:moveTo>
                                  <a:lnTo>
                                    <a:pt x="38" y="54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464"/>
                        <wpg:cNvGrpSpPr>
                          <a:grpSpLocks/>
                        </wpg:cNvGrpSpPr>
                        <wpg:grpSpPr bwMode="auto">
                          <a:xfrm>
                            <a:off x="1930" y="2446"/>
                            <a:ext cx="94" cy="91"/>
                            <a:chOff x="1930" y="2446"/>
                            <a:chExt cx="94" cy="91"/>
                          </a:xfrm>
                        </wpg:grpSpPr>
                        <wps:wsp>
                          <wps:cNvPr id="521" name="Freeform 2465"/>
                          <wps:cNvSpPr>
                            <a:spLocks/>
                          </wps:cNvSpPr>
                          <wps:spPr bwMode="auto">
                            <a:xfrm>
                              <a:off x="1930" y="2446"/>
                              <a:ext cx="94" cy="91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94"/>
                                <a:gd name="T2" fmla="+- 0 2464 2446"/>
                                <a:gd name="T3" fmla="*/ 2464 h 91"/>
                                <a:gd name="T4" fmla="+- 0 1967 1930"/>
                                <a:gd name="T5" fmla="*/ T4 w 94"/>
                                <a:gd name="T6" fmla="+- 0 2446 2446"/>
                                <a:gd name="T7" fmla="*/ 2446 h 91"/>
                                <a:gd name="T8" fmla="+- 0 2023 1930"/>
                                <a:gd name="T9" fmla="*/ T8 w 94"/>
                                <a:gd name="T10" fmla="+- 0 2500 2446"/>
                                <a:gd name="T11" fmla="*/ 2500 h 91"/>
                                <a:gd name="T12" fmla="+- 0 2023 1930"/>
                                <a:gd name="T13" fmla="*/ T12 w 94"/>
                                <a:gd name="T14" fmla="+- 0 2518 2446"/>
                                <a:gd name="T15" fmla="*/ 2518 h 91"/>
                                <a:gd name="T16" fmla="+- 0 1986 1930"/>
                                <a:gd name="T17" fmla="*/ T16 w 94"/>
                                <a:gd name="T18" fmla="+- 0 2537 2446"/>
                                <a:gd name="T19" fmla="*/ 2537 h 91"/>
                                <a:gd name="T20" fmla="+- 0 1930 1930"/>
                                <a:gd name="T21" fmla="*/ T20 w 94"/>
                                <a:gd name="T22" fmla="+- 0 2464 2446"/>
                                <a:gd name="T23" fmla="*/ 246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91">
                                  <a:moveTo>
                                    <a:pt x="0" y="1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2462"/>
                        <wpg:cNvGrpSpPr>
                          <a:grpSpLocks/>
                        </wpg:cNvGrpSpPr>
                        <wpg:grpSpPr bwMode="auto">
                          <a:xfrm>
                            <a:off x="1948" y="2391"/>
                            <a:ext cx="113" cy="109"/>
                            <a:chOff x="1948" y="2391"/>
                            <a:chExt cx="113" cy="109"/>
                          </a:xfrm>
                        </wpg:grpSpPr>
                        <wps:wsp>
                          <wps:cNvPr id="523" name="Freeform 2463"/>
                          <wps:cNvSpPr>
                            <a:spLocks/>
                          </wps:cNvSpPr>
                          <wps:spPr bwMode="auto">
                            <a:xfrm>
                              <a:off x="1948" y="2391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2023 1948"/>
                                <a:gd name="T1" fmla="*/ T0 w 113"/>
                                <a:gd name="T2" fmla="+- 0 2500 2391"/>
                                <a:gd name="T3" fmla="*/ 2500 h 109"/>
                                <a:gd name="T4" fmla="+- 0 1948 1948"/>
                                <a:gd name="T5" fmla="*/ T4 w 113"/>
                                <a:gd name="T6" fmla="+- 0 2427 2391"/>
                                <a:gd name="T7" fmla="*/ 2427 h 109"/>
                                <a:gd name="T8" fmla="+- 0 2004 1948"/>
                                <a:gd name="T9" fmla="*/ T8 w 113"/>
                                <a:gd name="T10" fmla="+- 0 2391 2391"/>
                                <a:gd name="T11" fmla="*/ 2391 h 109"/>
                                <a:gd name="T12" fmla="+- 0 2042 1948"/>
                                <a:gd name="T13" fmla="*/ T12 w 113"/>
                                <a:gd name="T14" fmla="+- 0 2464 2391"/>
                                <a:gd name="T15" fmla="*/ 2464 h 109"/>
                                <a:gd name="T16" fmla="+- 0 2061 1948"/>
                                <a:gd name="T17" fmla="*/ T16 w 113"/>
                                <a:gd name="T18" fmla="+- 0 2464 2391"/>
                                <a:gd name="T19" fmla="*/ 2464 h 109"/>
                                <a:gd name="T20" fmla="+- 0 2061 1948"/>
                                <a:gd name="T21" fmla="*/ T20 w 113"/>
                                <a:gd name="T22" fmla="+- 0 2482 2391"/>
                                <a:gd name="T23" fmla="*/ 2482 h 109"/>
                                <a:gd name="T24" fmla="+- 0 2023 1948"/>
                                <a:gd name="T25" fmla="*/ T24 w 113"/>
                                <a:gd name="T26" fmla="+- 0 2500 2391"/>
                                <a:gd name="T27" fmla="*/ 250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75" y="109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75" y="109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2460"/>
                        <wpg:cNvGrpSpPr>
                          <a:grpSpLocks/>
                        </wpg:cNvGrpSpPr>
                        <wpg:grpSpPr bwMode="auto">
                          <a:xfrm>
                            <a:off x="1817" y="2446"/>
                            <a:ext cx="56" cy="72"/>
                            <a:chOff x="1817" y="2446"/>
                            <a:chExt cx="56" cy="72"/>
                          </a:xfrm>
                        </wpg:grpSpPr>
                        <wps:wsp>
                          <wps:cNvPr id="525" name="Freeform 2461"/>
                          <wps:cNvSpPr>
                            <a:spLocks/>
                          </wps:cNvSpPr>
                          <wps:spPr bwMode="auto">
                            <a:xfrm>
                              <a:off x="1817" y="2446"/>
                              <a:ext cx="56" cy="72"/>
                            </a:xfrm>
                            <a:custGeom>
                              <a:avLst/>
                              <a:gdLst>
                                <a:gd name="T0" fmla="+- 0 1817 1817"/>
                                <a:gd name="T1" fmla="*/ T0 w 56"/>
                                <a:gd name="T2" fmla="+- 0 2446 2446"/>
                                <a:gd name="T3" fmla="*/ 2446 h 72"/>
                                <a:gd name="T4" fmla="+- 0 1873 1817"/>
                                <a:gd name="T5" fmla="*/ T4 w 56"/>
                                <a:gd name="T6" fmla="+- 0 2518 2446"/>
                                <a:gd name="T7" fmla="*/ 251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2">
                                  <a:moveTo>
                                    <a:pt x="0" y="0"/>
                                  </a:moveTo>
                                  <a:lnTo>
                                    <a:pt x="56" y="72"/>
                                  </a:lnTo>
                                </a:path>
                              </a:pathLst>
                            </a:custGeom>
                            <a:noFill/>
                            <a:ln w="117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2458"/>
                        <wpg:cNvGrpSpPr>
                          <a:grpSpLocks/>
                        </wpg:cNvGrpSpPr>
                        <wpg:grpSpPr bwMode="auto">
                          <a:xfrm>
                            <a:off x="1760" y="2409"/>
                            <a:ext cx="113" cy="73"/>
                            <a:chOff x="1760" y="2409"/>
                            <a:chExt cx="113" cy="73"/>
                          </a:xfrm>
                        </wpg:grpSpPr>
                        <wps:wsp>
                          <wps:cNvPr id="527" name="Freeform 2459"/>
                          <wps:cNvSpPr>
                            <a:spLocks/>
                          </wps:cNvSpPr>
                          <wps:spPr bwMode="auto">
                            <a:xfrm>
                              <a:off x="1760" y="2409"/>
                              <a:ext cx="113" cy="73"/>
                            </a:xfrm>
                            <a:custGeom>
                              <a:avLst/>
                              <a:gdLst>
                                <a:gd name="T0" fmla="+- 0 1873 1760"/>
                                <a:gd name="T1" fmla="*/ T0 w 113"/>
                                <a:gd name="T2" fmla="+- 0 2409 2409"/>
                                <a:gd name="T3" fmla="*/ 2409 h 73"/>
                                <a:gd name="T4" fmla="+- 0 1817 1760"/>
                                <a:gd name="T5" fmla="*/ T4 w 113"/>
                                <a:gd name="T6" fmla="+- 0 2446 2409"/>
                                <a:gd name="T7" fmla="*/ 2446 h 73"/>
                                <a:gd name="T8" fmla="+- 0 1760 1760"/>
                                <a:gd name="T9" fmla="*/ T8 w 113"/>
                                <a:gd name="T10" fmla="+- 0 2482 2409"/>
                                <a:gd name="T11" fmla="*/ 248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73">
                                  <a:moveTo>
                                    <a:pt x="113" y="0"/>
                                  </a:moveTo>
                                  <a:lnTo>
                                    <a:pt x="57" y="37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6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456"/>
                        <wpg:cNvGrpSpPr>
                          <a:grpSpLocks/>
                        </wpg:cNvGrpSpPr>
                        <wpg:grpSpPr bwMode="auto">
                          <a:xfrm>
                            <a:off x="1704" y="2518"/>
                            <a:ext cx="56" cy="73"/>
                            <a:chOff x="1704" y="2518"/>
                            <a:chExt cx="56" cy="73"/>
                          </a:xfrm>
                        </wpg:grpSpPr>
                        <wps:wsp>
                          <wps:cNvPr id="529" name="Freeform 2457"/>
                          <wps:cNvSpPr>
                            <a:spLocks/>
                          </wps:cNvSpPr>
                          <wps:spPr bwMode="auto">
                            <a:xfrm>
                              <a:off x="1704" y="2518"/>
                              <a:ext cx="56" cy="73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6"/>
                                <a:gd name="T2" fmla="+- 0 2518 2518"/>
                                <a:gd name="T3" fmla="*/ 2518 h 73"/>
                                <a:gd name="T4" fmla="+- 0 1760 1704"/>
                                <a:gd name="T5" fmla="*/ T4 w 56"/>
                                <a:gd name="T6" fmla="+- 0 2591 2518"/>
                                <a:gd name="T7" fmla="*/ 259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6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2454"/>
                        <wpg:cNvGrpSpPr>
                          <a:grpSpLocks/>
                        </wpg:cNvGrpSpPr>
                        <wpg:grpSpPr bwMode="auto">
                          <a:xfrm>
                            <a:off x="1610" y="2591"/>
                            <a:ext cx="56" cy="73"/>
                            <a:chOff x="1610" y="2591"/>
                            <a:chExt cx="56" cy="73"/>
                          </a:xfrm>
                        </wpg:grpSpPr>
                        <wps:wsp>
                          <wps:cNvPr id="531" name="Freeform 2455"/>
                          <wps:cNvSpPr>
                            <a:spLocks/>
                          </wps:cNvSpPr>
                          <wps:spPr bwMode="auto">
                            <a:xfrm>
                              <a:off x="1610" y="2591"/>
                              <a:ext cx="56" cy="73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56"/>
                                <a:gd name="T2" fmla="+- 0 2591 2591"/>
                                <a:gd name="T3" fmla="*/ 2591 h 73"/>
                                <a:gd name="T4" fmla="+- 0 1667 1610"/>
                                <a:gd name="T5" fmla="*/ T4 w 56"/>
                                <a:gd name="T6" fmla="+- 0 2664 2591"/>
                                <a:gd name="T7" fmla="*/ 266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7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452"/>
                        <wpg:cNvGrpSpPr>
                          <a:grpSpLocks/>
                        </wpg:cNvGrpSpPr>
                        <wpg:grpSpPr bwMode="auto">
                          <a:xfrm>
                            <a:off x="1517" y="2664"/>
                            <a:ext cx="56" cy="73"/>
                            <a:chOff x="1517" y="2664"/>
                            <a:chExt cx="56" cy="73"/>
                          </a:xfrm>
                        </wpg:grpSpPr>
                        <wps:wsp>
                          <wps:cNvPr id="533" name="Freeform 2453"/>
                          <wps:cNvSpPr>
                            <a:spLocks/>
                          </wps:cNvSpPr>
                          <wps:spPr bwMode="auto">
                            <a:xfrm>
                              <a:off x="1517" y="2664"/>
                              <a:ext cx="56" cy="73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56"/>
                                <a:gd name="T2" fmla="+- 0 2664 2664"/>
                                <a:gd name="T3" fmla="*/ 2664 h 73"/>
                                <a:gd name="T4" fmla="+- 0 1573 1517"/>
                                <a:gd name="T5" fmla="*/ T4 w 56"/>
                                <a:gd name="T6" fmla="+- 0 2737 2664"/>
                                <a:gd name="T7" fmla="*/ 273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6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2450"/>
                        <wpg:cNvGrpSpPr>
                          <a:grpSpLocks/>
                        </wpg:cNvGrpSpPr>
                        <wpg:grpSpPr bwMode="auto">
                          <a:xfrm>
                            <a:off x="1442" y="2482"/>
                            <a:ext cx="318" cy="238"/>
                            <a:chOff x="1442" y="2482"/>
                            <a:chExt cx="318" cy="238"/>
                          </a:xfrm>
                        </wpg:grpSpPr>
                        <wps:wsp>
                          <wps:cNvPr id="535" name="Freeform 2451"/>
                          <wps:cNvSpPr>
                            <a:spLocks/>
                          </wps:cNvSpPr>
                          <wps:spPr bwMode="auto">
                            <a:xfrm>
                              <a:off x="1442" y="2482"/>
                              <a:ext cx="318" cy="238"/>
                            </a:xfrm>
                            <a:custGeom>
                              <a:avLst/>
                              <a:gdLst>
                                <a:gd name="T0" fmla="+- 0 1760 1442"/>
                                <a:gd name="T1" fmla="*/ T0 w 318"/>
                                <a:gd name="T2" fmla="+- 0 2482 2482"/>
                                <a:gd name="T3" fmla="*/ 2482 h 238"/>
                                <a:gd name="T4" fmla="+- 0 1704 1442"/>
                                <a:gd name="T5" fmla="*/ T4 w 318"/>
                                <a:gd name="T6" fmla="+- 0 2518 2482"/>
                                <a:gd name="T7" fmla="*/ 2518 h 238"/>
                                <a:gd name="T8" fmla="+- 0 1648 1442"/>
                                <a:gd name="T9" fmla="*/ T8 w 318"/>
                                <a:gd name="T10" fmla="+- 0 2573 2482"/>
                                <a:gd name="T11" fmla="*/ 2573 h 238"/>
                                <a:gd name="T12" fmla="+- 0 1610 1442"/>
                                <a:gd name="T13" fmla="*/ T12 w 318"/>
                                <a:gd name="T14" fmla="+- 0 2591 2482"/>
                                <a:gd name="T15" fmla="*/ 2591 h 238"/>
                                <a:gd name="T16" fmla="+- 0 1536 1442"/>
                                <a:gd name="T17" fmla="*/ T16 w 318"/>
                                <a:gd name="T18" fmla="+- 0 2664 2482"/>
                                <a:gd name="T19" fmla="*/ 2664 h 238"/>
                                <a:gd name="T20" fmla="+- 0 1517 1442"/>
                                <a:gd name="T21" fmla="*/ T20 w 318"/>
                                <a:gd name="T22" fmla="+- 0 2664 2482"/>
                                <a:gd name="T23" fmla="*/ 2664 h 238"/>
                                <a:gd name="T24" fmla="+- 0 1442 1442"/>
                                <a:gd name="T25" fmla="*/ T24 w 318"/>
                                <a:gd name="T26" fmla="+- 0 2719 2482"/>
                                <a:gd name="T27" fmla="*/ 271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8" h="238">
                                  <a:moveTo>
                                    <a:pt x="318" y="0"/>
                                  </a:moveTo>
                                  <a:lnTo>
                                    <a:pt x="262" y="36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68" y="109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75" y="182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11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2447"/>
                        <wpg:cNvGrpSpPr>
                          <a:grpSpLocks/>
                        </wpg:cNvGrpSpPr>
                        <wpg:grpSpPr bwMode="auto">
                          <a:xfrm>
                            <a:off x="1418" y="3066"/>
                            <a:ext cx="118" cy="182"/>
                            <a:chOff x="1418" y="3066"/>
                            <a:chExt cx="118" cy="182"/>
                          </a:xfrm>
                        </wpg:grpSpPr>
                        <wps:wsp>
                          <wps:cNvPr id="537" name="Freeform 2449"/>
                          <wps:cNvSpPr>
                            <a:spLocks/>
                          </wps:cNvSpPr>
                          <wps:spPr bwMode="auto">
                            <a:xfrm>
                              <a:off x="1418" y="3066"/>
                              <a:ext cx="118" cy="182"/>
                            </a:xfrm>
                            <a:custGeom>
                              <a:avLst/>
                              <a:gdLst>
                                <a:gd name="T0" fmla="+- 0 1588 1418"/>
                                <a:gd name="T1" fmla="*/ T0 w 118"/>
                                <a:gd name="T2" fmla="+- 0 3213 3066"/>
                                <a:gd name="T3" fmla="*/ 3213 h 182"/>
                                <a:gd name="T4" fmla="+- 0 1531 1418"/>
                                <a:gd name="T5" fmla="*/ T4 w 118"/>
                                <a:gd name="T6" fmla="+- 0 3249 3066"/>
                                <a:gd name="T7" fmla="*/ 3249 h 182"/>
                                <a:gd name="T8" fmla="+- 0 1494 1418"/>
                                <a:gd name="T9" fmla="*/ T8 w 118"/>
                                <a:gd name="T10" fmla="+- 0 3193 3066"/>
                                <a:gd name="T11" fmla="*/ 3193 h 182"/>
                                <a:gd name="T12" fmla="+- 0 1475 1418"/>
                                <a:gd name="T13" fmla="*/ T12 w 118"/>
                                <a:gd name="T14" fmla="+- 0 3193 3066"/>
                                <a:gd name="T15" fmla="*/ 3193 h 182"/>
                                <a:gd name="T16" fmla="+- 0 1494 1418"/>
                                <a:gd name="T17" fmla="*/ T16 w 118"/>
                                <a:gd name="T18" fmla="+- 0 3193 3066"/>
                                <a:gd name="T19" fmla="*/ 3193 h 182"/>
                                <a:gd name="T20" fmla="+- 0 1512 1418"/>
                                <a:gd name="T21" fmla="*/ T20 w 118"/>
                                <a:gd name="T22" fmla="+- 0 3175 3066"/>
                                <a:gd name="T23" fmla="*/ 3175 h 182"/>
                                <a:gd name="T24" fmla="+- 0 1475 1418"/>
                                <a:gd name="T25" fmla="*/ T24 w 118"/>
                                <a:gd name="T26" fmla="+- 0 3139 3066"/>
                                <a:gd name="T27" fmla="*/ 3139 h 182"/>
                                <a:gd name="T28" fmla="+- 0 1470 1418"/>
                                <a:gd name="T29" fmla="*/ T28 w 118"/>
                                <a:gd name="T30" fmla="+- 0 3144 3066"/>
                                <a:gd name="T31" fmla="*/ 314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82">
                                  <a:moveTo>
                                    <a:pt x="170" y="147"/>
                                  </a:moveTo>
                                  <a:lnTo>
                                    <a:pt x="113" y="183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94" y="109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2" y="7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2448"/>
                          <wps:cNvSpPr>
                            <a:spLocks/>
                          </wps:cNvSpPr>
                          <wps:spPr bwMode="auto">
                            <a:xfrm>
                              <a:off x="1418" y="3066"/>
                              <a:ext cx="118" cy="182"/>
                            </a:xfrm>
                            <a:custGeom>
                              <a:avLst/>
                              <a:gdLst>
                                <a:gd name="T0" fmla="+- 0 1470 1418"/>
                                <a:gd name="T1" fmla="*/ T0 w 118"/>
                                <a:gd name="T2" fmla="+- 0 3084 3066"/>
                                <a:gd name="T3" fmla="*/ 3084 h 182"/>
                                <a:gd name="T4" fmla="+- 0 1494 1418"/>
                                <a:gd name="T5" fmla="*/ T4 w 118"/>
                                <a:gd name="T6" fmla="+- 0 3066 3066"/>
                                <a:gd name="T7" fmla="*/ 306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182">
                                  <a:moveTo>
                                    <a:pt x="52" y="18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2445"/>
                        <wpg:cNvGrpSpPr>
                          <a:grpSpLocks/>
                        </wpg:cNvGrpSpPr>
                        <wpg:grpSpPr bwMode="auto">
                          <a:xfrm>
                            <a:off x="1442" y="3066"/>
                            <a:ext cx="37" cy="55"/>
                            <a:chOff x="1442" y="3066"/>
                            <a:chExt cx="37" cy="55"/>
                          </a:xfrm>
                        </wpg:grpSpPr>
                        <wps:wsp>
                          <wps:cNvPr id="540" name="Freeform 2446"/>
                          <wps:cNvSpPr>
                            <a:spLocks/>
                          </wps:cNvSpPr>
                          <wps:spPr bwMode="auto">
                            <a:xfrm>
                              <a:off x="1442" y="3066"/>
                              <a:ext cx="37" cy="55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37"/>
                                <a:gd name="T2" fmla="+- 0 3066 3066"/>
                                <a:gd name="T3" fmla="*/ 3066 h 55"/>
                                <a:gd name="T4" fmla="+- 0 1480 1442"/>
                                <a:gd name="T5" fmla="*/ T4 w 37"/>
                                <a:gd name="T6" fmla="+- 0 3122 3066"/>
                                <a:gd name="T7" fmla="*/ 312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0" y="0"/>
                                  </a:moveTo>
                                  <a:lnTo>
                                    <a:pt x="38" y="56"/>
                                  </a:lnTo>
                                </a:path>
                              </a:pathLst>
                            </a:custGeom>
                            <a:noFill/>
                            <a:ln w="118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2443"/>
                        <wpg:cNvGrpSpPr>
                          <a:grpSpLocks/>
                        </wpg:cNvGrpSpPr>
                        <wpg:grpSpPr bwMode="auto">
                          <a:xfrm>
                            <a:off x="2004" y="8945"/>
                            <a:ext cx="56" cy="73"/>
                            <a:chOff x="2004" y="8945"/>
                            <a:chExt cx="56" cy="73"/>
                          </a:xfrm>
                        </wpg:grpSpPr>
                        <wps:wsp>
                          <wps:cNvPr id="542" name="Freeform 2444"/>
                          <wps:cNvSpPr>
                            <a:spLocks/>
                          </wps:cNvSpPr>
                          <wps:spPr bwMode="auto">
                            <a:xfrm>
                              <a:off x="2004" y="8945"/>
                              <a:ext cx="56" cy="73"/>
                            </a:xfrm>
                            <a:custGeom>
                              <a:avLst/>
                              <a:gdLst>
                                <a:gd name="T0" fmla="+- 0 2061 2004"/>
                                <a:gd name="T1" fmla="*/ T0 w 56"/>
                                <a:gd name="T2" fmla="+- 0 8945 8945"/>
                                <a:gd name="T3" fmla="*/ 8945 h 73"/>
                                <a:gd name="T4" fmla="+- 0 2004 2004"/>
                                <a:gd name="T5" fmla="*/ T4 w 56"/>
                                <a:gd name="T6" fmla="+- 0 9018 8945"/>
                                <a:gd name="T7" fmla="*/ 901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7" y="0"/>
                                  </a:move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2441"/>
                        <wpg:cNvGrpSpPr>
                          <a:grpSpLocks/>
                        </wpg:cNvGrpSpPr>
                        <wpg:grpSpPr bwMode="auto">
                          <a:xfrm>
                            <a:off x="1854" y="8836"/>
                            <a:ext cx="38" cy="55"/>
                            <a:chOff x="1854" y="8836"/>
                            <a:chExt cx="38" cy="55"/>
                          </a:xfrm>
                        </wpg:grpSpPr>
                        <wps:wsp>
                          <wps:cNvPr id="544" name="Freeform 2442"/>
                          <wps:cNvSpPr>
                            <a:spLocks/>
                          </wps:cNvSpPr>
                          <wps:spPr bwMode="auto">
                            <a:xfrm>
                              <a:off x="1854" y="8836"/>
                              <a:ext cx="38" cy="55"/>
                            </a:xfrm>
                            <a:custGeom>
                              <a:avLst/>
                              <a:gdLst>
                                <a:gd name="T0" fmla="+- 0 1892 1854"/>
                                <a:gd name="T1" fmla="*/ T0 w 38"/>
                                <a:gd name="T2" fmla="+- 0 8836 8836"/>
                                <a:gd name="T3" fmla="*/ 8836 h 55"/>
                                <a:gd name="T4" fmla="+- 0 1854 1854"/>
                                <a:gd name="T5" fmla="*/ T4 w 38"/>
                                <a:gd name="T6" fmla="+- 0 8891 8836"/>
                                <a:gd name="T7" fmla="*/ 889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38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8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2439"/>
                        <wpg:cNvGrpSpPr>
                          <a:grpSpLocks/>
                        </wpg:cNvGrpSpPr>
                        <wpg:grpSpPr bwMode="auto">
                          <a:xfrm>
                            <a:off x="2004" y="9018"/>
                            <a:ext cx="56" cy="28"/>
                            <a:chOff x="2004" y="9018"/>
                            <a:chExt cx="56" cy="28"/>
                          </a:xfrm>
                        </wpg:grpSpPr>
                        <wps:wsp>
                          <wps:cNvPr id="546" name="Freeform 2440"/>
                          <wps:cNvSpPr>
                            <a:spLocks/>
                          </wps:cNvSpPr>
                          <wps:spPr bwMode="auto">
                            <a:xfrm>
                              <a:off x="2004" y="9018"/>
                              <a:ext cx="56" cy="28"/>
                            </a:xfrm>
                            <a:custGeom>
                              <a:avLst/>
                              <a:gdLst>
                                <a:gd name="T0" fmla="+- 0 2046 2004"/>
                                <a:gd name="T1" fmla="*/ T0 w 56"/>
                                <a:gd name="T2" fmla="+- 0 9046 9018"/>
                                <a:gd name="T3" fmla="*/ 9046 h 28"/>
                                <a:gd name="T4" fmla="+- 0 2004 2004"/>
                                <a:gd name="T5" fmla="*/ T4 w 56"/>
                                <a:gd name="T6" fmla="+- 0 9018 9018"/>
                                <a:gd name="T7" fmla="*/ 90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42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2437"/>
                        <wpg:cNvGrpSpPr>
                          <a:grpSpLocks/>
                        </wpg:cNvGrpSpPr>
                        <wpg:grpSpPr bwMode="auto">
                          <a:xfrm>
                            <a:off x="1798" y="8872"/>
                            <a:ext cx="206" cy="146"/>
                            <a:chOff x="1798" y="8872"/>
                            <a:chExt cx="206" cy="146"/>
                          </a:xfrm>
                        </wpg:grpSpPr>
                        <wps:wsp>
                          <wps:cNvPr id="548" name="Freeform 2438"/>
                          <wps:cNvSpPr>
                            <a:spLocks/>
                          </wps:cNvSpPr>
                          <wps:spPr bwMode="auto">
                            <a:xfrm>
                              <a:off x="1798" y="8872"/>
                              <a:ext cx="206" cy="146"/>
                            </a:xfrm>
                            <a:custGeom>
                              <a:avLst/>
                              <a:gdLst>
                                <a:gd name="T0" fmla="+- 0 2004 1798"/>
                                <a:gd name="T1" fmla="*/ T0 w 206"/>
                                <a:gd name="T2" fmla="+- 0 9018 8872"/>
                                <a:gd name="T3" fmla="*/ 9018 h 146"/>
                                <a:gd name="T4" fmla="+- 0 1854 1798"/>
                                <a:gd name="T5" fmla="*/ T4 w 206"/>
                                <a:gd name="T6" fmla="+- 0 8891 8872"/>
                                <a:gd name="T7" fmla="*/ 8891 h 146"/>
                                <a:gd name="T8" fmla="+- 0 1798 1798"/>
                                <a:gd name="T9" fmla="*/ T8 w 206"/>
                                <a:gd name="T10" fmla="+- 0 8872 8872"/>
                                <a:gd name="T11" fmla="*/ 887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6" h="146">
                                  <a:moveTo>
                                    <a:pt x="206" y="146"/>
                                  </a:moveTo>
                                  <a:lnTo>
                                    <a:pt x="56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2435"/>
                        <wpg:cNvGrpSpPr>
                          <a:grpSpLocks/>
                        </wpg:cNvGrpSpPr>
                        <wpg:grpSpPr bwMode="auto">
                          <a:xfrm>
                            <a:off x="2230" y="8160"/>
                            <a:ext cx="94" cy="109"/>
                            <a:chOff x="2230" y="8160"/>
                            <a:chExt cx="94" cy="109"/>
                          </a:xfrm>
                        </wpg:grpSpPr>
                        <wps:wsp>
                          <wps:cNvPr id="550" name="Freeform 2436"/>
                          <wps:cNvSpPr>
                            <a:spLocks/>
                          </wps:cNvSpPr>
                          <wps:spPr bwMode="auto">
                            <a:xfrm>
                              <a:off x="2230" y="8160"/>
                              <a:ext cx="94" cy="109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94"/>
                                <a:gd name="T2" fmla="+- 0 8270 8160"/>
                                <a:gd name="T3" fmla="*/ 8270 h 109"/>
                                <a:gd name="T4" fmla="+- 0 2323 2230"/>
                                <a:gd name="T5" fmla="*/ T4 w 94"/>
                                <a:gd name="T6" fmla="+- 0 8160 8160"/>
                                <a:gd name="T7" fmla="*/ 81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09">
                                  <a:moveTo>
                                    <a:pt x="0" y="110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17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2433"/>
                        <wpg:cNvGrpSpPr>
                          <a:grpSpLocks/>
                        </wpg:cNvGrpSpPr>
                        <wpg:grpSpPr bwMode="auto">
                          <a:xfrm>
                            <a:off x="2267" y="8124"/>
                            <a:ext cx="374" cy="256"/>
                            <a:chOff x="2267" y="8124"/>
                            <a:chExt cx="374" cy="256"/>
                          </a:xfrm>
                        </wpg:grpSpPr>
                        <wps:wsp>
                          <wps:cNvPr id="552" name="Freeform 2434"/>
                          <wps:cNvSpPr>
                            <a:spLocks/>
                          </wps:cNvSpPr>
                          <wps:spPr bwMode="auto">
                            <a:xfrm>
                              <a:off x="2267" y="8124"/>
                              <a:ext cx="374" cy="256"/>
                            </a:xfrm>
                            <a:custGeom>
                              <a:avLst/>
                              <a:gdLst>
                                <a:gd name="T0" fmla="+- 0 2641 2267"/>
                                <a:gd name="T1" fmla="*/ T0 w 374"/>
                                <a:gd name="T2" fmla="+- 0 8380 8124"/>
                                <a:gd name="T3" fmla="*/ 8380 h 256"/>
                                <a:gd name="T4" fmla="+- 0 2511 2267"/>
                                <a:gd name="T5" fmla="*/ T4 w 374"/>
                                <a:gd name="T6" fmla="+- 0 8289 8124"/>
                                <a:gd name="T7" fmla="*/ 8289 h 256"/>
                                <a:gd name="T8" fmla="+- 0 2323 2267"/>
                                <a:gd name="T9" fmla="*/ T8 w 374"/>
                                <a:gd name="T10" fmla="+- 0 8160 8124"/>
                                <a:gd name="T11" fmla="*/ 8160 h 256"/>
                                <a:gd name="T12" fmla="+- 0 2267 2267"/>
                                <a:gd name="T13" fmla="*/ T12 w 374"/>
                                <a:gd name="T14" fmla="+- 0 8124 8124"/>
                                <a:gd name="T15" fmla="*/ 8124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256">
                                  <a:moveTo>
                                    <a:pt x="374" y="256"/>
                                  </a:moveTo>
                                  <a:lnTo>
                                    <a:pt x="244" y="165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2431"/>
                        <wpg:cNvGrpSpPr>
                          <a:grpSpLocks/>
                        </wpg:cNvGrpSpPr>
                        <wpg:grpSpPr bwMode="auto">
                          <a:xfrm>
                            <a:off x="2604" y="8598"/>
                            <a:ext cx="19" cy="37"/>
                            <a:chOff x="2604" y="8598"/>
                            <a:chExt cx="19" cy="37"/>
                          </a:xfrm>
                        </wpg:grpSpPr>
                        <wps:wsp>
                          <wps:cNvPr id="554" name="Freeform 2432"/>
                          <wps:cNvSpPr>
                            <a:spLocks/>
                          </wps:cNvSpPr>
                          <wps:spPr bwMode="auto">
                            <a:xfrm>
                              <a:off x="2604" y="8598"/>
                              <a:ext cx="19" cy="37"/>
                            </a:xfrm>
                            <a:custGeom>
                              <a:avLst/>
                              <a:gdLst>
                                <a:gd name="T0" fmla="+- 0 2604 2604"/>
                                <a:gd name="T1" fmla="*/ T0 w 19"/>
                                <a:gd name="T2" fmla="+- 0 8636 8598"/>
                                <a:gd name="T3" fmla="*/ 8636 h 37"/>
                                <a:gd name="T4" fmla="+- 0 2623 2604"/>
                                <a:gd name="T5" fmla="*/ T4 w 19"/>
                                <a:gd name="T6" fmla="+- 0 8598 8598"/>
                                <a:gd name="T7" fmla="*/ 859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37">
                                  <a:moveTo>
                                    <a:pt x="0" y="3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8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2429"/>
                        <wpg:cNvGrpSpPr>
                          <a:grpSpLocks/>
                        </wpg:cNvGrpSpPr>
                        <wpg:grpSpPr bwMode="auto">
                          <a:xfrm>
                            <a:off x="2623" y="8489"/>
                            <a:ext cx="150" cy="220"/>
                            <a:chOff x="2623" y="8489"/>
                            <a:chExt cx="150" cy="220"/>
                          </a:xfrm>
                        </wpg:grpSpPr>
                        <wps:wsp>
                          <wps:cNvPr id="556" name="Freeform 2430"/>
                          <wps:cNvSpPr>
                            <a:spLocks/>
                          </wps:cNvSpPr>
                          <wps:spPr bwMode="auto">
                            <a:xfrm>
                              <a:off x="2623" y="8489"/>
                              <a:ext cx="150" cy="220"/>
                            </a:xfrm>
                            <a:custGeom>
                              <a:avLst/>
                              <a:gdLst>
                                <a:gd name="T0" fmla="+- 0 2754 2623"/>
                                <a:gd name="T1" fmla="*/ T0 w 150"/>
                                <a:gd name="T2" fmla="+- 0 8709 8489"/>
                                <a:gd name="T3" fmla="*/ 8709 h 220"/>
                                <a:gd name="T4" fmla="+- 0 2698 2623"/>
                                <a:gd name="T5" fmla="*/ T4 w 150"/>
                                <a:gd name="T6" fmla="+- 0 8672 8489"/>
                                <a:gd name="T7" fmla="*/ 8672 h 220"/>
                                <a:gd name="T8" fmla="+- 0 2680 2623"/>
                                <a:gd name="T9" fmla="*/ T8 w 150"/>
                                <a:gd name="T10" fmla="+- 0 8654 8489"/>
                                <a:gd name="T11" fmla="*/ 8654 h 220"/>
                                <a:gd name="T12" fmla="+- 0 2698 2623"/>
                                <a:gd name="T13" fmla="*/ T12 w 150"/>
                                <a:gd name="T14" fmla="+- 0 8654 8489"/>
                                <a:gd name="T15" fmla="*/ 8654 h 220"/>
                                <a:gd name="T16" fmla="+- 0 2623 2623"/>
                                <a:gd name="T17" fmla="*/ T16 w 150"/>
                                <a:gd name="T18" fmla="+- 0 8598 8489"/>
                                <a:gd name="T19" fmla="*/ 8598 h 220"/>
                                <a:gd name="T20" fmla="+- 0 2661 2623"/>
                                <a:gd name="T21" fmla="*/ T20 w 150"/>
                                <a:gd name="T22" fmla="+- 0 8562 8489"/>
                                <a:gd name="T23" fmla="*/ 8562 h 220"/>
                                <a:gd name="T24" fmla="+- 0 2717 2623"/>
                                <a:gd name="T25" fmla="*/ T24 w 150"/>
                                <a:gd name="T26" fmla="+- 0 8489 8489"/>
                                <a:gd name="T27" fmla="*/ 8489 h 220"/>
                                <a:gd name="T28" fmla="+- 0 2773 2623"/>
                                <a:gd name="T29" fmla="*/ T28 w 150"/>
                                <a:gd name="T30" fmla="+- 0 8544 8489"/>
                                <a:gd name="T31" fmla="*/ 854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" h="220">
                                  <a:moveTo>
                                    <a:pt x="131" y="220"/>
                                  </a:moveTo>
                                  <a:lnTo>
                                    <a:pt x="75" y="183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75" y="16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50" y="55"/>
                                  </a:lnTo>
                                </a:path>
                              </a:pathLst>
                            </a:custGeom>
                            <a:noFill/>
                            <a:ln w="11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2427"/>
                        <wpg:cNvGrpSpPr>
                          <a:grpSpLocks/>
                        </wpg:cNvGrpSpPr>
                        <wpg:grpSpPr bwMode="auto">
                          <a:xfrm>
                            <a:off x="2848" y="8836"/>
                            <a:ext cx="113" cy="146"/>
                            <a:chOff x="2848" y="8836"/>
                            <a:chExt cx="113" cy="146"/>
                          </a:xfrm>
                        </wpg:grpSpPr>
                        <wps:wsp>
                          <wps:cNvPr id="558" name="Freeform 2428"/>
                          <wps:cNvSpPr>
                            <a:spLocks/>
                          </wps:cNvSpPr>
                          <wps:spPr bwMode="auto">
                            <a:xfrm>
                              <a:off x="2848" y="8836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848 2848"/>
                                <a:gd name="T1" fmla="*/ T0 w 113"/>
                                <a:gd name="T2" fmla="+- 0 8982 8836"/>
                                <a:gd name="T3" fmla="*/ 8982 h 146"/>
                                <a:gd name="T4" fmla="+- 0 2961 2848"/>
                                <a:gd name="T5" fmla="*/ T4 w 113"/>
                                <a:gd name="T6" fmla="+- 0 8836 8836"/>
                                <a:gd name="T7" fmla="*/ 883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146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2425"/>
                        <wpg:cNvGrpSpPr>
                          <a:grpSpLocks/>
                        </wpg:cNvGrpSpPr>
                        <wpg:grpSpPr bwMode="auto">
                          <a:xfrm>
                            <a:off x="2980" y="8672"/>
                            <a:ext cx="94" cy="128"/>
                            <a:chOff x="2980" y="8672"/>
                            <a:chExt cx="94" cy="128"/>
                          </a:xfrm>
                        </wpg:grpSpPr>
                        <wps:wsp>
                          <wps:cNvPr id="560" name="Freeform 2426"/>
                          <wps:cNvSpPr>
                            <a:spLocks/>
                          </wps:cNvSpPr>
                          <wps:spPr bwMode="auto">
                            <a:xfrm>
                              <a:off x="2980" y="8672"/>
                              <a:ext cx="94" cy="128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94"/>
                                <a:gd name="T2" fmla="+- 0 8800 8672"/>
                                <a:gd name="T3" fmla="*/ 8800 h 128"/>
                                <a:gd name="T4" fmla="+- 0 3073 2980"/>
                                <a:gd name="T5" fmla="*/ T4 w 94"/>
                                <a:gd name="T6" fmla="+- 0 8672 8672"/>
                                <a:gd name="T7" fmla="*/ 867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0" y="128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17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2423"/>
                        <wpg:cNvGrpSpPr>
                          <a:grpSpLocks/>
                        </wpg:cNvGrpSpPr>
                        <wpg:grpSpPr bwMode="auto">
                          <a:xfrm>
                            <a:off x="3073" y="8672"/>
                            <a:ext cx="862" cy="374"/>
                            <a:chOff x="3073" y="8672"/>
                            <a:chExt cx="862" cy="374"/>
                          </a:xfrm>
                        </wpg:grpSpPr>
                        <wps:wsp>
                          <wps:cNvPr id="562" name="Freeform 2424"/>
                          <wps:cNvSpPr>
                            <a:spLocks/>
                          </wps:cNvSpPr>
                          <wps:spPr bwMode="auto">
                            <a:xfrm>
                              <a:off x="3073" y="8672"/>
                              <a:ext cx="862" cy="374"/>
                            </a:xfrm>
                            <a:custGeom>
                              <a:avLst/>
                              <a:gdLst>
                                <a:gd name="T0" fmla="+- 0 3616 3073"/>
                                <a:gd name="T1" fmla="*/ T0 w 862"/>
                                <a:gd name="T2" fmla="+- 0 9046 8672"/>
                                <a:gd name="T3" fmla="*/ 9046 h 374"/>
                                <a:gd name="T4" fmla="+- 0 3598 3073"/>
                                <a:gd name="T5" fmla="*/ T4 w 862"/>
                                <a:gd name="T6" fmla="+- 0 9036 8672"/>
                                <a:gd name="T7" fmla="*/ 9036 h 374"/>
                                <a:gd name="T8" fmla="+- 0 3598 3073"/>
                                <a:gd name="T9" fmla="*/ T8 w 862"/>
                                <a:gd name="T10" fmla="+- 0 9018 8672"/>
                                <a:gd name="T11" fmla="*/ 9018 h 374"/>
                                <a:gd name="T12" fmla="+- 0 3579 3073"/>
                                <a:gd name="T13" fmla="*/ T12 w 862"/>
                                <a:gd name="T14" fmla="+- 0 9018 8672"/>
                                <a:gd name="T15" fmla="*/ 9018 h 374"/>
                                <a:gd name="T16" fmla="+- 0 3579 3073"/>
                                <a:gd name="T17" fmla="*/ T16 w 862"/>
                                <a:gd name="T18" fmla="+- 0 9036 8672"/>
                                <a:gd name="T19" fmla="*/ 9036 h 374"/>
                                <a:gd name="T20" fmla="+- 0 3073 3073"/>
                                <a:gd name="T21" fmla="*/ T20 w 862"/>
                                <a:gd name="T22" fmla="+- 0 8672 8672"/>
                                <a:gd name="T23" fmla="*/ 8672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62" h="374">
                                  <a:moveTo>
                                    <a:pt x="543" y="374"/>
                                  </a:moveTo>
                                  <a:lnTo>
                                    <a:pt x="525" y="364"/>
                                  </a:lnTo>
                                  <a:lnTo>
                                    <a:pt x="525" y="346"/>
                                  </a:lnTo>
                                  <a:lnTo>
                                    <a:pt x="506" y="346"/>
                                  </a:lnTo>
                                  <a:lnTo>
                                    <a:pt x="506" y="3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2421"/>
                        <wpg:cNvGrpSpPr>
                          <a:grpSpLocks/>
                        </wpg:cNvGrpSpPr>
                        <wpg:grpSpPr bwMode="auto">
                          <a:xfrm>
                            <a:off x="3035" y="8663"/>
                            <a:ext cx="38" cy="2"/>
                            <a:chOff x="3035" y="8663"/>
                            <a:chExt cx="38" cy="2"/>
                          </a:xfrm>
                        </wpg:grpSpPr>
                        <wps:wsp>
                          <wps:cNvPr id="564" name="Freeform 2422"/>
                          <wps:cNvSpPr>
                            <a:spLocks/>
                          </wps:cNvSpPr>
                          <wps:spPr bwMode="auto">
                            <a:xfrm>
                              <a:off x="3035" y="8663"/>
                              <a:ext cx="38" cy="2"/>
                            </a:xfrm>
                            <a:custGeom>
                              <a:avLst/>
                              <a:gdLst>
                                <a:gd name="T0" fmla="+- 0 3035 3035"/>
                                <a:gd name="T1" fmla="*/ T0 w 38"/>
                                <a:gd name="T2" fmla="+- 0 3073 3035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2419"/>
                        <wpg:cNvGrpSpPr>
                          <a:grpSpLocks/>
                        </wpg:cNvGrpSpPr>
                        <wpg:grpSpPr bwMode="auto">
                          <a:xfrm>
                            <a:off x="1418" y="7576"/>
                            <a:ext cx="61" cy="694"/>
                            <a:chOff x="1418" y="7576"/>
                            <a:chExt cx="61" cy="694"/>
                          </a:xfrm>
                        </wpg:grpSpPr>
                        <wps:wsp>
                          <wps:cNvPr id="566" name="Freeform 2420"/>
                          <wps:cNvSpPr>
                            <a:spLocks/>
                          </wps:cNvSpPr>
                          <wps:spPr bwMode="auto">
                            <a:xfrm>
                              <a:off x="1418" y="7576"/>
                              <a:ext cx="61" cy="694"/>
                            </a:xfrm>
                            <a:custGeom>
                              <a:avLst/>
                              <a:gdLst>
                                <a:gd name="T0" fmla="+- 0 1844 1418"/>
                                <a:gd name="T1" fmla="*/ T0 w 61"/>
                                <a:gd name="T2" fmla="+- 0 7646 7576"/>
                                <a:gd name="T3" fmla="*/ 7646 h 694"/>
                                <a:gd name="T4" fmla="+- 0 1868 1418"/>
                                <a:gd name="T5" fmla="*/ T4 w 61"/>
                                <a:gd name="T6" fmla="+- 0 7613 7576"/>
                                <a:gd name="T7" fmla="*/ 7613 h 694"/>
                                <a:gd name="T8" fmla="+- 0 1868 1418"/>
                                <a:gd name="T9" fmla="*/ T8 w 61"/>
                                <a:gd name="T10" fmla="+- 0 7594 7576"/>
                                <a:gd name="T11" fmla="*/ 7594 h 694"/>
                                <a:gd name="T12" fmla="+- 0 1906 1418"/>
                                <a:gd name="T13" fmla="*/ T12 w 61"/>
                                <a:gd name="T14" fmla="+- 0 7594 7576"/>
                                <a:gd name="T15" fmla="*/ 7594 h 694"/>
                                <a:gd name="T16" fmla="+- 0 1906 1418"/>
                                <a:gd name="T17" fmla="*/ T16 w 61"/>
                                <a:gd name="T18" fmla="+- 0 7576 7576"/>
                                <a:gd name="T19" fmla="*/ 757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94">
                                  <a:moveTo>
                                    <a:pt x="426" y="70"/>
                                  </a:moveTo>
                                  <a:lnTo>
                                    <a:pt x="450" y="37"/>
                                  </a:lnTo>
                                  <a:lnTo>
                                    <a:pt x="450" y="18"/>
                                  </a:lnTo>
                                  <a:lnTo>
                                    <a:pt x="488" y="18"/>
                                  </a:ln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17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2417"/>
                        <wpg:cNvGrpSpPr>
                          <a:grpSpLocks/>
                        </wpg:cNvGrpSpPr>
                        <wpg:grpSpPr bwMode="auto">
                          <a:xfrm>
                            <a:off x="1480" y="7576"/>
                            <a:ext cx="18" cy="2"/>
                            <a:chOff x="1480" y="7576"/>
                            <a:chExt cx="18" cy="2"/>
                          </a:xfrm>
                        </wpg:grpSpPr>
                        <wps:wsp>
                          <wps:cNvPr id="568" name="Freeform 2418"/>
                          <wps:cNvSpPr>
                            <a:spLocks/>
                          </wps:cNvSpPr>
                          <wps:spPr bwMode="auto">
                            <a:xfrm>
                              <a:off x="1480" y="7576"/>
                              <a:ext cx="18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18"/>
                                <a:gd name="T2" fmla="+- 0 1498 1480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2415"/>
                        <wpg:cNvGrpSpPr>
                          <a:grpSpLocks/>
                        </wpg:cNvGrpSpPr>
                        <wpg:grpSpPr bwMode="auto">
                          <a:xfrm>
                            <a:off x="1460" y="1222"/>
                            <a:ext cx="244" cy="220"/>
                            <a:chOff x="1460" y="1222"/>
                            <a:chExt cx="244" cy="220"/>
                          </a:xfrm>
                        </wpg:grpSpPr>
                        <wps:wsp>
                          <wps:cNvPr id="570" name="Freeform 2416"/>
                          <wps:cNvSpPr>
                            <a:spLocks/>
                          </wps:cNvSpPr>
                          <wps:spPr bwMode="auto">
                            <a:xfrm>
                              <a:off x="1460" y="1222"/>
                              <a:ext cx="244" cy="220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244"/>
                                <a:gd name="T2" fmla="+- 0 1350 1222"/>
                                <a:gd name="T3" fmla="*/ 1350 h 220"/>
                                <a:gd name="T4" fmla="+- 0 1517 1460"/>
                                <a:gd name="T5" fmla="*/ T4 w 244"/>
                                <a:gd name="T6" fmla="+- 0 1313 1222"/>
                                <a:gd name="T7" fmla="*/ 1313 h 220"/>
                                <a:gd name="T8" fmla="+- 0 1630 1460"/>
                                <a:gd name="T9" fmla="*/ T8 w 244"/>
                                <a:gd name="T10" fmla="+- 0 1222 1222"/>
                                <a:gd name="T11" fmla="*/ 1222 h 220"/>
                                <a:gd name="T12" fmla="+- 0 1704 1460"/>
                                <a:gd name="T13" fmla="*/ T12 w 244"/>
                                <a:gd name="T14" fmla="+- 0 1313 1222"/>
                                <a:gd name="T15" fmla="*/ 1313 h 220"/>
                                <a:gd name="T16" fmla="+- 0 1686 1460"/>
                                <a:gd name="T17" fmla="*/ T16 w 244"/>
                                <a:gd name="T18" fmla="+- 0 1331 1222"/>
                                <a:gd name="T19" fmla="*/ 1331 h 220"/>
                                <a:gd name="T20" fmla="+- 0 1592 1460"/>
                                <a:gd name="T21" fmla="*/ T20 w 244"/>
                                <a:gd name="T22" fmla="+- 0 1404 1222"/>
                                <a:gd name="T23" fmla="*/ 1404 h 220"/>
                                <a:gd name="T24" fmla="+- 0 1536 1460"/>
                                <a:gd name="T25" fmla="*/ T24 w 244"/>
                                <a:gd name="T26" fmla="+- 0 1441 1222"/>
                                <a:gd name="T27" fmla="*/ 144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" h="220">
                                  <a:moveTo>
                                    <a:pt x="0" y="128"/>
                                  </a:moveTo>
                                  <a:lnTo>
                                    <a:pt x="57" y="91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44" y="91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76" y="219"/>
                                  </a:lnTo>
                                </a:path>
                              </a:pathLst>
                            </a:custGeom>
                            <a:noFill/>
                            <a:ln w="117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2413"/>
                        <wpg:cNvGrpSpPr>
                          <a:grpSpLocks/>
                        </wpg:cNvGrpSpPr>
                        <wpg:grpSpPr bwMode="auto">
                          <a:xfrm>
                            <a:off x="1460" y="1350"/>
                            <a:ext cx="76" cy="91"/>
                            <a:chOff x="1460" y="1350"/>
                            <a:chExt cx="76" cy="91"/>
                          </a:xfrm>
                        </wpg:grpSpPr>
                        <wps:wsp>
                          <wps:cNvPr id="572" name="Freeform 2414"/>
                          <wps:cNvSpPr>
                            <a:spLocks/>
                          </wps:cNvSpPr>
                          <wps:spPr bwMode="auto">
                            <a:xfrm>
                              <a:off x="1460" y="1350"/>
                              <a:ext cx="76" cy="91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76"/>
                                <a:gd name="T2" fmla="+- 0 1350 1350"/>
                                <a:gd name="T3" fmla="*/ 1350 h 91"/>
                                <a:gd name="T4" fmla="+- 0 1536 1460"/>
                                <a:gd name="T5" fmla="*/ T4 w 76"/>
                                <a:gd name="T6" fmla="+- 0 1441 1350"/>
                                <a:gd name="T7" fmla="*/ 144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6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2410"/>
                        <wpg:cNvGrpSpPr>
                          <a:grpSpLocks/>
                        </wpg:cNvGrpSpPr>
                        <wpg:grpSpPr bwMode="auto">
                          <a:xfrm>
                            <a:off x="1418" y="1350"/>
                            <a:ext cx="118" cy="292"/>
                            <a:chOff x="1418" y="1350"/>
                            <a:chExt cx="118" cy="292"/>
                          </a:xfrm>
                        </wpg:grpSpPr>
                        <wps:wsp>
                          <wps:cNvPr id="574" name="Freeform 2412"/>
                          <wps:cNvSpPr>
                            <a:spLocks/>
                          </wps:cNvSpPr>
                          <wps:spPr bwMode="auto">
                            <a:xfrm>
                              <a:off x="1418" y="1350"/>
                              <a:ext cx="118" cy="292"/>
                            </a:xfrm>
                            <a:custGeom>
                              <a:avLst/>
                              <a:gdLst>
                                <a:gd name="T0" fmla="+- 0 1756 1418"/>
                                <a:gd name="T1" fmla="*/ T0 w 118"/>
                                <a:gd name="T2" fmla="+- 0 1441 1350"/>
                                <a:gd name="T3" fmla="*/ 1441 h 292"/>
                                <a:gd name="T4" fmla="+- 0 1638 1418"/>
                                <a:gd name="T5" fmla="*/ T4 w 118"/>
                                <a:gd name="T6" fmla="+- 0 1531 1350"/>
                                <a:gd name="T7" fmla="*/ 153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292">
                                  <a:moveTo>
                                    <a:pt x="338" y="91"/>
                                  </a:moveTo>
                                  <a:lnTo>
                                    <a:pt x="220" y="18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2411"/>
                          <wps:cNvSpPr>
                            <a:spLocks/>
                          </wps:cNvSpPr>
                          <wps:spPr bwMode="auto">
                            <a:xfrm>
                              <a:off x="1418" y="1350"/>
                              <a:ext cx="118" cy="292"/>
                            </a:xfrm>
                            <a:custGeom>
                              <a:avLst/>
                              <a:gdLst>
                                <a:gd name="T0" fmla="+- 0 1638 1418"/>
                                <a:gd name="T1" fmla="*/ T0 w 118"/>
                                <a:gd name="T2" fmla="+- 0 1385 1350"/>
                                <a:gd name="T3" fmla="*/ 1385 h 292"/>
                                <a:gd name="T4" fmla="+- 0 1680 1418"/>
                                <a:gd name="T5" fmla="*/ T4 w 118"/>
                                <a:gd name="T6" fmla="+- 0 1350 1350"/>
                                <a:gd name="T7" fmla="*/ 135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292">
                                  <a:moveTo>
                                    <a:pt x="220" y="35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2408"/>
                        <wpg:cNvGrpSpPr>
                          <a:grpSpLocks/>
                        </wpg:cNvGrpSpPr>
                        <wpg:grpSpPr bwMode="auto">
                          <a:xfrm>
                            <a:off x="1517" y="1149"/>
                            <a:ext cx="113" cy="73"/>
                            <a:chOff x="1517" y="1149"/>
                            <a:chExt cx="113" cy="73"/>
                          </a:xfrm>
                        </wpg:grpSpPr>
                        <wps:wsp>
                          <wps:cNvPr id="577" name="Freeform 2409"/>
                          <wps:cNvSpPr>
                            <a:spLocks/>
                          </wps:cNvSpPr>
                          <wps:spPr bwMode="auto">
                            <a:xfrm>
                              <a:off x="1517" y="1149"/>
                              <a:ext cx="113" cy="73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13"/>
                                <a:gd name="T2" fmla="+- 0 1167 1149"/>
                                <a:gd name="T3" fmla="*/ 1167 h 73"/>
                                <a:gd name="T4" fmla="+- 0 1536 1517"/>
                                <a:gd name="T5" fmla="*/ T4 w 113"/>
                                <a:gd name="T6" fmla="+- 0 1222 1149"/>
                                <a:gd name="T7" fmla="*/ 1222 h 73"/>
                                <a:gd name="T8" fmla="+- 0 1630 1517"/>
                                <a:gd name="T9" fmla="*/ T8 w 113"/>
                                <a:gd name="T10" fmla="+- 0 1149 1149"/>
                                <a:gd name="T11" fmla="*/ 114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73">
                                  <a:moveTo>
                                    <a:pt x="0" y="18"/>
                                  </a:moveTo>
                                  <a:lnTo>
                                    <a:pt x="19" y="73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6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2406"/>
                        <wpg:cNvGrpSpPr>
                          <a:grpSpLocks/>
                        </wpg:cNvGrpSpPr>
                        <wpg:grpSpPr bwMode="auto">
                          <a:xfrm>
                            <a:off x="1536" y="2555"/>
                            <a:ext cx="37" cy="36"/>
                            <a:chOff x="1536" y="2555"/>
                            <a:chExt cx="37" cy="36"/>
                          </a:xfrm>
                        </wpg:grpSpPr>
                        <wps:wsp>
                          <wps:cNvPr id="579" name="Freeform 2407"/>
                          <wps:cNvSpPr>
                            <a:spLocks/>
                          </wps:cNvSpPr>
                          <wps:spPr bwMode="auto">
                            <a:xfrm>
                              <a:off x="1536" y="2555"/>
                              <a:ext cx="37" cy="36"/>
                            </a:xfrm>
                            <a:custGeom>
                              <a:avLst/>
                              <a:gdLst>
                                <a:gd name="T0" fmla="+- 0 1573 1536"/>
                                <a:gd name="T1" fmla="*/ T0 w 37"/>
                                <a:gd name="T2" fmla="+- 0 2555 2555"/>
                                <a:gd name="T3" fmla="*/ 2555 h 36"/>
                                <a:gd name="T4" fmla="+- 0 1536 1536"/>
                                <a:gd name="T5" fmla="*/ T4 w 37"/>
                                <a:gd name="T6" fmla="+- 0 2591 2555"/>
                                <a:gd name="T7" fmla="*/ 259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37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2404"/>
                        <wpg:cNvGrpSpPr>
                          <a:grpSpLocks/>
                        </wpg:cNvGrpSpPr>
                        <wpg:grpSpPr bwMode="auto">
                          <a:xfrm>
                            <a:off x="7890" y="7449"/>
                            <a:ext cx="150" cy="54"/>
                            <a:chOff x="7890" y="7449"/>
                            <a:chExt cx="150" cy="54"/>
                          </a:xfrm>
                        </wpg:grpSpPr>
                        <wps:wsp>
                          <wps:cNvPr id="581" name="Freeform 2405"/>
                          <wps:cNvSpPr>
                            <a:spLocks/>
                          </wps:cNvSpPr>
                          <wps:spPr bwMode="auto">
                            <a:xfrm>
                              <a:off x="7890" y="7449"/>
                              <a:ext cx="150" cy="54"/>
                            </a:xfrm>
                            <a:custGeom>
                              <a:avLst/>
                              <a:gdLst>
                                <a:gd name="T0" fmla="+- 0 8040 7890"/>
                                <a:gd name="T1" fmla="*/ T0 w 150"/>
                                <a:gd name="T2" fmla="+- 0 7449 7449"/>
                                <a:gd name="T3" fmla="*/ 7449 h 54"/>
                                <a:gd name="T4" fmla="+- 0 7984 7890"/>
                                <a:gd name="T5" fmla="*/ T4 w 150"/>
                                <a:gd name="T6" fmla="+- 0 7449 7449"/>
                                <a:gd name="T7" fmla="*/ 7449 h 54"/>
                                <a:gd name="T8" fmla="+- 0 7890 7890"/>
                                <a:gd name="T9" fmla="*/ T8 w 150"/>
                                <a:gd name="T10" fmla="+- 0 7449 7449"/>
                                <a:gd name="T11" fmla="*/ 7449 h 54"/>
                                <a:gd name="T12" fmla="+- 0 7890 7890"/>
                                <a:gd name="T13" fmla="*/ T12 w 150"/>
                                <a:gd name="T14" fmla="+- 0 7503 7449"/>
                                <a:gd name="T15" fmla="*/ 750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54">
                                  <a:moveTo>
                                    <a:pt x="150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11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2402"/>
                        <wpg:cNvGrpSpPr>
                          <a:grpSpLocks/>
                        </wpg:cNvGrpSpPr>
                        <wpg:grpSpPr bwMode="auto">
                          <a:xfrm>
                            <a:off x="7890" y="7540"/>
                            <a:ext cx="19" cy="164"/>
                            <a:chOff x="7890" y="7540"/>
                            <a:chExt cx="19" cy="164"/>
                          </a:xfrm>
                        </wpg:grpSpPr>
                        <wps:wsp>
                          <wps:cNvPr id="583" name="Freeform 2403"/>
                          <wps:cNvSpPr>
                            <a:spLocks/>
                          </wps:cNvSpPr>
                          <wps:spPr bwMode="auto">
                            <a:xfrm>
                              <a:off x="7890" y="7540"/>
                              <a:ext cx="19" cy="16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9"/>
                                <a:gd name="T2" fmla="+- 0 7540 7540"/>
                                <a:gd name="T3" fmla="*/ 7540 h 164"/>
                                <a:gd name="T4" fmla="+- 0 7890 7890"/>
                                <a:gd name="T5" fmla="*/ T4 w 19"/>
                                <a:gd name="T6" fmla="+- 0 7558 7540"/>
                                <a:gd name="T7" fmla="*/ 7558 h 164"/>
                                <a:gd name="T8" fmla="+- 0 7910 7890"/>
                                <a:gd name="T9" fmla="*/ T8 w 19"/>
                                <a:gd name="T10" fmla="+- 0 7558 7540"/>
                                <a:gd name="T11" fmla="*/ 7558 h 164"/>
                                <a:gd name="T12" fmla="+- 0 7910 7890"/>
                                <a:gd name="T13" fmla="*/ T12 w 19"/>
                                <a:gd name="T14" fmla="+- 0 7704 7540"/>
                                <a:gd name="T15" fmla="*/ 770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64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64"/>
                                  </a:lnTo>
                                </a:path>
                              </a:pathLst>
                            </a:custGeom>
                            <a:noFill/>
                            <a:ln w="119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2400"/>
                        <wpg:cNvGrpSpPr>
                          <a:grpSpLocks/>
                        </wpg:cNvGrpSpPr>
                        <wpg:grpSpPr bwMode="auto">
                          <a:xfrm>
                            <a:off x="7910" y="7740"/>
                            <a:ext cx="2" cy="329"/>
                            <a:chOff x="7910" y="7740"/>
                            <a:chExt cx="2" cy="329"/>
                          </a:xfrm>
                        </wpg:grpSpPr>
                        <wps:wsp>
                          <wps:cNvPr id="585" name="Freeform 2401"/>
                          <wps:cNvSpPr>
                            <a:spLocks/>
                          </wps:cNvSpPr>
                          <wps:spPr bwMode="auto">
                            <a:xfrm>
                              <a:off x="7910" y="7740"/>
                              <a:ext cx="2" cy="329"/>
                            </a:xfrm>
                            <a:custGeom>
                              <a:avLst/>
                              <a:gdLst>
                                <a:gd name="T0" fmla="+- 0 8069 7740"/>
                                <a:gd name="T1" fmla="*/ 8069 h 329"/>
                                <a:gd name="T2" fmla="+- 0 7740 7740"/>
                                <a:gd name="T3" fmla="*/ 7740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2398"/>
                        <wpg:cNvGrpSpPr>
                          <a:grpSpLocks/>
                        </wpg:cNvGrpSpPr>
                        <wpg:grpSpPr bwMode="auto">
                          <a:xfrm>
                            <a:off x="7910" y="8105"/>
                            <a:ext cx="113" cy="19"/>
                            <a:chOff x="7910" y="8105"/>
                            <a:chExt cx="113" cy="19"/>
                          </a:xfrm>
                        </wpg:grpSpPr>
                        <wps:wsp>
                          <wps:cNvPr id="587" name="Freeform 2399"/>
                          <wps:cNvSpPr>
                            <a:spLocks/>
                          </wps:cNvSpPr>
                          <wps:spPr bwMode="auto">
                            <a:xfrm>
                              <a:off x="7910" y="8105"/>
                              <a:ext cx="113" cy="19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113"/>
                                <a:gd name="T2" fmla="+- 0 8105 8105"/>
                                <a:gd name="T3" fmla="*/ 8105 h 19"/>
                                <a:gd name="T4" fmla="+- 0 7910 7910"/>
                                <a:gd name="T5" fmla="*/ T4 w 113"/>
                                <a:gd name="T6" fmla="+- 0 8124 8105"/>
                                <a:gd name="T7" fmla="*/ 8124 h 19"/>
                                <a:gd name="T8" fmla="+- 0 7929 7910"/>
                                <a:gd name="T9" fmla="*/ T8 w 113"/>
                                <a:gd name="T10" fmla="+- 0 8124 8105"/>
                                <a:gd name="T11" fmla="*/ 8124 h 19"/>
                                <a:gd name="T12" fmla="+- 0 7984 7910"/>
                                <a:gd name="T13" fmla="*/ T12 w 113"/>
                                <a:gd name="T14" fmla="+- 0 8124 8105"/>
                                <a:gd name="T15" fmla="*/ 8124 h 19"/>
                                <a:gd name="T16" fmla="+- 0 8022 7910"/>
                                <a:gd name="T17" fmla="*/ T16 w 113"/>
                                <a:gd name="T18" fmla="+- 0 8124 8105"/>
                                <a:gd name="T19" fmla="*/ 812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112" y="19"/>
                                  </a:lnTo>
                                </a:path>
                              </a:pathLst>
                            </a:custGeom>
                            <a:noFill/>
                            <a:ln w="116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2396"/>
                        <wpg:cNvGrpSpPr>
                          <a:grpSpLocks/>
                        </wpg:cNvGrpSpPr>
                        <wpg:grpSpPr bwMode="auto">
                          <a:xfrm>
                            <a:off x="8584" y="7449"/>
                            <a:ext cx="132" cy="18"/>
                            <a:chOff x="8584" y="7449"/>
                            <a:chExt cx="132" cy="18"/>
                          </a:xfrm>
                        </wpg:grpSpPr>
                        <wps:wsp>
                          <wps:cNvPr id="589" name="Freeform 2397"/>
                          <wps:cNvSpPr>
                            <a:spLocks/>
                          </wps:cNvSpPr>
                          <wps:spPr bwMode="auto">
                            <a:xfrm>
                              <a:off x="8584" y="7449"/>
                              <a:ext cx="132" cy="18"/>
                            </a:xfrm>
                            <a:custGeom>
                              <a:avLst/>
                              <a:gdLst>
                                <a:gd name="T0" fmla="+- 0 8584 8584"/>
                                <a:gd name="T1" fmla="*/ T0 w 132"/>
                                <a:gd name="T2" fmla="+- 0 7449 7449"/>
                                <a:gd name="T3" fmla="*/ 7449 h 18"/>
                                <a:gd name="T4" fmla="+- 0 8716 8584"/>
                                <a:gd name="T5" fmla="*/ T4 w 132"/>
                                <a:gd name="T6" fmla="+- 0 7449 7449"/>
                                <a:gd name="T7" fmla="*/ 7449 h 18"/>
                                <a:gd name="T8" fmla="+- 0 8716 8584"/>
                                <a:gd name="T9" fmla="*/ T8 w 132"/>
                                <a:gd name="T10" fmla="+- 0 7467 7449"/>
                                <a:gd name="T11" fmla="*/ 7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8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18"/>
                                  </a:lnTo>
                                </a:path>
                              </a:pathLst>
                            </a:custGeom>
                            <a:noFill/>
                            <a:ln w="115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2394"/>
                        <wpg:cNvGrpSpPr>
                          <a:grpSpLocks/>
                        </wpg:cNvGrpSpPr>
                        <wpg:grpSpPr bwMode="auto">
                          <a:xfrm>
                            <a:off x="8716" y="7503"/>
                            <a:ext cx="2" cy="511"/>
                            <a:chOff x="8716" y="7503"/>
                            <a:chExt cx="2" cy="511"/>
                          </a:xfrm>
                        </wpg:grpSpPr>
                        <wps:wsp>
                          <wps:cNvPr id="591" name="Freeform 2395"/>
                          <wps:cNvSpPr>
                            <a:spLocks/>
                          </wps:cNvSpPr>
                          <wps:spPr bwMode="auto">
                            <a:xfrm>
                              <a:off x="8716" y="7503"/>
                              <a:ext cx="2" cy="511"/>
                            </a:xfrm>
                            <a:custGeom>
                              <a:avLst/>
                              <a:gdLst>
                                <a:gd name="T0" fmla="+- 0 8014 7503"/>
                                <a:gd name="T1" fmla="*/ 8014 h 511"/>
                                <a:gd name="T2" fmla="+- 0 7503 7503"/>
                                <a:gd name="T3" fmla="*/ 7503 h 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1">
                                  <a:moveTo>
                                    <a:pt x="0" y="5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2392"/>
                        <wpg:cNvGrpSpPr>
                          <a:grpSpLocks/>
                        </wpg:cNvGrpSpPr>
                        <wpg:grpSpPr bwMode="auto">
                          <a:xfrm>
                            <a:off x="8622" y="8051"/>
                            <a:ext cx="94" cy="54"/>
                            <a:chOff x="8622" y="8051"/>
                            <a:chExt cx="94" cy="54"/>
                          </a:xfrm>
                        </wpg:grpSpPr>
                        <wps:wsp>
                          <wps:cNvPr id="593" name="Freeform 2393"/>
                          <wps:cNvSpPr>
                            <a:spLocks/>
                          </wps:cNvSpPr>
                          <wps:spPr bwMode="auto">
                            <a:xfrm>
                              <a:off x="8622" y="8051"/>
                              <a:ext cx="94" cy="54"/>
                            </a:xfrm>
                            <a:custGeom>
                              <a:avLst/>
                              <a:gdLst>
                                <a:gd name="T0" fmla="+- 0 8716 8622"/>
                                <a:gd name="T1" fmla="*/ T0 w 94"/>
                                <a:gd name="T2" fmla="+- 0 8051 8051"/>
                                <a:gd name="T3" fmla="*/ 8051 h 54"/>
                                <a:gd name="T4" fmla="+- 0 8716 8622"/>
                                <a:gd name="T5" fmla="*/ T4 w 94"/>
                                <a:gd name="T6" fmla="+- 0 8105 8051"/>
                                <a:gd name="T7" fmla="*/ 8105 h 54"/>
                                <a:gd name="T8" fmla="+- 0 8622 8622"/>
                                <a:gd name="T9" fmla="*/ T8 w 94"/>
                                <a:gd name="T10" fmla="+- 0 8105 8051"/>
                                <a:gd name="T11" fmla="*/ 810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54">
                                  <a:moveTo>
                                    <a:pt x="94" y="0"/>
                                  </a:moveTo>
                                  <a:lnTo>
                                    <a:pt x="94" y="54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11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2390"/>
                        <wpg:cNvGrpSpPr>
                          <a:grpSpLocks/>
                        </wpg:cNvGrpSpPr>
                        <wpg:grpSpPr bwMode="auto">
                          <a:xfrm>
                            <a:off x="7984" y="7449"/>
                            <a:ext cx="2" cy="109"/>
                            <a:chOff x="7984" y="7449"/>
                            <a:chExt cx="2" cy="109"/>
                          </a:xfrm>
                        </wpg:grpSpPr>
                        <wps:wsp>
                          <wps:cNvPr id="595" name="Freeform 2391"/>
                          <wps:cNvSpPr>
                            <a:spLocks/>
                          </wps:cNvSpPr>
                          <wps:spPr bwMode="auto">
                            <a:xfrm>
                              <a:off x="7984" y="7449"/>
                              <a:ext cx="2" cy="109"/>
                            </a:xfrm>
                            <a:custGeom>
                              <a:avLst/>
                              <a:gdLst>
                                <a:gd name="T0" fmla="+- 0 7449 7449"/>
                                <a:gd name="T1" fmla="*/ 7449 h 109"/>
                                <a:gd name="T2" fmla="+- 0 7558 7449"/>
                                <a:gd name="T3" fmla="*/ 7558 h 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2388"/>
                        <wpg:cNvGrpSpPr>
                          <a:grpSpLocks/>
                        </wpg:cNvGrpSpPr>
                        <wpg:grpSpPr bwMode="auto">
                          <a:xfrm>
                            <a:off x="7910" y="7558"/>
                            <a:ext cx="74" cy="146"/>
                            <a:chOff x="7910" y="7558"/>
                            <a:chExt cx="74" cy="146"/>
                          </a:xfrm>
                        </wpg:grpSpPr>
                        <wps:wsp>
                          <wps:cNvPr id="597" name="Freeform 2389"/>
                          <wps:cNvSpPr>
                            <a:spLocks/>
                          </wps:cNvSpPr>
                          <wps:spPr bwMode="auto">
                            <a:xfrm>
                              <a:off x="7910" y="7558"/>
                              <a:ext cx="74" cy="146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74"/>
                                <a:gd name="T2" fmla="+- 0 7558 7558"/>
                                <a:gd name="T3" fmla="*/ 7558 h 146"/>
                                <a:gd name="T4" fmla="+- 0 7984 7910"/>
                                <a:gd name="T5" fmla="*/ T4 w 74"/>
                                <a:gd name="T6" fmla="+- 0 7558 7558"/>
                                <a:gd name="T7" fmla="*/ 7558 h 146"/>
                                <a:gd name="T8" fmla="+- 0 7984 7910"/>
                                <a:gd name="T9" fmla="*/ T8 w 74"/>
                                <a:gd name="T10" fmla="+- 0 7704 7558"/>
                                <a:gd name="T11" fmla="*/ 770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146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146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2386"/>
                        <wpg:cNvGrpSpPr>
                          <a:grpSpLocks/>
                        </wpg:cNvGrpSpPr>
                        <wpg:grpSpPr bwMode="auto">
                          <a:xfrm>
                            <a:off x="7984" y="7740"/>
                            <a:ext cx="2" cy="329"/>
                            <a:chOff x="7984" y="7740"/>
                            <a:chExt cx="2" cy="329"/>
                          </a:xfrm>
                        </wpg:grpSpPr>
                        <wps:wsp>
                          <wps:cNvPr id="599" name="Freeform 2387"/>
                          <wps:cNvSpPr>
                            <a:spLocks/>
                          </wps:cNvSpPr>
                          <wps:spPr bwMode="auto">
                            <a:xfrm>
                              <a:off x="7984" y="7740"/>
                              <a:ext cx="2" cy="329"/>
                            </a:xfrm>
                            <a:custGeom>
                              <a:avLst/>
                              <a:gdLst>
                                <a:gd name="T0" fmla="+- 0 8069 7740"/>
                                <a:gd name="T1" fmla="*/ 8069 h 329"/>
                                <a:gd name="T2" fmla="+- 0 7740 7740"/>
                                <a:gd name="T3" fmla="*/ 7740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2384"/>
                        <wpg:cNvGrpSpPr>
                          <a:grpSpLocks/>
                        </wpg:cNvGrpSpPr>
                        <wpg:grpSpPr bwMode="auto">
                          <a:xfrm>
                            <a:off x="7975" y="8115"/>
                            <a:ext cx="19" cy="2"/>
                            <a:chOff x="7975" y="8115"/>
                            <a:chExt cx="19" cy="2"/>
                          </a:xfrm>
                        </wpg:grpSpPr>
                        <wps:wsp>
                          <wps:cNvPr id="601" name="Freeform 2385"/>
                          <wps:cNvSpPr>
                            <a:spLocks/>
                          </wps:cNvSpPr>
                          <wps:spPr bwMode="auto">
                            <a:xfrm>
                              <a:off x="7975" y="8115"/>
                              <a:ext cx="19" cy="2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T0 w 19"/>
                                <a:gd name="T2" fmla="+- 0 7993 797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2382"/>
                        <wpg:cNvGrpSpPr>
                          <a:grpSpLocks/>
                        </wpg:cNvGrpSpPr>
                        <wpg:grpSpPr bwMode="auto">
                          <a:xfrm>
                            <a:off x="8584" y="7449"/>
                            <a:ext cx="2" cy="656"/>
                            <a:chOff x="8584" y="7449"/>
                            <a:chExt cx="2" cy="656"/>
                          </a:xfrm>
                        </wpg:grpSpPr>
                        <wps:wsp>
                          <wps:cNvPr id="603" name="Freeform 2383"/>
                          <wps:cNvSpPr>
                            <a:spLocks/>
                          </wps:cNvSpPr>
                          <wps:spPr bwMode="auto">
                            <a:xfrm>
                              <a:off x="8584" y="7449"/>
                              <a:ext cx="2" cy="656"/>
                            </a:xfrm>
                            <a:custGeom>
                              <a:avLst/>
                              <a:gdLst>
                                <a:gd name="T0" fmla="+- 0 8105 7449"/>
                                <a:gd name="T1" fmla="*/ 8105 h 656"/>
                                <a:gd name="T2" fmla="+- 0 7449 7449"/>
                                <a:gd name="T3" fmla="*/ 7449 h 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6">
                                  <a:moveTo>
                                    <a:pt x="0" y="6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2380"/>
                        <wpg:cNvGrpSpPr>
                          <a:grpSpLocks/>
                        </wpg:cNvGrpSpPr>
                        <wpg:grpSpPr bwMode="auto">
                          <a:xfrm>
                            <a:off x="8416" y="7449"/>
                            <a:ext cx="2" cy="329"/>
                            <a:chOff x="8416" y="7449"/>
                            <a:chExt cx="2" cy="329"/>
                          </a:xfrm>
                        </wpg:grpSpPr>
                        <wps:wsp>
                          <wps:cNvPr id="605" name="Freeform 2381"/>
                          <wps:cNvSpPr>
                            <a:spLocks/>
                          </wps:cNvSpPr>
                          <wps:spPr bwMode="auto">
                            <a:xfrm>
                              <a:off x="8416" y="7449"/>
                              <a:ext cx="2" cy="329"/>
                            </a:xfrm>
                            <a:custGeom>
                              <a:avLst/>
                              <a:gdLst>
                                <a:gd name="T0" fmla="+- 0 7778 7449"/>
                                <a:gd name="T1" fmla="*/ 7778 h 329"/>
                                <a:gd name="T2" fmla="+- 0 7449 7449"/>
                                <a:gd name="T3" fmla="*/ 7449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2378"/>
                        <wpg:cNvGrpSpPr>
                          <a:grpSpLocks/>
                        </wpg:cNvGrpSpPr>
                        <wpg:grpSpPr bwMode="auto">
                          <a:xfrm>
                            <a:off x="8434" y="7814"/>
                            <a:ext cx="2" cy="456"/>
                            <a:chOff x="8434" y="7814"/>
                            <a:chExt cx="2" cy="456"/>
                          </a:xfrm>
                        </wpg:grpSpPr>
                        <wps:wsp>
                          <wps:cNvPr id="607" name="Freeform 2379"/>
                          <wps:cNvSpPr>
                            <a:spLocks/>
                          </wps:cNvSpPr>
                          <wps:spPr bwMode="auto">
                            <a:xfrm>
                              <a:off x="8434" y="7814"/>
                              <a:ext cx="2" cy="456"/>
                            </a:xfrm>
                            <a:custGeom>
                              <a:avLst/>
                              <a:gdLst>
                                <a:gd name="T0" fmla="+- 0 8270 7814"/>
                                <a:gd name="T1" fmla="*/ 8270 h 456"/>
                                <a:gd name="T2" fmla="+- 0 7814 7814"/>
                                <a:gd name="T3" fmla="*/ 7814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2376"/>
                        <wpg:cNvGrpSpPr>
                          <a:grpSpLocks/>
                        </wpg:cNvGrpSpPr>
                        <wpg:grpSpPr bwMode="auto">
                          <a:xfrm>
                            <a:off x="7929" y="8124"/>
                            <a:ext cx="2" cy="54"/>
                            <a:chOff x="7929" y="8124"/>
                            <a:chExt cx="2" cy="54"/>
                          </a:xfrm>
                        </wpg:grpSpPr>
                        <wps:wsp>
                          <wps:cNvPr id="609" name="Freeform 2377"/>
                          <wps:cNvSpPr>
                            <a:spLocks/>
                          </wps:cNvSpPr>
                          <wps:spPr bwMode="auto">
                            <a:xfrm>
                              <a:off x="7929" y="8124"/>
                              <a:ext cx="2" cy="54"/>
                            </a:xfrm>
                            <a:custGeom>
                              <a:avLst/>
                              <a:gdLst>
                                <a:gd name="T0" fmla="+- 0 8178 8124"/>
                                <a:gd name="T1" fmla="*/ 8178 h 54"/>
                                <a:gd name="T2" fmla="+- 0 8124 8124"/>
                                <a:gd name="T3" fmla="*/ 8124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2374"/>
                        <wpg:cNvGrpSpPr>
                          <a:grpSpLocks/>
                        </wpg:cNvGrpSpPr>
                        <wpg:grpSpPr bwMode="auto">
                          <a:xfrm>
                            <a:off x="7797" y="8416"/>
                            <a:ext cx="132" cy="146"/>
                            <a:chOff x="7797" y="8416"/>
                            <a:chExt cx="132" cy="146"/>
                          </a:xfrm>
                        </wpg:grpSpPr>
                        <wps:wsp>
                          <wps:cNvPr id="611" name="Freeform 2375"/>
                          <wps:cNvSpPr>
                            <a:spLocks/>
                          </wps:cNvSpPr>
                          <wps:spPr bwMode="auto">
                            <a:xfrm>
                              <a:off x="7797" y="8416"/>
                              <a:ext cx="132" cy="146"/>
                            </a:xfrm>
                            <a:custGeom>
                              <a:avLst/>
                              <a:gdLst>
                                <a:gd name="T0" fmla="+- 0 7929 7797"/>
                                <a:gd name="T1" fmla="*/ T0 w 132"/>
                                <a:gd name="T2" fmla="+- 0 8562 8416"/>
                                <a:gd name="T3" fmla="*/ 8562 h 146"/>
                                <a:gd name="T4" fmla="+- 0 7929 7797"/>
                                <a:gd name="T5" fmla="*/ T4 w 132"/>
                                <a:gd name="T6" fmla="+- 0 8434 8416"/>
                                <a:gd name="T7" fmla="*/ 8434 h 146"/>
                                <a:gd name="T8" fmla="+- 0 7797 7797"/>
                                <a:gd name="T9" fmla="*/ T8 w 132"/>
                                <a:gd name="T10" fmla="+- 0 8434 8416"/>
                                <a:gd name="T11" fmla="*/ 8434 h 146"/>
                                <a:gd name="T12" fmla="+- 0 7797 7797"/>
                                <a:gd name="T13" fmla="*/ T12 w 132"/>
                                <a:gd name="T14" fmla="+- 0 8416 8416"/>
                                <a:gd name="T15" fmla="*/ 841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132" y="146"/>
                                  </a:moveTo>
                                  <a:lnTo>
                                    <a:pt x="132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2372"/>
                        <wpg:cNvGrpSpPr>
                          <a:grpSpLocks/>
                        </wpg:cNvGrpSpPr>
                        <wpg:grpSpPr bwMode="auto">
                          <a:xfrm>
                            <a:off x="7760" y="8234"/>
                            <a:ext cx="37" cy="146"/>
                            <a:chOff x="7760" y="8234"/>
                            <a:chExt cx="37" cy="146"/>
                          </a:xfrm>
                        </wpg:grpSpPr>
                        <wps:wsp>
                          <wps:cNvPr id="613" name="Freeform 2373"/>
                          <wps:cNvSpPr>
                            <a:spLocks/>
                          </wps:cNvSpPr>
                          <wps:spPr bwMode="auto">
                            <a:xfrm>
                              <a:off x="7760" y="8234"/>
                              <a:ext cx="37" cy="146"/>
                            </a:xfrm>
                            <a:custGeom>
                              <a:avLst/>
                              <a:gdLst>
                                <a:gd name="T0" fmla="+- 0 7797 7760"/>
                                <a:gd name="T1" fmla="*/ T0 w 37"/>
                                <a:gd name="T2" fmla="+- 0 8380 8234"/>
                                <a:gd name="T3" fmla="*/ 8380 h 146"/>
                                <a:gd name="T4" fmla="+- 0 7797 7760"/>
                                <a:gd name="T5" fmla="*/ T4 w 37"/>
                                <a:gd name="T6" fmla="+- 0 8325 8234"/>
                                <a:gd name="T7" fmla="*/ 8325 h 146"/>
                                <a:gd name="T8" fmla="+- 0 7760 7760"/>
                                <a:gd name="T9" fmla="*/ T8 w 37"/>
                                <a:gd name="T10" fmla="+- 0 8289 8234"/>
                                <a:gd name="T11" fmla="*/ 8289 h 146"/>
                                <a:gd name="T12" fmla="+- 0 7760 7760"/>
                                <a:gd name="T13" fmla="*/ T12 w 37"/>
                                <a:gd name="T14" fmla="+- 0 8234 8234"/>
                                <a:gd name="T15" fmla="*/ 823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146">
                                  <a:moveTo>
                                    <a:pt x="37" y="146"/>
                                  </a:moveTo>
                                  <a:lnTo>
                                    <a:pt x="37" y="9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2370"/>
                        <wpg:cNvGrpSpPr>
                          <a:grpSpLocks/>
                        </wpg:cNvGrpSpPr>
                        <wpg:grpSpPr bwMode="auto">
                          <a:xfrm>
                            <a:off x="7797" y="8178"/>
                            <a:ext cx="132" cy="146"/>
                            <a:chOff x="7797" y="8178"/>
                            <a:chExt cx="132" cy="146"/>
                          </a:xfrm>
                        </wpg:grpSpPr>
                        <wps:wsp>
                          <wps:cNvPr id="615" name="Freeform 2371"/>
                          <wps:cNvSpPr>
                            <a:spLocks/>
                          </wps:cNvSpPr>
                          <wps:spPr bwMode="auto">
                            <a:xfrm>
                              <a:off x="7797" y="8178"/>
                              <a:ext cx="132" cy="146"/>
                            </a:xfrm>
                            <a:custGeom>
                              <a:avLst/>
                              <a:gdLst>
                                <a:gd name="T0" fmla="+- 0 7797 7797"/>
                                <a:gd name="T1" fmla="*/ T0 w 132"/>
                                <a:gd name="T2" fmla="+- 0 8198 8178"/>
                                <a:gd name="T3" fmla="*/ 8198 h 146"/>
                                <a:gd name="T4" fmla="+- 0 7816 7797"/>
                                <a:gd name="T5" fmla="*/ T4 w 132"/>
                                <a:gd name="T6" fmla="+- 0 8178 8178"/>
                                <a:gd name="T7" fmla="*/ 8178 h 146"/>
                                <a:gd name="T8" fmla="+- 0 7929 7797"/>
                                <a:gd name="T9" fmla="*/ T8 w 132"/>
                                <a:gd name="T10" fmla="+- 0 8178 8178"/>
                                <a:gd name="T11" fmla="*/ 8178 h 146"/>
                                <a:gd name="T12" fmla="+- 0 7929 7797"/>
                                <a:gd name="T13" fmla="*/ T12 w 132"/>
                                <a:gd name="T14" fmla="+- 0 8325 8178"/>
                                <a:gd name="T15" fmla="*/ 832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0" y="2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147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2368"/>
                        <wpg:cNvGrpSpPr>
                          <a:grpSpLocks/>
                        </wpg:cNvGrpSpPr>
                        <wpg:grpSpPr bwMode="auto">
                          <a:xfrm>
                            <a:off x="7929" y="8361"/>
                            <a:ext cx="2" cy="73"/>
                            <a:chOff x="7929" y="8361"/>
                            <a:chExt cx="2" cy="73"/>
                          </a:xfrm>
                        </wpg:grpSpPr>
                        <wps:wsp>
                          <wps:cNvPr id="617" name="Freeform 2369"/>
                          <wps:cNvSpPr>
                            <a:spLocks/>
                          </wps:cNvSpPr>
                          <wps:spPr bwMode="auto">
                            <a:xfrm>
                              <a:off x="7929" y="8361"/>
                              <a:ext cx="2" cy="73"/>
                            </a:xfrm>
                            <a:custGeom>
                              <a:avLst/>
                              <a:gdLst>
                                <a:gd name="T0" fmla="+- 0 8361 8361"/>
                                <a:gd name="T1" fmla="*/ 8361 h 73"/>
                                <a:gd name="T2" fmla="+- 0 8434 8361"/>
                                <a:gd name="T3" fmla="*/ 8434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0"/>
                                  </a:move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2366"/>
                        <wpg:cNvGrpSpPr>
                          <a:grpSpLocks/>
                        </wpg:cNvGrpSpPr>
                        <wpg:grpSpPr bwMode="auto">
                          <a:xfrm>
                            <a:off x="8040" y="4007"/>
                            <a:ext cx="150" cy="2"/>
                            <a:chOff x="8040" y="4007"/>
                            <a:chExt cx="150" cy="2"/>
                          </a:xfrm>
                        </wpg:grpSpPr>
                        <wps:wsp>
                          <wps:cNvPr id="619" name="Freeform 2367"/>
                          <wps:cNvSpPr>
                            <a:spLocks/>
                          </wps:cNvSpPr>
                          <wps:spPr bwMode="auto">
                            <a:xfrm>
                              <a:off x="8040" y="4007"/>
                              <a:ext cx="150" cy="2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T0 w 150"/>
                                <a:gd name="T2" fmla="+- 0 8190 804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2364"/>
                        <wpg:cNvGrpSpPr>
                          <a:grpSpLocks/>
                        </wpg:cNvGrpSpPr>
                        <wpg:grpSpPr bwMode="auto">
                          <a:xfrm>
                            <a:off x="8229" y="3998"/>
                            <a:ext cx="149" cy="2"/>
                            <a:chOff x="8229" y="3998"/>
                            <a:chExt cx="149" cy="2"/>
                          </a:xfrm>
                        </wpg:grpSpPr>
                        <wps:wsp>
                          <wps:cNvPr id="621" name="Freeform 2365"/>
                          <wps:cNvSpPr>
                            <a:spLocks/>
                          </wps:cNvSpPr>
                          <wps:spPr bwMode="auto">
                            <a:xfrm>
                              <a:off x="8229" y="3998"/>
                              <a:ext cx="149" cy="2"/>
                            </a:xfrm>
                            <a:custGeom>
                              <a:avLst/>
                              <a:gdLst>
                                <a:gd name="T0" fmla="+- 0 8229 8229"/>
                                <a:gd name="T1" fmla="*/ T0 w 149"/>
                                <a:gd name="T2" fmla="+- 0 8378 8229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2362"/>
                        <wpg:cNvGrpSpPr>
                          <a:grpSpLocks/>
                        </wpg:cNvGrpSpPr>
                        <wpg:grpSpPr bwMode="auto">
                          <a:xfrm>
                            <a:off x="8416" y="3988"/>
                            <a:ext cx="150" cy="2"/>
                            <a:chOff x="8416" y="3988"/>
                            <a:chExt cx="150" cy="2"/>
                          </a:xfrm>
                        </wpg:grpSpPr>
                        <wps:wsp>
                          <wps:cNvPr id="623" name="Freeform 2363"/>
                          <wps:cNvSpPr>
                            <a:spLocks/>
                          </wps:cNvSpPr>
                          <wps:spPr bwMode="auto">
                            <a:xfrm>
                              <a:off x="8416" y="3988"/>
                              <a:ext cx="150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150"/>
                                <a:gd name="T2" fmla="+- 0 8566 841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2360"/>
                        <wpg:cNvGrpSpPr>
                          <a:grpSpLocks/>
                        </wpg:cNvGrpSpPr>
                        <wpg:grpSpPr bwMode="auto">
                          <a:xfrm>
                            <a:off x="8603" y="3970"/>
                            <a:ext cx="150" cy="2"/>
                            <a:chOff x="8603" y="3970"/>
                            <a:chExt cx="150" cy="2"/>
                          </a:xfrm>
                        </wpg:grpSpPr>
                        <wps:wsp>
                          <wps:cNvPr id="625" name="Freeform 2361"/>
                          <wps:cNvSpPr>
                            <a:spLocks/>
                          </wps:cNvSpPr>
                          <wps:spPr bwMode="auto">
                            <a:xfrm>
                              <a:off x="8603" y="3970"/>
                              <a:ext cx="150" cy="2"/>
                            </a:xfrm>
                            <a:custGeom>
                              <a:avLst/>
                              <a:gdLst>
                                <a:gd name="T0" fmla="+- 0 8603 8603"/>
                                <a:gd name="T1" fmla="*/ T0 w 150"/>
                                <a:gd name="T2" fmla="+- 0 8753 8603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2358"/>
                        <wpg:cNvGrpSpPr>
                          <a:grpSpLocks/>
                        </wpg:cNvGrpSpPr>
                        <wpg:grpSpPr bwMode="auto">
                          <a:xfrm>
                            <a:off x="8790" y="3960"/>
                            <a:ext cx="150" cy="2"/>
                            <a:chOff x="8790" y="3960"/>
                            <a:chExt cx="150" cy="2"/>
                          </a:xfrm>
                        </wpg:grpSpPr>
                        <wps:wsp>
                          <wps:cNvPr id="627" name="Freeform 2359"/>
                          <wps:cNvSpPr>
                            <a:spLocks/>
                          </wps:cNvSpPr>
                          <wps:spPr bwMode="auto">
                            <a:xfrm>
                              <a:off x="8790" y="3960"/>
                              <a:ext cx="150" cy="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150"/>
                                <a:gd name="T2" fmla="+- 0 8940 879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2356"/>
                        <wpg:cNvGrpSpPr>
                          <a:grpSpLocks/>
                        </wpg:cNvGrpSpPr>
                        <wpg:grpSpPr bwMode="auto">
                          <a:xfrm>
                            <a:off x="8978" y="3951"/>
                            <a:ext cx="150" cy="2"/>
                            <a:chOff x="8978" y="3951"/>
                            <a:chExt cx="150" cy="2"/>
                          </a:xfrm>
                        </wpg:grpSpPr>
                        <wps:wsp>
                          <wps:cNvPr id="629" name="Freeform 2357"/>
                          <wps:cNvSpPr>
                            <a:spLocks/>
                          </wps:cNvSpPr>
                          <wps:spPr bwMode="auto">
                            <a:xfrm>
                              <a:off x="8978" y="3951"/>
                              <a:ext cx="150" cy="2"/>
                            </a:xfrm>
                            <a:custGeom>
                              <a:avLst/>
                              <a:gdLst>
                                <a:gd name="T0" fmla="+- 0 8978 8978"/>
                                <a:gd name="T1" fmla="*/ T0 w 150"/>
                                <a:gd name="T2" fmla="+- 0 9128 897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2354"/>
                        <wpg:cNvGrpSpPr>
                          <a:grpSpLocks/>
                        </wpg:cNvGrpSpPr>
                        <wpg:grpSpPr bwMode="auto">
                          <a:xfrm>
                            <a:off x="9137" y="3979"/>
                            <a:ext cx="2" cy="145"/>
                            <a:chOff x="9137" y="3979"/>
                            <a:chExt cx="2" cy="145"/>
                          </a:xfrm>
                        </wpg:grpSpPr>
                        <wps:wsp>
                          <wps:cNvPr id="631" name="Freeform 2355"/>
                          <wps:cNvSpPr>
                            <a:spLocks/>
                          </wps:cNvSpPr>
                          <wps:spPr bwMode="auto">
                            <a:xfrm>
                              <a:off x="9137" y="3979"/>
                              <a:ext cx="2" cy="145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3979 h 145"/>
                                <a:gd name="T2" fmla="+- 0 4125 3979"/>
                                <a:gd name="T3" fmla="*/ 4125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2352"/>
                        <wpg:cNvGrpSpPr>
                          <a:grpSpLocks/>
                        </wpg:cNvGrpSpPr>
                        <wpg:grpSpPr bwMode="auto">
                          <a:xfrm>
                            <a:off x="9147" y="4162"/>
                            <a:ext cx="2" cy="146"/>
                            <a:chOff x="9147" y="4162"/>
                            <a:chExt cx="2" cy="146"/>
                          </a:xfrm>
                        </wpg:grpSpPr>
                        <wps:wsp>
                          <wps:cNvPr id="633" name="Freeform 2353"/>
                          <wps:cNvSpPr>
                            <a:spLocks/>
                          </wps:cNvSpPr>
                          <wps:spPr bwMode="auto">
                            <a:xfrm>
                              <a:off x="9147" y="4162"/>
                              <a:ext cx="2" cy="146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4162 h 146"/>
                                <a:gd name="T2" fmla="+- 0 4308 4162"/>
                                <a:gd name="T3" fmla="*/ 4308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2350"/>
                        <wpg:cNvGrpSpPr>
                          <a:grpSpLocks/>
                        </wpg:cNvGrpSpPr>
                        <wpg:grpSpPr bwMode="auto">
                          <a:xfrm>
                            <a:off x="9156" y="4344"/>
                            <a:ext cx="2" cy="146"/>
                            <a:chOff x="9156" y="4344"/>
                            <a:chExt cx="2" cy="146"/>
                          </a:xfrm>
                        </wpg:grpSpPr>
                        <wps:wsp>
                          <wps:cNvPr id="635" name="Freeform 2351"/>
                          <wps:cNvSpPr>
                            <a:spLocks/>
                          </wps:cNvSpPr>
                          <wps:spPr bwMode="auto">
                            <a:xfrm>
                              <a:off x="9156" y="4344"/>
                              <a:ext cx="2" cy="146"/>
                            </a:xfrm>
                            <a:custGeom>
                              <a:avLst/>
                              <a:gdLst>
                                <a:gd name="T0" fmla="+- 0 4344 4344"/>
                                <a:gd name="T1" fmla="*/ 4344 h 146"/>
                                <a:gd name="T2" fmla="+- 0 4491 4344"/>
                                <a:gd name="T3" fmla="*/ 4491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2348"/>
                        <wpg:cNvGrpSpPr>
                          <a:grpSpLocks/>
                        </wpg:cNvGrpSpPr>
                        <wpg:grpSpPr bwMode="auto">
                          <a:xfrm>
                            <a:off x="9166" y="4527"/>
                            <a:ext cx="2" cy="146"/>
                            <a:chOff x="9166" y="4527"/>
                            <a:chExt cx="2" cy="146"/>
                          </a:xfrm>
                        </wpg:grpSpPr>
                        <wps:wsp>
                          <wps:cNvPr id="637" name="Freeform 2349"/>
                          <wps:cNvSpPr>
                            <a:spLocks/>
                          </wps:cNvSpPr>
                          <wps:spPr bwMode="auto">
                            <a:xfrm>
                              <a:off x="9166" y="4527"/>
                              <a:ext cx="2" cy="146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4527 h 146"/>
                                <a:gd name="T2" fmla="+- 0 4673 4527"/>
                                <a:gd name="T3" fmla="*/ 4673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2346"/>
                        <wpg:cNvGrpSpPr>
                          <a:grpSpLocks/>
                        </wpg:cNvGrpSpPr>
                        <wpg:grpSpPr bwMode="auto">
                          <a:xfrm>
                            <a:off x="9175" y="4709"/>
                            <a:ext cx="2" cy="146"/>
                            <a:chOff x="9175" y="4709"/>
                            <a:chExt cx="2" cy="146"/>
                          </a:xfrm>
                        </wpg:grpSpPr>
                        <wps:wsp>
                          <wps:cNvPr id="639" name="Freeform 2347"/>
                          <wps:cNvSpPr>
                            <a:spLocks/>
                          </wps:cNvSpPr>
                          <wps:spPr bwMode="auto">
                            <a:xfrm>
                              <a:off x="9175" y="4709"/>
                              <a:ext cx="2" cy="146"/>
                            </a:xfrm>
                            <a:custGeom>
                              <a:avLst/>
                              <a:gdLst>
                                <a:gd name="T0" fmla="+- 0 4709 4709"/>
                                <a:gd name="T1" fmla="*/ 4709 h 146"/>
                                <a:gd name="T2" fmla="+- 0 4856 4709"/>
                                <a:gd name="T3" fmla="*/ 4856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2344"/>
                        <wpg:cNvGrpSpPr>
                          <a:grpSpLocks/>
                        </wpg:cNvGrpSpPr>
                        <wpg:grpSpPr bwMode="auto">
                          <a:xfrm>
                            <a:off x="9184" y="4892"/>
                            <a:ext cx="2" cy="146"/>
                            <a:chOff x="9184" y="4892"/>
                            <a:chExt cx="2" cy="146"/>
                          </a:xfrm>
                        </wpg:grpSpPr>
                        <wps:wsp>
                          <wps:cNvPr id="641" name="Freeform 2345"/>
                          <wps:cNvSpPr>
                            <a:spLocks/>
                          </wps:cNvSpPr>
                          <wps:spPr bwMode="auto">
                            <a:xfrm>
                              <a:off x="9184" y="4892"/>
                              <a:ext cx="2" cy="146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4892 h 146"/>
                                <a:gd name="T2" fmla="+- 0 5038 4892"/>
                                <a:gd name="T3" fmla="*/ 5038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2342"/>
                        <wpg:cNvGrpSpPr>
                          <a:grpSpLocks/>
                        </wpg:cNvGrpSpPr>
                        <wpg:grpSpPr bwMode="auto">
                          <a:xfrm>
                            <a:off x="9194" y="5075"/>
                            <a:ext cx="2" cy="145"/>
                            <a:chOff x="9194" y="5075"/>
                            <a:chExt cx="2" cy="145"/>
                          </a:xfrm>
                        </wpg:grpSpPr>
                        <wps:wsp>
                          <wps:cNvPr id="643" name="Freeform 2343"/>
                          <wps:cNvSpPr>
                            <a:spLocks/>
                          </wps:cNvSpPr>
                          <wps:spPr bwMode="auto">
                            <a:xfrm>
                              <a:off x="9194" y="5075"/>
                              <a:ext cx="2" cy="145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5075 h 145"/>
                                <a:gd name="T2" fmla="+- 0 5220 5075"/>
                                <a:gd name="T3" fmla="*/ 5220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2340"/>
                        <wpg:cNvGrpSpPr>
                          <a:grpSpLocks/>
                        </wpg:cNvGrpSpPr>
                        <wpg:grpSpPr bwMode="auto">
                          <a:xfrm>
                            <a:off x="9203" y="5258"/>
                            <a:ext cx="2" cy="146"/>
                            <a:chOff x="9203" y="5258"/>
                            <a:chExt cx="2" cy="146"/>
                          </a:xfrm>
                        </wpg:grpSpPr>
                        <wps:wsp>
                          <wps:cNvPr id="645" name="Freeform 2341"/>
                          <wps:cNvSpPr>
                            <a:spLocks/>
                          </wps:cNvSpPr>
                          <wps:spPr bwMode="auto">
                            <a:xfrm>
                              <a:off x="9203" y="5258"/>
                              <a:ext cx="2" cy="146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5258 h 146"/>
                                <a:gd name="T2" fmla="+- 0 5404 5258"/>
                                <a:gd name="T3" fmla="*/ 5404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2338"/>
                        <wpg:cNvGrpSpPr>
                          <a:grpSpLocks/>
                        </wpg:cNvGrpSpPr>
                        <wpg:grpSpPr bwMode="auto">
                          <a:xfrm>
                            <a:off x="9221" y="5440"/>
                            <a:ext cx="2" cy="146"/>
                            <a:chOff x="9221" y="5440"/>
                            <a:chExt cx="2" cy="146"/>
                          </a:xfrm>
                        </wpg:grpSpPr>
                        <wps:wsp>
                          <wps:cNvPr id="647" name="Freeform 2339"/>
                          <wps:cNvSpPr>
                            <a:spLocks/>
                          </wps:cNvSpPr>
                          <wps:spPr bwMode="auto">
                            <a:xfrm>
                              <a:off x="9221" y="5440"/>
                              <a:ext cx="2" cy="146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5440 h 146"/>
                                <a:gd name="T2" fmla="+- 0 5586 5440"/>
                                <a:gd name="T3" fmla="*/ 5586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2336"/>
                        <wpg:cNvGrpSpPr>
                          <a:grpSpLocks/>
                        </wpg:cNvGrpSpPr>
                        <wpg:grpSpPr bwMode="auto">
                          <a:xfrm>
                            <a:off x="9053" y="5613"/>
                            <a:ext cx="150" cy="2"/>
                            <a:chOff x="9053" y="5613"/>
                            <a:chExt cx="150" cy="2"/>
                          </a:xfrm>
                        </wpg:grpSpPr>
                        <wps:wsp>
                          <wps:cNvPr id="649" name="Freeform 2337"/>
                          <wps:cNvSpPr>
                            <a:spLocks/>
                          </wps:cNvSpPr>
                          <wps:spPr bwMode="auto">
                            <a:xfrm>
                              <a:off x="9053" y="56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9053 9053"/>
                                <a:gd name="T1" fmla="*/ T0 w 150"/>
                                <a:gd name="T2" fmla="+- 0 9203 9053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2334"/>
                        <wpg:cNvGrpSpPr>
                          <a:grpSpLocks/>
                        </wpg:cNvGrpSpPr>
                        <wpg:grpSpPr bwMode="auto">
                          <a:xfrm>
                            <a:off x="8866" y="5622"/>
                            <a:ext cx="150" cy="2"/>
                            <a:chOff x="8866" y="5622"/>
                            <a:chExt cx="150" cy="2"/>
                          </a:xfrm>
                        </wpg:grpSpPr>
                        <wps:wsp>
                          <wps:cNvPr id="651" name="Freeform 2335"/>
                          <wps:cNvSpPr>
                            <a:spLocks/>
                          </wps:cNvSpPr>
                          <wps:spPr bwMode="auto">
                            <a:xfrm>
                              <a:off x="8866" y="5622"/>
                              <a:ext cx="150" cy="2"/>
                            </a:xfrm>
                            <a:custGeom>
                              <a:avLst/>
                              <a:gdLst>
                                <a:gd name="T0" fmla="+- 0 9016 8866"/>
                                <a:gd name="T1" fmla="*/ T0 w 150"/>
                                <a:gd name="T2" fmla="+- 0 8866 886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2332"/>
                        <wpg:cNvGrpSpPr>
                          <a:grpSpLocks/>
                        </wpg:cNvGrpSpPr>
                        <wpg:grpSpPr bwMode="auto">
                          <a:xfrm>
                            <a:off x="8678" y="5631"/>
                            <a:ext cx="150" cy="2"/>
                            <a:chOff x="8678" y="5631"/>
                            <a:chExt cx="150" cy="2"/>
                          </a:xfrm>
                        </wpg:grpSpPr>
                        <wps:wsp>
                          <wps:cNvPr id="653" name="Freeform 2333"/>
                          <wps:cNvSpPr>
                            <a:spLocks/>
                          </wps:cNvSpPr>
                          <wps:spPr bwMode="auto">
                            <a:xfrm>
                              <a:off x="8678" y="5631"/>
                              <a:ext cx="150" cy="2"/>
                            </a:xfrm>
                            <a:custGeom>
                              <a:avLst/>
                              <a:gdLst>
                                <a:gd name="T0" fmla="+- 0 8678 8678"/>
                                <a:gd name="T1" fmla="*/ T0 w 150"/>
                                <a:gd name="T2" fmla="+- 0 8828 867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2330"/>
                        <wpg:cNvGrpSpPr>
                          <a:grpSpLocks/>
                        </wpg:cNvGrpSpPr>
                        <wpg:grpSpPr bwMode="auto">
                          <a:xfrm>
                            <a:off x="8490" y="5650"/>
                            <a:ext cx="150" cy="2"/>
                            <a:chOff x="8490" y="5650"/>
                            <a:chExt cx="150" cy="2"/>
                          </a:xfrm>
                        </wpg:grpSpPr>
                        <wps:wsp>
                          <wps:cNvPr id="655" name="Freeform 2331"/>
                          <wps:cNvSpPr>
                            <a:spLocks/>
                          </wps:cNvSpPr>
                          <wps:spPr bwMode="auto">
                            <a:xfrm>
                              <a:off x="8490" y="5650"/>
                              <a:ext cx="150" cy="2"/>
                            </a:xfrm>
                            <a:custGeom>
                              <a:avLst/>
                              <a:gdLst>
                                <a:gd name="T0" fmla="+- 0 8490 8490"/>
                                <a:gd name="T1" fmla="*/ T0 w 150"/>
                                <a:gd name="T2" fmla="+- 0 8640 849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2328"/>
                        <wpg:cNvGrpSpPr>
                          <a:grpSpLocks/>
                        </wpg:cNvGrpSpPr>
                        <wpg:grpSpPr bwMode="auto">
                          <a:xfrm>
                            <a:off x="8303" y="5660"/>
                            <a:ext cx="150" cy="2"/>
                            <a:chOff x="8303" y="5660"/>
                            <a:chExt cx="150" cy="2"/>
                          </a:xfrm>
                        </wpg:grpSpPr>
                        <wps:wsp>
                          <wps:cNvPr id="657" name="Freeform 2329"/>
                          <wps:cNvSpPr>
                            <a:spLocks/>
                          </wps:cNvSpPr>
                          <wps:spPr bwMode="auto">
                            <a:xfrm>
                              <a:off x="8303" y="5660"/>
                              <a:ext cx="150" cy="2"/>
                            </a:xfrm>
                            <a:custGeom>
                              <a:avLst/>
                              <a:gdLst>
                                <a:gd name="T0" fmla="+- 0 8453 8303"/>
                                <a:gd name="T1" fmla="*/ T0 w 150"/>
                                <a:gd name="T2" fmla="+- 0 8303 8303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2326"/>
                        <wpg:cNvGrpSpPr>
                          <a:grpSpLocks/>
                        </wpg:cNvGrpSpPr>
                        <wpg:grpSpPr bwMode="auto">
                          <a:xfrm>
                            <a:off x="8134" y="5660"/>
                            <a:ext cx="132" cy="18"/>
                            <a:chOff x="8134" y="5660"/>
                            <a:chExt cx="132" cy="18"/>
                          </a:xfrm>
                        </wpg:grpSpPr>
                        <wps:wsp>
                          <wps:cNvPr id="659" name="Freeform 2327"/>
                          <wps:cNvSpPr>
                            <a:spLocks/>
                          </wps:cNvSpPr>
                          <wps:spPr bwMode="auto">
                            <a:xfrm>
                              <a:off x="8134" y="5660"/>
                              <a:ext cx="132" cy="18"/>
                            </a:xfrm>
                            <a:custGeom>
                              <a:avLst/>
                              <a:gdLst>
                                <a:gd name="T0" fmla="+- 0 8266 8134"/>
                                <a:gd name="T1" fmla="*/ T0 w 132"/>
                                <a:gd name="T2" fmla="+- 0 5678 5660"/>
                                <a:gd name="T3" fmla="*/ 5678 h 18"/>
                                <a:gd name="T4" fmla="+- 0 8134 8134"/>
                                <a:gd name="T5" fmla="*/ T4 w 132"/>
                                <a:gd name="T6" fmla="+- 0 5678 5660"/>
                                <a:gd name="T7" fmla="*/ 5678 h 18"/>
                                <a:gd name="T8" fmla="+- 0 8134 8134"/>
                                <a:gd name="T9" fmla="*/ T8 w 132"/>
                                <a:gd name="T10" fmla="+- 0 5660 5660"/>
                                <a:gd name="T11" fmla="*/ 566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8">
                                  <a:moveTo>
                                    <a:pt x="132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2324"/>
                        <wpg:cNvGrpSpPr>
                          <a:grpSpLocks/>
                        </wpg:cNvGrpSpPr>
                        <wpg:grpSpPr bwMode="auto">
                          <a:xfrm>
                            <a:off x="8125" y="5476"/>
                            <a:ext cx="2" cy="146"/>
                            <a:chOff x="8125" y="5476"/>
                            <a:chExt cx="2" cy="146"/>
                          </a:xfrm>
                        </wpg:grpSpPr>
                        <wps:wsp>
                          <wps:cNvPr id="661" name="Freeform 2325"/>
                          <wps:cNvSpPr>
                            <a:spLocks/>
                          </wps:cNvSpPr>
                          <wps:spPr bwMode="auto">
                            <a:xfrm>
                              <a:off x="8125" y="5476"/>
                              <a:ext cx="2" cy="146"/>
                            </a:xfrm>
                            <a:custGeom>
                              <a:avLst/>
                              <a:gdLst>
                                <a:gd name="T0" fmla="+- 0 5476 5476"/>
                                <a:gd name="T1" fmla="*/ 5476 h 146"/>
                                <a:gd name="T2" fmla="+- 0 5622 5476"/>
                                <a:gd name="T3" fmla="*/ 5622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2322"/>
                        <wpg:cNvGrpSpPr>
                          <a:grpSpLocks/>
                        </wpg:cNvGrpSpPr>
                        <wpg:grpSpPr bwMode="auto">
                          <a:xfrm>
                            <a:off x="8116" y="5294"/>
                            <a:ext cx="2" cy="146"/>
                            <a:chOff x="8116" y="5294"/>
                            <a:chExt cx="2" cy="146"/>
                          </a:xfrm>
                        </wpg:grpSpPr>
                        <wps:wsp>
                          <wps:cNvPr id="663" name="Freeform 2323"/>
                          <wps:cNvSpPr>
                            <a:spLocks/>
                          </wps:cNvSpPr>
                          <wps:spPr bwMode="auto">
                            <a:xfrm>
                              <a:off x="8116" y="5294"/>
                              <a:ext cx="2" cy="146"/>
                            </a:xfrm>
                            <a:custGeom>
                              <a:avLst/>
                              <a:gdLst>
                                <a:gd name="T0" fmla="+- 0 5440 5294"/>
                                <a:gd name="T1" fmla="*/ 5440 h 146"/>
                                <a:gd name="T2" fmla="+- 0 5294 5294"/>
                                <a:gd name="T3" fmla="*/ 5294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2320"/>
                        <wpg:cNvGrpSpPr>
                          <a:grpSpLocks/>
                        </wpg:cNvGrpSpPr>
                        <wpg:grpSpPr bwMode="auto">
                          <a:xfrm>
                            <a:off x="8106" y="5111"/>
                            <a:ext cx="2" cy="146"/>
                            <a:chOff x="8106" y="5111"/>
                            <a:chExt cx="2" cy="146"/>
                          </a:xfrm>
                        </wpg:grpSpPr>
                        <wps:wsp>
                          <wps:cNvPr id="665" name="Freeform 2321"/>
                          <wps:cNvSpPr>
                            <a:spLocks/>
                          </wps:cNvSpPr>
                          <wps:spPr bwMode="auto">
                            <a:xfrm>
                              <a:off x="8106" y="5111"/>
                              <a:ext cx="2" cy="146"/>
                            </a:xfrm>
                            <a:custGeom>
                              <a:avLst/>
                              <a:gdLst>
                                <a:gd name="T0" fmla="+- 0 5111 5111"/>
                                <a:gd name="T1" fmla="*/ 5111 h 146"/>
                                <a:gd name="T2" fmla="+- 0 5258 5111"/>
                                <a:gd name="T3" fmla="*/ 5258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2318"/>
                        <wpg:cNvGrpSpPr>
                          <a:grpSpLocks/>
                        </wpg:cNvGrpSpPr>
                        <wpg:grpSpPr bwMode="auto">
                          <a:xfrm>
                            <a:off x="8097" y="4929"/>
                            <a:ext cx="2" cy="146"/>
                            <a:chOff x="8097" y="4929"/>
                            <a:chExt cx="2" cy="146"/>
                          </a:xfrm>
                        </wpg:grpSpPr>
                        <wps:wsp>
                          <wps:cNvPr id="667" name="Freeform 2319"/>
                          <wps:cNvSpPr>
                            <a:spLocks/>
                          </wps:cNvSpPr>
                          <wps:spPr bwMode="auto">
                            <a:xfrm>
                              <a:off x="8097" y="4929"/>
                              <a:ext cx="2" cy="146"/>
                            </a:xfrm>
                            <a:custGeom>
                              <a:avLst/>
                              <a:gdLst>
                                <a:gd name="T0" fmla="+- 0 5075 4929"/>
                                <a:gd name="T1" fmla="*/ 5075 h 146"/>
                                <a:gd name="T2" fmla="+- 0 4929 4929"/>
                                <a:gd name="T3" fmla="*/ 4929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2316"/>
                        <wpg:cNvGrpSpPr>
                          <a:grpSpLocks/>
                        </wpg:cNvGrpSpPr>
                        <wpg:grpSpPr bwMode="auto">
                          <a:xfrm>
                            <a:off x="8088" y="4746"/>
                            <a:ext cx="2" cy="145"/>
                            <a:chOff x="8088" y="4746"/>
                            <a:chExt cx="2" cy="145"/>
                          </a:xfrm>
                        </wpg:grpSpPr>
                        <wps:wsp>
                          <wps:cNvPr id="669" name="Freeform 2317"/>
                          <wps:cNvSpPr>
                            <a:spLocks/>
                          </wps:cNvSpPr>
                          <wps:spPr bwMode="auto">
                            <a:xfrm>
                              <a:off x="8088" y="4746"/>
                              <a:ext cx="2" cy="145"/>
                            </a:xfrm>
                            <a:custGeom>
                              <a:avLst/>
                              <a:gdLst>
                                <a:gd name="T0" fmla="+- 0 4746 4746"/>
                                <a:gd name="T1" fmla="*/ 4746 h 145"/>
                                <a:gd name="T2" fmla="+- 0 4892 4746"/>
                                <a:gd name="T3" fmla="*/ 4892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2314"/>
                        <wpg:cNvGrpSpPr>
                          <a:grpSpLocks/>
                        </wpg:cNvGrpSpPr>
                        <wpg:grpSpPr bwMode="auto">
                          <a:xfrm>
                            <a:off x="8079" y="4564"/>
                            <a:ext cx="2" cy="145"/>
                            <a:chOff x="8079" y="4564"/>
                            <a:chExt cx="2" cy="145"/>
                          </a:xfrm>
                        </wpg:grpSpPr>
                        <wps:wsp>
                          <wps:cNvPr id="671" name="Freeform 2315"/>
                          <wps:cNvSpPr>
                            <a:spLocks/>
                          </wps:cNvSpPr>
                          <wps:spPr bwMode="auto">
                            <a:xfrm>
                              <a:off x="8079" y="4564"/>
                              <a:ext cx="2" cy="145"/>
                            </a:xfrm>
                            <a:custGeom>
                              <a:avLst/>
                              <a:gdLst>
                                <a:gd name="T0" fmla="+- 0 4709 4564"/>
                                <a:gd name="T1" fmla="*/ 4709 h 145"/>
                                <a:gd name="T2" fmla="+- 0 4564 4564"/>
                                <a:gd name="T3" fmla="*/ 4564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2312"/>
                        <wpg:cNvGrpSpPr>
                          <a:grpSpLocks/>
                        </wpg:cNvGrpSpPr>
                        <wpg:grpSpPr bwMode="auto">
                          <a:xfrm>
                            <a:off x="8069" y="4380"/>
                            <a:ext cx="2" cy="146"/>
                            <a:chOff x="8069" y="4380"/>
                            <a:chExt cx="2" cy="146"/>
                          </a:xfrm>
                        </wpg:grpSpPr>
                        <wps:wsp>
                          <wps:cNvPr id="673" name="Freeform 2313"/>
                          <wps:cNvSpPr>
                            <a:spLocks/>
                          </wps:cNvSpPr>
                          <wps:spPr bwMode="auto">
                            <a:xfrm>
                              <a:off x="8069" y="4380"/>
                              <a:ext cx="2" cy="14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4380 h 146"/>
                                <a:gd name="T2" fmla="+- 0 4527 4380"/>
                                <a:gd name="T3" fmla="*/ 452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2310"/>
                        <wpg:cNvGrpSpPr>
                          <a:grpSpLocks/>
                        </wpg:cNvGrpSpPr>
                        <wpg:grpSpPr bwMode="auto">
                          <a:xfrm>
                            <a:off x="8060" y="4198"/>
                            <a:ext cx="2" cy="146"/>
                            <a:chOff x="8060" y="4198"/>
                            <a:chExt cx="2" cy="146"/>
                          </a:xfrm>
                        </wpg:grpSpPr>
                        <wps:wsp>
                          <wps:cNvPr id="675" name="Freeform 2311"/>
                          <wps:cNvSpPr>
                            <a:spLocks/>
                          </wps:cNvSpPr>
                          <wps:spPr bwMode="auto">
                            <a:xfrm>
                              <a:off x="8060" y="4198"/>
                              <a:ext cx="2" cy="146"/>
                            </a:xfrm>
                            <a:custGeom>
                              <a:avLst/>
                              <a:gdLst>
                                <a:gd name="T0" fmla="+- 0 4344 4198"/>
                                <a:gd name="T1" fmla="*/ 4344 h 146"/>
                                <a:gd name="T2" fmla="+- 0 4198 4198"/>
                                <a:gd name="T3" fmla="*/ 4198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2308"/>
                        <wpg:cNvGrpSpPr>
                          <a:grpSpLocks/>
                        </wpg:cNvGrpSpPr>
                        <wpg:grpSpPr bwMode="auto">
                          <a:xfrm>
                            <a:off x="8040" y="4016"/>
                            <a:ext cx="2" cy="146"/>
                            <a:chOff x="8040" y="4016"/>
                            <a:chExt cx="2" cy="146"/>
                          </a:xfrm>
                        </wpg:grpSpPr>
                        <wps:wsp>
                          <wps:cNvPr id="677" name="Freeform 2309"/>
                          <wps:cNvSpPr>
                            <a:spLocks/>
                          </wps:cNvSpPr>
                          <wps:spPr bwMode="auto">
                            <a:xfrm>
                              <a:off x="8040" y="4016"/>
                              <a:ext cx="2" cy="146"/>
                            </a:xfrm>
                            <a:custGeom>
                              <a:avLst/>
                              <a:gdLst>
                                <a:gd name="T0" fmla="+- 0 4162 4016"/>
                                <a:gd name="T1" fmla="*/ 4162 h 146"/>
                                <a:gd name="T2" fmla="+- 0 4016 4016"/>
                                <a:gd name="T3" fmla="*/ 4016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2306"/>
                        <wpg:cNvGrpSpPr>
                          <a:grpSpLocks/>
                        </wpg:cNvGrpSpPr>
                        <wpg:grpSpPr bwMode="auto">
                          <a:xfrm>
                            <a:off x="9371" y="7156"/>
                            <a:ext cx="2" cy="146"/>
                            <a:chOff x="9371" y="7156"/>
                            <a:chExt cx="2" cy="146"/>
                          </a:xfrm>
                        </wpg:grpSpPr>
                        <wps:wsp>
                          <wps:cNvPr id="679" name="Freeform 2307"/>
                          <wps:cNvSpPr>
                            <a:spLocks/>
                          </wps:cNvSpPr>
                          <wps:spPr bwMode="auto">
                            <a:xfrm>
                              <a:off x="9371" y="7156"/>
                              <a:ext cx="2" cy="146"/>
                            </a:xfrm>
                            <a:custGeom>
                              <a:avLst/>
                              <a:gdLst>
                                <a:gd name="T0" fmla="+- 0 7302 7156"/>
                                <a:gd name="T1" fmla="*/ 7302 h 146"/>
                                <a:gd name="T2" fmla="+- 0 7156 7156"/>
                                <a:gd name="T3" fmla="*/ 7156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2304"/>
                        <wpg:cNvGrpSpPr>
                          <a:grpSpLocks/>
                        </wpg:cNvGrpSpPr>
                        <wpg:grpSpPr bwMode="auto">
                          <a:xfrm>
                            <a:off x="9353" y="6973"/>
                            <a:ext cx="2" cy="146"/>
                            <a:chOff x="9353" y="6973"/>
                            <a:chExt cx="2" cy="146"/>
                          </a:xfrm>
                        </wpg:grpSpPr>
                        <wps:wsp>
                          <wps:cNvPr id="681" name="Freeform 2305"/>
                          <wps:cNvSpPr>
                            <a:spLocks/>
                          </wps:cNvSpPr>
                          <wps:spPr bwMode="auto">
                            <a:xfrm>
                              <a:off x="9353" y="6973"/>
                              <a:ext cx="2" cy="146"/>
                            </a:xfrm>
                            <a:custGeom>
                              <a:avLst/>
                              <a:gdLst>
                                <a:gd name="T0" fmla="+- 0 7120 6973"/>
                                <a:gd name="T1" fmla="*/ 7120 h 146"/>
                                <a:gd name="T2" fmla="+- 0 6973 6973"/>
                                <a:gd name="T3" fmla="*/ 6973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2302"/>
                        <wpg:cNvGrpSpPr>
                          <a:grpSpLocks/>
                        </wpg:cNvGrpSpPr>
                        <wpg:grpSpPr bwMode="auto">
                          <a:xfrm>
                            <a:off x="9344" y="6791"/>
                            <a:ext cx="2" cy="146"/>
                            <a:chOff x="9344" y="6791"/>
                            <a:chExt cx="2" cy="146"/>
                          </a:xfrm>
                        </wpg:grpSpPr>
                        <wps:wsp>
                          <wps:cNvPr id="683" name="Freeform 2303"/>
                          <wps:cNvSpPr>
                            <a:spLocks/>
                          </wps:cNvSpPr>
                          <wps:spPr bwMode="auto">
                            <a:xfrm>
                              <a:off x="9344" y="6791"/>
                              <a:ext cx="2" cy="146"/>
                            </a:xfrm>
                            <a:custGeom>
                              <a:avLst/>
                              <a:gdLst>
                                <a:gd name="T0" fmla="+- 0 6791 6791"/>
                                <a:gd name="T1" fmla="*/ 6791 h 146"/>
                                <a:gd name="T2" fmla="+- 0 6937 6791"/>
                                <a:gd name="T3" fmla="*/ 693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2300"/>
                        <wpg:cNvGrpSpPr>
                          <a:grpSpLocks/>
                        </wpg:cNvGrpSpPr>
                        <wpg:grpSpPr bwMode="auto">
                          <a:xfrm>
                            <a:off x="9334" y="6609"/>
                            <a:ext cx="2" cy="145"/>
                            <a:chOff x="9334" y="6609"/>
                            <a:chExt cx="2" cy="145"/>
                          </a:xfrm>
                        </wpg:grpSpPr>
                        <wps:wsp>
                          <wps:cNvPr id="685" name="Freeform 2301"/>
                          <wps:cNvSpPr>
                            <a:spLocks/>
                          </wps:cNvSpPr>
                          <wps:spPr bwMode="auto">
                            <a:xfrm>
                              <a:off x="9334" y="6609"/>
                              <a:ext cx="2" cy="145"/>
                            </a:xfrm>
                            <a:custGeom>
                              <a:avLst/>
                              <a:gdLst>
                                <a:gd name="T0" fmla="+- 0 6754 6609"/>
                                <a:gd name="T1" fmla="*/ 6754 h 145"/>
                                <a:gd name="T2" fmla="+- 0 6609 6609"/>
                                <a:gd name="T3" fmla="*/ 6609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2298"/>
                        <wpg:cNvGrpSpPr>
                          <a:grpSpLocks/>
                        </wpg:cNvGrpSpPr>
                        <wpg:grpSpPr bwMode="auto">
                          <a:xfrm>
                            <a:off x="9325" y="6426"/>
                            <a:ext cx="2" cy="145"/>
                            <a:chOff x="9325" y="6426"/>
                            <a:chExt cx="2" cy="145"/>
                          </a:xfrm>
                        </wpg:grpSpPr>
                        <wps:wsp>
                          <wps:cNvPr id="687" name="Freeform 2299"/>
                          <wps:cNvSpPr>
                            <a:spLocks/>
                          </wps:cNvSpPr>
                          <wps:spPr bwMode="auto">
                            <a:xfrm>
                              <a:off x="9325" y="6426"/>
                              <a:ext cx="2" cy="145"/>
                            </a:xfrm>
                            <a:custGeom>
                              <a:avLst/>
                              <a:gdLst>
                                <a:gd name="T0" fmla="+- 0 6426 6426"/>
                                <a:gd name="T1" fmla="*/ 6426 h 145"/>
                                <a:gd name="T2" fmla="+- 0 6571 6426"/>
                                <a:gd name="T3" fmla="*/ 6571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2296"/>
                        <wpg:cNvGrpSpPr>
                          <a:grpSpLocks/>
                        </wpg:cNvGrpSpPr>
                        <wpg:grpSpPr bwMode="auto">
                          <a:xfrm>
                            <a:off x="9316" y="6243"/>
                            <a:ext cx="2" cy="146"/>
                            <a:chOff x="9316" y="6243"/>
                            <a:chExt cx="2" cy="146"/>
                          </a:xfrm>
                        </wpg:grpSpPr>
                        <wps:wsp>
                          <wps:cNvPr id="689" name="Freeform 2297"/>
                          <wps:cNvSpPr>
                            <a:spLocks/>
                          </wps:cNvSpPr>
                          <wps:spPr bwMode="auto">
                            <a:xfrm>
                              <a:off x="9316" y="6243"/>
                              <a:ext cx="2" cy="146"/>
                            </a:xfrm>
                            <a:custGeom>
                              <a:avLst/>
                              <a:gdLst>
                                <a:gd name="T0" fmla="+- 0 6389 6243"/>
                                <a:gd name="T1" fmla="*/ 6389 h 146"/>
                                <a:gd name="T2" fmla="+- 0 6243 6243"/>
                                <a:gd name="T3" fmla="*/ 6243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2294"/>
                        <wpg:cNvGrpSpPr>
                          <a:grpSpLocks/>
                        </wpg:cNvGrpSpPr>
                        <wpg:grpSpPr bwMode="auto">
                          <a:xfrm>
                            <a:off x="9306" y="6060"/>
                            <a:ext cx="2" cy="146"/>
                            <a:chOff x="9306" y="6060"/>
                            <a:chExt cx="2" cy="146"/>
                          </a:xfrm>
                        </wpg:grpSpPr>
                        <wps:wsp>
                          <wps:cNvPr id="691" name="Freeform 2295"/>
                          <wps:cNvSpPr>
                            <a:spLocks/>
                          </wps:cNvSpPr>
                          <wps:spPr bwMode="auto">
                            <a:xfrm>
                              <a:off x="9306" y="6060"/>
                              <a:ext cx="2" cy="146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6060 h 146"/>
                                <a:gd name="T2" fmla="+- 0 6207 6060"/>
                                <a:gd name="T3" fmla="*/ 620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2292"/>
                        <wpg:cNvGrpSpPr>
                          <a:grpSpLocks/>
                        </wpg:cNvGrpSpPr>
                        <wpg:grpSpPr bwMode="auto">
                          <a:xfrm>
                            <a:off x="9297" y="6006"/>
                            <a:ext cx="150" cy="18"/>
                            <a:chOff x="9297" y="6006"/>
                            <a:chExt cx="150" cy="18"/>
                          </a:xfrm>
                        </wpg:grpSpPr>
                        <wps:wsp>
                          <wps:cNvPr id="693" name="Freeform 2293"/>
                          <wps:cNvSpPr>
                            <a:spLocks/>
                          </wps:cNvSpPr>
                          <wps:spPr bwMode="auto">
                            <a:xfrm>
                              <a:off x="9297" y="6006"/>
                              <a:ext cx="150" cy="18"/>
                            </a:xfrm>
                            <a:custGeom>
                              <a:avLst/>
                              <a:gdLst>
                                <a:gd name="T0" fmla="+- 0 9297 9297"/>
                                <a:gd name="T1" fmla="*/ T0 w 150"/>
                                <a:gd name="T2" fmla="+- 0 6024 6006"/>
                                <a:gd name="T3" fmla="*/ 6024 h 18"/>
                                <a:gd name="T4" fmla="+- 0 9297 9297"/>
                                <a:gd name="T5" fmla="*/ T4 w 150"/>
                                <a:gd name="T6" fmla="+- 0 6006 6006"/>
                                <a:gd name="T7" fmla="*/ 6006 h 18"/>
                                <a:gd name="T8" fmla="+- 0 9447 9297"/>
                                <a:gd name="T9" fmla="*/ T8 w 150"/>
                                <a:gd name="T10" fmla="+- 0 6006 6006"/>
                                <a:gd name="T11" fmla="*/ 600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8">
                                  <a:moveTo>
                                    <a:pt x="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2290"/>
                        <wpg:cNvGrpSpPr>
                          <a:grpSpLocks/>
                        </wpg:cNvGrpSpPr>
                        <wpg:grpSpPr bwMode="auto">
                          <a:xfrm>
                            <a:off x="9484" y="5987"/>
                            <a:ext cx="150" cy="2"/>
                            <a:chOff x="9484" y="5987"/>
                            <a:chExt cx="150" cy="2"/>
                          </a:xfrm>
                        </wpg:grpSpPr>
                        <wps:wsp>
                          <wps:cNvPr id="695" name="Freeform 2291"/>
                          <wps:cNvSpPr>
                            <a:spLocks/>
                          </wps:cNvSpPr>
                          <wps:spPr bwMode="auto">
                            <a:xfrm>
                              <a:off x="9484" y="5987"/>
                              <a:ext cx="150" cy="2"/>
                            </a:xfrm>
                            <a:custGeom>
                              <a:avLst/>
                              <a:gdLst>
                                <a:gd name="T0" fmla="+- 0 9484 9484"/>
                                <a:gd name="T1" fmla="*/ T0 w 150"/>
                                <a:gd name="T2" fmla="+- 0 9634 948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2288"/>
                        <wpg:cNvGrpSpPr>
                          <a:grpSpLocks/>
                        </wpg:cNvGrpSpPr>
                        <wpg:grpSpPr bwMode="auto">
                          <a:xfrm>
                            <a:off x="9671" y="5978"/>
                            <a:ext cx="150" cy="2"/>
                            <a:chOff x="9671" y="5978"/>
                            <a:chExt cx="150" cy="2"/>
                          </a:xfrm>
                        </wpg:grpSpPr>
                        <wps:wsp>
                          <wps:cNvPr id="697" name="Freeform 2289"/>
                          <wps:cNvSpPr>
                            <a:spLocks/>
                          </wps:cNvSpPr>
                          <wps:spPr bwMode="auto">
                            <a:xfrm>
                              <a:off x="9671" y="5978"/>
                              <a:ext cx="150" cy="2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150"/>
                                <a:gd name="T2" fmla="+- 0 9821 9671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2286"/>
                        <wpg:cNvGrpSpPr>
                          <a:grpSpLocks/>
                        </wpg:cNvGrpSpPr>
                        <wpg:grpSpPr bwMode="auto">
                          <a:xfrm>
                            <a:off x="9860" y="5969"/>
                            <a:ext cx="150" cy="2"/>
                            <a:chOff x="9860" y="5969"/>
                            <a:chExt cx="150" cy="2"/>
                          </a:xfrm>
                        </wpg:grpSpPr>
                        <wps:wsp>
                          <wps:cNvPr id="699" name="Freeform 2287"/>
                          <wps:cNvSpPr>
                            <a:spLocks/>
                          </wps:cNvSpPr>
                          <wps:spPr bwMode="auto">
                            <a:xfrm>
                              <a:off x="9860" y="5969"/>
                              <a:ext cx="150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150"/>
                                <a:gd name="T2" fmla="+- 0 10010 986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2284"/>
                        <wpg:cNvGrpSpPr>
                          <a:grpSpLocks/>
                        </wpg:cNvGrpSpPr>
                        <wpg:grpSpPr bwMode="auto">
                          <a:xfrm>
                            <a:off x="10047" y="5960"/>
                            <a:ext cx="150" cy="2"/>
                            <a:chOff x="10047" y="5960"/>
                            <a:chExt cx="150" cy="2"/>
                          </a:xfrm>
                        </wpg:grpSpPr>
                        <wps:wsp>
                          <wps:cNvPr id="701" name="Freeform 2285"/>
                          <wps:cNvSpPr>
                            <a:spLocks/>
                          </wps:cNvSpPr>
                          <wps:spPr bwMode="auto">
                            <a:xfrm>
                              <a:off x="10047" y="5960"/>
                              <a:ext cx="150" cy="2"/>
                            </a:xfrm>
                            <a:custGeom>
                              <a:avLst/>
                              <a:gdLst>
                                <a:gd name="T0" fmla="+- 0 10047 10047"/>
                                <a:gd name="T1" fmla="*/ T0 w 150"/>
                                <a:gd name="T2" fmla="+- 0 10197 10047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2282"/>
                        <wpg:cNvGrpSpPr>
                          <a:grpSpLocks/>
                        </wpg:cNvGrpSpPr>
                        <wpg:grpSpPr bwMode="auto">
                          <a:xfrm>
                            <a:off x="10234" y="5951"/>
                            <a:ext cx="94" cy="2"/>
                            <a:chOff x="10234" y="5951"/>
                            <a:chExt cx="94" cy="2"/>
                          </a:xfrm>
                        </wpg:grpSpPr>
                        <wps:wsp>
                          <wps:cNvPr id="703" name="Freeform 2283"/>
                          <wps:cNvSpPr>
                            <a:spLocks/>
                          </wps:cNvSpPr>
                          <wps:spPr bwMode="auto">
                            <a:xfrm>
                              <a:off x="10234" y="5951"/>
                              <a:ext cx="94" cy="2"/>
                            </a:xfrm>
                            <a:custGeom>
                              <a:avLst/>
                              <a:gdLst>
                                <a:gd name="T0" fmla="+- 0 10234 10234"/>
                                <a:gd name="T1" fmla="*/ T0 w 94"/>
                                <a:gd name="T2" fmla="+- 0 10328 10234"/>
                                <a:gd name="T3" fmla="*/ T2 w 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">
                                  <a:moveTo>
                                    <a:pt x="0" y="0"/>
                                  </a:move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2280"/>
                        <wpg:cNvGrpSpPr>
                          <a:grpSpLocks/>
                        </wpg:cNvGrpSpPr>
                        <wpg:grpSpPr bwMode="auto">
                          <a:xfrm>
                            <a:off x="2998" y="1259"/>
                            <a:ext cx="150" cy="127"/>
                            <a:chOff x="2998" y="1259"/>
                            <a:chExt cx="150" cy="127"/>
                          </a:xfrm>
                        </wpg:grpSpPr>
                        <wps:wsp>
                          <wps:cNvPr id="705" name="Freeform 2281"/>
                          <wps:cNvSpPr>
                            <a:spLocks/>
                          </wps:cNvSpPr>
                          <wps:spPr bwMode="auto">
                            <a:xfrm>
                              <a:off x="2998" y="1259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150"/>
                                <a:gd name="T2" fmla="+- 0 1386 1259"/>
                                <a:gd name="T3" fmla="*/ 1386 h 127"/>
                                <a:gd name="T4" fmla="+- 0 3148 2998"/>
                                <a:gd name="T5" fmla="*/ T4 w 150"/>
                                <a:gd name="T6" fmla="+- 0 1259 1259"/>
                                <a:gd name="T7" fmla="*/ 125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0" y="127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2278"/>
                        <wpg:cNvGrpSpPr>
                          <a:grpSpLocks/>
                        </wpg:cNvGrpSpPr>
                        <wpg:grpSpPr bwMode="auto">
                          <a:xfrm>
                            <a:off x="3073" y="1350"/>
                            <a:ext cx="150" cy="127"/>
                            <a:chOff x="3073" y="1350"/>
                            <a:chExt cx="150" cy="127"/>
                          </a:xfrm>
                        </wpg:grpSpPr>
                        <wps:wsp>
                          <wps:cNvPr id="707" name="Freeform 2279"/>
                          <wps:cNvSpPr>
                            <a:spLocks/>
                          </wps:cNvSpPr>
                          <wps:spPr bwMode="auto">
                            <a:xfrm>
                              <a:off x="3073" y="1350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150"/>
                                <a:gd name="T2" fmla="+- 0 1477 1350"/>
                                <a:gd name="T3" fmla="*/ 1477 h 127"/>
                                <a:gd name="T4" fmla="+- 0 3223 3073"/>
                                <a:gd name="T5" fmla="*/ T4 w 150"/>
                                <a:gd name="T6" fmla="+- 0 1350 1350"/>
                                <a:gd name="T7" fmla="*/ 135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0" y="127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2276"/>
                        <wpg:cNvGrpSpPr>
                          <a:grpSpLocks/>
                        </wpg:cNvGrpSpPr>
                        <wpg:grpSpPr bwMode="auto">
                          <a:xfrm>
                            <a:off x="3130" y="1441"/>
                            <a:ext cx="168" cy="109"/>
                            <a:chOff x="3130" y="1441"/>
                            <a:chExt cx="168" cy="109"/>
                          </a:xfrm>
                        </wpg:grpSpPr>
                        <wps:wsp>
                          <wps:cNvPr id="709" name="Freeform 2277"/>
                          <wps:cNvSpPr>
                            <a:spLocks/>
                          </wps:cNvSpPr>
                          <wps:spPr bwMode="auto">
                            <a:xfrm>
                              <a:off x="3130" y="1441"/>
                              <a:ext cx="168" cy="109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68"/>
                                <a:gd name="T2" fmla="+- 0 1551 1441"/>
                                <a:gd name="T3" fmla="*/ 1551 h 109"/>
                                <a:gd name="T4" fmla="+- 0 3298 3130"/>
                                <a:gd name="T5" fmla="*/ T4 w 168"/>
                                <a:gd name="T6" fmla="+- 0 1441 1441"/>
                                <a:gd name="T7" fmla="*/ 144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109">
                                  <a:moveTo>
                                    <a:pt x="0" y="11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16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2274"/>
                        <wpg:cNvGrpSpPr>
                          <a:grpSpLocks/>
                        </wpg:cNvGrpSpPr>
                        <wpg:grpSpPr bwMode="auto">
                          <a:xfrm>
                            <a:off x="3204" y="1533"/>
                            <a:ext cx="150" cy="109"/>
                            <a:chOff x="3204" y="1533"/>
                            <a:chExt cx="150" cy="109"/>
                          </a:xfrm>
                        </wpg:grpSpPr>
                        <wps:wsp>
                          <wps:cNvPr id="711" name="Freeform 2275"/>
                          <wps:cNvSpPr>
                            <a:spLocks/>
                          </wps:cNvSpPr>
                          <wps:spPr bwMode="auto">
                            <a:xfrm>
                              <a:off x="3204" y="1533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150"/>
                                <a:gd name="T2" fmla="+- 0 1642 1533"/>
                                <a:gd name="T3" fmla="*/ 1642 h 109"/>
                                <a:gd name="T4" fmla="+- 0 3354 3204"/>
                                <a:gd name="T5" fmla="*/ T4 w 150"/>
                                <a:gd name="T6" fmla="+- 0 1533 1533"/>
                                <a:gd name="T7" fmla="*/ 15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2272"/>
                        <wpg:cNvGrpSpPr>
                          <a:grpSpLocks/>
                        </wpg:cNvGrpSpPr>
                        <wpg:grpSpPr bwMode="auto">
                          <a:xfrm>
                            <a:off x="3073" y="1186"/>
                            <a:ext cx="74" cy="73"/>
                            <a:chOff x="3073" y="1186"/>
                            <a:chExt cx="74" cy="73"/>
                          </a:xfrm>
                        </wpg:grpSpPr>
                        <wps:wsp>
                          <wps:cNvPr id="713" name="Freeform 2273"/>
                          <wps:cNvSpPr>
                            <a:spLocks/>
                          </wps:cNvSpPr>
                          <wps:spPr bwMode="auto">
                            <a:xfrm>
                              <a:off x="3073" y="1186"/>
                              <a:ext cx="74" cy="73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74"/>
                                <a:gd name="T2" fmla="+- 0 1186 1186"/>
                                <a:gd name="T3" fmla="*/ 1186 h 73"/>
                                <a:gd name="T4" fmla="+- 0 3148 3073"/>
                                <a:gd name="T5" fmla="*/ T4 w 74"/>
                                <a:gd name="T6" fmla="+- 0 1259 1186"/>
                                <a:gd name="T7" fmla="*/ 125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0" y="0"/>
                                  </a:moveTo>
                                  <a:lnTo>
                                    <a:pt x="75" y="73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2270"/>
                        <wpg:cNvGrpSpPr>
                          <a:grpSpLocks/>
                        </wpg:cNvGrpSpPr>
                        <wpg:grpSpPr bwMode="auto">
                          <a:xfrm>
                            <a:off x="2923" y="1186"/>
                            <a:ext cx="150" cy="200"/>
                            <a:chOff x="2923" y="1186"/>
                            <a:chExt cx="150" cy="200"/>
                          </a:xfrm>
                        </wpg:grpSpPr>
                        <wps:wsp>
                          <wps:cNvPr id="715" name="Freeform 2271"/>
                          <wps:cNvSpPr>
                            <a:spLocks/>
                          </wps:cNvSpPr>
                          <wps:spPr bwMode="auto">
                            <a:xfrm>
                              <a:off x="2923" y="1186"/>
                              <a:ext cx="150" cy="200"/>
                            </a:xfrm>
                            <a:custGeom>
                              <a:avLst/>
                              <a:gdLst>
                                <a:gd name="T0" fmla="+- 0 3073 2923"/>
                                <a:gd name="T1" fmla="*/ T0 w 150"/>
                                <a:gd name="T2" fmla="+- 0 1186 1186"/>
                                <a:gd name="T3" fmla="*/ 1186 h 200"/>
                                <a:gd name="T4" fmla="+- 0 2923 2923"/>
                                <a:gd name="T5" fmla="*/ T4 w 150"/>
                                <a:gd name="T6" fmla="+- 0 1295 1186"/>
                                <a:gd name="T7" fmla="*/ 1295 h 200"/>
                                <a:gd name="T8" fmla="+- 0 2998 2923"/>
                                <a:gd name="T9" fmla="*/ T8 w 150"/>
                                <a:gd name="T10" fmla="+- 0 1386 1186"/>
                                <a:gd name="T11" fmla="*/ 138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200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75" y="200"/>
                                  </a:lnTo>
                                </a:path>
                              </a:pathLst>
                            </a:custGeom>
                            <a:noFill/>
                            <a:ln w="11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2268"/>
                        <wpg:cNvGrpSpPr>
                          <a:grpSpLocks/>
                        </wpg:cNvGrpSpPr>
                        <wpg:grpSpPr bwMode="auto">
                          <a:xfrm>
                            <a:off x="3148" y="1259"/>
                            <a:ext cx="76" cy="91"/>
                            <a:chOff x="3148" y="1259"/>
                            <a:chExt cx="76" cy="91"/>
                          </a:xfrm>
                        </wpg:grpSpPr>
                        <wps:wsp>
                          <wps:cNvPr id="717" name="Freeform 2269"/>
                          <wps:cNvSpPr>
                            <a:spLocks/>
                          </wps:cNvSpPr>
                          <wps:spPr bwMode="auto">
                            <a:xfrm>
                              <a:off x="3148" y="1259"/>
                              <a:ext cx="76" cy="91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76"/>
                                <a:gd name="T2" fmla="+- 0 1259 1259"/>
                                <a:gd name="T3" fmla="*/ 1259 h 91"/>
                                <a:gd name="T4" fmla="+- 0 3223 3148"/>
                                <a:gd name="T5" fmla="*/ T4 w 76"/>
                                <a:gd name="T6" fmla="+- 0 1350 1259"/>
                                <a:gd name="T7" fmla="*/ 135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2266"/>
                        <wpg:cNvGrpSpPr>
                          <a:grpSpLocks/>
                        </wpg:cNvGrpSpPr>
                        <wpg:grpSpPr bwMode="auto">
                          <a:xfrm>
                            <a:off x="2998" y="1386"/>
                            <a:ext cx="76" cy="91"/>
                            <a:chOff x="2998" y="1386"/>
                            <a:chExt cx="76" cy="91"/>
                          </a:xfrm>
                        </wpg:grpSpPr>
                        <wps:wsp>
                          <wps:cNvPr id="719" name="Freeform 2267"/>
                          <wps:cNvSpPr>
                            <a:spLocks/>
                          </wps:cNvSpPr>
                          <wps:spPr bwMode="auto">
                            <a:xfrm>
                              <a:off x="2998" y="1386"/>
                              <a:ext cx="76" cy="91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76"/>
                                <a:gd name="T2" fmla="+- 0 1386 1386"/>
                                <a:gd name="T3" fmla="*/ 1386 h 91"/>
                                <a:gd name="T4" fmla="+- 0 3073 2998"/>
                                <a:gd name="T5" fmla="*/ T4 w 76"/>
                                <a:gd name="T6" fmla="+- 0 1477 1386"/>
                                <a:gd name="T7" fmla="*/ 147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2264"/>
                        <wpg:cNvGrpSpPr>
                          <a:grpSpLocks/>
                        </wpg:cNvGrpSpPr>
                        <wpg:grpSpPr bwMode="auto">
                          <a:xfrm>
                            <a:off x="5679" y="8982"/>
                            <a:ext cx="19" cy="2"/>
                            <a:chOff x="5679" y="8982"/>
                            <a:chExt cx="19" cy="2"/>
                          </a:xfrm>
                        </wpg:grpSpPr>
                        <wps:wsp>
                          <wps:cNvPr id="721" name="Freeform 2265"/>
                          <wps:cNvSpPr>
                            <a:spLocks/>
                          </wps:cNvSpPr>
                          <wps:spPr bwMode="auto">
                            <a:xfrm>
                              <a:off x="5679" y="8982"/>
                              <a:ext cx="19" cy="2"/>
                            </a:xfrm>
                            <a:custGeom>
                              <a:avLst/>
                              <a:gdLst>
                                <a:gd name="T0" fmla="+- 0 5698 5679"/>
                                <a:gd name="T1" fmla="*/ T0 w 19"/>
                                <a:gd name="T2" fmla="+- 0 5679 5679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2262"/>
                        <wpg:cNvGrpSpPr>
                          <a:grpSpLocks/>
                        </wpg:cNvGrpSpPr>
                        <wpg:grpSpPr bwMode="auto">
                          <a:xfrm>
                            <a:off x="5098" y="8982"/>
                            <a:ext cx="581" cy="64"/>
                            <a:chOff x="5098" y="8982"/>
                            <a:chExt cx="581" cy="64"/>
                          </a:xfrm>
                        </wpg:grpSpPr>
                        <wps:wsp>
                          <wps:cNvPr id="723" name="Freeform 2263"/>
                          <wps:cNvSpPr>
                            <a:spLocks/>
                          </wps:cNvSpPr>
                          <wps:spPr bwMode="auto">
                            <a:xfrm>
                              <a:off x="5098" y="8982"/>
                              <a:ext cx="581" cy="64"/>
                            </a:xfrm>
                            <a:custGeom>
                              <a:avLst/>
                              <a:gdLst>
                                <a:gd name="T0" fmla="+- 0 5679 5098"/>
                                <a:gd name="T1" fmla="*/ T0 w 581"/>
                                <a:gd name="T2" fmla="+- 0 8982 8982"/>
                                <a:gd name="T3" fmla="*/ 8982 h 64"/>
                                <a:gd name="T4" fmla="+- 0 5622 5098"/>
                                <a:gd name="T5" fmla="*/ T4 w 581"/>
                                <a:gd name="T6" fmla="+- 0 9000 8982"/>
                                <a:gd name="T7" fmla="*/ 9000 h 64"/>
                                <a:gd name="T8" fmla="+- 0 5589 5098"/>
                                <a:gd name="T9" fmla="*/ T8 w 581"/>
                                <a:gd name="T10" fmla="+- 0 9046 8982"/>
                                <a:gd name="T11" fmla="*/ 904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1" h="64">
                                  <a:moveTo>
                                    <a:pt x="581" y="0"/>
                                  </a:moveTo>
                                  <a:lnTo>
                                    <a:pt x="524" y="18"/>
                                  </a:lnTo>
                                  <a:lnTo>
                                    <a:pt x="491" y="64"/>
                                  </a:lnTo>
                                </a:path>
                              </a:pathLst>
                            </a:custGeom>
                            <a:noFill/>
                            <a:ln w="116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2260"/>
                        <wpg:cNvGrpSpPr>
                          <a:grpSpLocks/>
                        </wpg:cNvGrpSpPr>
                        <wpg:grpSpPr bwMode="auto">
                          <a:xfrm>
                            <a:off x="5698" y="8982"/>
                            <a:ext cx="374" cy="64"/>
                            <a:chOff x="5698" y="8982"/>
                            <a:chExt cx="374" cy="64"/>
                          </a:xfrm>
                        </wpg:grpSpPr>
                        <wps:wsp>
                          <wps:cNvPr id="725" name="Freeform 2261"/>
                          <wps:cNvSpPr>
                            <a:spLocks/>
                          </wps:cNvSpPr>
                          <wps:spPr bwMode="auto">
                            <a:xfrm>
                              <a:off x="5698" y="8982"/>
                              <a:ext cx="374" cy="64"/>
                            </a:xfrm>
                            <a:custGeom>
                              <a:avLst/>
                              <a:gdLst>
                                <a:gd name="T0" fmla="+- 0 5782 5698"/>
                                <a:gd name="T1" fmla="*/ T0 w 374"/>
                                <a:gd name="T2" fmla="+- 0 9046 8982"/>
                                <a:gd name="T3" fmla="*/ 9046 h 64"/>
                                <a:gd name="T4" fmla="+- 0 5772 5698"/>
                                <a:gd name="T5" fmla="*/ T4 w 374"/>
                                <a:gd name="T6" fmla="+- 0 9036 8982"/>
                                <a:gd name="T7" fmla="*/ 9036 h 64"/>
                                <a:gd name="T8" fmla="+- 0 5754 5698"/>
                                <a:gd name="T9" fmla="*/ T8 w 374"/>
                                <a:gd name="T10" fmla="+- 0 9036 8982"/>
                                <a:gd name="T11" fmla="*/ 9036 h 64"/>
                                <a:gd name="T12" fmla="+- 0 5754 5698"/>
                                <a:gd name="T13" fmla="*/ T12 w 374"/>
                                <a:gd name="T14" fmla="+- 0 9018 8982"/>
                                <a:gd name="T15" fmla="*/ 9018 h 64"/>
                                <a:gd name="T16" fmla="+- 0 5735 5698"/>
                                <a:gd name="T17" fmla="*/ T16 w 374"/>
                                <a:gd name="T18" fmla="+- 0 9018 8982"/>
                                <a:gd name="T19" fmla="*/ 9018 h 64"/>
                                <a:gd name="T20" fmla="+- 0 5716 5698"/>
                                <a:gd name="T21" fmla="*/ T20 w 374"/>
                                <a:gd name="T22" fmla="+- 0 9000 8982"/>
                                <a:gd name="T23" fmla="*/ 9000 h 64"/>
                                <a:gd name="T24" fmla="+- 0 5698 5698"/>
                                <a:gd name="T25" fmla="*/ T24 w 374"/>
                                <a:gd name="T26" fmla="+- 0 8982 8982"/>
                                <a:gd name="T27" fmla="*/ 898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64">
                                  <a:moveTo>
                                    <a:pt x="84" y="64"/>
                                  </a:moveTo>
                                  <a:lnTo>
                                    <a:pt x="74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2258"/>
                        <wpg:cNvGrpSpPr>
                          <a:grpSpLocks/>
                        </wpg:cNvGrpSpPr>
                        <wpg:grpSpPr bwMode="auto">
                          <a:xfrm>
                            <a:off x="5679" y="8982"/>
                            <a:ext cx="19" cy="54"/>
                            <a:chOff x="5679" y="8982"/>
                            <a:chExt cx="19" cy="54"/>
                          </a:xfrm>
                        </wpg:grpSpPr>
                        <wps:wsp>
                          <wps:cNvPr id="727" name="Freeform 2259"/>
                          <wps:cNvSpPr>
                            <a:spLocks/>
                          </wps:cNvSpPr>
                          <wps:spPr bwMode="auto">
                            <a:xfrm>
                              <a:off x="5679" y="8982"/>
                              <a:ext cx="19" cy="54"/>
                            </a:xfrm>
                            <a:custGeom>
                              <a:avLst/>
                              <a:gdLst>
                                <a:gd name="T0" fmla="+- 0 5679 5679"/>
                                <a:gd name="T1" fmla="*/ T0 w 19"/>
                                <a:gd name="T2" fmla="+- 0 8982 8982"/>
                                <a:gd name="T3" fmla="*/ 8982 h 54"/>
                                <a:gd name="T4" fmla="+- 0 5698 5679"/>
                                <a:gd name="T5" fmla="*/ T4 w 19"/>
                                <a:gd name="T6" fmla="+- 0 8982 8982"/>
                                <a:gd name="T7" fmla="*/ 8982 h 54"/>
                                <a:gd name="T8" fmla="+- 0 5698 5679"/>
                                <a:gd name="T9" fmla="*/ T8 w 19"/>
                                <a:gd name="T10" fmla="+- 0 9000 8982"/>
                                <a:gd name="T11" fmla="*/ 9000 h 54"/>
                                <a:gd name="T12" fmla="+- 0 5698 5679"/>
                                <a:gd name="T13" fmla="*/ T12 w 19"/>
                                <a:gd name="T14" fmla="+- 0 9018 8982"/>
                                <a:gd name="T15" fmla="*/ 9018 h 54"/>
                                <a:gd name="T16" fmla="+- 0 5698 5679"/>
                                <a:gd name="T17" fmla="*/ T16 w 19"/>
                                <a:gd name="T18" fmla="+- 0 9036 8982"/>
                                <a:gd name="T19" fmla="*/ 9036 h 54"/>
                                <a:gd name="T20" fmla="+- 0 5679 5679"/>
                                <a:gd name="T21" fmla="*/ T20 w 19"/>
                                <a:gd name="T22" fmla="+- 0 9036 8982"/>
                                <a:gd name="T23" fmla="*/ 903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54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118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2256"/>
                        <wpg:cNvGrpSpPr>
                          <a:grpSpLocks/>
                        </wpg:cNvGrpSpPr>
                        <wpg:grpSpPr bwMode="auto">
                          <a:xfrm>
                            <a:off x="5669" y="9046"/>
                            <a:ext cx="19" cy="2"/>
                            <a:chOff x="5669" y="9046"/>
                            <a:chExt cx="19" cy="2"/>
                          </a:xfrm>
                        </wpg:grpSpPr>
                        <wps:wsp>
                          <wps:cNvPr id="729" name="Freeform 2257"/>
                          <wps:cNvSpPr>
                            <a:spLocks/>
                          </wps:cNvSpPr>
                          <wps:spPr bwMode="auto">
                            <a:xfrm>
                              <a:off x="5669" y="9046"/>
                              <a:ext cx="19" cy="2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19"/>
                                <a:gd name="T2" fmla="+- 0 5688 5669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254"/>
                        <wpg:cNvGrpSpPr>
                          <a:grpSpLocks/>
                        </wpg:cNvGrpSpPr>
                        <wpg:grpSpPr bwMode="auto">
                          <a:xfrm>
                            <a:off x="1418" y="8718"/>
                            <a:ext cx="24" cy="2"/>
                            <a:chOff x="1418" y="8718"/>
                            <a:chExt cx="24" cy="2"/>
                          </a:xfrm>
                        </wpg:grpSpPr>
                        <wps:wsp>
                          <wps:cNvPr id="731" name="Freeform 2255"/>
                          <wps:cNvSpPr>
                            <a:spLocks/>
                          </wps:cNvSpPr>
                          <wps:spPr bwMode="auto">
                            <a:xfrm>
                              <a:off x="1418" y="8718"/>
                              <a:ext cx="24" cy="2"/>
                            </a:xfrm>
                            <a:custGeom>
                              <a:avLst/>
                              <a:gdLst>
                                <a:gd name="T0" fmla="+- 0 1433 1418"/>
                                <a:gd name="T1" fmla="*/ T0 w 24"/>
                                <a:gd name="T2" fmla="+- 0 1457 1418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15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252"/>
                        <wpg:cNvGrpSpPr>
                          <a:grpSpLocks/>
                        </wpg:cNvGrpSpPr>
                        <wpg:grpSpPr bwMode="auto">
                          <a:xfrm>
                            <a:off x="1442" y="8727"/>
                            <a:ext cx="487" cy="319"/>
                            <a:chOff x="1442" y="8727"/>
                            <a:chExt cx="487" cy="319"/>
                          </a:xfrm>
                        </wpg:grpSpPr>
                        <wps:wsp>
                          <wps:cNvPr id="733" name="Freeform 2253"/>
                          <wps:cNvSpPr>
                            <a:spLocks/>
                          </wps:cNvSpPr>
                          <wps:spPr bwMode="auto">
                            <a:xfrm>
                              <a:off x="1442" y="8727"/>
                              <a:ext cx="487" cy="319"/>
                            </a:xfrm>
                            <a:custGeom>
                              <a:avLst/>
                              <a:gdLst>
                                <a:gd name="T0" fmla="+- 0 1896 1442"/>
                                <a:gd name="T1" fmla="*/ T0 w 487"/>
                                <a:gd name="T2" fmla="+- 0 9046 8727"/>
                                <a:gd name="T3" fmla="*/ 9046 h 319"/>
                                <a:gd name="T4" fmla="+- 0 1742 1442"/>
                                <a:gd name="T5" fmla="*/ T4 w 487"/>
                                <a:gd name="T6" fmla="+- 0 8945 8727"/>
                                <a:gd name="T7" fmla="*/ 8945 h 319"/>
                                <a:gd name="T8" fmla="+- 0 1573 1442"/>
                                <a:gd name="T9" fmla="*/ T8 w 487"/>
                                <a:gd name="T10" fmla="+- 0 8818 8727"/>
                                <a:gd name="T11" fmla="*/ 8818 h 319"/>
                                <a:gd name="T12" fmla="+- 0 1442 1442"/>
                                <a:gd name="T13" fmla="*/ T12 w 487"/>
                                <a:gd name="T14" fmla="+- 0 8727 8727"/>
                                <a:gd name="T15" fmla="*/ 872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7" h="319">
                                  <a:moveTo>
                                    <a:pt x="454" y="319"/>
                                  </a:moveTo>
                                  <a:lnTo>
                                    <a:pt x="300" y="218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250"/>
                        <wpg:cNvGrpSpPr>
                          <a:grpSpLocks/>
                        </wpg:cNvGrpSpPr>
                        <wpg:grpSpPr bwMode="auto">
                          <a:xfrm>
                            <a:off x="1418" y="8727"/>
                            <a:ext cx="24" cy="73"/>
                            <a:chOff x="1418" y="8727"/>
                            <a:chExt cx="24" cy="73"/>
                          </a:xfrm>
                        </wpg:grpSpPr>
                        <wps:wsp>
                          <wps:cNvPr id="735" name="Freeform 2251"/>
                          <wps:cNvSpPr>
                            <a:spLocks/>
                          </wps:cNvSpPr>
                          <wps:spPr bwMode="auto">
                            <a:xfrm>
                              <a:off x="1418" y="8727"/>
                              <a:ext cx="24" cy="73"/>
                            </a:xfrm>
                            <a:custGeom>
                              <a:avLst/>
                              <a:gdLst>
                                <a:gd name="T0" fmla="+- 0 1451 1418"/>
                                <a:gd name="T1" fmla="*/ T0 w 24"/>
                                <a:gd name="T2" fmla="+- 0 8758 8727"/>
                                <a:gd name="T3" fmla="*/ 8758 h 73"/>
                                <a:gd name="T4" fmla="+- 0 1475 1418"/>
                                <a:gd name="T5" fmla="*/ T4 w 24"/>
                                <a:gd name="T6" fmla="+- 0 8727 8727"/>
                                <a:gd name="T7" fmla="*/ 872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73">
                                  <a:moveTo>
                                    <a:pt x="33" y="31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248"/>
                        <wpg:cNvGrpSpPr>
                          <a:grpSpLocks/>
                        </wpg:cNvGrpSpPr>
                        <wpg:grpSpPr bwMode="auto">
                          <a:xfrm>
                            <a:off x="3223" y="1350"/>
                            <a:ext cx="74" cy="91"/>
                            <a:chOff x="3223" y="1350"/>
                            <a:chExt cx="74" cy="91"/>
                          </a:xfrm>
                        </wpg:grpSpPr>
                        <wps:wsp>
                          <wps:cNvPr id="737" name="Freeform 2249"/>
                          <wps:cNvSpPr>
                            <a:spLocks/>
                          </wps:cNvSpPr>
                          <wps:spPr bwMode="auto">
                            <a:xfrm>
                              <a:off x="3223" y="1350"/>
                              <a:ext cx="74" cy="91"/>
                            </a:xfrm>
                            <a:custGeom>
                              <a:avLst/>
                              <a:gdLst>
                                <a:gd name="T0" fmla="+- 0 3223 3223"/>
                                <a:gd name="T1" fmla="*/ T0 w 74"/>
                                <a:gd name="T2" fmla="+- 0 1350 1350"/>
                                <a:gd name="T3" fmla="*/ 1350 h 91"/>
                                <a:gd name="T4" fmla="+- 0 3298 3223"/>
                                <a:gd name="T5" fmla="*/ T4 w 74"/>
                                <a:gd name="T6" fmla="+- 0 1441 1350"/>
                                <a:gd name="T7" fmla="*/ 144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2246"/>
                        <wpg:cNvGrpSpPr>
                          <a:grpSpLocks/>
                        </wpg:cNvGrpSpPr>
                        <wpg:grpSpPr bwMode="auto">
                          <a:xfrm>
                            <a:off x="3073" y="1477"/>
                            <a:ext cx="56" cy="73"/>
                            <a:chOff x="3073" y="1477"/>
                            <a:chExt cx="56" cy="73"/>
                          </a:xfrm>
                        </wpg:grpSpPr>
                        <wps:wsp>
                          <wps:cNvPr id="739" name="Freeform 2247"/>
                          <wps:cNvSpPr>
                            <a:spLocks/>
                          </wps:cNvSpPr>
                          <wps:spPr bwMode="auto">
                            <a:xfrm>
                              <a:off x="3073" y="1477"/>
                              <a:ext cx="56" cy="73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56"/>
                                <a:gd name="T2" fmla="+- 0 1477 1477"/>
                                <a:gd name="T3" fmla="*/ 1477 h 73"/>
                                <a:gd name="T4" fmla="+- 0 3130 3073"/>
                                <a:gd name="T5" fmla="*/ T4 w 56"/>
                                <a:gd name="T6" fmla="+- 0 1551 1477"/>
                                <a:gd name="T7" fmla="*/ 155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7" y="74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2244"/>
                        <wpg:cNvGrpSpPr>
                          <a:grpSpLocks/>
                        </wpg:cNvGrpSpPr>
                        <wpg:grpSpPr bwMode="auto">
                          <a:xfrm>
                            <a:off x="3298" y="1441"/>
                            <a:ext cx="56" cy="91"/>
                            <a:chOff x="3298" y="1441"/>
                            <a:chExt cx="56" cy="91"/>
                          </a:xfrm>
                        </wpg:grpSpPr>
                        <wps:wsp>
                          <wps:cNvPr id="741" name="Freeform 2245"/>
                          <wps:cNvSpPr>
                            <a:spLocks/>
                          </wps:cNvSpPr>
                          <wps:spPr bwMode="auto">
                            <a:xfrm>
                              <a:off x="3298" y="1441"/>
                              <a:ext cx="56" cy="91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56"/>
                                <a:gd name="T2" fmla="+- 0 1441 1441"/>
                                <a:gd name="T3" fmla="*/ 1441 h 91"/>
                                <a:gd name="T4" fmla="+- 0 3354 3298"/>
                                <a:gd name="T5" fmla="*/ T4 w 56"/>
                                <a:gd name="T6" fmla="+- 0 1533 1441"/>
                                <a:gd name="T7" fmla="*/ 153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91">
                                  <a:moveTo>
                                    <a:pt x="0" y="0"/>
                                  </a:moveTo>
                                  <a:lnTo>
                                    <a:pt x="56" y="92"/>
                                  </a:lnTo>
                                </a:path>
                              </a:pathLst>
                            </a:custGeom>
                            <a:noFill/>
                            <a:ln w="11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2242"/>
                        <wpg:cNvGrpSpPr>
                          <a:grpSpLocks/>
                        </wpg:cNvGrpSpPr>
                        <wpg:grpSpPr bwMode="auto">
                          <a:xfrm>
                            <a:off x="3130" y="1551"/>
                            <a:ext cx="74" cy="91"/>
                            <a:chOff x="3130" y="1551"/>
                            <a:chExt cx="74" cy="91"/>
                          </a:xfrm>
                        </wpg:grpSpPr>
                        <wps:wsp>
                          <wps:cNvPr id="743" name="Freeform 2243"/>
                          <wps:cNvSpPr>
                            <a:spLocks/>
                          </wps:cNvSpPr>
                          <wps:spPr bwMode="auto">
                            <a:xfrm>
                              <a:off x="3130" y="1551"/>
                              <a:ext cx="74" cy="91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74"/>
                                <a:gd name="T2" fmla="+- 0 1551 1551"/>
                                <a:gd name="T3" fmla="*/ 1551 h 91"/>
                                <a:gd name="T4" fmla="+- 0 3204 3130"/>
                                <a:gd name="T5" fmla="*/ T4 w 74"/>
                                <a:gd name="T6" fmla="+- 0 1642 1551"/>
                                <a:gd name="T7" fmla="*/ 164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0"/>
                                  </a:moveTo>
                                  <a:lnTo>
                                    <a:pt x="74" y="9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2240"/>
                        <wpg:cNvGrpSpPr>
                          <a:grpSpLocks/>
                        </wpg:cNvGrpSpPr>
                        <wpg:grpSpPr bwMode="auto">
                          <a:xfrm>
                            <a:off x="3373" y="984"/>
                            <a:ext cx="150" cy="110"/>
                            <a:chOff x="3373" y="984"/>
                            <a:chExt cx="150" cy="110"/>
                          </a:xfrm>
                        </wpg:grpSpPr>
                        <wps:wsp>
                          <wps:cNvPr id="745" name="Freeform 2241"/>
                          <wps:cNvSpPr>
                            <a:spLocks/>
                          </wps:cNvSpPr>
                          <wps:spPr bwMode="auto">
                            <a:xfrm>
                              <a:off x="3373" y="984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3373 3373"/>
                                <a:gd name="T1" fmla="*/ T0 w 150"/>
                                <a:gd name="T2" fmla="+- 0 1095 984"/>
                                <a:gd name="T3" fmla="*/ 1095 h 110"/>
                                <a:gd name="T4" fmla="+- 0 3523 3373"/>
                                <a:gd name="T5" fmla="*/ T4 w 150"/>
                                <a:gd name="T6" fmla="+- 0 984 984"/>
                                <a:gd name="T7" fmla="*/ 9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1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2238"/>
                        <wpg:cNvGrpSpPr>
                          <a:grpSpLocks/>
                        </wpg:cNvGrpSpPr>
                        <wpg:grpSpPr bwMode="auto">
                          <a:xfrm>
                            <a:off x="3448" y="1075"/>
                            <a:ext cx="150" cy="110"/>
                            <a:chOff x="3448" y="1075"/>
                            <a:chExt cx="150" cy="110"/>
                          </a:xfrm>
                        </wpg:grpSpPr>
                        <wps:wsp>
                          <wps:cNvPr id="747" name="Freeform 2239"/>
                          <wps:cNvSpPr>
                            <a:spLocks/>
                          </wps:cNvSpPr>
                          <wps:spPr bwMode="auto">
                            <a:xfrm>
                              <a:off x="3448" y="1075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3448 3448"/>
                                <a:gd name="T1" fmla="*/ T0 w 150"/>
                                <a:gd name="T2" fmla="+- 0 1186 1075"/>
                                <a:gd name="T3" fmla="*/ 1186 h 110"/>
                                <a:gd name="T4" fmla="+- 0 3598 3448"/>
                                <a:gd name="T5" fmla="*/ T4 w 150"/>
                                <a:gd name="T6" fmla="+- 0 1075 1075"/>
                                <a:gd name="T7" fmla="*/ 10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1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2236"/>
                        <wpg:cNvGrpSpPr>
                          <a:grpSpLocks/>
                        </wpg:cNvGrpSpPr>
                        <wpg:grpSpPr bwMode="auto">
                          <a:xfrm>
                            <a:off x="3504" y="1149"/>
                            <a:ext cx="150" cy="128"/>
                            <a:chOff x="3504" y="1149"/>
                            <a:chExt cx="150" cy="128"/>
                          </a:xfrm>
                        </wpg:grpSpPr>
                        <wps:wsp>
                          <wps:cNvPr id="749" name="Freeform 2237"/>
                          <wps:cNvSpPr>
                            <a:spLocks/>
                          </wps:cNvSpPr>
                          <wps:spPr bwMode="auto">
                            <a:xfrm>
                              <a:off x="3504" y="1149"/>
                              <a:ext cx="150" cy="128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150"/>
                                <a:gd name="T2" fmla="+- 0 1277 1149"/>
                                <a:gd name="T3" fmla="*/ 1277 h 128"/>
                                <a:gd name="T4" fmla="+- 0 3654 3504"/>
                                <a:gd name="T5" fmla="*/ T4 w 150"/>
                                <a:gd name="T6" fmla="+- 0 1149 1149"/>
                                <a:gd name="T7" fmla="*/ 114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8">
                                  <a:moveTo>
                                    <a:pt x="0" y="128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2234"/>
                        <wpg:cNvGrpSpPr>
                          <a:grpSpLocks/>
                        </wpg:cNvGrpSpPr>
                        <wpg:grpSpPr bwMode="auto">
                          <a:xfrm>
                            <a:off x="3579" y="1240"/>
                            <a:ext cx="150" cy="128"/>
                            <a:chOff x="3579" y="1240"/>
                            <a:chExt cx="150" cy="128"/>
                          </a:xfrm>
                        </wpg:grpSpPr>
                        <wps:wsp>
                          <wps:cNvPr id="751" name="Freeform 2235"/>
                          <wps:cNvSpPr>
                            <a:spLocks/>
                          </wps:cNvSpPr>
                          <wps:spPr bwMode="auto">
                            <a:xfrm>
                              <a:off x="3579" y="1240"/>
                              <a:ext cx="150" cy="128"/>
                            </a:xfrm>
                            <a:custGeom>
                              <a:avLst/>
                              <a:gdLst>
                                <a:gd name="T0" fmla="+- 0 3579 3579"/>
                                <a:gd name="T1" fmla="*/ T0 w 150"/>
                                <a:gd name="T2" fmla="+- 0 1368 1240"/>
                                <a:gd name="T3" fmla="*/ 1368 h 128"/>
                                <a:gd name="T4" fmla="+- 0 3729 3579"/>
                                <a:gd name="T5" fmla="*/ T4 w 150"/>
                                <a:gd name="T6" fmla="+- 0 1240 1240"/>
                                <a:gd name="T7" fmla="*/ 124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8">
                                  <a:moveTo>
                                    <a:pt x="0" y="128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2232"/>
                        <wpg:cNvGrpSpPr>
                          <a:grpSpLocks/>
                        </wpg:cNvGrpSpPr>
                        <wpg:grpSpPr bwMode="auto">
                          <a:xfrm>
                            <a:off x="3298" y="893"/>
                            <a:ext cx="226" cy="128"/>
                            <a:chOff x="3298" y="893"/>
                            <a:chExt cx="226" cy="128"/>
                          </a:xfrm>
                        </wpg:grpSpPr>
                        <wps:wsp>
                          <wps:cNvPr id="753" name="Freeform 2233"/>
                          <wps:cNvSpPr>
                            <a:spLocks/>
                          </wps:cNvSpPr>
                          <wps:spPr bwMode="auto">
                            <a:xfrm>
                              <a:off x="3298" y="893"/>
                              <a:ext cx="226" cy="128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226"/>
                                <a:gd name="T2" fmla="+- 0 1021 893"/>
                                <a:gd name="T3" fmla="*/ 1021 h 128"/>
                                <a:gd name="T4" fmla="+- 0 3448 3298"/>
                                <a:gd name="T5" fmla="*/ T4 w 226"/>
                                <a:gd name="T6" fmla="+- 0 893 893"/>
                                <a:gd name="T7" fmla="*/ 893 h 128"/>
                                <a:gd name="T8" fmla="+- 0 3523 3298"/>
                                <a:gd name="T9" fmla="*/ T8 w 226"/>
                                <a:gd name="T10" fmla="+- 0 984 893"/>
                                <a:gd name="T11" fmla="*/ 98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" h="128">
                                  <a:moveTo>
                                    <a:pt x="0" y="128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225" y="91"/>
                                  </a:lnTo>
                                </a:path>
                              </a:pathLst>
                            </a:custGeom>
                            <a:noFill/>
                            <a:ln w="11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2230"/>
                        <wpg:cNvGrpSpPr>
                          <a:grpSpLocks/>
                        </wpg:cNvGrpSpPr>
                        <wpg:grpSpPr bwMode="auto">
                          <a:xfrm>
                            <a:off x="3298" y="1021"/>
                            <a:ext cx="76" cy="73"/>
                            <a:chOff x="3298" y="1021"/>
                            <a:chExt cx="76" cy="73"/>
                          </a:xfrm>
                        </wpg:grpSpPr>
                        <wps:wsp>
                          <wps:cNvPr id="755" name="Freeform 2231"/>
                          <wps:cNvSpPr>
                            <a:spLocks/>
                          </wps:cNvSpPr>
                          <wps:spPr bwMode="auto">
                            <a:xfrm>
                              <a:off x="3298" y="1021"/>
                              <a:ext cx="76" cy="73"/>
                            </a:xfrm>
                            <a:custGeom>
                              <a:avLst/>
                              <a:gdLst>
                                <a:gd name="T0" fmla="+- 0 3373 3298"/>
                                <a:gd name="T1" fmla="*/ T0 w 76"/>
                                <a:gd name="T2" fmla="+- 0 1095 1021"/>
                                <a:gd name="T3" fmla="*/ 1095 h 73"/>
                                <a:gd name="T4" fmla="+- 0 3298 3298"/>
                                <a:gd name="T5" fmla="*/ T4 w 76"/>
                                <a:gd name="T6" fmla="+- 0 1021 1021"/>
                                <a:gd name="T7" fmla="*/ 102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5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2228"/>
                        <wpg:cNvGrpSpPr>
                          <a:grpSpLocks/>
                        </wpg:cNvGrpSpPr>
                        <wpg:grpSpPr bwMode="auto">
                          <a:xfrm>
                            <a:off x="3523" y="984"/>
                            <a:ext cx="74" cy="91"/>
                            <a:chOff x="3523" y="984"/>
                            <a:chExt cx="74" cy="91"/>
                          </a:xfrm>
                        </wpg:grpSpPr>
                        <wps:wsp>
                          <wps:cNvPr id="757" name="Freeform 2229"/>
                          <wps:cNvSpPr>
                            <a:spLocks/>
                          </wps:cNvSpPr>
                          <wps:spPr bwMode="auto">
                            <a:xfrm>
                              <a:off x="3523" y="984"/>
                              <a:ext cx="74" cy="91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74"/>
                                <a:gd name="T2" fmla="+- 0 984 984"/>
                                <a:gd name="T3" fmla="*/ 984 h 91"/>
                                <a:gd name="T4" fmla="+- 0 3598 3523"/>
                                <a:gd name="T5" fmla="*/ T4 w 74"/>
                                <a:gd name="T6" fmla="+- 0 1075 984"/>
                                <a:gd name="T7" fmla="*/ 107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2226"/>
                        <wpg:cNvGrpSpPr>
                          <a:grpSpLocks/>
                        </wpg:cNvGrpSpPr>
                        <wpg:grpSpPr bwMode="auto">
                          <a:xfrm>
                            <a:off x="3373" y="1095"/>
                            <a:ext cx="74" cy="91"/>
                            <a:chOff x="3373" y="1095"/>
                            <a:chExt cx="74" cy="91"/>
                          </a:xfrm>
                        </wpg:grpSpPr>
                        <wps:wsp>
                          <wps:cNvPr id="759" name="Freeform 2227"/>
                          <wps:cNvSpPr>
                            <a:spLocks/>
                          </wps:cNvSpPr>
                          <wps:spPr bwMode="auto">
                            <a:xfrm>
                              <a:off x="3373" y="1095"/>
                              <a:ext cx="74" cy="91"/>
                            </a:xfrm>
                            <a:custGeom>
                              <a:avLst/>
                              <a:gdLst>
                                <a:gd name="T0" fmla="+- 0 3448 3373"/>
                                <a:gd name="T1" fmla="*/ T0 w 74"/>
                                <a:gd name="T2" fmla="+- 0 1186 1095"/>
                                <a:gd name="T3" fmla="*/ 1186 h 91"/>
                                <a:gd name="T4" fmla="+- 0 3373 3373"/>
                                <a:gd name="T5" fmla="*/ T4 w 74"/>
                                <a:gd name="T6" fmla="+- 0 1095 1095"/>
                                <a:gd name="T7" fmla="*/ 109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75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2224"/>
                        <wpg:cNvGrpSpPr>
                          <a:grpSpLocks/>
                        </wpg:cNvGrpSpPr>
                        <wpg:grpSpPr bwMode="auto">
                          <a:xfrm>
                            <a:off x="3598" y="1075"/>
                            <a:ext cx="56" cy="73"/>
                            <a:chOff x="3598" y="1075"/>
                            <a:chExt cx="56" cy="73"/>
                          </a:xfrm>
                        </wpg:grpSpPr>
                        <wps:wsp>
                          <wps:cNvPr id="761" name="Freeform 2225"/>
                          <wps:cNvSpPr>
                            <a:spLocks/>
                          </wps:cNvSpPr>
                          <wps:spPr bwMode="auto">
                            <a:xfrm>
                              <a:off x="3598" y="1075"/>
                              <a:ext cx="56" cy="73"/>
                            </a:xfrm>
                            <a:custGeom>
                              <a:avLst/>
                              <a:gdLst>
                                <a:gd name="T0" fmla="+- 0 3598 3598"/>
                                <a:gd name="T1" fmla="*/ T0 w 56"/>
                                <a:gd name="T2" fmla="+- 0 1075 1075"/>
                                <a:gd name="T3" fmla="*/ 1075 h 73"/>
                                <a:gd name="T4" fmla="+- 0 3654 3598"/>
                                <a:gd name="T5" fmla="*/ T4 w 56"/>
                                <a:gd name="T6" fmla="+- 0 1149 1075"/>
                                <a:gd name="T7" fmla="*/ 114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6" y="74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2222"/>
                        <wpg:cNvGrpSpPr>
                          <a:grpSpLocks/>
                        </wpg:cNvGrpSpPr>
                        <wpg:grpSpPr bwMode="auto">
                          <a:xfrm>
                            <a:off x="3448" y="1186"/>
                            <a:ext cx="56" cy="91"/>
                            <a:chOff x="3448" y="1186"/>
                            <a:chExt cx="56" cy="91"/>
                          </a:xfrm>
                        </wpg:grpSpPr>
                        <wps:wsp>
                          <wps:cNvPr id="763" name="Freeform 2223"/>
                          <wps:cNvSpPr>
                            <a:spLocks/>
                          </wps:cNvSpPr>
                          <wps:spPr bwMode="auto">
                            <a:xfrm>
                              <a:off x="3448" y="1186"/>
                              <a:ext cx="56" cy="91"/>
                            </a:xfrm>
                            <a:custGeom>
                              <a:avLst/>
                              <a:gdLst>
                                <a:gd name="T0" fmla="+- 0 3504 3448"/>
                                <a:gd name="T1" fmla="*/ T0 w 56"/>
                                <a:gd name="T2" fmla="+- 0 1277 1186"/>
                                <a:gd name="T3" fmla="*/ 1277 h 91"/>
                                <a:gd name="T4" fmla="+- 0 3448 3448"/>
                                <a:gd name="T5" fmla="*/ T4 w 56"/>
                                <a:gd name="T6" fmla="+- 0 1186 1186"/>
                                <a:gd name="T7" fmla="*/ 118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91">
                                  <a:moveTo>
                                    <a:pt x="56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2220"/>
                        <wpg:cNvGrpSpPr>
                          <a:grpSpLocks/>
                        </wpg:cNvGrpSpPr>
                        <wpg:grpSpPr bwMode="auto">
                          <a:xfrm>
                            <a:off x="3654" y="1149"/>
                            <a:ext cx="74" cy="91"/>
                            <a:chOff x="3654" y="1149"/>
                            <a:chExt cx="74" cy="91"/>
                          </a:xfrm>
                        </wpg:grpSpPr>
                        <wps:wsp>
                          <wps:cNvPr id="765" name="Freeform 2221"/>
                          <wps:cNvSpPr>
                            <a:spLocks/>
                          </wps:cNvSpPr>
                          <wps:spPr bwMode="auto">
                            <a:xfrm>
                              <a:off x="3654" y="1149"/>
                              <a:ext cx="74" cy="91"/>
                            </a:xfrm>
                            <a:custGeom>
                              <a:avLst/>
                              <a:gdLst>
                                <a:gd name="T0" fmla="+- 0 3654 3654"/>
                                <a:gd name="T1" fmla="*/ T0 w 74"/>
                                <a:gd name="T2" fmla="+- 0 1149 1149"/>
                                <a:gd name="T3" fmla="*/ 1149 h 91"/>
                                <a:gd name="T4" fmla="+- 0 3729 3654"/>
                                <a:gd name="T5" fmla="*/ T4 w 74"/>
                                <a:gd name="T6" fmla="+- 0 1240 1149"/>
                                <a:gd name="T7" fmla="*/ 124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2218"/>
                        <wpg:cNvGrpSpPr>
                          <a:grpSpLocks/>
                        </wpg:cNvGrpSpPr>
                        <wpg:grpSpPr bwMode="auto">
                          <a:xfrm>
                            <a:off x="3504" y="1277"/>
                            <a:ext cx="74" cy="91"/>
                            <a:chOff x="3504" y="1277"/>
                            <a:chExt cx="74" cy="91"/>
                          </a:xfrm>
                        </wpg:grpSpPr>
                        <wps:wsp>
                          <wps:cNvPr id="767" name="Freeform 2219"/>
                          <wps:cNvSpPr>
                            <a:spLocks/>
                          </wps:cNvSpPr>
                          <wps:spPr bwMode="auto">
                            <a:xfrm>
                              <a:off x="3504" y="1277"/>
                              <a:ext cx="74" cy="91"/>
                            </a:xfrm>
                            <a:custGeom>
                              <a:avLst/>
                              <a:gdLst>
                                <a:gd name="T0" fmla="+- 0 3579 3504"/>
                                <a:gd name="T1" fmla="*/ T0 w 74"/>
                                <a:gd name="T2" fmla="+- 0 1368 1277"/>
                                <a:gd name="T3" fmla="*/ 1368 h 91"/>
                                <a:gd name="T4" fmla="+- 0 3504 3504"/>
                                <a:gd name="T5" fmla="*/ T4 w 74"/>
                                <a:gd name="T6" fmla="+- 0 1277 1277"/>
                                <a:gd name="T7" fmla="*/ 127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75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2216"/>
                        <wpg:cNvGrpSpPr>
                          <a:grpSpLocks/>
                        </wpg:cNvGrpSpPr>
                        <wpg:grpSpPr bwMode="auto">
                          <a:xfrm>
                            <a:off x="3748" y="790"/>
                            <a:ext cx="150" cy="30"/>
                            <a:chOff x="3748" y="790"/>
                            <a:chExt cx="150" cy="30"/>
                          </a:xfrm>
                        </wpg:grpSpPr>
                        <wps:wsp>
                          <wps:cNvPr id="769" name="Freeform 2217"/>
                          <wps:cNvSpPr>
                            <a:spLocks/>
                          </wps:cNvSpPr>
                          <wps:spPr bwMode="auto">
                            <a:xfrm>
                              <a:off x="3748" y="790"/>
                              <a:ext cx="150" cy="30"/>
                            </a:xfrm>
                            <a:custGeom>
                              <a:avLst/>
                              <a:gdLst>
                                <a:gd name="T0" fmla="+- 0 3748 3748"/>
                                <a:gd name="T1" fmla="*/ T0 w 150"/>
                                <a:gd name="T2" fmla="+- 0 917 790"/>
                                <a:gd name="T3" fmla="*/ 917 h 30"/>
                                <a:gd name="T4" fmla="+- 0 3783 3748"/>
                                <a:gd name="T5" fmla="*/ T4 w 150"/>
                                <a:gd name="T6" fmla="+- 0 887 790"/>
                                <a:gd name="T7" fmla="*/ 8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30">
                                  <a:moveTo>
                                    <a:pt x="0" y="127"/>
                                  </a:moveTo>
                                  <a:lnTo>
                                    <a:pt x="35" y="97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2214"/>
                        <wpg:cNvGrpSpPr>
                          <a:grpSpLocks/>
                        </wpg:cNvGrpSpPr>
                        <wpg:grpSpPr bwMode="auto">
                          <a:xfrm>
                            <a:off x="3804" y="790"/>
                            <a:ext cx="169" cy="121"/>
                            <a:chOff x="3804" y="790"/>
                            <a:chExt cx="169" cy="121"/>
                          </a:xfrm>
                        </wpg:grpSpPr>
                        <wps:wsp>
                          <wps:cNvPr id="771" name="Freeform 2215"/>
                          <wps:cNvSpPr>
                            <a:spLocks/>
                          </wps:cNvSpPr>
                          <wps:spPr bwMode="auto">
                            <a:xfrm>
                              <a:off x="3804" y="790"/>
                              <a:ext cx="169" cy="121"/>
                            </a:xfrm>
                            <a:custGeom>
                              <a:avLst/>
                              <a:gdLst>
                                <a:gd name="T0" fmla="+- 0 3804 3804"/>
                                <a:gd name="T1" fmla="*/ T0 w 169"/>
                                <a:gd name="T2" fmla="+- 0 917 790"/>
                                <a:gd name="T3" fmla="*/ 917 h 121"/>
                                <a:gd name="T4" fmla="+- 0 3965 3804"/>
                                <a:gd name="T5" fmla="*/ T4 w 169"/>
                                <a:gd name="T6" fmla="+- 0 796 790"/>
                                <a:gd name="T7" fmla="*/ 79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21">
                                  <a:moveTo>
                                    <a:pt x="0" y="127"/>
                                  </a:moveTo>
                                  <a:lnTo>
                                    <a:pt x="161" y="6"/>
                                  </a:lnTo>
                                </a:path>
                              </a:pathLst>
                            </a:custGeom>
                            <a:noFill/>
                            <a:ln w="117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2212"/>
                        <wpg:cNvGrpSpPr>
                          <a:grpSpLocks/>
                        </wpg:cNvGrpSpPr>
                        <wpg:grpSpPr bwMode="auto">
                          <a:xfrm>
                            <a:off x="3879" y="875"/>
                            <a:ext cx="150" cy="109"/>
                            <a:chOff x="3879" y="875"/>
                            <a:chExt cx="150" cy="109"/>
                          </a:xfrm>
                        </wpg:grpSpPr>
                        <wps:wsp>
                          <wps:cNvPr id="773" name="Freeform 2213"/>
                          <wps:cNvSpPr>
                            <a:spLocks/>
                          </wps:cNvSpPr>
                          <wps:spPr bwMode="auto">
                            <a:xfrm>
                              <a:off x="3879" y="875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879 3879"/>
                                <a:gd name="T1" fmla="*/ T0 w 150"/>
                                <a:gd name="T2" fmla="+- 0 984 875"/>
                                <a:gd name="T3" fmla="*/ 984 h 109"/>
                                <a:gd name="T4" fmla="+- 0 4029 3879"/>
                                <a:gd name="T5" fmla="*/ T4 w 150"/>
                                <a:gd name="T6" fmla="+- 0 875 875"/>
                                <a:gd name="T7" fmla="*/ 8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2210"/>
                        <wpg:cNvGrpSpPr>
                          <a:grpSpLocks/>
                        </wpg:cNvGrpSpPr>
                        <wpg:grpSpPr bwMode="auto">
                          <a:xfrm>
                            <a:off x="3954" y="966"/>
                            <a:ext cx="150" cy="109"/>
                            <a:chOff x="3954" y="966"/>
                            <a:chExt cx="150" cy="109"/>
                          </a:xfrm>
                        </wpg:grpSpPr>
                        <wps:wsp>
                          <wps:cNvPr id="775" name="Freeform 2211"/>
                          <wps:cNvSpPr>
                            <a:spLocks/>
                          </wps:cNvSpPr>
                          <wps:spPr bwMode="auto">
                            <a:xfrm>
                              <a:off x="3954" y="966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150"/>
                                <a:gd name="T2" fmla="+- 0 1075 966"/>
                                <a:gd name="T3" fmla="*/ 1075 h 109"/>
                                <a:gd name="T4" fmla="+- 0 4104 3954"/>
                                <a:gd name="T5" fmla="*/ T4 w 150"/>
                                <a:gd name="T6" fmla="+- 0 966 966"/>
                                <a:gd name="T7" fmla="*/ 9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2208"/>
                        <wpg:cNvGrpSpPr>
                          <a:grpSpLocks/>
                        </wpg:cNvGrpSpPr>
                        <wpg:grpSpPr bwMode="auto">
                          <a:xfrm>
                            <a:off x="3673" y="790"/>
                            <a:ext cx="74" cy="30"/>
                            <a:chOff x="3673" y="790"/>
                            <a:chExt cx="74" cy="30"/>
                          </a:xfrm>
                        </wpg:grpSpPr>
                        <wps:wsp>
                          <wps:cNvPr id="777" name="Freeform 2209"/>
                          <wps:cNvSpPr>
                            <a:spLocks/>
                          </wps:cNvSpPr>
                          <wps:spPr bwMode="auto">
                            <a:xfrm>
                              <a:off x="3673" y="790"/>
                              <a:ext cx="74" cy="30"/>
                            </a:xfrm>
                            <a:custGeom>
                              <a:avLst/>
                              <a:gdLst>
                                <a:gd name="T0" fmla="+- 0 3748 3673"/>
                                <a:gd name="T1" fmla="*/ T0 w 74"/>
                                <a:gd name="T2" fmla="+- 0 881 790"/>
                                <a:gd name="T3" fmla="*/ 881 h 30"/>
                                <a:gd name="T4" fmla="+- 0 3723 3673"/>
                                <a:gd name="T5" fmla="*/ T4 w 74"/>
                                <a:gd name="T6" fmla="+- 0 851 790"/>
                                <a:gd name="T7" fmla="*/ 85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30">
                                  <a:moveTo>
                                    <a:pt x="75" y="91"/>
                                  </a:moveTo>
                                  <a:lnTo>
                                    <a:pt x="50" y="6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2206"/>
                        <wpg:cNvGrpSpPr>
                          <a:grpSpLocks/>
                        </wpg:cNvGrpSpPr>
                        <wpg:grpSpPr bwMode="auto">
                          <a:xfrm>
                            <a:off x="3748" y="820"/>
                            <a:ext cx="56" cy="91"/>
                            <a:chOff x="3748" y="820"/>
                            <a:chExt cx="56" cy="91"/>
                          </a:xfrm>
                        </wpg:grpSpPr>
                        <wps:wsp>
                          <wps:cNvPr id="779" name="Freeform 2207"/>
                          <wps:cNvSpPr>
                            <a:spLocks/>
                          </wps:cNvSpPr>
                          <wps:spPr bwMode="auto">
                            <a:xfrm>
                              <a:off x="3748" y="820"/>
                              <a:ext cx="56" cy="91"/>
                            </a:xfrm>
                            <a:custGeom>
                              <a:avLst/>
                              <a:gdLst>
                                <a:gd name="T0" fmla="+- 0 3804 3748"/>
                                <a:gd name="T1" fmla="*/ T0 w 56"/>
                                <a:gd name="T2" fmla="+- 0 911 820"/>
                                <a:gd name="T3" fmla="*/ 911 h 91"/>
                                <a:gd name="T4" fmla="+- 0 3748 3748"/>
                                <a:gd name="T5" fmla="*/ T4 w 56"/>
                                <a:gd name="T6" fmla="+- 0 820 820"/>
                                <a:gd name="T7" fmla="*/ 8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91">
                                  <a:moveTo>
                                    <a:pt x="56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2204"/>
                        <wpg:cNvGrpSpPr>
                          <a:grpSpLocks/>
                        </wpg:cNvGrpSpPr>
                        <wpg:grpSpPr bwMode="auto">
                          <a:xfrm>
                            <a:off x="3804" y="911"/>
                            <a:ext cx="74" cy="73"/>
                            <a:chOff x="3804" y="911"/>
                            <a:chExt cx="74" cy="73"/>
                          </a:xfrm>
                        </wpg:grpSpPr>
                        <wps:wsp>
                          <wps:cNvPr id="781" name="Freeform 2205"/>
                          <wps:cNvSpPr>
                            <a:spLocks/>
                          </wps:cNvSpPr>
                          <wps:spPr bwMode="auto">
                            <a:xfrm>
                              <a:off x="3804" y="911"/>
                              <a:ext cx="74" cy="73"/>
                            </a:xfrm>
                            <a:custGeom>
                              <a:avLst/>
                              <a:gdLst>
                                <a:gd name="T0" fmla="+- 0 3879 3804"/>
                                <a:gd name="T1" fmla="*/ T0 w 74"/>
                                <a:gd name="T2" fmla="+- 0 984 911"/>
                                <a:gd name="T3" fmla="*/ 984 h 73"/>
                                <a:gd name="T4" fmla="+- 0 3804 3804"/>
                                <a:gd name="T5" fmla="*/ T4 w 74"/>
                                <a:gd name="T6" fmla="+- 0 911 911"/>
                                <a:gd name="T7" fmla="*/ 91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75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2202"/>
                        <wpg:cNvGrpSpPr>
                          <a:grpSpLocks/>
                        </wpg:cNvGrpSpPr>
                        <wpg:grpSpPr bwMode="auto">
                          <a:xfrm>
                            <a:off x="3973" y="790"/>
                            <a:ext cx="55" cy="85"/>
                            <a:chOff x="3973" y="790"/>
                            <a:chExt cx="55" cy="85"/>
                          </a:xfrm>
                        </wpg:grpSpPr>
                        <wps:wsp>
                          <wps:cNvPr id="783" name="Freeform 2203"/>
                          <wps:cNvSpPr>
                            <a:spLocks/>
                          </wps:cNvSpPr>
                          <wps:spPr bwMode="auto">
                            <a:xfrm>
                              <a:off x="3973" y="790"/>
                              <a:ext cx="55" cy="85"/>
                            </a:xfrm>
                            <a:custGeom>
                              <a:avLst/>
                              <a:gdLst>
                                <a:gd name="T0" fmla="+- 0 3977 3973"/>
                                <a:gd name="T1" fmla="*/ T0 w 55"/>
                                <a:gd name="T2" fmla="+- 0 796 790"/>
                                <a:gd name="T3" fmla="*/ 796 h 85"/>
                                <a:gd name="T4" fmla="+- 0 4029 3973"/>
                                <a:gd name="T5" fmla="*/ T4 w 55"/>
                                <a:gd name="T6" fmla="+- 0 881 790"/>
                                <a:gd name="T7" fmla="*/ 88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4" y="6"/>
                                  </a:moveTo>
                                  <a:lnTo>
                                    <a:pt x="56" y="91"/>
                                  </a:lnTo>
                                </a:path>
                              </a:pathLst>
                            </a:custGeom>
                            <a:noFill/>
                            <a:ln w="11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200"/>
                        <wpg:cNvGrpSpPr>
                          <a:grpSpLocks/>
                        </wpg:cNvGrpSpPr>
                        <wpg:grpSpPr bwMode="auto">
                          <a:xfrm>
                            <a:off x="4029" y="875"/>
                            <a:ext cx="76" cy="91"/>
                            <a:chOff x="4029" y="875"/>
                            <a:chExt cx="76" cy="91"/>
                          </a:xfrm>
                        </wpg:grpSpPr>
                        <wps:wsp>
                          <wps:cNvPr id="785" name="Freeform 2201"/>
                          <wps:cNvSpPr>
                            <a:spLocks/>
                          </wps:cNvSpPr>
                          <wps:spPr bwMode="auto">
                            <a:xfrm>
                              <a:off x="4029" y="875"/>
                              <a:ext cx="76" cy="91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76"/>
                                <a:gd name="T2" fmla="+- 0 875 875"/>
                                <a:gd name="T3" fmla="*/ 875 h 91"/>
                                <a:gd name="T4" fmla="+- 0 4104 4029"/>
                                <a:gd name="T5" fmla="*/ T4 w 76"/>
                                <a:gd name="T6" fmla="+- 0 966 875"/>
                                <a:gd name="T7" fmla="*/ 9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2198"/>
                        <wpg:cNvGrpSpPr>
                          <a:grpSpLocks/>
                        </wpg:cNvGrpSpPr>
                        <wpg:grpSpPr bwMode="auto">
                          <a:xfrm>
                            <a:off x="3879" y="984"/>
                            <a:ext cx="76" cy="91"/>
                            <a:chOff x="3879" y="984"/>
                            <a:chExt cx="76" cy="91"/>
                          </a:xfrm>
                        </wpg:grpSpPr>
                        <wps:wsp>
                          <wps:cNvPr id="787" name="Freeform 2199"/>
                          <wps:cNvSpPr>
                            <a:spLocks/>
                          </wps:cNvSpPr>
                          <wps:spPr bwMode="auto">
                            <a:xfrm>
                              <a:off x="3879" y="984"/>
                              <a:ext cx="76" cy="91"/>
                            </a:xfrm>
                            <a:custGeom>
                              <a:avLst/>
                              <a:gdLst>
                                <a:gd name="T0" fmla="+- 0 3954 3879"/>
                                <a:gd name="T1" fmla="*/ T0 w 76"/>
                                <a:gd name="T2" fmla="+- 0 1076 984"/>
                                <a:gd name="T3" fmla="*/ 1076 h 91"/>
                                <a:gd name="T4" fmla="+- 0 3879 3879"/>
                                <a:gd name="T5" fmla="*/ T4 w 76"/>
                                <a:gd name="T6" fmla="+- 0 984 984"/>
                                <a:gd name="T7" fmla="*/ 98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75" y="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2196"/>
                        <wpg:cNvGrpSpPr>
                          <a:grpSpLocks/>
                        </wpg:cNvGrpSpPr>
                        <wpg:grpSpPr bwMode="auto">
                          <a:xfrm>
                            <a:off x="3429" y="1880"/>
                            <a:ext cx="76" cy="109"/>
                            <a:chOff x="3429" y="1880"/>
                            <a:chExt cx="76" cy="109"/>
                          </a:xfrm>
                        </wpg:grpSpPr>
                        <wps:wsp>
                          <wps:cNvPr id="789" name="Freeform 2197"/>
                          <wps:cNvSpPr>
                            <a:spLocks/>
                          </wps:cNvSpPr>
                          <wps:spPr bwMode="auto">
                            <a:xfrm>
                              <a:off x="3429" y="1880"/>
                              <a:ext cx="76" cy="109"/>
                            </a:xfrm>
                            <a:custGeom>
                              <a:avLst/>
                              <a:gdLst>
                                <a:gd name="T0" fmla="+- 0 3429 3429"/>
                                <a:gd name="T1" fmla="*/ T0 w 76"/>
                                <a:gd name="T2" fmla="+- 0 1880 1880"/>
                                <a:gd name="T3" fmla="*/ 1880 h 109"/>
                                <a:gd name="T4" fmla="+- 0 3504 3429"/>
                                <a:gd name="T5" fmla="*/ T4 w 76"/>
                                <a:gd name="T6" fmla="+- 0 1989 1880"/>
                                <a:gd name="T7" fmla="*/ 198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109">
                                  <a:moveTo>
                                    <a:pt x="0" y="0"/>
                                  </a:moveTo>
                                  <a:lnTo>
                                    <a:pt x="75" y="109"/>
                                  </a:lnTo>
                                </a:path>
                              </a:pathLst>
                            </a:custGeom>
                            <a:noFill/>
                            <a:ln w="118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2194"/>
                        <wpg:cNvGrpSpPr>
                          <a:grpSpLocks/>
                        </wpg:cNvGrpSpPr>
                        <wpg:grpSpPr bwMode="auto">
                          <a:xfrm>
                            <a:off x="3541" y="1788"/>
                            <a:ext cx="94" cy="109"/>
                            <a:chOff x="3541" y="1788"/>
                            <a:chExt cx="94" cy="109"/>
                          </a:xfrm>
                        </wpg:grpSpPr>
                        <wps:wsp>
                          <wps:cNvPr id="791" name="Freeform 2195"/>
                          <wps:cNvSpPr>
                            <a:spLocks/>
                          </wps:cNvSpPr>
                          <wps:spPr bwMode="auto">
                            <a:xfrm>
                              <a:off x="3541" y="1788"/>
                              <a:ext cx="94" cy="109"/>
                            </a:xfrm>
                            <a:custGeom>
                              <a:avLst/>
                              <a:gdLst>
                                <a:gd name="T0" fmla="+- 0 3635 3541"/>
                                <a:gd name="T1" fmla="*/ T0 w 94"/>
                                <a:gd name="T2" fmla="+- 0 1898 1788"/>
                                <a:gd name="T3" fmla="*/ 1898 h 109"/>
                                <a:gd name="T4" fmla="+- 0 3541 3541"/>
                                <a:gd name="T5" fmla="*/ T4 w 94"/>
                                <a:gd name="T6" fmla="+- 0 1788 1788"/>
                                <a:gd name="T7" fmla="*/ 178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09">
                                  <a:moveTo>
                                    <a:pt x="94" y="1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2192"/>
                        <wpg:cNvGrpSpPr>
                          <a:grpSpLocks/>
                        </wpg:cNvGrpSpPr>
                        <wpg:grpSpPr bwMode="auto">
                          <a:xfrm>
                            <a:off x="3673" y="1697"/>
                            <a:ext cx="74" cy="109"/>
                            <a:chOff x="3673" y="1697"/>
                            <a:chExt cx="74" cy="109"/>
                          </a:xfrm>
                        </wpg:grpSpPr>
                        <wps:wsp>
                          <wps:cNvPr id="793" name="Freeform 2193"/>
                          <wps:cNvSpPr>
                            <a:spLocks/>
                          </wps:cNvSpPr>
                          <wps:spPr bwMode="auto">
                            <a:xfrm>
                              <a:off x="3673" y="1697"/>
                              <a:ext cx="74" cy="109"/>
                            </a:xfrm>
                            <a:custGeom>
                              <a:avLst/>
                              <a:gdLst>
                                <a:gd name="T0" fmla="+- 0 3673 3673"/>
                                <a:gd name="T1" fmla="*/ T0 w 74"/>
                                <a:gd name="T2" fmla="+- 0 1697 1697"/>
                                <a:gd name="T3" fmla="*/ 1697 h 109"/>
                                <a:gd name="T4" fmla="+- 0 3748 3673"/>
                                <a:gd name="T5" fmla="*/ T4 w 74"/>
                                <a:gd name="T6" fmla="+- 0 1806 1697"/>
                                <a:gd name="T7" fmla="*/ 180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109">
                                  <a:moveTo>
                                    <a:pt x="0" y="0"/>
                                  </a:moveTo>
                                  <a:lnTo>
                                    <a:pt x="75" y="109"/>
                                  </a:lnTo>
                                </a:path>
                              </a:pathLst>
                            </a:custGeom>
                            <a:noFill/>
                            <a:ln w="11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2190"/>
                        <wpg:cNvGrpSpPr>
                          <a:grpSpLocks/>
                        </wpg:cNvGrpSpPr>
                        <wpg:grpSpPr bwMode="auto">
                          <a:xfrm>
                            <a:off x="3785" y="1606"/>
                            <a:ext cx="94" cy="109"/>
                            <a:chOff x="3785" y="1606"/>
                            <a:chExt cx="94" cy="109"/>
                          </a:xfrm>
                        </wpg:grpSpPr>
                        <wps:wsp>
                          <wps:cNvPr id="795" name="Freeform 2191"/>
                          <wps:cNvSpPr>
                            <a:spLocks/>
                          </wps:cNvSpPr>
                          <wps:spPr bwMode="auto">
                            <a:xfrm>
                              <a:off x="3785" y="1606"/>
                              <a:ext cx="94" cy="109"/>
                            </a:xfrm>
                            <a:custGeom>
                              <a:avLst/>
                              <a:gdLst>
                                <a:gd name="T0" fmla="+- 0 3785 3785"/>
                                <a:gd name="T1" fmla="*/ T0 w 94"/>
                                <a:gd name="T2" fmla="+- 0 1606 1606"/>
                                <a:gd name="T3" fmla="*/ 1606 h 109"/>
                                <a:gd name="T4" fmla="+- 0 3879 3785"/>
                                <a:gd name="T5" fmla="*/ T4 w 94"/>
                                <a:gd name="T6" fmla="+- 0 1715 1606"/>
                                <a:gd name="T7" fmla="*/ 171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09">
                                  <a:moveTo>
                                    <a:pt x="0" y="0"/>
                                  </a:moveTo>
                                  <a:lnTo>
                                    <a:pt x="94" y="109"/>
                                  </a:lnTo>
                                </a:path>
                              </a:pathLst>
                            </a:custGeom>
                            <a:noFill/>
                            <a:ln w="117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2188"/>
                        <wpg:cNvGrpSpPr>
                          <a:grpSpLocks/>
                        </wpg:cNvGrpSpPr>
                        <wpg:grpSpPr bwMode="auto">
                          <a:xfrm>
                            <a:off x="3917" y="1515"/>
                            <a:ext cx="74" cy="91"/>
                            <a:chOff x="3917" y="1515"/>
                            <a:chExt cx="74" cy="91"/>
                          </a:xfrm>
                        </wpg:grpSpPr>
                        <wps:wsp>
                          <wps:cNvPr id="797" name="Freeform 2189"/>
                          <wps:cNvSpPr>
                            <a:spLocks/>
                          </wps:cNvSpPr>
                          <wps:spPr bwMode="auto">
                            <a:xfrm>
                              <a:off x="3917" y="1515"/>
                              <a:ext cx="74" cy="91"/>
                            </a:xfrm>
                            <a:custGeom>
                              <a:avLst/>
                              <a:gdLst>
                                <a:gd name="T0" fmla="+- 0 3991 3917"/>
                                <a:gd name="T1" fmla="*/ T0 w 74"/>
                                <a:gd name="T2" fmla="+- 0 1606 1515"/>
                                <a:gd name="T3" fmla="*/ 1606 h 91"/>
                                <a:gd name="T4" fmla="+- 0 3917 3917"/>
                                <a:gd name="T5" fmla="*/ T4 w 74"/>
                                <a:gd name="T6" fmla="+- 0 1515 1515"/>
                                <a:gd name="T7" fmla="*/ 15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74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2186"/>
                        <wpg:cNvGrpSpPr>
                          <a:grpSpLocks/>
                        </wpg:cNvGrpSpPr>
                        <wpg:grpSpPr bwMode="auto">
                          <a:xfrm>
                            <a:off x="4029" y="1422"/>
                            <a:ext cx="94" cy="92"/>
                            <a:chOff x="4029" y="1422"/>
                            <a:chExt cx="94" cy="92"/>
                          </a:xfrm>
                        </wpg:grpSpPr>
                        <wps:wsp>
                          <wps:cNvPr id="799" name="Freeform 2187"/>
                          <wps:cNvSpPr>
                            <a:spLocks/>
                          </wps:cNvSpPr>
                          <wps:spPr bwMode="auto">
                            <a:xfrm>
                              <a:off x="4029" y="1422"/>
                              <a:ext cx="94" cy="92"/>
                            </a:xfrm>
                            <a:custGeom>
                              <a:avLst/>
                              <a:gdLst>
                                <a:gd name="T0" fmla="+- 0 4122 4029"/>
                                <a:gd name="T1" fmla="*/ T0 w 94"/>
                                <a:gd name="T2" fmla="+- 0 1515 1422"/>
                                <a:gd name="T3" fmla="*/ 1515 h 92"/>
                                <a:gd name="T4" fmla="+- 0 4029 4029"/>
                                <a:gd name="T5" fmla="*/ T4 w 94"/>
                                <a:gd name="T6" fmla="+- 0 1422 1422"/>
                                <a:gd name="T7" fmla="*/ 142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93" y="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2184"/>
                        <wpg:cNvGrpSpPr>
                          <a:grpSpLocks/>
                        </wpg:cNvGrpSpPr>
                        <wpg:grpSpPr bwMode="auto">
                          <a:xfrm>
                            <a:off x="4161" y="1331"/>
                            <a:ext cx="74" cy="91"/>
                            <a:chOff x="4161" y="1331"/>
                            <a:chExt cx="74" cy="91"/>
                          </a:xfrm>
                        </wpg:grpSpPr>
                        <wps:wsp>
                          <wps:cNvPr id="801" name="Freeform 2185"/>
                          <wps:cNvSpPr>
                            <a:spLocks/>
                          </wps:cNvSpPr>
                          <wps:spPr bwMode="auto">
                            <a:xfrm>
                              <a:off x="4161" y="1331"/>
                              <a:ext cx="74" cy="91"/>
                            </a:xfrm>
                            <a:custGeom>
                              <a:avLst/>
                              <a:gdLst>
                                <a:gd name="T0" fmla="+- 0 4235 4161"/>
                                <a:gd name="T1" fmla="*/ T0 w 74"/>
                                <a:gd name="T2" fmla="+- 0 1422 1331"/>
                                <a:gd name="T3" fmla="*/ 1422 h 91"/>
                                <a:gd name="T4" fmla="+- 0 4161 4161"/>
                                <a:gd name="T5" fmla="*/ T4 w 74"/>
                                <a:gd name="T6" fmla="+- 0 1331 1331"/>
                                <a:gd name="T7" fmla="*/ 133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74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2182"/>
                        <wpg:cNvGrpSpPr>
                          <a:grpSpLocks/>
                        </wpg:cNvGrpSpPr>
                        <wpg:grpSpPr bwMode="auto">
                          <a:xfrm>
                            <a:off x="4272" y="1240"/>
                            <a:ext cx="95" cy="91"/>
                            <a:chOff x="4272" y="1240"/>
                            <a:chExt cx="95" cy="91"/>
                          </a:xfrm>
                        </wpg:grpSpPr>
                        <wps:wsp>
                          <wps:cNvPr id="803" name="Freeform 2183"/>
                          <wps:cNvSpPr>
                            <a:spLocks/>
                          </wps:cNvSpPr>
                          <wps:spPr bwMode="auto">
                            <a:xfrm>
                              <a:off x="4272" y="1240"/>
                              <a:ext cx="95" cy="91"/>
                            </a:xfrm>
                            <a:custGeom>
                              <a:avLst/>
                              <a:gdLst>
                                <a:gd name="T0" fmla="+- 0 4367 4272"/>
                                <a:gd name="T1" fmla="*/ T0 w 95"/>
                                <a:gd name="T2" fmla="+- 0 1331 1240"/>
                                <a:gd name="T3" fmla="*/ 1331 h 91"/>
                                <a:gd name="T4" fmla="+- 0 4272 4272"/>
                                <a:gd name="T5" fmla="*/ T4 w 95"/>
                                <a:gd name="T6" fmla="+- 0 1240 1240"/>
                                <a:gd name="T7" fmla="*/ 124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1">
                                  <a:moveTo>
                                    <a:pt x="95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2180"/>
                        <wpg:cNvGrpSpPr>
                          <a:grpSpLocks/>
                        </wpg:cNvGrpSpPr>
                        <wpg:grpSpPr bwMode="auto">
                          <a:xfrm>
                            <a:off x="4161" y="1131"/>
                            <a:ext cx="318" cy="200"/>
                            <a:chOff x="4161" y="1131"/>
                            <a:chExt cx="318" cy="200"/>
                          </a:xfrm>
                        </wpg:grpSpPr>
                        <wps:wsp>
                          <wps:cNvPr id="805" name="Freeform 2181"/>
                          <wps:cNvSpPr>
                            <a:spLocks/>
                          </wps:cNvSpPr>
                          <wps:spPr bwMode="auto">
                            <a:xfrm>
                              <a:off x="4161" y="1131"/>
                              <a:ext cx="318" cy="200"/>
                            </a:xfrm>
                            <a:custGeom>
                              <a:avLst/>
                              <a:gdLst>
                                <a:gd name="T0" fmla="+- 0 4367 4161"/>
                                <a:gd name="T1" fmla="*/ T0 w 318"/>
                                <a:gd name="T2" fmla="+- 0 1331 1131"/>
                                <a:gd name="T3" fmla="*/ 1331 h 200"/>
                                <a:gd name="T4" fmla="+- 0 4479 4161"/>
                                <a:gd name="T5" fmla="*/ T4 w 318"/>
                                <a:gd name="T6" fmla="+- 0 1240 1131"/>
                                <a:gd name="T7" fmla="*/ 1240 h 200"/>
                                <a:gd name="T8" fmla="+- 0 4404 4161"/>
                                <a:gd name="T9" fmla="*/ T8 w 318"/>
                                <a:gd name="T10" fmla="+- 0 1131 1131"/>
                                <a:gd name="T11" fmla="*/ 1131 h 200"/>
                                <a:gd name="T12" fmla="+- 0 4272 4161"/>
                                <a:gd name="T13" fmla="*/ T12 w 318"/>
                                <a:gd name="T14" fmla="+- 0 1240 1131"/>
                                <a:gd name="T15" fmla="*/ 1240 h 200"/>
                                <a:gd name="T16" fmla="+- 0 4161 4161"/>
                                <a:gd name="T17" fmla="*/ T16 w 318"/>
                                <a:gd name="T18" fmla="+- 0 1331 1131"/>
                                <a:gd name="T19" fmla="*/ 133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00">
                                  <a:moveTo>
                                    <a:pt x="206" y="200"/>
                                  </a:moveTo>
                                  <a:lnTo>
                                    <a:pt x="318" y="109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111" y="109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16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2178"/>
                        <wpg:cNvGrpSpPr>
                          <a:grpSpLocks/>
                        </wpg:cNvGrpSpPr>
                        <wpg:grpSpPr bwMode="auto">
                          <a:xfrm>
                            <a:off x="4235" y="1331"/>
                            <a:ext cx="132" cy="91"/>
                            <a:chOff x="4235" y="1331"/>
                            <a:chExt cx="132" cy="91"/>
                          </a:xfrm>
                        </wpg:grpSpPr>
                        <wps:wsp>
                          <wps:cNvPr id="807" name="Freeform 2179"/>
                          <wps:cNvSpPr>
                            <a:spLocks/>
                          </wps:cNvSpPr>
                          <wps:spPr bwMode="auto">
                            <a:xfrm>
                              <a:off x="4235" y="1331"/>
                              <a:ext cx="132" cy="91"/>
                            </a:xfrm>
                            <a:custGeom>
                              <a:avLst/>
                              <a:gdLst>
                                <a:gd name="T0" fmla="+- 0 4235 4235"/>
                                <a:gd name="T1" fmla="*/ T0 w 132"/>
                                <a:gd name="T2" fmla="+- 0 1422 1331"/>
                                <a:gd name="T3" fmla="*/ 1422 h 91"/>
                                <a:gd name="T4" fmla="+- 0 4367 4235"/>
                                <a:gd name="T5" fmla="*/ T4 w 132"/>
                                <a:gd name="T6" fmla="+- 0 1331 1331"/>
                                <a:gd name="T7" fmla="*/ 133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0" y="91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2176"/>
                        <wpg:cNvGrpSpPr>
                          <a:grpSpLocks/>
                        </wpg:cNvGrpSpPr>
                        <wpg:grpSpPr bwMode="auto">
                          <a:xfrm>
                            <a:off x="4122" y="1422"/>
                            <a:ext cx="113" cy="92"/>
                            <a:chOff x="4122" y="1422"/>
                            <a:chExt cx="113" cy="92"/>
                          </a:xfrm>
                        </wpg:grpSpPr>
                        <wps:wsp>
                          <wps:cNvPr id="809" name="Freeform 2177"/>
                          <wps:cNvSpPr>
                            <a:spLocks/>
                          </wps:cNvSpPr>
                          <wps:spPr bwMode="auto">
                            <a:xfrm>
                              <a:off x="4122" y="1422"/>
                              <a:ext cx="113" cy="92"/>
                            </a:xfrm>
                            <a:custGeom>
                              <a:avLst/>
                              <a:gdLst>
                                <a:gd name="T0" fmla="+- 0 4122 4122"/>
                                <a:gd name="T1" fmla="*/ T0 w 113"/>
                                <a:gd name="T2" fmla="+- 0 1515 1422"/>
                                <a:gd name="T3" fmla="*/ 1515 h 92"/>
                                <a:gd name="T4" fmla="+- 0 4235 4122"/>
                                <a:gd name="T5" fmla="*/ T4 w 113"/>
                                <a:gd name="T6" fmla="+- 0 1422 1422"/>
                                <a:gd name="T7" fmla="*/ 142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92">
                                  <a:moveTo>
                                    <a:pt x="0" y="93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2174"/>
                        <wpg:cNvGrpSpPr>
                          <a:grpSpLocks/>
                        </wpg:cNvGrpSpPr>
                        <wpg:grpSpPr bwMode="auto">
                          <a:xfrm>
                            <a:off x="4029" y="1331"/>
                            <a:ext cx="132" cy="91"/>
                            <a:chOff x="4029" y="1331"/>
                            <a:chExt cx="132" cy="91"/>
                          </a:xfrm>
                        </wpg:grpSpPr>
                        <wps:wsp>
                          <wps:cNvPr id="811" name="Freeform 2175"/>
                          <wps:cNvSpPr>
                            <a:spLocks/>
                          </wps:cNvSpPr>
                          <wps:spPr bwMode="auto">
                            <a:xfrm>
                              <a:off x="4029" y="1331"/>
                              <a:ext cx="132" cy="91"/>
                            </a:xfrm>
                            <a:custGeom>
                              <a:avLst/>
                              <a:gdLst>
                                <a:gd name="T0" fmla="+- 0 4161 4029"/>
                                <a:gd name="T1" fmla="*/ T0 w 132"/>
                                <a:gd name="T2" fmla="+- 0 1331 1331"/>
                                <a:gd name="T3" fmla="*/ 1331 h 91"/>
                                <a:gd name="T4" fmla="+- 0 4029 4029"/>
                                <a:gd name="T5" fmla="*/ T4 w 132"/>
                                <a:gd name="T6" fmla="+- 0 1422 1331"/>
                                <a:gd name="T7" fmla="*/ 142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132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2172"/>
                        <wpg:cNvGrpSpPr>
                          <a:grpSpLocks/>
                        </wpg:cNvGrpSpPr>
                        <wpg:grpSpPr bwMode="auto">
                          <a:xfrm>
                            <a:off x="3991" y="1515"/>
                            <a:ext cx="131" cy="91"/>
                            <a:chOff x="3991" y="1515"/>
                            <a:chExt cx="131" cy="91"/>
                          </a:xfrm>
                        </wpg:grpSpPr>
                        <wps:wsp>
                          <wps:cNvPr id="813" name="Freeform 2173"/>
                          <wps:cNvSpPr>
                            <a:spLocks/>
                          </wps:cNvSpPr>
                          <wps:spPr bwMode="auto">
                            <a:xfrm>
                              <a:off x="3991" y="1515"/>
                              <a:ext cx="131" cy="91"/>
                            </a:xfrm>
                            <a:custGeom>
                              <a:avLst/>
                              <a:gdLst>
                                <a:gd name="T0" fmla="+- 0 3991 3991"/>
                                <a:gd name="T1" fmla="*/ T0 w 131"/>
                                <a:gd name="T2" fmla="+- 0 1606 1515"/>
                                <a:gd name="T3" fmla="*/ 1606 h 91"/>
                                <a:gd name="T4" fmla="+- 0 4122 3991"/>
                                <a:gd name="T5" fmla="*/ T4 w 131"/>
                                <a:gd name="T6" fmla="+- 0 1515 1515"/>
                                <a:gd name="T7" fmla="*/ 15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91">
                                  <a:moveTo>
                                    <a:pt x="0" y="91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6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2170"/>
                        <wpg:cNvGrpSpPr>
                          <a:grpSpLocks/>
                        </wpg:cNvGrpSpPr>
                        <wpg:grpSpPr bwMode="auto">
                          <a:xfrm>
                            <a:off x="3785" y="1422"/>
                            <a:ext cx="244" cy="184"/>
                            <a:chOff x="3785" y="1422"/>
                            <a:chExt cx="244" cy="184"/>
                          </a:xfrm>
                        </wpg:grpSpPr>
                        <wps:wsp>
                          <wps:cNvPr id="815" name="Freeform 2171"/>
                          <wps:cNvSpPr>
                            <a:spLocks/>
                          </wps:cNvSpPr>
                          <wps:spPr bwMode="auto">
                            <a:xfrm>
                              <a:off x="3785" y="1422"/>
                              <a:ext cx="244" cy="184"/>
                            </a:xfrm>
                            <a:custGeom>
                              <a:avLst/>
                              <a:gdLst>
                                <a:gd name="T0" fmla="+- 0 4029 3785"/>
                                <a:gd name="T1" fmla="*/ T0 w 244"/>
                                <a:gd name="T2" fmla="+- 0 1422 1422"/>
                                <a:gd name="T3" fmla="*/ 1422 h 184"/>
                                <a:gd name="T4" fmla="+- 0 3917 3785"/>
                                <a:gd name="T5" fmla="*/ T4 w 244"/>
                                <a:gd name="T6" fmla="+- 0 1515 1422"/>
                                <a:gd name="T7" fmla="*/ 1515 h 184"/>
                                <a:gd name="T8" fmla="+- 0 3785 3785"/>
                                <a:gd name="T9" fmla="*/ T8 w 244"/>
                                <a:gd name="T10" fmla="+- 0 1606 1422"/>
                                <a:gd name="T11" fmla="*/ 160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4" h="184">
                                  <a:moveTo>
                                    <a:pt x="244" y="0"/>
                                  </a:moveTo>
                                  <a:lnTo>
                                    <a:pt x="132" y="93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117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2168"/>
                        <wpg:cNvGrpSpPr>
                          <a:grpSpLocks/>
                        </wpg:cNvGrpSpPr>
                        <wpg:grpSpPr bwMode="auto">
                          <a:xfrm>
                            <a:off x="3879" y="1606"/>
                            <a:ext cx="113" cy="109"/>
                            <a:chOff x="3879" y="1606"/>
                            <a:chExt cx="113" cy="109"/>
                          </a:xfrm>
                        </wpg:grpSpPr>
                        <wps:wsp>
                          <wps:cNvPr id="817" name="Freeform 2169"/>
                          <wps:cNvSpPr>
                            <a:spLocks/>
                          </wps:cNvSpPr>
                          <wps:spPr bwMode="auto">
                            <a:xfrm>
                              <a:off x="3879" y="1606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3879 3879"/>
                                <a:gd name="T1" fmla="*/ T0 w 113"/>
                                <a:gd name="T2" fmla="+- 0 1715 1606"/>
                                <a:gd name="T3" fmla="*/ 1715 h 109"/>
                                <a:gd name="T4" fmla="+- 0 3991 3879"/>
                                <a:gd name="T5" fmla="*/ T4 w 113"/>
                                <a:gd name="T6" fmla="+- 0 1606 1606"/>
                                <a:gd name="T7" fmla="*/ 160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0" y="109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2166"/>
                        <wpg:cNvGrpSpPr>
                          <a:grpSpLocks/>
                        </wpg:cNvGrpSpPr>
                        <wpg:grpSpPr bwMode="auto">
                          <a:xfrm>
                            <a:off x="3673" y="1606"/>
                            <a:ext cx="112" cy="91"/>
                            <a:chOff x="3673" y="1606"/>
                            <a:chExt cx="112" cy="91"/>
                          </a:xfrm>
                        </wpg:grpSpPr>
                        <wps:wsp>
                          <wps:cNvPr id="819" name="Freeform 2167"/>
                          <wps:cNvSpPr>
                            <a:spLocks/>
                          </wps:cNvSpPr>
                          <wps:spPr bwMode="auto">
                            <a:xfrm>
                              <a:off x="3673" y="1606"/>
                              <a:ext cx="112" cy="91"/>
                            </a:xfrm>
                            <a:custGeom>
                              <a:avLst/>
                              <a:gdLst>
                                <a:gd name="T0" fmla="+- 0 3785 3673"/>
                                <a:gd name="T1" fmla="*/ T0 w 112"/>
                                <a:gd name="T2" fmla="+- 0 1606 1606"/>
                                <a:gd name="T3" fmla="*/ 1606 h 91"/>
                                <a:gd name="T4" fmla="+- 0 3673 3673"/>
                                <a:gd name="T5" fmla="*/ T4 w 112"/>
                                <a:gd name="T6" fmla="+- 0 1697 1606"/>
                                <a:gd name="T7" fmla="*/ 16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91">
                                  <a:moveTo>
                                    <a:pt x="112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2164"/>
                        <wpg:cNvGrpSpPr>
                          <a:grpSpLocks/>
                        </wpg:cNvGrpSpPr>
                        <wpg:grpSpPr bwMode="auto">
                          <a:xfrm>
                            <a:off x="3748" y="1715"/>
                            <a:ext cx="131" cy="91"/>
                            <a:chOff x="3748" y="1715"/>
                            <a:chExt cx="131" cy="91"/>
                          </a:xfrm>
                        </wpg:grpSpPr>
                        <wps:wsp>
                          <wps:cNvPr id="821" name="Freeform 2165"/>
                          <wps:cNvSpPr>
                            <a:spLocks/>
                          </wps:cNvSpPr>
                          <wps:spPr bwMode="auto">
                            <a:xfrm>
                              <a:off x="3748" y="1715"/>
                              <a:ext cx="131" cy="91"/>
                            </a:xfrm>
                            <a:custGeom>
                              <a:avLst/>
                              <a:gdLst>
                                <a:gd name="T0" fmla="+- 0 3748 3748"/>
                                <a:gd name="T1" fmla="*/ T0 w 131"/>
                                <a:gd name="T2" fmla="+- 0 1806 1715"/>
                                <a:gd name="T3" fmla="*/ 1806 h 91"/>
                                <a:gd name="T4" fmla="+- 0 3879 3748"/>
                                <a:gd name="T5" fmla="*/ T4 w 131"/>
                                <a:gd name="T6" fmla="+- 0 1715 1715"/>
                                <a:gd name="T7" fmla="*/ 17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91">
                                  <a:moveTo>
                                    <a:pt x="0" y="91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6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2162"/>
                        <wpg:cNvGrpSpPr>
                          <a:grpSpLocks/>
                        </wpg:cNvGrpSpPr>
                        <wpg:grpSpPr bwMode="auto">
                          <a:xfrm>
                            <a:off x="3541" y="1697"/>
                            <a:ext cx="132" cy="91"/>
                            <a:chOff x="3541" y="1697"/>
                            <a:chExt cx="132" cy="91"/>
                          </a:xfrm>
                        </wpg:grpSpPr>
                        <wps:wsp>
                          <wps:cNvPr id="823" name="Freeform 2163"/>
                          <wps:cNvSpPr>
                            <a:spLocks/>
                          </wps:cNvSpPr>
                          <wps:spPr bwMode="auto">
                            <a:xfrm>
                              <a:off x="3541" y="1697"/>
                              <a:ext cx="132" cy="91"/>
                            </a:xfrm>
                            <a:custGeom>
                              <a:avLst/>
                              <a:gdLst>
                                <a:gd name="T0" fmla="+- 0 3673 3541"/>
                                <a:gd name="T1" fmla="*/ T0 w 132"/>
                                <a:gd name="T2" fmla="+- 0 1697 1697"/>
                                <a:gd name="T3" fmla="*/ 1697 h 91"/>
                                <a:gd name="T4" fmla="+- 0 3541 3541"/>
                                <a:gd name="T5" fmla="*/ T4 w 132"/>
                                <a:gd name="T6" fmla="+- 0 1788 1697"/>
                                <a:gd name="T7" fmla="*/ 178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132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2160"/>
                        <wpg:cNvGrpSpPr>
                          <a:grpSpLocks/>
                        </wpg:cNvGrpSpPr>
                        <wpg:grpSpPr bwMode="auto">
                          <a:xfrm>
                            <a:off x="3635" y="1806"/>
                            <a:ext cx="113" cy="91"/>
                            <a:chOff x="3635" y="1806"/>
                            <a:chExt cx="113" cy="91"/>
                          </a:xfrm>
                        </wpg:grpSpPr>
                        <wps:wsp>
                          <wps:cNvPr id="825" name="Freeform 2161"/>
                          <wps:cNvSpPr>
                            <a:spLocks/>
                          </wps:cNvSpPr>
                          <wps:spPr bwMode="auto">
                            <a:xfrm>
                              <a:off x="3635" y="1806"/>
                              <a:ext cx="113" cy="91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113"/>
                                <a:gd name="T2" fmla="+- 0 1898 1806"/>
                                <a:gd name="T3" fmla="*/ 1898 h 91"/>
                                <a:gd name="T4" fmla="+- 0 3748 3635"/>
                                <a:gd name="T5" fmla="*/ T4 w 113"/>
                                <a:gd name="T6" fmla="+- 0 1806 1806"/>
                                <a:gd name="T7" fmla="*/ 180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91">
                                  <a:moveTo>
                                    <a:pt x="0" y="92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2158"/>
                        <wpg:cNvGrpSpPr>
                          <a:grpSpLocks/>
                        </wpg:cNvGrpSpPr>
                        <wpg:grpSpPr bwMode="auto">
                          <a:xfrm>
                            <a:off x="3298" y="1788"/>
                            <a:ext cx="337" cy="292"/>
                            <a:chOff x="3298" y="1788"/>
                            <a:chExt cx="337" cy="292"/>
                          </a:xfrm>
                        </wpg:grpSpPr>
                        <wps:wsp>
                          <wps:cNvPr id="827" name="Freeform 2159"/>
                          <wps:cNvSpPr>
                            <a:spLocks/>
                          </wps:cNvSpPr>
                          <wps:spPr bwMode="auto">
                            <a:xfrm>
                              <a:off x="3298" y="1788"/>
                              <a:ext cx="337" cy="292"/>
                            </a:xfrm>
                            <a:custGeom>
                              <a:avLst/>
                              <a:gdLst>
                                <a:gd name="T0" fmla="+- 0 3541 3298"/>
                                <a:gd name="T1" fmla="*/ T0 w 337"/>
                                <a:gd name="T2" fmla="+- 0 1788 1788"/>
                                <a:gd name="T3" fmla="*/ 1788 h 292"/>
                                <a:gd name="T4" fmla="+- 0 3429 3298"/>
                                <a:gd name="T5" fmla="*/ T4 w 337"/>
                                <a:gd name="T6" fmla="+- 0 1880 1788"/>
                                <a:gd name="T7" fmla="*/ 1880 h 292"/>
                                <a:gd name="T8" fmla="+- 0 3298 3298"/>
                                <a:gd name="T9" fmla="*/ T8 w 337"/>
                                <a:gd name="T10" fmla="+- 0 1971 1788"/>
                                <a:gd name="T11" fmla="*/ 1971 h 292"/>
                                <a:gd name="T12" fmla="+- 0 3373 3298"/>
                                <a:gd name="T13" fmla="*/ T12 w 337"/>
                                <a:gd name="T14" fmla="+- 0 2080 1788"/>
                                <a:gd name="T15" fmla="*/ 2080 h 292"/>
                                <a:gd name="T16" fmla="+- 0 3504 3298"/>
                                <a:gd name="T17" fmla="*/ T16 w 337"/>
                                <a:gd name="T18" fmla="+- 0 1989 1788"/>
                                <a:gd name="T19" fmla="*/ 1989 h 292"/>
                                <a:gd name="T20" fmla="+- 0 3635 3298"/>
                                <a:gd name="T21" fmla="*/ T20 w 337"/>
                                <a:gd name="T22" fmla="+- 0 1898 1788"/>
                                <a:gd name="T23" fmla="*/ 189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7" h="292">
                                  <a:moveTo>
                                    <a:pt x="243" y="0"/>
                                  </a:moveTo>
                                  <a:lnTo>
                                    <a:pt x="131" y="9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206" y="201"/>
                                  </a:lnTo>
                                  <a:lnTo>
                                    <a:pt x="337" y="110"/>
                                  </a:lnTo>
                                </a:path>
                              </a:pathLst>
                            </a:custGeom>
                            <a:noFill/>
                            <a:ln w="117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2156"/>
                        <wpg:cNvGrpSpPr>
                          <a:grpSpLocks/>
                        </wpg:cNvGrpSpPr>
                        <wpg:grpSpPr bwMode="auto">
                          <a:xfrm>
                            <a:off x="3954" y="1076"/>
                            <a:ext cx="56" cy="91"/>
                            <a:chOff x="3954" y="1076"/>
                            <a:chExt cx="56" cy="91"/>
                          </a:xfrm>
                        </wpg:grpSpPr>
                        <wps:wsp>
                          <wps:cNvPr id="829" name="Freeform 2157"/>
                          <wps:cNvSpPr>
                            <a:spLocks/>
                          </wps:cNvSpPr>
                          <wps:spPr bwMode="auto">
                            <a:xfrm>
                              <a:off x="3954" y="1076"/>
                              <a:ext cx="56" cy="91"/>
                            </a:xfrm>
                            <a:custGeom>
                              <a:avLst/>
                              <a:gdLst>
                                <a:gd name="T0" fmla="+- 0 4011 3954"/>
                                <a:gd name="T1" fmla="*/ T0 w 56"/>
                                <a:gd name="T2" fmla="+- 0 1167 1076"/>
                                <a:gd name="T3" fmla="*/ 1167 h 91"/>
                                <a:gd name="T4" fmla="+- 0 3954 3954"/>
                                <a:gd name="T5" fmla="*/ T4 w 56"/>
                                <a:gd name="T6" fmla="+- 0 1076 1076"/>
                                <a:gd name="T7" fmla="*/ 107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91">
                                  <a:moveTo>
                                    <a:pt x="57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2154"/>
                        <wpg:cNvGrpSpPr>
                          <a:grpSpLocks/>
                        </wpg:cNvGrpSpPr>
                        <wpg:grpSpPr bwMode="auto">
                          <a:xfrm>
                            <a:off x="4011" y="966"/>
                            <a:ext cx="168" cy="200"/>
                            <a:chOff x="4011" y="966"/>
                            <a:chExt cx="168" cy="200"/>
                          </a:xfrm>
                        </wpg:grpSpPr>
                        <wps:wsp>
                          <wps:cNvPr id="831" name="Freeform 2155"/>
                          <wps:cNvSpPr>
                            <a:spLocks/>
                          </wps:cNvSpPr>
                          <wps:spPr bwMode="auto">
                            <a:xfrm>
                              <a:off x="4011" y="966"/>
                              <a:ext cx="168" cy="200"/>
                            </a:xfrm>
                            <a:custGeom>
                              <a:avLst/>
                              <a:gdLst>
                                <a:gd name="T0" fmla="+- 0 4104 4011"/>
                                <a:gd name="T1" fmla="*/ T0 w 168"/>
                                <a:gd name="T2" fmla="+- 0 966 966"/>
                                <a:gd name="T3" fmla="*/ 966 h 200"/>
                                <a:gd name="T4" fmla="+- 0 4179 4011"/>
                                <a:gd name="T5" fmla="*/ T4 w 168"/>
                                <a:gd name="T6" fmla="+- 0 1040 966"/>
                                <a:gd name="T7" fmla="*/ 1040 h 200"/>
                                <a:gd name="T8" fmla="+- 0 4011 4011"/>
                                <a:gd name="T9" fmla="*/ T8 w 168"/>
                                <a:gd name="T10" fmla="+- 0 1167 966"/>
                                <a:gd name="T11" fmla="*/ 116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8" h="200">
                                  <a:moveTo>
                                    <a:pt x="93" y="0"/>
                                  </a:moveTo>
                                  <a:lnTo>
                                    <a:pt x="168" y="74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11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2152"/>
                        <wpg:cNvGrpSpPr>
                          <a:grpSpLocks/>
                        </wpg:cNvGrpSpPr>
                        <wpg:grpSpPr bwMode="auto">
                          <a:xfrm>
                            <a:off x="3579" y="1368"/>
                            <a:ext cx="76" cy="73"/>
                            <a:chOff x="3579" y="1368"/>
                            <a:chExt cx="76" cy="73"/>
                          </a:xfrm>
                        </wpg:grpSpPr>
                        <wps:wsp>
                          <wps:cNvPr id="833" name="Freeform 2153"/>
                          <wps:cNvSpPr>
                            <a:spLocks/>
                          </wps:cNvSpPr>
                          <wps:spPr bwMode="auto">
                            <a:xfrm>
                              <a:off x="3579" y="1368"/>
                              <a:ext cx="76" cy="73"/>
                            </a:xfrm>
                            <a:custGeom>
                              <a:avLst/>
                              <a:gdLst>
                                <a:gd name="T0" fmla="+- 0 3654 3579"/>
                                <a:gd name="T1" fmla="*/ T0 w 76"/>
                                <a:gd name="T2" fmla="+- 0 1442 1368"/>
                                <a:gd name="T3" fmla="*/ 1442 h 73"/>
                                <a:gd name="T4" fmla="+- 0 3579 3579"/>
                                <a:gd name="T5" fmla="*/ T4 w 76"/>
                                <a:gd name="T6" fmla="+- 0 1368 1368"/>
                                <a:gd name="T7" fmla="*/ 136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5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2150"/>
                        <wpg:cNvGrpSpPr>
                          <a:grpSpLocks/>
                        </wpg:cNvGrpSpPr>
                        <wpg:grpSpPr bwMode="auto">
                          <a:xfrm>
                            <a:off x="3654" y="1240"/>
                            <a:ext cx="150" cy="202"/>
                            <a:chOff x="3654" y="1240"/>
                            <a:chExt cx="150" cy="202"/>
                          </a:xfrm>
                        </wpg:grpSpPr>
                        <wps:wsp>
                          <wps:cNvPr id="835" name="Freeform 2151"/>
                          <wps:cNvSpPr>
                            <a:spLocks/>
                          </wps:cNvSpPr>
                          <wps:spPr bwMode="auto">
                            <a:xfrm>
                              <a:off x="3654" y="1240"/>
                              <a:ext cx="150" cy="202"/>
                            </a:xfrm>
                            <a:custGeom>
                              <a:avLst/>
                              <a:gdLst>
                                <a:gd name="T0" fmla="+- 0 3729 3654"/>
                                <a:gd name="T1" fmla="*/ T0 w 150"/>
                                <a:gd name="T2" fmla="+- 0 1240 1240"/>
                                <a:gd name="T3" fmla="*/ 1240 h 202"/>
                                <a:gd name="T4" fmla="+- 0 3804 3654"/>
                                <a:gd name="T5" fmla="*/ T4 w 150"/>
                                <a:gd name="T6" fmla="+- 0 1331 1240"/>
                                <a:gd name="T7" fmla="*/ 1331 h 202"/>
                                <a:gd name="T8" fmla="+- 0 3654 3654"/>
                                <a:gd name="T9" fmla="*/ T8 w 150"/>
                                <a:gd name="T10" fmla="+- 0 1442 1240"/>
                                <a:gd name="T11" fmla="*/ 144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202">
                                  <a:moveTo>
                                    <a:pt x="75" y="0"/>
                                  </a:moveTo>
                                  <a:lnTo>
                                    <a:pt x="150" y="91"/>
                                  </a:ln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117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2148"/>
                        <wpg:cNvGrpSpPr>
                          <a:grpSpLocks/>
                        </wpg:cNvGrpSpPr>
                        <wpg:grpSpPr bwMode="auto">
                          <a:xfrm>
                            <a:off x="3280" y="1606"/>
                            <a:ext cx="149" cy="127"/>
                            <a:chOff x="3280" y="1606"/>
                            <a:chExt cx="149" cy="127"/>
                          </a:xfrm>
                        </wpg:grpSpPr>
                        <wps:wsp>
                          <wps:cNvPr id="837" name="Freeform 2149"/>
                          <wps:cNvSpPr>
                            <a:spLocks/>
                          </wps:cNvSpPr>
                          <wps:spPr bwMode="auto">
                            <a:xfrm>
                              <a:off x="3280" y="1606"/>
                              <a:ext cx="149" cy="127"/>
                            </a:xfrm>
                            <a:custGeom>
                              <a:avLst/>
                              <a:gdLst>
                                <a:gd name="T0" fmla="+- 0 3429 3280"/>
                                <a:gd name="T1" fmla="*/ T0 w 149"/>
                                <a:gd name="T2" fmla="+- 0 1606 1606"/>
                                <a:gd name="T3" fmla="*/ 1606 h 127"/>
                                <a:gd name="T4" fmla="+- 0 3280 3280"/>
                                <a:gd name="T5" fmla="*/ T4 w 149"/>
                                <a:gd name="T6" fmla="+- 0 1733 1606"/>
                                <a:gd name="T7" fmla="*/ 1733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127">
                                  <a:moveTo>
                                    <a:pt x="149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2146"/>
                        <wpg:cNvGrpSpPr>
                          <a:grpSpLocks/>
                        </wpg:cNvGrpSpPr>
                        <wpg:grpSpPr bwMode="auto">
                          <a:xfrm>
                            <a:off x="3373" y="1131"/>
                            <a:ext cx="1312" cy="1004"/>
                            <a:chOff x="3373" y="1131"/>
                            <a:chExt cx="1312" cy="1004"/>
                          </a:xfrm>
                        </wpg:grpSpPr>
                        <wps:wsp>
                          <wps:cNvPr id="839" name="Freeform 2147"/>
                          <wps:cNvSpPr>
                            <a:spLocks/>
                          </wps:cNvSpPr>
                          <wps:spPr bwMode="auto">
                            <a:xfrm>
                              <a:off x="3373" y="1131"/>
                              <a:ext cx="1312" cy="1004"/>
                            </a:xfrm>
                            <a:custGeom>
                              <a:avLst/>
                              <a:gdLst>
                                <a:gd name="T0" fmla="+- 0 3373 3373"/>
                                <a:gd name="T1" fmla="*/ T0 w 1312"/>
                                <a:gd name="T2" fmla="+- 0 2135 1131"/>
                                <a:gd name="T3" fmla="*/ 2135 h 1004"/>
                                <a:gd name="T4" fmla="+- 0 3523 3373"/>
                                <a:gd name="T5" fmla="*/ T4 w 1312"/>
                                <a:gd name="T6" fmla="+- 0 2007 1131"/>
                                <a:gd name="T7" fmla="*/ 2007 h 1004"/>
                                <a:gd name="T8" fmla="+- 0 3654 3373"/>
                                <a:gd name="T9" fmla="*/ T8 w 1312"/>
                                <a:gd name="T10" fmla="+- 0 1916 1131"/>
                                <a:gd name="T11" fmla="*/ 1916 h 1004"/>
                                <a:gd name="T12" fmla="+- 0 3767 3373"/>
                                <a:gd name="T13" fmla="*/ T12 w 1312"/>
                                <a:gd name="T14" fmla="+- 0 1824 1131"/>
                                <a:gd name="T15" fmla="*/ 1824 h 1004"/>
                                <a:gd name="T16" fmla="+- 0 3898 3373"/>
                                <a:gd name="T17" fmla="*/ T16 w 1312"/>
                                <a:gd name="T18" fmla="+- 0 1733 1131"/>
                                <a:gd name="T19" fmla="*/ 1733 h 1004"/>
                                <a:gd name="T20" fmla="+- 0 4011 3373"/>
                                <a:gd name="T21" fmla="*/ T20 w 1312"/>
                                <a:gd name="T22" fmla="+- 0 1642 1131"/>
                                <a:gd name="T23" fmla="*/ 1642 h 1004"/>
                                <a:gd name="T24" fmla="+- 0 4141 3373"/>
                                <a:gd name="T25" fmla="*/ T24 w 1312"/>
                                <a:gd name="T26" fmla="+- 0 1551 1131"/>
                                <a:gd name="T27" fmla="*/ 1551 h 1004"/>
                                <a:gd name="T28" fmla="+- 0 4254 3373"/>
                                <a:gd name="T29" fmla="*/ T28 w 1312"/>
                                <a:gd name="T30" fmla="+- 0 1460 1131"/>
                                <a:gd name="T31" fmla="*/ 1460 h 1004"/>
                                <a:gd name="T32" fmla="+- 0 4385 3373"/>
                                <a:gd name="T33" fmla="*/ T32 w 1312"/>
                                <a:gd name="T34" fmla="+- 0 1368 1131"/>
                                <a:gd name="T35" fmla="*/ 1368 h 1004"/>
                                <a:gd name="T36" fmla="+- 0 4535 3373"/>
                                <a:gd name="T37" fmla="*/ T36 w 1312"/>
                                <a:gd name="T38" fmla="+- 0 1259 1131"/>
                                <a:gd name="T39" fmla="*/ 1259 h 1004"/>
                                <a:gd name="T40" fmla="+- 0 4685 3373"/>
                                <a:gd name="T41" fmla="*/ T40 w 1312"/>
                                <a:gd name="T42" fmla="+- 0 1131 1131"/>
                                <a:gd name="T43" fmla="*/ 1131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2" h="1004">
                                  <a:moveTo>
                                    <a:pt x="0" y="1004"/>
                                  </a:moveTo>
                                  <a:lnTo>
                                    <a:pt x="150" y="876"/>
                                  </a:lnTo>
                                  <a:lnTo>
                                    <a:pt x="281" y="785"/>
                                  </a:lnTo>
                                  <a:lnTo>
                                    <a:pt x="394" y="693"/>
                                  </a:lnTo>
                                  <a:lnTo>
                                    <a:pt x="525" y="602"/>
                                  </a:lnTo>
                                  <a:lnTo>
                                    <a:pt x="638" y="511"/>
                                  </a:lnTo>
                                  <a:lnTo>
                                    <a:pt x="768" y="420"/>
                                  </a:lnTo>
                                  <a:lnTo>
                                    <a:pt x="881" y="329"/>
                                  </a:lnTo>
                                  <a:lnTo>
                                    <a:pt x="1012" y="237"/>
                                  </a:lnTo>
                                  <a:lnTo>
                                    <a:pt x="1162" y="128"/>
                                  </a:ln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noFill/>
                            <a:ln w="11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2144"/>
                        <wpg:cNvGrpSpPr>
                          <a:grpSpLocks/>
                        </wpg:cNvGrpSpPr>
                        <wpg:grpSpPr bwMode="auto">
                          <a:xfrm>
                            <a:off x="3130" y="1842"/>
                            <a:ext cx="37" cy="55"/>
                            <a:chOff x="3130" y="1842"/>
                            <a:chExt cx="37" cy="55"/>
                          </a:xfrm>
                        </wpg:grpSpPr>
                        <wps:wsp>
                          <wps:cNvPr id="841" name="Freeform 2145"/>
                          <wps:cNvSpPr>
                            <a:spLocks/>
                          </wps:cNvSpPr>
                          <wps:spPr bwMode="auto">
                            <a:xfrm>
                              <a:off x="3130" y="1842"/>
                              <a:ext cx="37" cy="55"/>
                            </a:xfrm>
                            <a:custGeom>
                              <a:avLst/>
                              <a:gdLst>
                                <a:gd name="T0" fmla="+- 0 3167 3130"/>
                                <a:gd name="T1" fmla="*/ T0 w 37"/>
                                <a:gd name="T2" fmla="+- 0 1898 1842"/>
                                <a:gd name="T3" fmla="*/ 1898 h 55"/>
                                <a:gd name="T4" fmla="+- 0 3130 3130"/>
                                <a:gd name="T5" fmla="*/ T4 w 37"/>
                                <a:gd name="T6" fmla="+- 0 1842 1842"/>
                                <a:gd name="T7" fmla="*/ 184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2142"/>
                        <wpg:cNvGrpSpPr>
                          <a:grpSpLocks/>
                        </wpg:cNvGrpSpPr>
                        <wpg:grpSpPr bwMode="auto">
                          <a:xfrm>
                            <a:off x="3241" y="1989"/>
                            <a:ext cx="132" cy="146"/>
                            <a:chOff x="3241" y="1989"/>
                            <a:chExt cx="132" cy="146"/>
                          </a:xfrm>
                        </wpg:grpSpPr>
                        <wps:wsp>
                          <wps:cNvPr id="843" name="Freeform 2143"/>
                          <wps:cNvSpPr>
                            <a:spLocks/>
                          </wps:cNvSpPr>
                          <wps:spPr bwMode="auto">
                            <a:xfrm>
                              <a:off x="3241" y="1989"/>
                              <a:ext cx="132" cy="146"/>
                            </a:xfrm>
                            <a:custGeom>
                              <a:avLst/>
                              <a:gdLst>
                                <a:gd name="T0" fmla="+- 0 3373 3241"/>
                                <a:gd name="T1" fmla="*/ T0 w 132"/>
                                <a:gd name="T2" fmla="+- 0 2135 1989"/>
                                <a:gd name="T3" fmla="*/ 2135 h 146"/>
                                <a:gd name="T4" fmla="+- 0 3241 3241"/>
                                <a:gd name="T5" fmla="*/ T4 w 132"/>
                                <a:gd name="T6" fmla="+- 0 1989 1989"/>
                                <a:gd name="T7" fmla="*/ 1989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132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2140"/>
                        <wpg:cNvGrpSpPr>
                          <a:grpSpLocks/>
                        </wpg:cNvGrpSpPr>
                        <wpg:grpSpPr bwMode="auto">
                          <a:xfrm>
                            <a:off x="3167" y="1788"/>
                            <a:ext cx="150" cy="164"/>
                            <a:chOff x="3167" y="1788"/>
                            <a:chExt cx="150" cy="164"/>
                          </a:xfrm>
                        </wpg:grpSpPr>
                        <wps:wsp>
                          <wps:cNvPr id="845" name="Freeform 2141"/>
                          <wps:cNvSpPr>
                            <a:spLocks/>
                          </wps:cNvSpPr>
                          <wps:spPr bwMode="auto">
                            <a:xfrm>
                              <a:off x="3167" y="1788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3223 3167"/>
                                <a:gd name="T1" fmla="*/ T0 w 150"/>
                                <a:gd name="T2" fmla="+- 0 1953 1788"/>
                                <a:gd name="T3" fmla="*/ 1953 h 164"/>
                                <a:gd name="T4" fmla="+- 0 3167 3167"/>
                                <a:gd name="T5" fmla="*/ T4 w 150"/>
                                <a:gd name="T6" fmla="+- 0 1898 1788"/>
                                <a:gd name="T7" fmla="*/ 1898 h 164"/>
                                <a:gd name="T8" fmla="+- 0 3317 3167"/>
                                <a:gd name="T9" fmla="*/ T8 w 150"/>
                                <a:gd name="T10" fmla="+- 0 1788 1788"/>
                                <a:gd name="T11" fmla="*/ 178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56" y="165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2138"/>
                        <wpg:cNvGrpSpPr>
                          <a:grpSpLocks/>
                        </wpg:cNvGrpSpPr>
                        <wpg:grpSpPr bwMode="auto">
                          <a:xfrm>
                            <a:off x="3354" y="1642"/>
                            <a:ext cx="150" cy="109"/>
                            <a:chOff x="3354" y="1642"/>
                            <a:chExt cx="150" cy="109"/>
                          </a:xfrm>
                        </wpg:grpSpPr>
                        <wps:wsp>
                          <wps:cNvPr id="847" name="Freeform 2139"/>
                          <wps:cNvSpPr>
                            <a:spLocks/>
                          </wps:cNvSpPr>
                          <wps:spPr bwMode="auto">
                            <a:xfrm>
                              <a:off x="3354" y="1642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150"/>
                                <a:gd name="T2" fmla="+- 0 1751 1642"/>
                                <a:gd name="T3" fmla="*/ 1751 h 109"/>
                                <a:gd name="T4" fmla="+- 0 3504 3354"/>
                                <a:gd name="T5" fmla="*/ T4 w 150"/>
                                <a:gd name="T6" fmla="+- 0 1642 1642"/>
                                <a:gd name="T7" fmla="*/ 164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2136"/>
                        <wpg:cNvGrpSpPr>
                          <a:grpSpLocks/>
                        </wpg:cNvGrpSpPr>
                        <wpg:grpSpPr bwMode="auto">
                          <a:xfrm>
                            <a:off x="3541" y="1496"/>
                            <a:ext cx="150" cy="110"/>
                            <a:chOff x="3541" y="1496"/>
                            <a:chExt cx="150" cy="110"/>
                          </a:xfrm>
                        </wpg:grpSpPr>
                        <wps:wsp>
                          <wps:cNvPr id="849" name="Freeform 2137"/>
                          <wps:cNvSpPr>
                            <a:spLocks/>
                          </wps:cNvSpPr>
                          <wps:spPr bwMode="auto">
                            <a:xfrm>
                              <a:off x="3541" y="1496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50"/>
                                <a:gd name="T2" fmla="+- 0 1606 1496"/>
                                <a:gd name="T3" fmla="*/ 1606 h 110"/>
                                <a:gd name="T4" fmla="+- 0 3691 3541"/>
                                <a:gd name="T5" fmla="*/ T4 w 150"/>
                                <a:gd name="T6" fmla="+- 0 1496 1496"/>
                                <a:gd name="T7" fmla="*/ 149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2134"/>
                        <wpg:cNvGrpSpPr>
                          <a:grpSpLocks/>
                        </wpg:cNvGrpSpPr>
                        <wpg:grpSpPr bwMode="auto">
                          <a:xfrm>
                            <a:off x="3729" y="1350"/>
                            <a:ext cx="150" cy="127"/>
                            <a:chOff x="3729" y="1350"/>
                            <a:chExt cx="150" cy="127"/>
                          </a:xfrm>
                        </wpg:grpSpPr>
                        <wps:wsp>
                          <wps:cNvPr id="851" name="Freeform 2135"/>
                          <wps:cNvSpPr>
                            <a:spLocks/>
                          </wps:cNvSpPr>
                          <wps:spPr bwMode="auto">
                            <a:xfrm>
                              <a:off x="3729" y="1350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3729 3729"/>
                                <a:gd name="T1" fmla="*/ T0 w 150"/>
                                <a:gd name="T2" fmla="+- 0 1478 1350"/>
                                <a:gd name="T3" fmla="*/ 1478 h 127"/>
                                <a:gd name="T4" fmla="+- 0 3879 3729"/>
                                <a:gd name="T5" fmla="*/ T4 w 150"/>
                                <a:gd name="T6" fmla="+- 0 1350 1350"/>
                                <a:gd name="T7" fmla="*/ 135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0" y="128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2132"/>
                        <wpg:cNvGrpSpPr>
                          <a:grpSpLocks/>
                        </wpg:cNvGrpSpPr>
                        <wpg:grpSpPr bwMode="auto">
                          <a:xfrm>
                            <a:off x="3917" y="1222"/>
                            <a:ext cx="150" cy="109"/>
                            <a:chOff x="3917" y="1222"/>
                            <a:chExt cx="150" cy="109"/>
                          </a:xfrm>
                        </wpg:grpSpPr>
                        <wps:wsp>
                          <wps:cNvPr id="853" name="Freeform 2133"/>
                          <wps:cNvSpPr>
                            <a:spLocks/>
                          </wps:cNvSpPr>
                          <wps:spPr bwMode="auto">
                            <a:xfrm>
                              <a:off x="3917" y="1222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150"/>
                                <a:gd name="T2" fmla="+- 0 1331 1222"/>
                                <a:gd name="T3" fmla="*/ 1331 h 109"/>
                                <a:gd name="T4" fmla="+- 0 4067 3917"/>
                                <a:gd name="T5" fmla="*/ T4 w 150"/>
                                <a:gd name="T6" fmla="+- 0 1222 1222"/>
                                <a:gd name="T7" fmla="*/ 12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2130"/>
                        <wpg:cNvGrpSpPr>
                          <a:grpSpLocks/>
                        </wpg:cNvGrpSpPr>
                        <wpg:grpSpPr bwMode="auto">
                          <a:xfrm>
                            <a:off x="4104" y="1076"/>
                            <a:ext cx="150" cy="110"/>
                            <a:chOff x="4104" y="1076"/>
                            <a:chExt cx="150" cy="110"/>
                          </a:xfrm>
                        </wpg:grpSpPr>
                        <wps:wsp>
                          <wps:cNvPr id="855" name="Freeform 2131"/>
                          <wps:cNvSpPr>
                            <a:spLocks/>
                          </wps:cNvSpPr>
                          <wps:spPr bwMode="auto">
                            <a:xfrm>
                              <a:off x="4104" y="1076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150"/>
                                <a:gd name="T2" fmla="+- 0 1186 1076"/>
                                <a:gd name="T3" fmla="*/ 1186 h 110"/>
                                <a:gd name="T4" fmla="+- 0 4179 4104"/>
                                <a:gd name="T5" fmla="*/ T4 w 150"/>
                                <a:gd name="T6" fmla="+- 0 1131 1076"/>
                                <a:gd name="T7" fmla="*/ 1131 h 110"/>
                                <a:gd name="T8" fmla="+- 0 4254 4104"/>
                                <a:gd name="T9" fmla="*/ T8 w 150"/>
                                <a:gd name="T10" fmla="+- 0 1076 1076"/>
                                <a:gd name="T11" fmla="*/ 107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0"/>
                                  </a:moveTo>
                                  <a:lnTo>
                                    <a:pt x="75" y="55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2128"/>
                        <wpg:cNvGrpSpPr>
                          <a:grpSpLocks/>
                        </wpg:cNvGrpSpPr>
                        <wpg:grpSpPr bwMode="auto">
                          <a:xfrm>
                            <a:off x="4291" y="1022"/>
                            <a:ext cx="131" cy="109"/>
                            <a:chOff x="4291" y="1022"/>
                            <a:chExt cx="131" cy="109"/>
                          </a:xfrm>
                        </wpg:grpSpPr>
                        <wps:wsp>
                          <wps:cNvPr id="857" name="Freeform 2129"/>
                          <wps:cNvSpPr>
                            <a:spLocks/>
                          </wps:cNvSpPr>
                          <wps:spPr bwMode="auto">
                            <a:xfrm>
                              <a:off x="4291" y="1022"/>
                              <a:ext cx="131" cy="109"/>
                            </a:xfrm>
                            <a:custGeom>
                              <a:avLst/>
                              <a:gdLst>
                                <a:gd name="T0" fmla="+- 0 4291 4291"/>
                                <a:gd name="T1" fmla="*/ T0 w 131"/>
                                <a:gd name="T2" fmla="+- 0 1058 1022"/>
                                <a:gd name="T3" fmla="*/ 1058 h 109"/>
                                <a:gd name="T4" fmla="+- 0 4329 4291"/>
                                <a:gd name="T5" fmla="*/ T4 w 131"/>
                                <a:gd name="T6" fmla="+- 0 1022 1022"/>
                                <a:gd name="T7" fmla="*/ 1022 h 109"/>
                                <a:gd name="T8" fmla="+- 0 4422 4291"/>
                                <a:gd name="T9" fmla="*/ T8 w 131"/>
                                <a:gd name="T10" fmla="+- 0 1131 1022"/>
                                <a:gd name="T11" fmla="*/ 113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09">
                                  <a:moveTo>
                                    <a:pt x="0" y="36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31" y="109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2126"/>
                        <wpg:cNvGrpSpPr>
                          <a:grpSpLocks/>
                        </wpg:cNvGrpSpPr>
                        <wpg:grpSpPr bwMode="auto">
                          <a:xfrm>
                            <a:off x="4461" y="1167"/>
                            <a:ext cx="74" cy="92"/>
                            <a:chOff x="4461" y="1167"/>
                            <a:chExt cx="74" cy="92"/>
                          </a:xfrm>
                        </wpg:grpSpPr>
                        <wps:wsp>
                          <wps:cNvPr id="859" name="Freeform 2127"/>
                          <wps:cNvSpPr>
                            <a:spLocks/>
                          </wps:cNvSpPr>
                          <wps:spPr bwMode="auto">
                            <a:xfrm>
                              <a:off x="4461" y="1167"/>
                              <a:ext cx="74" cy="92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74"/>
                                <a:gd name="T2" fmla="+- 0 1167 1167"/>
                                <a:gd name="T3" fmla="*/ 1167 h 92"/>
                                <a:gd name="T4" fmla="+- 0 4535 4461"/>
                                <a:gd name="T5" fmla="*/ T4 w 74"/>
                                <a:gd name="T6" fmla="+- 0 1259 1167"/>
                                <a:gd name="T7" fmla="*/ 125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2">
                                  <a:moveTo>
                                    <a:pt x="0" y="0"/>
                                  </a:moveTo>
                                  <a:lnTo>
                                    <a:pt x="74" y="92"/>
                                  </a:lnTo>
                                </a:path>
                              </a:pathLst>
                            </a:custGeom>
                            <a:noFill/>
                            <a:ln w="117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2124"/>
                        <wpg:cNvGrpSpPr>
                          <a:grpSpLocks/>
                        </wpg:cNvGrpSpPr>
                        <wpg:grpSpPr bwMode="auto">
                          <a:xfrm>
                            <a:off x="3130" y="1733"/>
                            <a:ext cx="150" cy="109"/>
                            <a:chOff x="3130" y="1733"/>
                            <a:chExt cx="150" cy="109"/>
                          </a:xfrm>
                        </wpg:grpSpPr>
                        <wps:wsp>
                          <wps:cNvPr id="861" name="Freeform 2125"/>
                          <wps:cNvSpPr>
                            <a:spLocks/>
                          </wps:cNvSpPr>
                          <wps:spPr bwMode="auto">
                            <a:xfrm>
                              <a:off x="3130" y="1733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50"/>
                                <a:gd name="T2" fmla="+- 0 1842 1733"/>
                                <a:gd name="T3" fmla="*/ 1842 h 109"/>
                                <a:gd name="T4" fmla="+- 0 3280 3130"/>
                                <a:gd name="T5" fmla="*/ T4 w 150"/>
                                <a:gd name="T6" fmla="+- 0 1733 1733"/>
                                <a:gd name="T7" fmla="*/ 17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2122"/>
                        <wpg:cNvGrpSpPr>
                          <a:grpSpLocks/>
                        </wpg:cNvGrpSpPr>
                        <wpg:grpSpPr bwMode="auto">
                          <a:xfrm>
                            <a:off x="3111" y="1095"/>
                            <a:ext cx="19" cy="18"/>
                            <a:chOff x="3111" y="1095"/>
                            <a:chExt cx="19" cy="18"/>
                          </a:xfrm>
                        </wpg:grpSpPr>
                        <wps:wsp>
                          <wps:cNvPr id="863" name="Freeform 2123"/>
                          <wps:cNvSpPr>
                            <a:spLocks/>
                          </wps:cNvSpPr>
                          <wps:spPr bwMode="auto">
                            <a:xfrm>
                              <a:off x="3111" y="10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11 3111"/>
                                <a:gd name="T1" fmla="*/ T0 w 19"/>
                                <a:gd name="T2" fmla="+- 0 1113 1095"/>
                                <a:gd name="T3" fmla="*/ 1113 h 18"/>
                                <a:gd name="T4" fmla="+- 0 3130 3111"/>
                                <a:gd name="T5" fmla="*/ T4 w 19"/>
                                <a:gd name="T6" fmla="+- 0 1095 1095"/>
                                <a:gd name="T7" fmla="*/ 109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2120"/>
                        <wpg:cNvGrpSpPr>
                          <a:grpSpLocks/>
                        </wpg:cNvGrpSpPr>
                        <wpg:grpSpPr bwMode="auto">
                          <a:xfrm>
                            <a:off x="3485" y="802"/>
                            <a:ext cx="19" cy="18"/>
                            <a:chOff x="3485" y="802"/>
                            <a:chExt cx="19" cy="18"/>
                          </a:xfrm>
                        </wpg:grpSpPr>
                        <wps:wsp>
                          <wps:cNvPr id="865" name="Freeform 2121"/>
                          <wps:cNvSpPr>
                            <a:spLocks/>
                          </wps:cNvSpPr>
                          <wps:spPr bwMode="auto">
                            <a:xfrm>
                              <a:off x="3485" y="802"/>
                              <a:ext cx="19" cy="1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19"/>
                                <a:gd name="T2" fmla="+- 0 820 802"/>
                                <a:gd name="T3" fmla="*/ 820 h 18"/>
                                <a:gd name="T4" fmla="+- 0 3504 3485"/>
                                <a:gd name="T5" fmla="*/ T4 w 19"/>
                                <a:gd name="T6" fmla="+- 0 802 802"/>
                                <a:gd name="T7" fmla="*/ 8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2118"/>
                        <wpg:cNvGrpSpPr>
                          <a:grpSpLocks/>
                        </wpg:cNvGrpSpPr>
                        <wpg:grpSpPr bwMode="auto">
                          <a:xfrm>
                            <a:off x="4011" y="790"/>
                            <a:ext cx="94" cy="30"/>
                            <a:chOff x="4011" y="790"/>
                            <a:chExt cx="94" cy="30"/>
                          </a:xfrm>
                        </wpg:grpSpPr>
                        <wps:wsp>
                          <wps:cNvPr id="867" name="Freeform 2119"/>
                          <wps:cNvSpPr>
                            <a:spLocks/>
                          </wps:cNvSpPr>
                          <wps:spPr bwMode="auto">
                            <a:xfrm>
                              <a:off x="4011" y="790"/>
                              <a:ext cx="94" cy="30"/>
                            </a:xfrm>
                            <a:custGeom>
                              <a:avLst/>
                              <a:gdLst>
                                <a:gd name="T0" fmla="+- 0 4082 4011"/>
                                <a:gd name="T1" fmla="*/ T0 w 94"/>
                                <a:gd name="T2" fmla="+- 0 887 790"/>
                                <a:gd name="T3" fmla="*/ 887 h 30"/>
                                <a:gd name="T4" fmla="+- 0 4104 4011"/>
                                <a:gd name="T5" fmla="*/ T4 w 94"/>
                                <a:gd name="T6" fmla="+- 0 917 790"/>
                                <a:gd name="T7" fmla="*/ 91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30">
                                  <a:moveTo>
                                    <a:pt x="71" y="97"/>
                                  </a:moveTo>
                                  <a:lnTo>
                                    <a:pt x="93" y="127"/>
                                  </a:lnTo>
                                </a:path>
                              </a:pathLst>
                            </a:custGeom>
                            <a:noFill/>
                            <a:ln w="11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2116"/>
                        <wpg:cNvGrpSpPr>
                          <a:grpSpLocks/>
                        </wpg:cNvGrpSpPr>
                        <wpg:grpSpPr bwMode="auto">
                          <a:xfrm>
                            <a:off x="4104" y="802"/>
                            <a:ext cx="18" cy="18"/>
                            <a:chOff x="4104" y="802"/>
                            <a:chExt cx="18" cy="18"/>
                          </a:xfrm>
                        </wpg:grpSpPr>
                        <wps:wsp>
                          <wps:cNvPr id="869" name="Freeform 2117"/>
                          <wps:cNvSpPr>
                            <a:spLocks/>
                          </wps:cNvSpPr>
                          <wps:spPr bwMode="auto">
                            <a:xfrm>
                              <a:off x="4104" y="802"/>
                              <a:ext cx="18" cy="18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18"/>
                                <a:gd name="T2" fmla="+- 0 820 802"/>
                                <a:gd name="T3" fmla="*/ 820 h 18"/>
                                <a:gd name="T4" fmla="+- 0 4122 4104"/>
                                <a:gd name="T5" fmla="*/ T4 w 18"/>
                                <a:gd name="T6" fmla="+- 0 802 802"/>
                                <a:gd name="T7" fmla="*/ 8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8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2114"/>
                        <wpg:cNvGrpSpPr>
                          <a:grpSpLocks/>
                        </wpg:cNvGrpSpPr>
                        <wpg:grpSpPr bwMode="auto">
                          <a:xfrm>
                            <a:off x="4217" y="790"/>
                            <a:ext cx="55" cy="30"/>
                            <a:chOff x="4217" y="790"/>
                            <a:chExt cx="55" cy="30"/>
                          </a:xfrm>
                        </wpg:grpSpPr>
                        <wps:wsp>
                          <wps:cNvPr id="871" name="Freeform 2115"/>
                          <wps:cNvSpPr>
                            <a:spLocks/>
                          </wps:cNvSpPr>
                          <wps:spPr bwMode="auto">
                            <a:xfrm>
                              <a:off x="4217" y="790"/>
                              <a:ext cx="55" cy="30"/>
                            </a:xfrm>
                            <a:custGeom>
                              <a:avLst/>
                              <a:gdLst>
                                <a:gd name="T0" fmla="+- 0 4249 4217"/>
                                <a:gd name="T1" fmla="*/ T0 w 55"/>
                                <a:gd name="T2" fmla="+- 0 832 790"/>
                                <a:gd name="T3" fmla="*/ 832 h 30"/>
                                <a:gd name="T4" fmla="+- 0 4272 4217"/>
                                <a:gd name="T5" fmla="*/ T4 w 55"/>
                                <a:gd name="T6" fmla="+- 0 862 790"/>
                                <a:gd name="T7" fmla="*/ 86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32" y="42"/>
                                  </a:moveTo>
                                  <a:lnTo>
                                    <a:pt x="55" y="72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2112"/>
                        <wpg:cNvGrpSpPr>
                          <a:grpSpLocks/>
                        </wpg:cNvGrpSpPr>
                        <wpg:grpSpPr bwMode="auto">
                          <a:xfrm>
                            <a:off x="4272" y="820"/>
                            <a:ext cx="19" cy="2"/>
                            <a:chOff x="4272" y="820"/>
                            <a:chExt cx="19" cy="2"/>
                          </a:xfrm>
                        </wpg:grpSpPr>
                        <wps:wsp>
                          <wps:cNvPr id="873" name="Freeform 2113"/>
                          <wps:cNvSpPr>
                            <a:spLocks/>
                          </wps:cNvSpPr>
                          <wps:spPr bwMode="auto">
                            <a:xfrm>
                              <a:off x="4272" y="820"/>
                              <a:ext cx="19" cy="2"/>
                            </a:xfrm>
                            <a:custGeom>
                              <a:avLst/>
                              <a:gdLst>
                                <a:gd name="T0" fmla="+- 0 4272 4272"/>
                                <a:gd name="T1" fmla="*/ T0 w 19"/>
                                <a:gd name="T2" fmla="+- 0 4291 4272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2110"/>
                        <wpg:cNvGrpSpPr>
                          <a:grpSpLocks/>
                        </wpg:cNvGrpSpPr>
                        <wpg:grpSpPr bwMode="auto">
                          <a:xfrm>
                            <a:off x="4179" y="790"/>
                            <a:ext cx="113" cy="12"/>
                            <a:chOff x="4179" y="790"/>
                            <a:chExt cx="113" cy="12"/>
                          </a:xfrm>
                        </wpg:grpSpPr>
                        <wps:wsp>
                          <wps:cNvPr id="875" name="Freeform 2111"/>
                          <wps:cNvSpPr>
                            <a:spLocks/>
                          </wps:cNvSpPr>
                          <wps:spPr bwMode="auto">
                            <a:xfrm>
                              <a:off x="4179" y="790"/>
                              <a:ext cx="113" cy="12"/>
                            </a:xfrm>
                            <a:custGeom>
                              <a:avLst/>
                              <a:gdLst>
                                <a:gd name="T0" fmla="+- 0 4291 4179"/>
                                <a:gd name="T1" fmla="*/ T0 w 113"/>
                                <a:gd name="T2" fmla="+- 0 936 790"/>
                                <a:gd name="T3" fmla="*/ 936 h 12"/>
                                <a:gd name="T4" fmla="+- 0 4282 4179"/>
                                <a:gd name="T5" fmla="*/ T4 w 113"/>
                                <a:gd name="T6" fmla="+- 0 924 790"/>
                                <a:gd name="T7" fmla="*/ 92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2">
                                  <a:moveTo>
                                    <a:pt x="112" y="146"/>
                                  </a:moveTo>
                                  <a:lnTo>
                                    <a:pt x="103" y="134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2108"/>
                        <wpg:cNvGrpSpPr>
                          <a:grpSpLocks/>
                        </wpg:cNvGrpSpPr>
                        <wpg:grpSpPr bwMode="auto">
                          <a:xfrm>
                            <a:off x="4161" y="911"/>
                            <a:ext cx="74" cy="128"/>
                            <a:chOff x="4161" y="911"/>
                            <a:chExt cx="74" cy="128"/>
                          </a:xfrm>
                        </wpg:grpSpPr>
                        <wps:wsp>
                          <wps:cNvPr id="877" name="Freeform 2109"/>
                          <wps:cNvSpPr>
                            <a:spLocks/>
                          </wps:cNvSpPr>
                          <wps:spPr bwMode="auto">
                            <a:xfrm>
                              <a:off x="4161" y="911"/>
                              <a:ext cx="74" cy="128"/>
                            </a:xfrm>
                            <a:custGeom>
                              <a:avLst/>
                              <a:gdLst>
                                <a:gd name="T0" fmla="+- 0 4179 4161"/>
                                <a:gd name="T1" fmla="*/ T0 w 74"/>
                                <a:gd name="T2" fmla="+- 0 1040 911"/>
                                <a:gd name="T3" fmla="*/ 1040 h 128"/>
                                <a:gd name="T4" fmla="+- 0 4235 4161"/>
                                <a:gd name="T5" fmla="*/ T4 w 74"/>
                                <a:gd name="T6" fmla="+- 0 1004 911"/>
                                <a:gd name="T7" fmla="*/ 1004 h 128"/>
                                <a:gd name="T8" fmla="+- 0 4161 4161"/>
                                <a:gd name="T9" fmla="*/ T8 w 74"/>
                                <a:gd name="T10" fmla="+- 0 911 911"/>
                                <a:gd name="T11" fmla="*/ 91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128">
                                  <a:moveTo>
                                    <a:pt x="18" y="12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2106"/>
                        <wpg:cNvGrpSpPr>
                          <a:grpSpLocks/>
                        </wpg:cNvGrpSpPr>
                        <wpg:grpSpPr bwMode="auto">
                          <a:xfrm>
                            <a:off x="4011" y="790"/>
                            <a:ext cx="112" cy="85"/>
                            <a:chOff x="4011" y="790"/>
                            <a:chExt cx="112" cy="85"/>
                          </a:xfrm>
                        </wpg:grpSpPr>
                        <wps:wsp>
                          <wps:cNvPr id="879" name="Freeform 2107"/>
                          <wps:cNvSpPr>
                            <a:spLocks/>
                          </wps:cNvSpPr>
                          <wps:spPr bwMode="auto">
                            <a:xfrm>
                              <a:off x="4011" y="790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122 4011"/>
                                <a:gd name="T1" fmla="*/ T0 w 112"/>
                                <a:gd name="T2" fmla="+- 0 936 790"/>
                                <a:gd name="T3" fmla="*/ 936 h 85"/>
                                <a:gd name="T4" fmla="+- 0 4057 4011"/>
                                <a:gd name="T5" fmla="*/ T4 w 112"/>
                                <a:gd name="T6" fmla="+- 0 851 790"/>
                                <a:gd name="T7" fmla="*/ 85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111" y="146"/>
                                  </a:moveTo>
                                  <a:lnTo>
                                    <a:pt x="46" y="61"/>
                                  </a:lnTo>
                                </a:path>
                              </a:pathLst>
                            </a:custGeom>
                            <a:noFill/>
                            <a:ln w="11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2104"/>
                        <wpg:cNvGrpSpPr>
                          <a:grpSpLocks/>
                        </wpg:cNvGrpSpPr>
                        <wpg:grpSpPr bwMode="auto">
                          <a:xfrm>
                            <a:off x="3504" y="802"/>
                            <a:ext cx="113" cy="146"/>
                            <a:chOff x="3504" y="802"/>
                            <a:chExt cx="113" cy="146"/>
                          </a:xfrm>
                        </wpg:grpSpPr>
                        <wps:wsp>
                          <wps:cNvPr id="881" name="Freeform 2105"/>
                          <wps:cNvSpPr>
                            <a:spLocks/>
                          </wps:cNvSpPr>
                          <wps:spPr bwMode="auto">
                            <a:xfrm>
                              <a:off x="3504" y="802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113"/>
                                <a:gd name="T2" fmla="+- 0 802 802"/>
                                <a:gd name="T3" fmla="*/ 802 h 146"/>
                                <a:gd name="T4" fmla="+- 0 3617 3504"/>
                                <a:gd name="T5" fmla="*/ T4 w 113"/>
                                <a:gd name="T6" fmla="+- 0 948 802"/>
                                <a:gd name="T7" fmla="*/ 948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2102"/>
                        <wpg:cNvGrpSpPr>
                          <a:grpSpLocks/>
                        </wpg:cNvGrpSpPr>
                        <wpg:grpSpPr bwMode="auto">
                          <a:xfrm>
                            <a:off x="3654" y="984"/>
                            <a:ext cx="113" cy="146"/>
                            <a:chOff x="3654" y="984"/>
                            <a:chExt cx="113" cy="146"/>
                          </a:xfrm>
                        </wpg:grpSpPr>
                        <wps:wsp>
                          <wps:cNvPr id="883" name="Freeform 2103"/>
                          <wps:cNvSpPr>
                            <a:spLocks/>
                          </wps:cNvSpPr>
                          <wps:spPr bwMode="auto">
                            <a:xfrm>
                              <a:off x="3654" y="984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654 3654"/>
                                <a:gd name="T1" fmla="*/ T0 w 113"/>
                                <a:gd name="T2" fmla="+- 0 984 984"/>
                                <a:gd name="T3" fmla="*/ 984 h 146"/>
                                <a:gd name="T4" fmla="+- 0 3767 3654"/>
                                <a:gd name="T5" fmla="*/ T4 w 113"/>
                                <a:gd name="T6" fmla="+- 0 1131 984"/>
                                <a:gd name="T7" fmla="*/ 113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7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2100"/>
                        <wpg:cNvGrpSpPr>
                          <a:grpSpLocks/>
                        </wpg:cNvGrpSpPr>
                        <wpg:grpSpPr bwMode="auto">
                          <a:xfrm>
                            <a:off x="3785" y="1167"/>
                            <a:ext cx="132" cy="110"/>
                            <a:chOff x="3785" y="1167"/>
                            <a:chExt cx="132" cy="110"/>
                          </a:xfrm>
                        </wpg:grpSpPr>
                        <wps:wsp>
                          <wps:cNvPr id="885" name="Freeform 2101"/>
                          <wps:cNvSpPr>
                            <a:spLocks/>
                          </wps:cNvSpPr>
                          <wps:spPr bwMode="auto">
                            <a:xfrm>
                              <a:off x="3785" y="1167"/>
                              <a:ext cx="132" cy="110"/>
                            </a:xfrm>
                            <a:custGeom>
                              <a:avLst/>
                              <a:gdLst>
                                <a:gd name="T0" fmla="+- 0 3785 3785"/>
                                <a:gd name="T1" fmla="*/ T0 w 132"/>
                                <a:gd name="T2" fmla="+- 0 1167 1167"/>
                                <a:gd name="T3" fmla="*/ 1167 h 110"/>
                                <a:gd name="T4" fmla="+- 0 3879 3785"/>
                                <a:gd name="T5" fmla="*/ T4 w 132"/>
                                <a:gd name="T6" fmla="+- 0 1277 1167"/>
                                <a:gd name="T7" fmla="*/ 1277 h 110"/>
                                <a:gd name="T8" fmla="+- 0 3917 3785"/>
                                <a:gd name="T9" fmla="*/ T8 w 132"/>
                                <a:gd name="T10" fmla="+- 0 1240 1167"/>
                                <a:gd name="T11" fmla="*/ 124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10">
                                  <a:moveTo>
                                    <a:pt x="0" y="0"/>
                                  </a:moveTo>
                                  <a:lnTo>
                                    <a:pt x="94" y="110"/>
                                  </a:lnTo>
                                  <a:lnTo>
                                    <a:pt x="132" y="73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2098"/>
                        <wpg:cNvGrpSpPr>
                          <a:grpSpLocks/>
                        </wpg:cNvGrpSpPr>
                        <wpg:grpSpPr bwMode="auto">
                          <a:xfrm>
                            <a:off x="3954" y="1167"/>
                            <a:ext cx="56" cy="55"/>
                            <a:chOff x="3954" y="1167"/>
                            <a:chExt cx="56" cy="55"/>
                          </a:xfrm>
                        </wpg:grpSpPr>
                        <wps:wsp>
                          <wps:cNvPr id="887" name="Freeform 2099"/>
                          <wps:cNvSpPr>
                            <a:spLocks/>
                          </wps:cNvSpPr>
                          <wps:spPr bwMode="auto">
                            <a:xfrm>
                              <a:off x="3954" y="1167"/>
                              <a:ext cx="56" cy="55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56"/>
                                <a:gd name="T2" fmla="+- 0 1222 1167"/>
                                <a:gd name="T3" fmla="*/ 1222 h 55"/>
                                <a:gd name="T4" fmla="+- 0 4011 3954"/>
                                <a:gd name="T5" fmla="*/ T4 w 56"/>
                                <a:gd name="T6" fmla="+- 0 1167 1167"/>
                                <a:gd name="T7" fmla="*/ 116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0" y="55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2096"/>
                        <wpg:cNvGrpSpPr>
                          <a:grpSpLocks/>
                        </wpg:cNvGrpSpPr>
                        <wpg:grpSpPr bwMode="auto">
                          <a:xfrm>
                            <a:off x="3785" y="1204"/>
                            <a:ext cx="76" cy="127"/>
                            <a:chOff x="3785" y="1204"/>
                            <a:chExt cx="76" cy="127"/>
                          </a:xfrm>
                        </wpg:grpSpPr>
                        <wps:wsp>
                          <wps:cNvPr id="889" name="Freeform 2097"/>
                          <wps:cNvSpPr>
                            <a:spLocks/>
                          </wps:cNvSpPr>
                          <wps:spPr bwMode="auto">
                            <a:xfrm>
                              <a:off x="3785" y="1204"/>
                              <a:ext cx="76" cy="127"/>
                            </a:xfrm>
                            <a:custGeom>
                              <a:avLst/>
                              <a:gdLst>
                                <a:gd name="T0" fmla="+- 0 3804 3785"/>
                                <a:gd name="T1" fmla="*/ T0 w 76"/>
                                <a:gd name="T2" fmla="+- 0 1331 1204"/>
                                <a:gd name="T3" fmla="*/ 1331 h 127"/>
                                <a:gd name="T4" fmla="+- 0 3861 3785"/>
                                <a:gd name="T5" fmla="*/ T4 w 76"/>
                                <a:gd name="T6" fmla="+- 0 1295 1204"/>
                                <a:gd name="T7" fmla="*/ 1295 h 127"/>
                                <a:gd name="T8" fmla="+- 0 3785 3785"/>
                                <a:gd name="T9" fmla="*/ T8 w 76"/>
                                <a:gd name="T10" fmla="+- 0 1204 1204"/>
                                <a:gd name="T11" fmla="*/ 120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6" h="127">
                                  <a:moveTo>
                                    <a:pt x="19" y="127"/>
                                  </a:moveTo>
                                  <a:lnTo>
                                    <a:pt x="76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2094"/>
                        <wpg:cNvGrpSpPr>
                          <a:grpSpLocks/>
                        </wpg:cNvGrpSpPr>
                        <wpg:grpSpPr bwMode="auto">
                          <a:xfrm>
                            <a:off x="3635" y="1022"/>
                            <a:ext cx="132" cy="145"/>
                            <a:chOff x="3635" y="1022"/>
                            <a:chExt cx="132" cy="145"/>
                          </a:xfrm>
                        </wpg:grpSpPr>
                        <wps:wsp>
                          <wps:cNvPr id="891" name="Freeform 2095"/>
                          <wps:cNvSpPr>
                            <a:spLocks/>
                          </wps:cNvSpPr>
                          <wps:spPr bwMode="auto">
                            <a:xfrm>
                              <a:off x="3635" y="1022"/>
                              <a:ext cx="132" cy="145"/>
                            </a:xfrm>
                            <a:custGeom>
                              <a:avLst/>
                              <a:gdLst>
                                <a:gd name="T0" fmla="+- 0 3767 3635"/>
                                <a:gd name="T1" fmla="*/ T0 w 132"/>
                                <a:gd name="T2" fmla="+- 0 1167 1022"/>
                                <a:gd name="T3" fmla="*/ 1167 h 145"/>
                                <a:gd name="T4" fmla="+- 0 3635 3635"/>
                                <a:gd name="T5" fmla="*/ T4 w 132"/>
                                <a:gd name="T6" fmla="+- 0 1022 1022"/>
                                <a:gd name="T7" fmla="*/ 102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45">
                                  <a:moveTo>
                                    <a:pt x="132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2092"/>
                        <wpg:cNvGrpSpPr>
                          <a:grpSpLocks/>
                        </wpg:cNvGrpSpPr>
                        <wpg:grpSpPr bwMode="auto">
                          <a:xfrm>
                            <a:off x="3504" y="839"/>
                            <a:ext cx="113" cy="145"/>
                            <a:chOff x="3504" y="839"/>
                            <a:chExt cx="113" cy="145"/>
                          </a:xfrm>
                        </wpg:grpSpPr>
                        <wps:wsp>
                          <wps:cNvPr id="893" name="Freeform 2093"/>
                          <wps:cNvSpPr>
                            <a:spLocks/>
                          </wps:cNvSpPr>
                          <wps:spPr bwMode="auto">
                            <a:xfrm>
                              <a:off x="3504" y="839"/>
                              <a:ext cx="113" cy="145"/>
                            </a:xfrm>
                            <a:custGeom>
                              <a:avLst/>
                              <a:gdLst>
                                <a:gd name="T0" fmla="+- 0 3617 3504"/>
                                <a:gd name="T1" fmla="*/ T0 w 113"/>
                                <a:gd name="T2" fmla="+- 0 984 839"/>
                                <a:gd name="T3" fmla="*/ 984 h 145"/>
                                <a:gd name="T4" fmla="+- 0 3504 3504"/>
                                <a:gd name="T5" fmla="*/ T4 w 113"/>
                                <a:gd name="T6" fmla="+- 0 839 839"/>
                                <a:gd name="T7" fmla="*/ 83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5">
                                  <a:moveTo>
                                    <a:pt x="113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2090"/>
                        <wpg:cNvGrpSpPr>
                          <a:grpSpLocks/>
                        </wpg:cNvGrpSpPr>
                        <wpg:grpSpPr bwMode="auto">
                          <a:xfrm>
                            <a:off x="3335" y="820"/>
                            <a:ext cx="150" cy="110"/>
                            <a:chOff x="3335" y="820"/>
                            <a:chExt cx="150" cy="110"/>
                          </a:xfrm>
                        </wpg:grpSpPr>
                        <wps:wsp>
                          <wps:cNvPr id="895" name="Freeform 2091"/>
                          <wps:cNvSpPr>
                            <a:spLocks/>
                          </wps:cNvSpPr>
                          <wps:spPr bwMode="auto">
                            <a:xfrm>
                              <a:off x="3335" y="820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3485 3335"/>
                                <a:gd name="T1" fmla="*/ T0 w 150"/>
                                <a:gd name="T2" fmla="+- 0 820 820"/>
                                <a:gd name="T3" fmla="*/ 820 h 110"/>
                                <a:gd name="T4" fmla="+- 0 3335 3335"/>
                                <a:gd name="T5" fmla="*/ T4 w 150"/>
                                <a:gd name="T6" fmla="+- 0 930 820"/>
                                <a:gd name="T7" fmla="*/ 93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15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2088"/>
                        <wpg:cNvGrpSpPr>
                          <a:grpSpLocks/>
                        </wpg:cNvGrpSpPr>
                        <wpg:grpSpPr bwMode="auto">
                          <a:xfrm>
                            <a:off x="3148" y="966"/>
                            <a:ext cx="150" cy="109"/>
                            <a:chOff x="3148" y="966"/>
                            <a:chExt cx="150" cy="109"/>
                          </a:xfrm>
                        </wpg:grpSpPr>
                        <wps:wsp>
                          <wps:cNvPr id="897" name="Freeform 2089"/>
                          <wps:cNvSpPr>
                            <a:spLocks/>
                          </wps:cNvSpPr>
                          <wps:spPr bwMode="auto">
                            <a:xfrm>
                              <a:off x="3148" y="966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298 3148"/>
                                <a:gd name="T1" fmla="*/ T0 w 150"/>
                                <a:gd name="T2" fmla="+- 0 966 966"/>
                                <a:gd name="T3" fmla="*/ 966 h 109"/>
                                <a:gd name="T4" fmla="+- 0 3148 3148"/>
                                <a:gd name="T5" fmla="*/ T4 w 150"/>
                                <a:gd name="T6" fmla="+- 0 1075 966"/>
                                <a:gd name="T7" fmla="*/ 10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086"/>
                        <wpg:cNvGrpSpPr>
                          <a:grpSpLocks/>
                        </wpg:cNvGrpSpPr>
                        <wpg:grpSpPr bwMode="auto">
                          <a:xfrm>
                            <a:off x="3130" y="1095"/>
                            <a:ext cx="112" cy="145"/>
                            <a:chOff x="3130" y="1095"/>
                            <a:chExt cx="112" cy="145"/>
                          </a:xfrm>
                        </wpg:grpSpPr>
                        <wps:wsp>
                          <wps:cNvPr id="899" name="Freeform 2087"/>
                          <wps:cNvSpPr>
                            <a:spLocks/>
                          </wps:cNvSpPr>
                          <wps:spPr bwMode="auto">
                            <a:xfrm>
                              <a:off x="3130" y="1095"/>
                              <a:ext cx="112" cy="145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12"/>
                                <a:gd name="T2" fmla="+- 0 1095 1095"/>
                                <a:gd name="T3" fmla="*/ 1095 h 145"/>
                                <a:gd name="T4" fmla="+- 0 3241 3130"/>
                                <a:gd name="T5" fmla="*/ T4 w 112"/>
                                <a:gd name="T6" fmla="+- 0 1240 1095"/>
                                <a:gd name="T7" fmla="*/ 124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5">
                                  <a:moveTo>
                                    <a:pt x="0" y="0"/>
                                  </a:moveTo>
                                  <a:lnTo>
                                    <a:pt x="111" y="145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2084"/>
                        <wpg:cNvGrpSpPr>
                          <a:grpSpLocks/>
                        </wpg:cNvGrpSpPr>
                        <wpg:grpSpPr bwMode="auto">
                          <a:xfrm>
                            <a:off x="3280" y="1277"/>
                            <a:ext cx="112" cy="145"/>
                            <a:chOff x="3280" y="1277"/>
                            <a:chExt cx="112" cy="145"/>
                          </a:xfrm>
                        </wpg:grpSpPr>
                        <wps:wsp>
                          <wps:cNvPr id="901" name="Freeform 2085"/>
                          <wps:cNvSpPr>
                            <a:spLocks/>
                          </wps:cNvSpPr>
                          <wps:spPr bwMode="auto">
                            <a:xfrm>
                              <a:off x="3280" y="1277"/>
                              <a:ext cx="112" cy="145"/>
                            </a:xfrm>
                            <a:custGeom>
                              <a:avLst/>
                              <a:gdLst>
                                <a:gd name="T0" fmla="+- 0 3280 3280"/>
                                <a:gd name="T1" fmla="*/ T0 w 112"/>
                                <a:gd name="T2" fmla="+- 0 1277 1277"/>
                                <a:gd name="T3" fmla="*/ 1277 h 145"/>
                                <a:gd name="T4" fmla="+- 0 3391 3280"/>
                                <a:gd name="T5" fmla="*/ T4 w 112"/>
                                <a:gd name="T6" fmla="+- 0 1422 1277"/>
                                <a:gd name="T7" fmla="*/ 142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5">
                                  <a:moveTo>
                                    <a:pt x="0" y="0"/>
                                  </a:moveTo>
                                  <a:lnTo>
                                    <a:pt x="111" y="145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2082"/>
                        <wpg:cNvGrpSpPr>
                          <a:grpSpLocks/>
                        </wpg:cNvGrpSpPr>
                        <wpg:grpSpPr bwMode="auto">
                          <a:xfrm>
                            <a:off x="3429" y="1459"/>
                            <a:ext cx="132" cy="91"/>
                            <a:chOff x="3429" y="1459"/>
                            <a:chExt cx="132" cy="91"/>
                          </a:xfrm>
                        </wpg:grpSpPr>
                        <wps:wsp>
                          <wps:cNvPr id="903" name="Freeform 2083"/>
                          <wps:cNvSpPr>
                            <a:spLocks/>
                          </wps:cNvSpPr>
                          <wps:spPr bwMode="auto">
                            <a:xfrm>
                              <a:off x="3429" y="1459"/>
                              <a:ext cx="132" cy="91"/>
                            </a:xfrm>
                            <a:custGeom>
                              <a:avLst/>
                              <a:gdLst>
                                <a:gd name="T0" fmla="+- 0 3429 3429"/>
                                <a:gd name="T1" fmla="*/ T0 w 132"/>
                                <a:gd name="T2" fmla="+- 0 1459 1459"/>
                                <a:gd name="T3" fmla="*/ 1459 h 91"/>
                                <a:gd name="T4" fmla="+- 0 3504 3429"/>
                                <a:gd name="T5" fmla="*/ T4 w 132"/>
                                <a:gd name="T6" fmla="+- 0 1551 1459"/>
                                <a:gd name="T7" fmla="*/ 1551 h 91"/>
                                <a:gd name="T8" fmla="+- 0 3561 3429"/>
                                <a:gd name="T9" fmla="*/ T8 w 132"/>
                                <a:gd name="T10" fmla="+- 0 1515 1459"/>
                                <a:gd name="T11" fmla="*/ 15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0" y="0"/>
                                  </a:moveTo>
                                  <a:lnTo>
                                    <a:pt x="75" y="92"/>
                                  </a:lnTo>
                                  <a:lnTo>
                                    <a:pt x="132" y="56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2080"/>
                        <wpg:cNvGrpSpPr>
                          <a:grpSpLocks/>
                        </wpg:cNvGrpSpPr>
                        <wpg:grpSpPr bwMode="auto">
                          <a:xfrm>
                            <a:off x="3598" y="1441"/>
                            <a:ext cx="56" cy="36"/>
                            <a:chOff x="3598" y="1441"/>
                            <a:chExt cx="56" cy="36"/>
                          </a:xfrm>
                        </wpg:grpSpPr>
                        <wps:wsp>
                          <wps:cNvPr id="905" name="Freeform 2081"/>
                          <wps:cNvSpPr>
                            <a:spLocks/>
                          </wps:cNvSpPr>
                          <wps:spPr bwMode="auto">
                            <a:xfrm>
                              <a:off x="3598" y="1441"/>
                              <a:ext cx="56" cy="36"/>
                            </a:xfrm>
                            <a:custGeom>
                              <a:avLst/>
                              <a:gdLst>
                                <a:gd name="T0" fmla="+- 0 3598 3598"/>
                                <a:gd name="T1" fmla="*/ T0 w 56"/>
                                <a:gd name="T2" fmla="+- 0 1477 1441"/>
                                <a:gd name="T3" fmla="*/ 1477 h 36"/>
                                <a:gd name="T4" fmla="+- 0 3654 3598"/>
                                <a:gd name="T5" fmla="*/ T4 w 56"/>
                                <a:gd name="T6" fmla="+- 0 1441 1441"/>
                                <a:gd name="T7" fmla="*/ 144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6">
                                  <a:moveTo>
                                    <a:pt x="0" y="36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16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2078"/>
                        <wpg:cNvGrpSpPr>
                          <a:grpSpLocks/>
                        </wpg:cNvGrpSpPr>
                        <wpg:grpSpPr bwMode="auto">
                          <a:xfrm>
                            <a:off x="3411" y="1477"/>
                            <a:ext cx="74" cy="128"/>
                            <a:chOff x="3411" y="1477"/>
                            <a:chExt cx="74" cy="128"/>
                          </a:xfrm>
                        </wpg:grpSpPr>
                        <wps:wsp>
                          <wps:cNvPr id="907" name="Freeform 2079"/>
                          <wps:cNvSpPr>
                            <a:spLocks/>
                          </wps:cNvSpPr>
                          <wps:spPr bwMode="auto">
                            <a:xfrm>
                              <a:off x="3411" y="1477"/>
                              <a:ext cx="74" cy="128"/>
                            </a:xfrm>
                            <a:custGeom>
                              <a:avLst/>
                              <a:gdLst>
                                <a:gd name="T0" fmla="+- 0 3429 3411"/>
                                <a:gd name="T1" fmla="*/ T0 w 74"/>
                                <a:gd name="T2" fmla="+- 0 1606 1477"/>
                                <a:gd name="T3" fmla="*/ 1606 h 128"/>
                                <a:gd name="T4" fmla="+- 0 3485 3411"/>
                                <a:gd name="T5" fmla="*/ T4 w 74"/>
                                <a:gd name="T6" fmla="+- 0 1569 1477"/>
                                <a:gd name="T7" fmla="*/ 1569 h 128"/>
                                <a:gd name="T8" fmla="+- 0 3411 3411"/>
                                <a:gd name="T9" fmla="*/ T8 w 74"/>
                                <a:gd name="T10" fmla="+- 0 1477 1477"/>
                                <a:gd name="T11" fmla="*/ 147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128">
                                  <a:moveTo>
                                    <a:pt x="18" y="129"/>
                                  </a:moveTo>
                                  <a:lnTo>
                                    <a:pt x="74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2076"/>
                        <wpg:cNvGrpSpPr>
                          <a:grpSpLocks/>
                        </wpg:cNvGrpSpPr>
                        <wpg:grpSpPr bwMode="auto">
                          <a:xfrm>
                            <a:off x="3261" y="1295"/>
                            <a:ext cx="113" cy="146"/>
                            <a:chOff x="3261" y="1295"/>
                            <a:chExt cx="113" cy="146"/>
                          </a:xfrm>
                        </wpg:grpSpPr>
                        <wps:wsp>
                          <wps:cNvPr id="909" name="Freeform 2077"/>
                          <wps:cNvSpPr>
                            <a:spLocks/>
                          </wps:cNvSpPr>
                          <wps:spPr bwMode="auto">
                            <a:xfrm>
                              <a:off x="3261" y="1295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373 3261"/>
                                <a:gd name="T1" fmla="*/ T0 w 113"/>
                                <a:gd name="T2" fmla="+- 0 1441 1295"/>
                                <a:gd name="T3" fmla="*/ 1441 h 146"/>
                                <a:gd name="T4" fmla="+- 0 3261 3261"/>
                                <a:gd name="T5" fmla="*/ T4 w 113"/>
                                <a:gd name="T6" fmla="+- 0 1295 1295"/>
                                <a:gd name="T7" fmla="*/ 129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2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2074"/>
                        <wpg:cNvGrpSpPr>
                          <a:grpSpLocks/>
                        </wpg:cNvGrpSpPr>
                        <wpg:grpSpPr bwMode="auto">
                          <a:xfrm>
                            <a:off x="3111" y="1113"/>
                            <a:ext cx="113" cy="146"/>
                            <a:chOff x="3111" y="1113"/>
                            <a:chExt cx="113" cy="146"/>
                          </a:xfrm>
                        </wpg:grpSpPr>
                        <wps:wsp>
                          <wps:cNvPr id="911" name="Freeform 2075"/>
                          <wps:cNvSpPr>
                            <a:spLocks/>
                          </wps:cNvSpPr>
                          <wps:spPr bwMode="auto">
                            <a:xfrm>
                              <a:off x="3111" y="1113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223 3111"/>
                                <a:gd name="T1" fmla="*/ T0 w 113"/>
                                <a:gd name="T2" fmla="+- 0 1259 1113"/>
                                <a:gd name="T3" fmla="*/ 1259 h 146"/>
                                <a:gd name="T4" fmla="+- 0 3111 3111"/>
                                <a:gd name="T5" fmla="*/ T4 w 113"/>
                                <a:gd name="T6" fmla="+- 0 1113 1113"/>
                                <a:gd name="T7" fmla="*/ 111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2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2072"/>
                        <wpg:cNvGrpSpPr>
                          <a:grpSpLocks/>
                        </wpg:cNvGrpSpPr>
                        <wpg:grpSpPr bwMode="auto">
                          <a:xfrm>
                            <a:off x="2810" y="1715"/>
                            <a:ext cx="94" cy="73"/>
                            <a:chOff x="2810" y="1715"/>
                            <a:chExt cx="94" cy="73"/>
                          </a:xfrm>
                        </wpg:grpSpPr>
                        <wps:wsp>
                          <wps:cNvPr id="913" name="Freeform 2073"/>
                          <wps:cNvSpPr>
                            <a:spLocks/>
                          </wps:cNvSpPr>
                          <wps:spPr bwMode="auto">
                            <a:xfrm>
                              <a:off x="2810" y="1715"/>
                              <a:ext cx="94" cy="73"/>
                            </a:xfrm>
                            <a:custGeom>
                              <a:avLst/>
                              <a:gdLst>
                                <a:gd name="T0" fmla="+- 0 2885 2810"/>
                                <a:gd name="T1" fmla="*/ T0 w 94"/>
                                <a:gd name="T2" fmla="+- 0 1751 1715"/>
                                <a:gd name="T3" fmla="*/ 1751 h 73"/>
                                <a:gd name="T4" fmla="+- 0 2904 2810"/>
                                <a:gd name="T5" fmla="*/ T4 w 94"/>
                                <a:gd name="T6" fmla="+- 0 1770 1715"/>
                                <a:gd name="T7" fmla="*/ 1770 h 73"/>
                                <a:gd name="T8" fmla="+- 0 2867 2810"/>
                                <a:gd name="T9" fmla="*/ T8 w 94"/>
                                <a:gd name="T10" fmla="+- 0 1788 1715"/>
                                <a:gd name="T11" fmla="*/ 1788 h 73"/>
                                <a:gd name="T12" fmla="+- 0 2810 2810"/>
                                <a:gd name="T13" fmla="*/ T12 w 94"/>
                                <a:gd name="T14" fmla="+- 0 1715 1715"/>
                                <a:gd name="T15" fmla="*/ 171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75" y="36"/>
                                  </a:moveTo>
                                  <a:lnTo>
                                    <a:pt x="94" y="55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2070"/>
                        <wpg:cNvGrpSpPr>
                          <a:grpSpLocks/>
                        </wpg:cNvGrpSpPr>
                        <wpg:grpSpPr bwMode="auto">
                          <a:xfrm>
                            <a:off x="3241" y="2007"/>
                            <a:ext cx="113" cy="146"/>
                            <a:chOff x="3241" y="2007"/>
                            <a:chExt cx="113" cy="146"/>
                          </a:xfrm>
                        </wpg:grpSpPr>
                        <wps:wsp>
                          <wps:cNvPr id="915" name="Freeform 2071"/>
                          <wps:cNvSpPr>
                            <a:spLocks/>
                          </wps:cNvSpPr>
                          <wps:spPr bwMode="auto">
                            <a:xfrm>
                              <a:off x="3241" y="2007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354 3241"/>
                                <a:gd name="T1" fmla="*/ T0 w 113"/>
                                <a:gd name="T2" fmla="+- 0 2153 2007"/>
                                <a:gd name="T3" fmla="*/ 2153 h 146"/>
                                <a:gd name="T4" fmla="+- 0 3241 3241"/>
                                <a:gd name="T5" fmla="*/ T4 w 113"/>
                                <a:gd name="T6" fmla="+- 0 2007 2007"/>
                                <a:gd name="T7" fmla="*/ 200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2068"/>
                        <wpg:cNvGrpSpPr>
                          <a:grpSpLocks/>
                        </wpg:cNvGrpSpPr>
                        <wpg:grpSpPr bwMode="auto">
                          <a:xfrm>
                            <a:off x="3091" y="1824"/>
                            <a:ext cx="113" cy="146"/>
                            <a:chOff x="3091" y="1824"/>
                            <a:chExt cx="113" cy="146"/>
                          </a:xfrm>
                        </wpg:grpSpPr>
                        <wps:wsp>
                          <wps:cNvPr id="917" name="Freeform 2069"/>
                          <wps:cNvSpPr>
                            <a:spLocks/>
                          </wps:cNvSpPr>
                          <wps:spPr bwMode="auto">
                            <a:xfrm>
                              <a:off x="3091" y="1824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204 3091"/>
                                <a:gd name="T1" fmla="*/ T0 w 113"/>
                                <a:gd name="T2" fmla="+- 0 1971 1824"/>
                                <a:gd name="T3" fmla="*/ 1971 h 146"/>
                                <a:gd name="T4" fmla="+- 0 3091 3091"/>
                                <a:gd name="T5" fmla="*/ T4 w 113"/>
                                <a:gd name="T6" fmla="+- 0 1824 1824"/>
                                <a:gd name="T7" fmla="*/ 182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2066"/>
                        <wpg:cNvGrpSpPr>
                          <a:grpSpLocks/>
                        </wpg:cNvGrpSpPr>
                        <wpg:grpSpPr bwMode="auto">
                          <a:xfrm>
                            <a:off x="2941" y="1642"/>
                            <a:ext cx="132" cy="146"/>
                            <a:chOff x="2941" y="1642"/>
                            <a:chExt cx="132" cy="146"/>
                          </a:xfrm>
                        </wpg:grpSpPr>
                        <wps:wsp>
                          <wps:cNvPr id="919" name="Freeform 2067"/>
                          <wps:cNvSpPr>
                            <a:spLocks/>
                          </wps:cNvSpPr>
                          <wps:spPr bwMode="auto">
                            <a:xfrm>
                              <a:off x="2941" y="1642"/>
                              <a:ext cx="132" cy="146"/>
                            </a:xfrm>
                            <a:custGeom>
                              <a:avLst/>
                              <a:gdLst>
                                <a:gd name="T0" fmla="+- 0 3073 2941"/>
                                <a:gd name="T1" fmla="*/ T0 w 132"/>
                                <a:gd name="T2" fmla="+- 0 1788 1642"/>
                                <a:gd name="T3" fmla="*/ 1788 h 146"/>
                                <a:gd name="T4" fmla="+- 0 2980 2941"/>
                                <a:gd name="T5" fmla="*/ T4 w 132"/>
                                <a:gd name="T6" fmla="+- 0 1679 1642"/>
                                <a:gd name="T7" fmla="*/ 1679 h 146"/>
                                <a:gd name="T8" fmla="+- 0 2941 2941"/>
                                <a:gd name="T9" fmla="*/ T8 w 132"/>
                                <a:gd name="T10" fmla="+- 0 1642 1642"/>
                                <a:gd name="T11" fmla="*/ 164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132" y="146"/>
                                  </a:moveTo>
                                  <a:lnTo>
                                    <a:pt x="39" y="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2064"/>
                        <wpg:cNvGrpSpPr>
                          <a:grpSpLocks/>
                        </wpg:cNvGrpSpPr>
                        <wpg:grpSpPr bwMode="auto">
                          <a:xfrm>
                            <a:off x="2885" y="1679"/>
                            <a:ext cx="95" cy="72"/>
                            <a:chOff x="2885" y="1679"/>
                            <a:chExt cx="95" cy="72"/>
                          </a:xfrm>
                        </wpg:grpSpPr>
                        <wps:wsp>
                          <wps:cNvPr id="921" name="Freeform 2065"/>
                          <wps:cNvSpPr>
                            <a:spLocks/>
                          </wps:cNvSpPr>
                          <wps:spPr bwMode="auto">
                            <a:xfrm>
                              <a:off x="2885" y="1679"/>
                              <a:ext cx="95" cy="72"/>
                            </a:xfrm>
                            <a:custGeom>
                              <a:avLst/>
                              <a:gdLst>
                                <a:gd name="T0" fmla="+- 0 2980 2885"/>
                                <a:gd name="T1" fmla="*/ T0 w 95"/>
                                <a:gd name="T2" fmla="+- 0 1679 1679"/>
                                <a:gd name="T3" fmla="*/ 1679 h 72"/>
                                <a:gd name="T4" fmla="+- 0 2885 2885"/>
                                <a:gd name="T5" fmla="*/ T4 w 95"/>
                                <a:gd name="T6" fmla="+- 0 1751 1679"/>
                                <a:gd name="T7" fmla="*/ 175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72">
                                  <a:moveTo>
                                    <a:pt x="95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1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2062"/>
                        <wpg:cNvGrpSpPr>
                          <a:grpSpLocks/>
                        </wpg:cNvGrpSpPr>
                        <wpg:grpSpPr bwMode="auto">
                          <a:xfrm>
                            <a:off x="3354" y="1533"/>
                            <a:ext cx="74" cy="73"/>
                            <a:chOff x="3354" y="1533"/>
                            <a:chExt cx="74" cy="73"/>
                          </a:xfrm>
                        </wpg:grpSpPr>
                        <wps:wsp>
                          <wps:cNvPr id="923" name="Freeform 2063"/>
                          <wps:cNvSpPr>
                            <a:spLocks/>
                          </wps:cNvSpPr>
                          <wps:spPr bwMode="auto">
                            <a:xfrm>
                              <a:off x="3354" y="1533"/>
                              <a:ext cx="74" cy="73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74"/>
                                <a:gd name="T2" fmla="+- 0 1533 1533"/>
                                <a:gd name="T3" fmla="*/ 1533 h 73"/>
                                <a:gd name="T4" fmla="+- 0 3429 3354"/>
                                <a:gd name="T5" fmla="*/ T4 w 74"/>
                                <a:gd name="T6" fmla="+- 0 1606 1533"/>
                                <a:gd name="T7" fmla="*/ 160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0" y="0"/>
                                  </a:moveTo>
                                  <a:lnTo>
                                    <a:pt x="75" y="73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2060"/>
                        <wpg:cNvGrpSpPr>
                          <a:grpSpLocks/>
                        </wpg:cNvGrpSpPr>
                        <wpg:grpSpPr bwMode="auto">
                          <a:xfrm>
                            <a:off x="3204" y="1642"/>
                            <a:ext cx="76" cy="91"/>
                            <a:chOff x="3204" y="1642"/>
                            <a:chExt cx="76" cy="91"/>
                          </a:xfrm>
                        </wpg:grpSpPr>
                        <wps:wsp>
                          <wps:cNvPr id="925" name="Freeform 2061"/>
                          <wps:cNvSpPr>
                            <a:spLocks/>
                          </wps:cNvSpPr>
                          <wps:spPr bwMode="auto">
                            <a:xfrm>
                              <a:off x="3204" y="1642"/>
                              <a:ext cx="76" cy="91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76"/>
                                <a:gd name="T2" fmla="+- 0 1642 1642"/>
                                <a:gd name="T3" fmla="*/ 1642 h 91"/>
                                <a:gd name="T4" fmla="+- 0 3280 3204"/>
                                <a:gd name="T5" fmla="*/ T4 w 76"/>
                                <a:gd name="T6" fmla="+- 0 1733 1642"/>
                                <a:gd name="T7" fmla="*/ 173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6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2058"/>
                        <wpg:cNvGrpSpPr>
                          <a:grpSpLocks/>
                        </wpg:cNvGrpSpPr>
                        <wpg:grpSpPr bwMode="auto">
                          <a:xfrm>
                            <a:off x="1648" y="6133"/>
                            <a:ext cx="132" cy="73"/>
                            <a:chOff x="1648" y="6133"/>
                            <a:chExt cx="132" cy="73"/>
                          </a:xfrm>
                        </wpg:grpSpPr>
                        <wps:wsp>
                          <wps:cNvPr id="927" name="Freeform 2059"/>
                          <wps:cNvSpPr>
                            <a:spLocks/>
                          </wps:cNvSpPr>
                          <wps:spPr bwMode="auto">
                            <a:xfrm>
                              <a:off x="1648" y="6133"/>
                              <a:ext cx="132" cy="73"/>
                            </a:xfrm>
                            <a:custGeom>
                              <a:avLst/>
                              <a:gdLst>
                                <a:gd name="T0" fmla="+- 0 1780 1648"/>
                                <a:gd name="T1" fmla="*/ T0 w 132"/>
                                <a:gd name="T2" fmla="+- 0 6133 6133"/>
                                <a:gd name="T3" fmla="*/ 6133 h 73"/>
                                <a:gd name="T4" fmla="+- 0 1686 1648"/>
                                <a:gd name="T5" fmla="*/ T4 w 132"/>
                                <a:gd name="T6" fmla="+- 0 6207 6133"/>
                                <a:gd name="T7" fmla="*/ 6207 h 73"/>
                                <a:gd name="T8" fmla="+- 0 1667 1648"/>
                                <a:gd name="T9" fmla="*/ T8 w 132"/>
                                <a:gd name="T10" fmla="+- 0 6171 6133"/>
                                <a:gd name="T11" fmla="*/ 6171 h 73"/>
                                <a:gd name="T12" fmla="+- 0 1648 1648"/>
                                <a:gd name="T13" fmla="*/ T12 w 132"/>
                                <a:gd name="T14" fmla="+- 0 6189 6133"/>
                                <a:gd name="T15" fmla="*/ 618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73">
                                  <a:moveTo>
                                    <a:pt x="132" y="0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11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2056"/>
                        <wpg:cNvGrpSpPr>
                          <a:grpSpLocks/>
                        </wpg:cNvGrpSpPr>
                        <wpg:grpSpPr bwMode="auto">
                          <a:xfrm>
                            <a:off x="1610" y="6207"/>
                            <a:ext cx="37" cy="36"/>
                            <a:chOff x="1610" y="6207"/>
                            <a:chExt cx="37" cy="36"/>
                          </a:xfrm>
                        </wpg:grpSpPr>
                        <wps:wsp>
                          <wps:cNvPr id="929" name="Freeform 2057"/>
                          <wps:cNvSpPr>
                            <a:spLocks/>
                          </wps:cNvSpPr>
                          <wps:spPr bwMode="auto">
                            <a:xfrm>
                              <a:off x="1610" y="6207"/>
                              <a:ext cx="37" cy="36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37"/>
                                <a:gd name="T2" fmla="+- 0 6207 6207"/>
                                <a:gd name="T3" fmla="*/ 6207 h 36"/>
                                <a:gd name="T4" fmla="+- 0 1648 1610"/>
                                <a:gd name="T5" fmla="*/ T4 w 37"/>
                                <a:gd name="T6" fmla="+- 0 6225 6207"/>
                                <a:gd name="T7" fmla="*/ 6225 h 36"/>
                                <a:gd name="T8" fmla="+- 0 1610 1610"/>
                                <a:gd name="T9" fmla="*/ T8 w 37"/>
                                <a:gd name="T10" fmla="+- 0 6243 6207"/>
                                <a:gd name="T11" fmla="*/ 624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0" y="0"/>
                                  </a:moveTo>
                                  <a:lnTo>
                                    <a:pt x="38" y="18"/>
                                  </a:ln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054"/>
                        <wpg:cNvGrpSpPr>
                          <a:grpSpLocks/>
                        </wpg:cNvGrpSpPr>
                        <wpg:grpSpPr bwMode="auto">
                          <a:xfrm>
                            <a:off x="2830" y="1441"/>
                            <a:ext cx="37" cy="54"/>
                            <a:chOff x="2830" y="1441"/>
                            <a:chExt cx="37" cy="54"/>
                          </a:xfrm>
                        </wpg:grpSpPr>
                        <wps:wsp>
                          <wps:cNvPr id="931" name="Freeform 2055"/>
                          <wps:cNvSpPr>
                            <a:spLocks/>
                          </wps:cNvSpPr>
                          <wps:spPr bwMode="auto">
                            <a:xfrm>
                              <a:off x="2830" y="1441"/>
                              <a:ext cx="37" cy="54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37"/>
                                <a:gd name="T2" fmla="+- 0 1459 1441"/>
                                <a:gd name="T3" fmla="*/ 1459 h 54"/>
                                <a:gd name="T4" fmla="+- 0 2848 2830"/>
                                <a:gd name="T5" fmla="*/ T4 w 37"/>
                                <a:gd name="T6" fmla="+- 0 1441 1441"/>
                                <a:gd name="T7" fmla="*/ 1441 h 54"/>
                                <a:gd name="T8" fmla="+- 0 2867 2830"/>
                                <a:gd name="T9" fmla="*/ T8 w 37"/>
                                <a:gd name="T10" fmla="+- 0 1477 1441"/>
                                <a:gd name="T11" fmla="*/ 1477 h 54"/>
                                <a:gd name="T12" fmla="+- 0 2848 2830"/>
                                <a:gd name="T13" fmla="*/ T12 w 37"/>
                                <a:gd name="T14" fmla="+- 0 1496 1441"/>
                                <a:gd name="T15" fmla="*/ 1496 h 54"/>
                                <a:gd name="T16" fmla="+- 0 2830 2830"/>
                                <a:gd name="T17" fmla="*/ T16 w 37"/>
                                <a:gd name="T18" fmla="+- 0 1459 1441"/>
                                <a:gd name="T19" fmla="*/ 145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0" y="18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2052"/>
                        <wpg:cNvGrpSpPr>
                          <a:grpSpLocks/>
                        </wpg:cNvGrpSpPr>
                        <wpg:grpSpPr bwMode="auto">
                          <a:xfrm>
                            <a:off x="2960" y="1113"/>
                            <a:ext cx="150" cy="109"/>
                            <a:chOff x="2960" y="1113"/>
                            <a:chExt cx="150" cy="109"/>
                          </a:xfrm>
                        </wpg:grpSpPr>
                        <wps:wsp>
                          <wps:cNvPr id="933" name="Freeform 2053"/>
                          <wps:cNvSpPr>
                            <a:spLocks/>
                          </wps:cNvSpPr>
                          <wps:spPr bwMode="auto">
                            <a:xfrm>
                              <a:off x="2960" y="1113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111 2960"/>
                                <a:gd name="T1" fmla="*/ T0 w 150"/>
                                <a:gd name="T2" fmla="+- 0 1113 1113"/>
                                <a:gd name="T3" fmla="*/ 1113 h 109"/>
                                <a:gd name="T4" fmla="+- 0 2960 2960"/>
                                <a:gd name="T5" fmla="*/ T4 w 150"/>
                                <a:gd name="T6" fmla="+- 0 1222 1113"/>
                                <a:gd name="T7" fmla="*/ 12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1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2050"/>
                        <wpg:cNvGrpSpPr>
                          <a:grpSpLocks/>
                        </wpg:cNvGrpSpPr>
                        <wpg:grpSpPr bwMode="auto">
                          <a:xfrm>
                            <a:off x="2773" y="1240"/>
                            <a:ext cx="150" cy="110"/>
                            <a:chOff x="2773" y="1240"/>
                            <a:chExt cx="150" cy="110"/>
                          </a:xfrm>
                        </wpg:grpSpPr>
                        <wps:wsp>
                          <wps:cNvPr id="935" name="Freeform 2051"/>
                          <wps:cNvSpPr>
                            <a:spLocks/>
                          </wps:cNvSpPr>
                          <wps:spPr bwMode="auto">
                            <a:xfrm>
                              <a:off x="2773" y="1240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2923 2773"/>
                                <a:gd name="T1" fmla="*/ T0 w 150"/>
                                <a:gd name="T2" fmla="+- 0 1240 1240"/>
                                <a:gd name="T3" fmla="*/ 1240 h 110"/>
                                <a:gd name="T4" fmla="+- 0 2773 2773"/>
                                <a:gd name="T5" fmla="*/ T4 w 150"/>
                                <a:gd name="T6" fmla="+- 0 1350 1240"/>
                                <a:gd name="T7" fmla="*/ 135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15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2048"/>
                        <wpg:cNvGrpSpPr>
                          <a:grpSpLocks/>
                        </wpg:cNvGrpSpPr>
                        <wpg:grpSpPr bwMode="auto">
                          <a:xfrm>
                            <a:off x="3054" y="1751"/>
                            <a:ext cx="76" cy="91"/>
                            <a:chOff x="3054" y="1751"/>
                            <a:chExt cx="76" cy="91"/>
                          </a:xfrm>
                        </wpg:grpSpPr>
                        <wps:wsp>
                          <wps:cNvPr id="937" name="Freeform 2049"/>
                          <wps:cNvSpPr>
                            <a:spLocks/>
                          </wps:cNvSpPr>
                          <wps:spPr bwMode="auto">
                            <a:xfrm>
                              <a:off x="3054" y="1751"/>
                              <a:ext cx="76" cy="91"/>
                            </a:xfrm>
                            <a:custGeom>
                              <a:avLst/>
                              <a:gdLst>
                                <a:gd name="T0" fmla="+- 0 3054 3054"/>
                                <a:gd name="T1" fmla="*/ T0 w 76"/>
                                <a:gd name="T2" fmla="+- 0 1751 1751"/>
                                <a:gd name="T3" fmla="*/ 1751 h 91"/>
                                <a:gd name="T4" fmla="+- 0 3130 3054"/>
                                <a:gd name="T5" fmla="*/ T4 w 76"/>
                                <a:gd name="T6" fmla="+- 0 1842 1751"/>
                                <a:gd name="T7" fmla="*/ 184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6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2046"/>
                        <wpg:cNvGrpSpPr>
                          <a:grpSpLocks/>
                        </wpg:cNvGrpSpPr>
                        <wpg:grpSpPr bwMode="auto">
                          <a:xfrm>
                            <a:off x="2960" y="1624"/>
                            <a:ext cx="74" cy="73"/>
                            <a:chOff x="2960" y="1624"/>
                            <a:chExt cx="74" cy="73"/>
                          </a:xfrm>
                        </wpg:grpSpPr>
                        <wps:wsp>
                          <wps:cNvPr id="939" name="Freeform 2047"/>
                          <wps:cNvSpPr>
                            <a:spLocks/>
                          </wps:cNvSpPr>
                          <wps:spPr bwMode="auto">
                            <a:xfrm>
                              <a:off x="2960" y="1624"/>
                              <a:ext cx="74" cy="73"/>
                            </a:xfrm>
                            <a:custGeom>
                              <a:avLst/>
                              <a:gdLst>
                                <a:gd name="T0" fmla="+- 0 3017 2960"/>
                                <a:gd name="T1" fmla="*/ T0 w 74"/>
                                <a:gd name="T2" fmla="+- 0 1697 1624"/>
                                <a:gd name="T3" fmla="*/ 1697 h 73"/>
                                <a:gd name="T4" fmla="+- 0 2960 2960"/>
                                <a:gd name="T5" fmla="*/ T4 w 74"/>
                                <a:gd name="T6" fmla="+- 0 1642 1624"/>
                                <a:gd name="T7" fmla="*/ 1642 h 73"/>
                                <a:gd name="T8" fmla="+- 0 2998 2960"/>
                                <a:gd name="T9" fmla="*/ T8 w 74"/>
                                <a:gd name="T10" fmla="+- 0 1624 1624"/>
                                <a:gd name="T11" fmla="*/ 1624 h 73"/>
                                <a:gd name="T12" fmla="+- 0 3035 2960"/>
                                <a:gd name="T13" fmla="*/ T12 w 74"/>
                                <a:gd name="T14" fmla="+- 0 1679 1624"/>
                                <a:gd name="T15" fmla="*/ 1679 h 73"/>
                                <a:gd name="T16" fmla="+- 0 3017 2960"/>
                                <a:gd name="T17" fmla="*/ T16 w 74"/>
                                <a:gd name="T18" fmla="+- 0 1697 1624"/>
                                <a:gd name="T19" fmla="*/ 169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57" y="7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57" y="73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2044"/>
                        <wpg:cNvGrpSpPr>
                          <a:grpSpLocks/>
                        </wpg:cNvGrpSpPr>
                        <wpg:grpSpPr bwMode="auto">
                          <a:xfrm>
                            <a:off x="3017" y="1697"/>
                            <a:ext cx="37" cy="54"/>
                            <a:chOff x="3017" y="1697"/>
                            <a:chExt cx="37" cy="54"/>
                          </a:xfrm>
                        </wpg:grpSpPr>
                        <wps:wsp>
                          <wps:cNvPr id="941" name="Freeform 2045"/>
                          <wps:cNvSpPr>
                            <a:spLocks/>
                          </wps:cNvSpPr>
                          <wps:spPr bwMode="auto">
                            <a:xfrm>
                              <a:off x="3017" y="1697"/>
                              <a:ext cx="37" cy="54"/>
                            </a:xfrm>
                            <a:custGeom>
                              <a:avLst/>
                              <a:gdLst>
                                <a:gd name="T0" fmla="+- 0 3054 3017"/>
                                <a:gd name="T1" fmla="*/ T0 w 37"/>
                                <a:gd name="T2" fmla="+- 0 1751 1697"/>
                                <a:gd name="T3" fmla="*/ 1751 h 54"/>
                                <a:gd name="T4" fmla="+- 0 3017 3017"/>
                                <a:gd name="T5" fmla="*/ T4 w 37"/>
                                <a:gd name="T6" fmla="+- 0 1697 1697"/>
                                <a:gd name="T7" fmla="*/ 169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2042"/>
                        <wpg:cNvGrpSpPr>
                          <a:grpSpLocks/>
                        </wpg:cNvGrpSpPr>
                        <wpg:grpSpPr bwMode="auto">
                          <a:xfrm>
                            <a:off x="2848" y="1496"/>
                            <a:ext cx="113" cy="146"/>
                            <a:chOff x="2848" y="1496"/>
                            <a:chExt cx="113" cy="146"/>
                          </a:xfrm>
                        </wpg:grpSpPr>
                        <wps:wsp>
                          <wps:cNvPr id="943" name="Freeform 2043"/>
                          <wps:cNvSpPr>
                            <a:spLocks/>
                          </wps:cNvSpPr>
                          <wps:spPr bwMode="auto">
                            <a:xfrm>
                              <a:off x="2848" y="1496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960 2848"/>
                                <a:gd name="T1" fmla="*/ T0 w 113"/>
                                <a:gd name="T2" fmla="+- 0 1642 1496"/>
                                <a:gd name="T3" fmla="*/ 1642 h 146"/>
                                <a:gd name="T4" fmla="+- 0 2923 2848"/>
                                <a:gd name="T5" fmla="*/ T4 w 113"/>
                                <a:gd name="T6" fmla="+- 0 1587 1496"/>
                                <a:gd name="T7" fmla="*/ 1587 h 146"/>
                                <a:gd name="T8" fmla="+- 0 2848 2848"/>
                                <a:gd name="T9" fmla="*/ T8 w 113"/>
                                <a:gd name="T10" fmla="+- 0 1496 1496"/>
                                <a:gd name="T11" fmla="*/ 149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2" y="146"/>
                                  </a:moveTo>
                                  <a:lnTo>
                                    <a:pt x="75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2040"/>
                        <wpg:cNvGrpSpPr>
                          <a:grpSpLocks/>
                        </wpg:cNvGrpSpPr>
                        <wpg:grpSpPr bwMode="auto">
                          <a:xfrm>
                            <a:off x="2754" y="1368"/>
                            <a:ext cx="76" cy="91"/>
                            <a:chOff x="2754" y="1368"/>
                            <a:chExt cx="76" cy="91"/>
                          </a:xfrm>
                        </wpg:grpSpPr>
                        <wps:wsp>
                          <wps:cNvPr id="945" name="Freeform 2041"/>
                          <wps:cNvSpPr>
                            <a:spLocks/>
                          </wps:cNvSpPr>
                          <wps:spPr bwMode="auto">
                            <a:xfrm>
                              <a:off x="2754" y="1368"/>
                              <a:ext cx="76" cy="91"/>
                            </a:xfrm>
                            <a:custGeom>
                              <a:avLst/>
                              <a:gdLst>
                                <a:gd name="T0" fmla="+- 0 2830 2754"/>
                                <a:gd name="T1" fmla="*/ T0 w 76"/>
                                <a:gd name="T2" fmla="+- 0 1459 1368"/>
                                <a:gd name="T3" fmla="*/ 1459 h 91"/>
                                <a:gd name="T4" fmla="+- 0 2754 2754"/>
                                <a:gd name="T5" fmla="*/ T4 w 76"/>
                                <a:gd name="T6" fmla="+- 0 1368 1368"/>
                                <a:gd name="T7" fmla="*/ 136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76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2038"/>
                        <wpg:cNvGrpSpPr>
                          <a:grpSpLocks/>
                        </wpg:cNvGrpSpPr>
                        <wpg:grpSpPr bwMode="auto">
                          <a:xfrm>
                            <a:off x="1742" y="1167"/>
                            <a:ext cx="2980" cy="2282"/>
                            <a:chOff x="1742" y="1167"/>
                            <a:chExt cx="2980" cy="2282"/>
                          </a:xfrm>
                        </wpg:grpSpPr>
                        <wps:wsp>
                          <wps:cNvPr id="947" name="Freeform 2039"/>
                          <wps:cNvSpPr>
                            <a:spLocks/>
                          </wps:cNvSpPr>
                          <wps:spPr bwMode="auto">
                            <a:xfrm>
                              <a:off x="1742" y="1167"/>
                              <a:ext cx="2980" cy="228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2980"/>
                                <a:gd name="T2" fmla="+- 0 3449 1167"/>
                                <a:gd name="T3" fmla="*/ 3449 h 2282"/>
                                <a:gd name="T4" fmla="+- 0 2398 1742"/>
                                <a:gd name="T5" fmla="*/ T4 w 2980"/>
                                <a:gd name="T6" fmla="+- 0 2938 1167"/>
                                <a:gd name="T7" fmla="*/ 2938 h 2282"/>
                                <a:gd name="T8" fmla="+- 0 3167 1742"/>
                                <a:gd name="T9" fmla="*/ T8 w 2980"/>
                                <a:gd name="T10" fmla="+- 0 2354 1167"/>
                                <a:gd name="T11" fmla="*/ 2354 h 2282"/>
                                <a:gd name="T12" fmla="+- 0 3373 1742"/>
                                <a:gd name="T13" fmla="*/ T12 w 2980"/>
                                <a:gd name="T14" fmla="+- 0 2190 1167"/>
                                <a:gd name="T15" fmla="*/ 2190 h 2282"/>
                                <a:gd name="T16" fmla="+- 0 4067 1742"/>
                                <a:gd name="T17" fmla="*/ T16 w 2980"/>
                                <a:gd name="T18" fmla="+- 0 1679 1167"/>
                                <a:gd name="T19" fmla="*/ 1679 h 2282"/>
                                <a:gd name="T20" fmla="+- 0 4722 1742"/>
                                <a:gd name="T21" fmla="*/ T20 w 2980"/>
                                <a:gd name="T22" fmla="+- 0 1167 1167"/>
                                <a:gd name="T23" fmla="*/ 1167 h 2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0" h="2282">
                                  <a:moveTo>
                                    <a:pt x="0" y="2282"/>
                                  </a:moveTo>
                                  <a:lnTo>
                                    <a:pt x="656" y="1771"/>
                                  </a:lnTo>
                                  <a:lnTo>
                                    <a:pt x="1425" y="1187"/>
                                  </a:lnTo>
                                  <a:lnTo>
                                    <a:pt x="1631" y="1023"/>
                                  </a:lnTo>
                                  <a:lnTo>
                                    <a:pt x="2325" y="512"/>
                                  </a:lnTo>
                                  <a:lnTo>
                                    <a:pt x="2980" y="0"/>
                                  </a:lnTo>
                                </a:path>
                              </a:pathLst>
                            </a:custGeom>
                            <a:noFill/>
                            <a:ln w="11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2036"/>
                        <wpg:cNvGrpSpPr>
                          <a:grpSpLocks/>
                        </wpg:cNvGrpSpPr>
                        <wpg:grpSpPr bwMode="auto">
                          <a:xfrm>
                            <a:off x="7535" y="1186"/>
                            <a:ext cx="2512" cy="2008"/>
                            <a:chOff x="7535" y="1186"/>
                            <a:chExt cx="2512" cy="2008"/>
                          </a:xfrm>
                        </wpg:grpSpPr>
                        <wps:wsp>
                          <wps:cNvPr id="949" name="Freeform 2037"/>
                          <wps:cNvSpPr>
                            <a:spLocks/>
                          </wps:cNvSpPr>
                          <wps:spPr bwMode="auto">
                            <a:xfrm>
                              <a:off x="7535" y="1186"/>
                              <a:ext cx="2512" cy="2008"/>
                            </a:xfrm>
                            <a:custGeom>
                              <a:avLst/>
                              <a:gdLst>
                                <a:gd name="T0" fmla="+- 0 10028 7535"/>
                                <a:gd name="T1" fmla="*/ T0 w 2512"/>
                                <a:gd name="T2" fmla="+- 0 3176 1186"/>
                                <a:gd name="T3" fmla="*/ 3176 h 2008"/>
                                <a:gd name="T4" fmla="+- 0 9934 7535"/>
                                <a:gd name="T5" fmla="*/ T4 w 2512"/>
                                <a:gd name="T6" fmla="+- 0 3158 1186"/>
                                <a:gd name="T7" fmla="*/ 3158 h 2008"/>
                                <a:gd name="T8" fmla="+- 0 9897 7535"/>
                                <a:gd name="T9" fmla="*/ T8 w 2512"/>
                                <a:gd name="T10" fmla="+- 0 3122 1186"/>
                                <a:gd name="T11" fmla="*/ 3122 h 2008"/>
                                <a:gd name="T12" fmla="+- 0 9840 7535"/>
                                <a:gd name="T13" fmla="*/ T12 w 2512"/>
                                <a:gd name="T14" fmla="+- 0 3102 1186"/>
                                <a:gd name="T15" fmla="*/ 3102 h 2008"/>
                                <a:gd name="T16" fmla="+- 0 9240 7535"/>
                                <a:gd name="T17" fmla="*/ T16 w 2512"/>
                                <a:gd name="T18" fmla="+- 0 2664 1186"/>
                                <a:gd name="T19" fmla="*/ 2664 h 2008"/>
                                <a:gd name="T20" fmla="+- 0 9184 7535"/>
                                <a:gd name="T21" fmla="*/ T20 w 2512"/>
                                <a:gd name="T22" fmla="+- 0 2646 1186"/>
                                <a:gd name="T23" fmla="*/ 2646 h 2008"/>
                                <a:gd name="T24" fmla="+- 0 9147 7535"/>
                                <a:gd name="T25" fmla="*/ T24 w 2512"/>
                                <a:gd name="T26" fmla="+- 0 2610 1186"/>
                                <a:gd name="T27" fmla="*/ 2610 h 2008"/>
                                <a:gd name="T28" fmla="+- 0 9110 7535"/>
                                <a:gd name="T29" fmla="*/ T28 w 2512"/>
                                <a:gd name="T30" fmla="+- 0 2573 1186"/>
                                <a:gd name="T31" fmla="*/ 2573 h 2008"/>
                                <a:gd name="T32" fmla="+- 0 9053 7535"/>
                                <a:gd name="T33" fmla="*/ T32 w 2512"/>
                                <a:gd name="T34" fmla="+- 0 2537 1186"/>
                                <a:gd name="T35" fmla="*/ 2537 h 2008"/>
                                <a:gd name="T36" fmla="+- 0 9016 7535"/>
                                <a:gd name="T37" fmla="*/ T36 w 2512"/>
                                <a:gd name="T38" fmla="+- 0 2518 1186"/>
                                <a:gd name="T39" fmla="*/ 2518 h 2008"/>
                                <a:gd name="T40" fmla="+- 0 8978 7535"/>
                                <a:gd name="T41" fmla="*/ T40 w 2512"/>
                                <a:gd name="T42" fmla="+- 0 2482 1186"/>
                                <a:gd name="T43" fmla="*/ 2482 h 2008"/>
                                <a:gd name="T44" fmla="+- 0 8903 7535"/>
                                <a:gd name="T45" fmla="*/ T44 w 2512"/>
                                <a:gd name="T46" fmla="+- 0 2427 1186"/>
                                <a:gd name="T47" fmla="*/ 2427 h 2008"/>
                                <a:gd name="T48" fmla="+- 0 8866 7535"/>
                                <a:gd name="T49" fmla="*/ T48 w 2512"/>
                                <a:gd name="T50" fmla="+- 0 2391 1186"/>
                                <a:gd name="T51" fmla="*/ 2391 h 2008"/>
                                <a:gd name="T52" fmla="+- 0 8828 7535"/>
                                <a:gd name="T53" fmla="*/ T52 w 2512"/>
                                <a:gd name="T54" fmla="+- 0 2373 1186"/>
                                <a:gd name="T55" fmla="*/ 2373 h 2008"/>
                                <a:gd name="T56" fmla="+- 0 8790 7535"/>
                                <a:gd name="T57" fmla="*/ T56 w 2512"/>
                                <a:gd name="T58" fmla="+- 0 2336 1186"/>
                                <a:gd name="T59" fmla="*/ 2336 h 2008"/>
                                <a:gd name="T60" fmla="+- 0 8753 7535"/>
                                <a:gd name="T61" fmla="*/ T60 w 2512"/>
                                <a:gd name="T62" fmla="+- 0 2318 1186"/>
                                <a:gd name="T63" fmla="*/ 2318 h 2008"/>
                                <a:gd name="T64" fmla="+- 0 8678 7535"/>
                                <a:gd name="T65" fmla="*/ T64 w 2512"/>
                                <a:gd name="T66" fmla="+- 0 2262 1186"/>
                                <a:gd name="T67" fmla="*/ 2262 h 2008"/>
                                <a:gd name="T68" fmla="+- 0 8660 7535"/>
                                <a:gd name="T69" fmla="*/ T68 w 2512"/>
                                <a:gd name="T70" fmla="+- 0 2226 1186"/>
                                <a:gd name="T71" fmla="*/ 2226 h 2008"/>
                                <a:gd name="T72" fmla="+- 0 8603 7535"/>
                                <a:gd name="T73" fmla="*/ T72 w 2512"/>
                                <a:gd name="T74" fmla="+- 0 2208 1186"/>
                                <a:gd name="T75" fmla="*/ 2208 h 2008"/>
                                <a:gd name="T76" fmla="+- 0 8547 7535"/>
                                <a:gd name="T77" fmla="*/ T76 w 2512"/>
                                <a:gd name="T78" fmla="+- 0 2153 1186"/>
                                <a:gd name="T79" fmla="*/ 2153 h 2008"/>
                                <a:gd name="T80" fmla="+- 0 8490 7535"/>
                                <a:gd name="T81" fmla="*/ T80 w 2512"/>
                                <a:gd name="T82" fmla="+- 0 2098 1186"/>
                                <a:gd name="T83" fmla="*/ 2098 h 2008"/>
                                <a:gd name="T84" fmla="+- 0 8453 7535"/>
                                <a:gd name="T85" fmla="*/ T84 w 2512"/>
                                <a:gd name="T86" fmla="+- 0 2080 1186"/>
                                <a:gd name="T87" fmla="*/ 2080 h 2008"/>
                                <a:gd name="T88" fmla="+- 0 8416 7535"/>
                                <a:gd name="T89" fmla="*/ T88 w 2512"/>
                                <a:gd name="T90" fmla="+- 0 2044 1186"/>
                                <a:gd name="T91" fmla="*/ 2044 h 2008"/>
                                <a:gd name="T92" fmla="+- 0 8360 7535"/>
                                <a:gd name="T93" fmla="*/ T92 w 2512"/>
                                <a:gd name="T94" fmla="+- 0 1989 1186"/>
                                <a:gd name="T95" fmla="*/ 1989 h 2008"/>
                                <a:gd name="T96" fmla="+- 0 8322 7535"/>
                                <a:gd name="T97" fmla="*/ T96 w 2512"/>
                                <a:gd name="T98" fmla="+- 0 1953 1186"/>
                                <a:gd name="T99" fmla="*/ 1953 h 2008"/>
                                <a:gd name="T100" fmla="+- 0 8266 7535"/>
                                <a:gd name="T101" fmla="*/ T100 w 2512"/>
                                <a:gd name="T102" fmla="+- 0 1916 1186"/>
                                <a:gd name="T103" fmla="*/ 1916 h 2008"/>
                                <a:gd name="T104" fmla="+- 0 8229 7535"/>
                                <a:gd name="T105" fmla="*/ T104 w 2512"/>
                                <a:gd name="T106" fmla="+- 0 1880 1186"/>
                                <a:gd name="T107" fmla="*/ 1880 h 2008"/>
                                <a:gd name="T108" fmla="+- 0 8172 7535"/>
                                <a:gd name="T109" fmla="*/ T108 w 2512"/>
                                <a:gd name="T110" fmla="+- 0 1842 1186"/>
                                <a:gd name="T111" fmla="*/ 1842 h 2008"/>
                                <a:gd name="T112" fmla="+- 0 8153 7535"/>
                                <a:gd name="T113" fmla="*/ T112 w 2512"/>
                                <a:gd name="T114" fmla="+- 0 1806 1186"/>
                                <a:gd name="T115" fmla="*/ 1806 h 2008"/>
                                <a:gd name="T116" fmla="+- 0 8116 7535"/>
                                <a:gd name="T117" fmla="*/ T116 w 2512"/>
                                <a:gd name="T118" fmla="+- 0 1788 1186"/>
                                <a:gd name="T119" fmla="*/ 1788 h 2008"/>
                                <a:gd name="T120" fmla="+- 0 8079 7535"/>
                                <a:gd name="T121" fmla="*/ T120 w 2512"/>
                                <a:gd name="T122" fmla="+- 0 1751 1186"/>
                                <a:gd name="T123" fmla="*/ 1751 h 2008"/>
                                <a:gd name="T124" fmla="+- 0 8003 7535"/>
                                <a:gd name="T125" fmla="*/ T124 w 2512"/>
                                <a:gd name="T126" fmla="+- 0 1679 1186"/>
                                <a:gd name="T127" fmla="*/ 1679 h 2008"/>
                                <a:gd name="T128" fmla="+- 0 7966 7535"/>
                                <a:gd name="T129" fmla="*/ T128 w 2512"/>
                                <a:gd name="T130" fmla="+- 0 1642 1186"/>
                                <a:gd name="T131" fmla="*/ 1642 h 2008"/>
                                <a:gd name="T132" fmla="+- 0 7910 7535"/>
                                <a:gd name="T133" fmla="*/ T132 w 2512"/>
                                <a:gd name="T134" fmla="+- 0 1587 1186"/>
                                <a:gd name="T135" fmla="*/ 1587 h 2008"/>
                                <a:gd name="T136" fmla="+- 0 7872 7535"/>
                                <a:gd name="T137" fmla="*/ T136 w 2512"/>
                                <a:gd name="T138" fmla="+- 0 1551 1186"/>
                                <a:gd name="T139" fmla="*/ 1551 h 2008"/>
                                <a:gd name="T140" fmla="+- 0 7834 7535"/>
                                <a:gd name="T141" fmla="*/ T140 w 2512"/>
                                <a:gd name="T142" fmla="+- 0 1515 1186"/>
                                <a:gd name="T143" fmla="*/ 1515 h 2008"/>
                                <a:gd name="T144" fmla="+- 0 7797 7535"/>
                                <a:gd name="T145" fmla="*/ T144 w 2512"/>
                                <a:gd name="T146" fmla="+- 0 1460 1186"/>
                                <a:gd name="T147" fmla="*/ 1460 h 2008"/>
                                <a:gd name="T148" fmla="+- 0 7740 7535"/>
                                <a:gd name="T149" fmla="*/ T148 w 2512"/>
                                <a:gd name="T150" fmla="+- 0 1422 1186"/>
                                <a:gd name="T151" fmla="*/ 1422 h 2008"/>
                                <a:gd name="T152" fmla="+- 0 7703 7535"/>
                                <a:gd name="T153" fmla="*/ T152 w 2512"/>
                                <a:gd name="T154" fmla="+- 0 1386 1186"/>
                                <a:gd name="T155" fmla="*/ 1386 h 2008"/>
                                <a:gd name="T156" fmla="+- 0 7685 7535"/>
                                <a:gd name="T157" fmla="*/ T156 w 2512"/>
                                <a:gd name="T158" fmla="+- 0 1350 1186"/>
                                <a:gd name="T159" fmla="*/ 1350 h 2008"/>
                                <a:gd name="T160" fmla="+- 0 7647 7535"/>
                                <a:gd name="T161" fmla="*/ T160 w 2512"/>
                                <a:gd name="T162" fmla="+- 0 1331 1186"/>
                                <a:gd name="T163" fmla="*/ 1331 h 2008"/>
                                <a:gd name="T164" fmla="+- 0 7629 7535"/>
                                <a:gd name="T165" fmla="*/ T164 w 2512"/>
                                <a:gd name="T166" fmla="+- 0 1295 1186"/>
                                <a:gd name="T167" fmla="*/ 1295 h 2008"/>
                                <a:gd name="T168" fmla="+- 0 7590 7535"/>
                                <a:gd name="T169" fmla="*/ T168 w 2512"/>
                                <a:gd name="T170" fmla="+- 0 1277 1186"/>
                                <a:gd name="T171" fmla="*/ 1277 h 2008"/>
                                <a:gd name="T172" fmla="+- 0 7572 7535"/>
                                <a:gd name="T173" fmla="*/ T172 w 2512"/>
                                <a:gd name="T174" fmla="+- 0 1222 1186"/>
                                <a:gd name="T175" fmla="*/ 1222 h 2008"/>
                                <a:gd name="T176" fmla="+- 0 7535 7535"/>
                                <a:gd name="T177" fmla="*/ T176 w 2512"/>
                                <a:gd name="T178" fmla="+- 0 1204 1186"/>
                                <a:gd name="T179" fmla="*/ 1204 h 2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512" h="2008">
                                  <a:moveTo>
                                    <a:pt x="2512" y="2008"/>
                                  </a:moveTo>
                                  <a:lnTo>
                                    <a:pt x="2493" y="2008"/>
                                  </a:lnTo>
                                  <a:lnTo>
                                    <a:pt x="2493" y="1990"/>
                                  </a:lnTo>
                                  <a:lnTo>
                                    <a:pt x="2436" y="1990"/>
                                  </a:lnTo>
                                  <a:lnTo>
                                    <a:pt x="2436" y="1972"/>
                                  </a:lnTo>
                                  <a:lnTo>
                                    <a:pt x="2399" y="1972"/>
                                  </a:lnTo>
                                  <a:lnTo>
                                    <a:pt x="2399" y="1954"/>
                                  </a:lnTo>
                                  <a:lnTo>
                                    <a:pt x="2362" y="1954"/>
                                  </a:lnTo>
                                  <a:lnTo>
                                    <a:pt x="2362" y="1936"/>
                                  </a:lnTo>
                                  <a:lnTo>
                                    <a:pt x="2325" y="1936"/>
                                  </a:lnTo>
                                  <a:lnTo>
                                    <a:pt x="2325" y="1916"/>
                                  </a:lnTo>
                                  <a:lnTo>
                                    <a:pt x="2305" y="1916"/>
                                  </a:lnTo>
                                  <a:lnTo>
                                    <a:pt x="2305" y="1898"/>
                                  </a:lnTo>
                                  <a:lnTo>
                                    <a:pt x="2286" y="1898"/>
                                  </a:lnTo>
                                  <a:lnTo>
                                    <a:pt x="1705" y="1478"/>
                                  </a:lnTo>
                                  <a:lnTo>
                                    <a:pt x="1686" y="1478"/>
                                  </a:lnTo>
                                  <a:lnTo>
                                    <a:pt x="1668" y="1460"/>
                                  </a:lnTo>
                                  <a:lnTo>
                                    <a:pt x="1649" y="1460"/>
                                  </a:lnTo>
                                  <a:lnTo>
                                    <a:pt x="1649" y="1442"/>
                                  </a:lnTo>
                                  <a:lnTo>
                                    <a:pt x="1631" y="1442"/>
                                  </a:lnTo>
                                  <a:lnTo>
                                    <a:pt x="1612" y="1424"/>
                                  </a:lnTo>
                                  <a:lnTo>
                                    <a:pt x="1593" y="1405"/>
                                  </a:lnTo>
                                  <a:lnTo>
                                    <a:pt x="1575" y="1405"/>
                                  </a:lnTo>
                                  <a:lnTo>
                                    <a:pt x="1575" y="1387"/>
                                  </a:lnTo>
                                  <a:lnTo>
                                    <a:pt x="1555" y="1387"/>
                                  </a:lnTo>
                                  <a:lnTo>
                                    <a:pt x="1536" y="1369"/>
                                  </a:lnTo>
                                  <a:lnTo>
                                    <a:pt x="1518" y="1351"/>
                                  </a:lnTo>
                                  <a:lnTo>
                                    <a:pt x="1499" y="1351"/>
                                  </a:lnTo>
                                  <a:lnTo>
                                    <a:pt x="1499" y="1332"/>
                                  </a:lnTo>
                                  <a:lnTo>
                                    <a:pt x="1481" y="1332"/>
                                  </a:lnTo>
                                  <a:lnTo>
                                    <a:pt x="1481" y="1314"/>
                                  </a:lnTo>
                                  <a:lnTo>
                                    <a:pt x="1462" y="1314"/>
                                  </a:lnTo>
                                  <a:lnTo>
                                    <a:pt x="1443" y="1296"/>
                                  </a:lnTo>
                                  <a:lnTo>
                                    <a:pt x="1425" y="1278"/>
                                  </a:lnTo>
                                  <a:lnTo>
                                    <a:pt x="1405" y="1278"/>
                                  </a:lnTo>
                                  <a:lnTo>
                                    <a:pt x="1368" y="1241"/>
                                  </a:lnTo>
                                  <a:lnTo>
                                    <a:pt x="1349" y="1223"/>
                                  </a:lnTo>
                                  <a:lnTo>
                                    <a:pt x="1331" y="1223"/>
                                  </a:lnTo>
                                  <a:lnTo>
                                    <a:pt x="1331" y="1205"/>
                                  </a:lnTo>
                                  <a:lnTo>
                                    <a:pt x="1312" y="1205"/>
                                  </a:lnTo>
                                  <a:lnTo>
                                    <a:pt x="1312" y="1187"/>
                                  </a:lnTo>
                                  <a:lnTo>
                                    <a:pt x="1293" y="1187"/>
                                  </a:lnTo>
                                  <a:lnTo>
                                    <a:pt x="1275" y="1168"/>
                                  </a:lnTo>
                                  <a:lnTo>
                                    <a:pt x="1255" y="1168"/>
                                  </a:lnTo>
                                  <a:lnTo>
                                    <a:pt x="1255" y="1150"/>
                                  </a:lnTo>
                                  <a:lnTo>
                                    <a:pt x="1237" y="1150"/>
                                  </a:lnTo>
                                  <a:lnTo>
                                    <a:pt x="1237" y="1132"/>
                                  </a:lnTo>
                                  <a:lnTo>
                                    <a:pt x="1218" y="1132"/>
                                  </a:lnTo>
                                  <a:lnTo>
                                    <a:pt x="1199" y="1114"/>
                                  </a:lnTo>
                                  <a:lnTo>
                                    <a:pt x="1162" y="1076"/>
                                  </a:lnTo>
                                  <a:lnTo>
                                    <a:pt x="1143" y="1076"/>
                                  </a:lnTo>
                                  <a:lnTo>
                                    <a:pt x="1143" y="1058"/>
                                  </a:lnTo>
                                  <a:lnTo>
                                    <a:pt x="1125" y="1058"/>
                                  </a:lnTo>
                                  <a:lnTo>
                                    <a:pt x="1125" y="1040"/>
                                  </a:lnTo>
                                  <a:lnTo>
                                    <a:pt x="1105" y="1040"/>
                                  </a:lnTo>
                                  <a:lnTo>
                                    <a:pt x="1105" y="1022"/>
                                  </a:lnTo>
                                  <a:lnTo>
                                    <a:pt x="1068" y="1022"/>
                                  </a:lnTo>
                                  <a:lnTo>
                                    <a:pt x="1068" y="1004"/>
                                  </a:lnTo>
                                  <a:lnTo>
                                    <a:pt x="1031" y="967"/>
                                  </a:lnTo>
                                  <a:lnTo>
                                    <a:pt x="1012" y="967"/>
                                  </a:lnTo>
                                  <a:lnTo>
                                    <a:pt x="1012" y="949"/>
                                  </a:lnTo>
                                  <a:lnTo>
                                    <a:pt x="993" y="949"/>
                                  </a:lnTo>
                                  <a:lnTo>
                                    <a:pt x="955" y="912"/>
                                  </a:lnTo>
                                  <a:lnTo>
                                    <a:pt x="937" y="912"/>
                                  </a:lnTo>
                                  <a:lnTo>
                                    <a:pt x="937" y="894"/>
                                  </a:lnTo>
                                  <a:lnTo>
                                    <a:pt x="918" y="894"/>
                                  </a:lnTo>
                                  <a:lnTo>
                                    <a:pt x="918" y="876"/>
                                  </a:lnTo>
                                  <a:lnTo>
                                    <a:pt x="899" y="858"/>
                                  </a:lnTo>
                                  <a:lnTo>
                                    <a:pt x="881" y="858"/>
                                  </a:lnTo>
                                  <a:lnTo>
                                    <a:pt x="881" y="840"/>
                                  </a:lnTo>
                                  <a:lnTo>
                                    <a:pt x="862" y="840"/>
                                  </a:lnTo>
                                  <a:lnTo>
                                    <a:pt x="825" y="803"/>
                                  </a:lnTo>
                                  <a:lnTo>
                                    <a:pt x="805" y="785"/>
                                  </a:lnTo>
                                  <a:lnTo>
                                    <a:pt x="787" y="785"/>
                                  </a:lnTo>
                                  <a:lnTo>
                                    <a:pt x="787" y="767"/>
                                  </a:lnTo>
                                  <a:lnTo>
                                    <a:pt x="768" y="767"/>
                                  </a:lnTo>
                                  <a:lnTo>
                                    <a:pt x="749" y="749"/>
                                  </a:lnTo>
                                  <a:lnTo>
                                    <a:pt x="731" y="730"/>
                                  </a:lnTo>
                                  <a:lnTo>
                                    <a:pt x="731" y="712"/>
                                  </a:lnTo>
                                  <a:lnTo>
                                    <a:pt x="712" y="712"/>
                                  </a:lnTo>
                                  <a:lnTo>
                                    <a:pt x="694" y="694"/>
                                  </a:lnTo>
                                  <a:lnTo>
                                    <a:pt x="675" y="676"/>
                                  </a:lnTo>
                                  <a:lnTo>
                                    <a:pt x="655" y="656"/>
                                  </a:lnTo>
                                  <a:lnTo>
                                    <a:pt x="637" y="656"/>
                                  </a:lnTo>
                                  <a:lnTo>
                                    <a:pt x="637" y="638"/>
                                  </a:lnTo>
                                  <a:lnTo>
                                    <a:pt x="618" y="638"/>
                                  </a:lnTo>
                                  <a:lnTo>
                                    <a:pt x="618" y="620"/>
                                  </a:lnTo>
                                  <a:lnTo>
                                    <a:pt x="599" y="620"/>
                                  </a:lnTo>
                                  <a:lnTo>
                                    <a:pt x="599" y="602"/>
                                  </a:lnTo>
                                  <a:lnTo>
                                    <a:pt x="581" y="602"/>
                                  </a:lnTo>
                                  <a:lnTo>
                                    <a:pt x="562" y="584"/>
                                  </a:lnTo>
                                  <a:lnTo>
                                    <a:pt x="562" y="565"/>
                                  </a:lnTo>
                                  <a:lnTo>
                                    <a:pt x="544" y="565"/>
                                  </a:lnTo>
                                  <a:lnTo>
                                    <a:pt x="505" y="529"/>
                                  </a:lnTo>
                                  <a:lnTo>
                                    <a:pt x="487" y="511"/>
                                  </a:lnTo>
                                  <a:lnTo>
                                    <a:pt x="468" y="493"/>
                                  </a:lnTo>
                                  <a:lnTo>
                                    <a:pt x="449" y="493"/>
                                  </a:lnTo>
                                  <a:lnTo>
                                    <a:pt x="449" y="474"/>
                                  </a:lnTo>
                                  <a:lnTo>
                                    <a:pt x="431" y="456"/>
                                  </a:lnTo>
                                  <a:lnTo>
                                    <a:pt x="412" y="456"/>
                                  </a:lnTo>
                                  <a:lnTo>
                                    <a:pt x="412" y="438"/>
                                  </a:lnTo>
                                  <a:lnTo>
                                    <a:pt x="375" y="401"/>
                                  </a:lnTo>
                                  <a:lnTo>
                                    <a:pt x="355" y="401"/>
                                  </a:lnTo>
                                  <a:lnTo>
                                    <a:pt x="355" y="383"/>
                                  </a:lnTo>
                                  <a:lnTo>
                                    <a:pt x="337" y="365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299" y="347"/>
                                  </a:lnTo>
                                  <a:lnTo>
                                    <a:pt x="299" y="329"/>
                                  </a:lnTo>
                                  <a:lnTo>
                                    <a:pt x="281" y="310"/>
                                  </a:lnTo>
                                  <a:lnTo>
                                    <a:pt x="262" y="292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25" y="256"/>
                                  </a:lnTo>
                                  <a:lnTo>
                                    <a:pt x="205" y="236"/>
                                  </a:lnTo>
                                  <a:lnTo>
                                    <a:pt x="205" y="218"/>
                                  </a:lnTo>
                                  <a:lnTo>
                                    <a:pt x="187" y="218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8" y="182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31" y="164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94" y="127"/>
                                  </a:lnTo>
                                  <a:lnTo>
                                    <a:pt x="94" y="10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2034"/>
                        <wpg:cNvGrpSpPr>
                          <a:grpSpLocks/>
                        </wpg:cNvGrpSpPr>
                        <wpg:grpSpPr bwMode="auto">
                          <a:xfrm>
                            <a:off x="7197" y="790"/>
                            <a:ext cx="3553" cy="30"/>
                            <a:chOff x="7197" y="790"/>
                            <a:chExt cx="3553" cy="30"/>
                          </a:xfrm>
                        </wpg:grpSpPr>
                        <wps:wsp>
                          <wps:cNvPr id="951" name="Freeform 2035"/>
                          <wps:cNvSpPr>
                            <a:spLocks/>
                          </wps:cNvSpPr>
                          <wps:spPr bwMode="auto">
                            <a:xfrm>
                              <a:off x="7197" y="790"/>
                              <a:ext cx="3553" cy="30"/>
                            </a:xfrm>
                            <a:custGeom>
                              <a:avLst/>
                              <a:gdLst>
                                <a:gd name="T0" fmla="+- 0 8017 7197"/>
                                <a:gd name="T1" fmla="*/ T0 w 3553"/>
                                <a:gd name="T2" fmla="+- 0 960 790"/>
                                <a:gd name="T3" fmla="*/ 960 h 30"/>
                                <a:gd name="T4" fmla="+- 0 7797 7197"/>
                                <a:gd name="T5" fmla="*/ T4 w 3553"/>
                                <a:gd name="T6" fmla="+- 0 972 790"/>
                                <a:gd name="T7" fmla="*/ 972 h 30"/>
                                <a:gd name="T8" fmla="+- 0 7440 7197"/>
                                <a:gd name="T9" fmla="*/ T8 w 3553"/>
                                <a:gd name="T10" fmla="+- 0 990 790"/>
                                <a:gd name="T11" fmla="*/ 990 h 30"/>
                                <a:gd name="T12" fmla="+- 0 7440 7197"/>
                                <a:gd name="T13" fmla="*/ T12 w 3553"/>
                                <a:gd name="T14" fmla="+- 0 972 790"/>
                                <a:gd name="T15" fmla="*/ 972 h 30"/>
                                <a:gd name="T16" fmla="+- 0 7290 7197"/>
                                <a:gd name="T17" fmla="*/ T16 w 3553"/>
                                <a:gd name="T18" fmla="+- 0 972 790"/>
                                <a:gd name="T19" fmla="*/ 972 h 30"/>
                                <a:gd name="T20" fmla="+- 0 7290 7197"/>
                                <a:gd name="T21" fmla="*/ T20 w 3553"/>
                                <a:gd name="T22" fmla="+- 0 960 790"/>
                                <a:gd name="T23" fmla="*/ 96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53" h="30">
                                  <a:moveTo>
                                    <a:pt x="820" y="170"/>
                                  </a:moveTo>
                                  <a:lnTo>
                                    <a:pt x="600" y="182"/>
                                  </a:lnTo>
                                  <a:lnTo>
                                    <a:pt x="243" y="200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3" y="17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2032"/>
                        <wpg:cNvGrpSpPr>
                          <a:grpSpLocks/>
                        </wpg:cNvGrpSpPr>
                        <wpg:grpSpPr bwMode="auto">
                          <a:xfrm>
                            <a:off x="7610" y="875"/>
                            <a:ext cx="1818" cy="256"/>
                            <a:chOff x="7610" y="875"/>
                            <a:chExt cx="1818" cy="256"/>
                          </a:xfrm>
                        </wpg:grpSpPr>
                        <wps:wsp>
                          <wps:cNvPr id="953" name="Freeform 2033"/>
                          <wps:cNvSpPr>
                            <a:spLocks/>
                          </wps:cNvSpPr>
                          <wps:spPr bwMode="auto">
                            <a:xfrm>
                              <a:off x="7610" y="875"/>
                              <a:ext cx="1818" cy="256"/>
                            </a:xfrm>
                            <a:custGeom>
                              <a:avLst/>
                              <a:gdLst>
                                <a:gd name="T0" fmla="+- 0 7647 7610"/>
                                <a:gd name="T1" fmla="*/ T0 w 1818"/>
                                <a:gd name="T2" fmla="+- 0 1131 875"/>
                                <a:gd name="T3" fmla="*/ 1131 h 256"/>
                                <a:gd name="T4" fmla="+- 0 7629 7610"/>
                                <a:gd name="T5" fmla="*/ T4 w 1818"/>
                                <a:gd name="T6" fmla="+- 0 1131 875"/>
                                <a:gd name="T7" fmla="*/ 1131 h 256"/>
                                <a:gd name="T8" fmla="+- 0 7629 7610"/>
                                <a:gd name="T9" fmla="*/ T8 w 1818"/>
                                <a:gd name="T10" fmla="+- 0 1095 875"/>
                                <a:gd name="T11" fmla="*/ 1095 h 256"/>
                                <a:gd name="T12" fmla="+- 0 7610 7610"/>
                                <a:gd name="T13" fmla="*/ T12 w 1818"/>
                                <a:gd name="T14" fmla="+- 0 1095 875"/>
                                <a:gd name="T15" fmla="*/ 1095 h 256"/>
                                <a:gd name="T16" fmla="+- 0 7610 7610"/>
                                <a:gd name="T17" fmla="*/ T16 w 1818"/>
                                <a:gd name="T18" fmla="+- 0 1040 875"/>
                                <a:gd name="T19" fmla="*/ 1040 h 256"/>
                                <a:gd name="T20" fmla="+- 0 7629 7610"/>
                                <a:gd name="T21" fmla="*/ T20 w 1818"/>
                                <a:gd name="T22" fmla="+- 0 1022 875"/>
                                <a:gd name="T23" fmla="*/ 1022 h 256"/>
                                <a:gd name="T24" fmla="+- 0 7629 7610"/>
                                <a:gd name="T25" fmla="*/ T24 w 1818"/>
                                <a:gd name="T26" fmla="+- 0 1004 875"/>
                                <a:gd name="T27" fmla="*/ 1004 h 256"/>
                                <a:gd name="T28" fmla="+- 0 7647 7610"/>
                                <a:gd name="T29" fmla="*/ T28 w 1818"/>
                                <a:gd name="T30" fmla="+- 0 1004 875"/>
                                <a:gd name="T31" fmla="*/ 1004 h 256"/>
                                <a:gd name="T32" fmla="+- 0 7647 7610"/>
                                <a:gd name="T33" fmla="*/ T32 w 1818"/>
                                <a:gd name="T34" fmla="+- 0 984 875"/>
                                <a:gd name="T35" fmla="*/ 984 h 256"/>
                                <a:gd name="T36" fmla="+- 0 7929 7610"/>
                                <a:gd name="T37" fmla="*/ T36 w 1818"/>
                                <a:gd name="T38" fmla="+- 0 966 875"/>
                                <a:gd name="T39" fmla="*/ 966 h 256"/>
                                <a:gd name="T40" fmla="+- 0 7947 7610"/>
                                <a:gd name="T41" fmla="*/ T40 w 1818"/>
                                <a:gd name="T42" fmla="+- 0 1004 875"/>
                                <a:gd name="T43" fmla="*/ 1004 h 256"/>
                                <a:gd name="T44" fmla="+- 0 8040 7610"/>
                                <a:gd name="T45" fmla="*/ T44 w 1818"/>
                                <a:gd name="T46" fmla="+- 0 1004 875"/>
                                <a:gd name="T47" fmla="*/ 1004 h 256"/>
                                <a:gd name="T48" fmla="+- 0 8040 7610"/>
                                <a:gd name="T49" fmla="*/ T48 w 1818"/>
                                <a:gd name="T50" fmla="+- 0 966 875"/>
                                <a:gd name="T51" fmla="*/ 966 h 256"/>
                                <a:gd name="T52" fmla="+- 0 8097 7610"/>
                                <a:gd name="T53" fmla="*/ T52 w 1818"/>
                                <a:gd name="T54" fmla="+- 0 966 875"/>
                                <a:gd name="T55" fmla="*/ 966 h 256"/>
                                <a:gd name="T56" fmla="+- 0 8453 7610"/>
                                <a:gd name="T57" fmla="*/ T56 w 1818"/>
                                <a:gd name="T58" fmla="+- 0 930 875"/>
                                <a:gd name="T59" fmla="*/ 930 h 256"/>
                                <a:gd name="T60" fmla="+- 0 9240 7610"/>
                                <a:gd name="T61" fmla="*/ T60 w 1818"/>
                                <a:gd name="T62" fmla="+- 0 893 875"/>
                                <a:gd name="T63" fmla="*/ 893 h 256"/>
                                <a:gd name="T64" fmla="+- 0 9428 7610"/>
                                <a:gd name="T65" fmla="*/ T64 w 1818"/>
                                <a:gd name="T66" fmla="+- 0 875 875"/>
                                <a:gd name="T67" fmla="*/ 87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18" h="256">
                                  <a:moveTo>
                                    <a:pt x="37" y="256"/>
                                  </a:moveTo>
                                  <a:lnTo>
                                    <a:pt x="19" y="256"/>
                                  </a:lnTo>
                                  <a:lnTo>
                                    <a:pt x="19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37" y="129"/>
                                  </a:lnTo>
                                  <a:lnTo>
                                    <a:pt x="430" y="129"/>
                                  </a:lnTo>
                                  <a:lnTo>
                                    <a:pt x="430" y="91"/>
                                  </a:lnTo>
                                  <a:lnTo>
                                    <a:pt x="487" y="91"/>
                                  </a:lnTo>
                                  <a:lnTo>
                                    <a:pt x="843" y="55"/>
                                  </a:lnTo>
                                  <a:lnTo>
                                    <a:pt x="1630" y="18"/>
                                  </a:lnTo>
                                  <a:lnTo>
                                    <a:pt x="1818" y="0"/>
                                  </a:lnTo>
                                </a:path>
                              </a:pathLst>
                            </a:custGeom>
                            <a:noFill/>
                            <a:ln w="11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2030"/>
                        <wpg:cNvGrpSpPr>
                          <a:grpSpLocks/>
                        </wpg:cNvGrpSpPr>
                        <wpg:grpSpPr bwMode="auto">
                          <a:xfrm>
                            <a:off x="9203" y="893"/>
                            <a:ext cx="74" cy="73"/>
                            <a:chOff x="9203" y="893"/>
                            <a:chExt cx="74" cy="73"/>
                          </a:xfrm>
                        </wpg:grpSpPr>
                        <wps:wsp>
                          <wps:cNvPr id="955" name="Freeform 2031"/>
                          <wps:cNvSpPr>
                            <a:spLocks/>
                          </wps:cNvSpPr>
                          <wps:spPr bwMode="auto">
                            <a:xfrm>
                              <a:off x="9203" y="893"/>
                              <a:ext cx="74" cy="73"/>
                            </a:xfrm>
                            <a:custGeom>
                              <a:avLst/>
                              <a:gdLst>
                                <a:gd name="T0" fmla="+- 0 9240 9203"/>
                                <a:gd name="T1" fmla="*/ T0 w 74"/>
                                <a:gd name="T2" fmla="+- 0 893 893"/>
                                <a:gd name="T3" fmla="*/ 893 h 73"/>
                                <a:gd name="T4" fmla="+- 0 9278 9203"/>
                                <a:gd name="T5" fmla="*/ T4 w 74"/>
                                <a:gd name="T6" fmla="+- 0 930 893"/>
                                <a:gd name="T7" fmla="*/ 930 h 73"/>
                                <a:gd name="T8" fmla="+- 0 9278 9203"/>
                                <a:gd name="T9" fmla="*/ T8 w 74"/>
                                <a:gd name="T10" fmla="+- 0 966 893"/>
                                <a:gd name="T11" fmla="*/ 966 h 73"/>
                                <a:gd name="T12" fmla="+- 0 9203 9203"/>
                                <a:gd name="T13" fmla="*/ T12 w 74"/>
                                <a:gd name="T14" fmla="+- 0 966 893"/>
                                <a:gd name="T15" fmla="*/ 96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37" y="0"/>
                                  </a:moveTo>
                                  <a:lnTo>
                                    <a:pt x="75" y="3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2028"/>
                        <wpg:cNvGrpSpPr>
                          <a:grpSpLocks/>
                        </wpg:cNvGrpSpPr>
                        <wpg:grpSpPr bwMode="auto">
                          <a:xfrm>
                            <a:off x="9016" y="975"/>
                            <a:ext cx="150" cy="2"/>
                            <a:chOff x="9016" y="975"/>
                            <a:chExt cx="150" cy="2"/>
                          </a:xfrm>
                        </wpg:grpSpPr>
                        <wps:wsp>
                          <wps:cNvPr id="957" name="Freeform 2029"/>
                          <wps:cNvSpPr>
                            <a:spLocks/>
                          </wps:cNvSpPr>
                          <wps:spPr bwMode="auto">
                            <a:xfrm>
                              <a:off x="9016" y="975"/>
                              <a:ext cx="150" cy="2"/>
                            </a:xfrm>
                            <a:custGeom>
                              <a:avLst/>
                              <a:gdLst>
                                <a:gd name="T0" fmla="+- 0 9016 9016"/>
                                <a:gd name="T1" fmla="*/ T0 w 150"/>
                                <a:gd name="T2" fmla="+- 0 9166 901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2026"/>
                        <wpg:cNvGrpSpPr>
                          <a:grpSpLocks/>
                        </wpg:cNvGrpSpPr>
                        <wpg:grpSpPr bwMode="auto">
                          <a:xfrm>
                            <a:off x="8828" y="994"/>
                            <a:ext cx="150" cy="2"/>
                            <a:chOff x="8828" y="994"/>
                            <a:chExt cx="150" cy="2"/>
                          </a:xfrm>
                        </wpg:grpSpPr>
                        <wps:wsp>
                          <wps:cNvPr id="959" name="Freeform 2027"/>
                          <wps:cNvSpPr>
                            <a:spLocks/>
                          </wps:cNvSpPr>
                          <wps:spPr bwMode="auto">
                            <a:xfrm>
                              <a:off x="8828" y="994"/>
                              <a:ext cx="150" cy="2"/>
                            </a:xfrm>
                            <a:custGeom>
                              <a:avLst/>
                              <a:gdLst>
                                <a:gd name="T0" fmla="+- 0 8828 8828"/>
                                <a:gd name="T1" fmla="*/ T0 w 150"/>
                                <a:gd name="T2" fmla="+- 0 8978 882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2024"/>
                        <wpg:cNvGrpSpPr>
                          <a:grpSpLocks/>
                        </wpg:cNvGrpSpPr>
                        <wpg:grpSpPr bwMode="auto">
                          <a:xfrm>
                            <a:off x="8640" y="1004"/>
                            <a:ext cx="150" cy="2"/>
                            <a:chOff x="8640" y="1004"/>
                            <a:chExt cx="150" cy="2"/>
                          </a:xfrm>
                        </wpg:grpSpPr>
                        <wps:wsp>
                          <wps:cNvPr id="961" name="Freeform 2025"/>
                          <wps:cNvSpPr>
                            <a:spLocks/>
                          </wps:cNvSpPr>
                          <wps:spPr bwMode="auto">
                            <a:xfrm>
                              <a:off x="8640" y="1004"/>
                              <a:ext cx="150" cy="2"/>
                            </a:xfrm>
                            <a:custGeom>
                              <a:avLst/>
                              <a:gdLst>
                                <a:gd name="T0" fmla="+- 0 8790 8640"/>
                                <a:gd name="T1" fmla="*/ T0 w 150"/>
                                <a:gd name="T2" fmla="+- 0 8640 864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2022"/>
                        <wpg:cNvGrpSpPr>
                          <a:grpSpLocks/>
                        </wpg:cNvGrpSpPr>
                        <wpg:grpSpPr bwMode="auto">
                          <a:xfrm>
                            <a:off x="8453" y="1022"/>
                            <a:ext cx="150" cy="2"/>
                            <a:chOff x="8453" y="1022"/>
                            <a:chExt cx="150" cy="2"/>
                          </a:xfrm>
                        </wpg:grpSpPr>
                        <wps:wsp>
                          <wps:cNvPr id="963" name="Freeform 2023"/>
                          <wps:cNvSpPr>
                            <a:spLocks/>
                          </wps:cNvSpPr>
                          <wps:spPr bwMode="auto">
                            <a:xfrm>
                              <a:off x="8453" y="1022"/>
                              <a:ext cx="150" cy="2"/>
                            </a:xfrm>
                            <a:custGeom>
                              <a:avLst/>
                              <a:gdLst>
                                <a:gd name="T0" fmla="+- 0 8603 8453"/>
                                <a:gd name="T1" fmla="*/ T0 w 150"/>
                                <a:gd name="T2" fmla="+- 0 8453 8453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2020"/>
                        <wpg:cNvGrpSpPr>
                          <a:grpSpLocks/>
                        </wpg:cNvGrpSpPr>
                        <wpg:grpSpPr bwMode="auto">
                          <a:xfrm>
                            <a:off x="8266" y="1031"/>
                            <a:ext cx="150" cy="2"/>
                            <a:chOff x="8266" y="1031"/>
                            <a:chExt cx="150" cy="2"/>
                          </a:xfrm>
                        </wpg:grpSpPr>
                        <wps:wsp>
                          <wps:cNvPr id="965" name="Freeform 2021"/>
                          <wps:cNvSpPr>
                            <a:spLocks/>
                          </wps:cNvSpPr>
                          <wps:spPr bwMode="auto">
                            <a:xfrm>
                              <a:off x="8266" y="1031"/>
                              <a:ext cx="150" cy="2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T0 w 150"/>
                                <a:gd name="T2" fmla="+- 0 8416 826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2018"/>
                        <wpg:cNvGrpSpPr>
                          <a:grpSpLocks/>
                        </wpg:cNvGrpSpPr>
                        <wpg:grpSpPr bwMode="auto">
                          <a:xfrm>
                            <a:off x="8210" y="1040"/>
                            <a:ext cx="19" cy="109"/>
                            <a:chOff x="8210" y="1040"/>
                            <a:chExt cx="19" cy="109"/>
                          </a:xfrm>
                        </wpg:grpSpPr>
                        <wps:wsp>
                          <wps:cNvPr id="967" name="Freeform 2019"/>
                          <wps:cNvSpPr>
                            <a:spLocks/>
                          </wps:cNvSpPr>
                          <wps:spPr bwMode="auto">
                            <a:xfrm>
                              <a:off x="8210" y="1040"/>
                              <a:ext cx="19" cy="109"/>
                            </a:xfrm>
                            <a:custGeom>
                              <a:avLst/>
                              <a:gdLst>
                                <a:gd name="T0" fmla="+- 0 8229 8210"/>
                                <a:gd name="T1" fmla="*/ T0 w 19"/>
                                <a:gd name="T2" fmla="+- 0 1040 1040"/>
                                <a:gd name="T3" fmla="*/ 1040 h 109"/>
                                <a:gd name="T4" fmla="+- 0 8210 8210"/>
                                <a:gd name="T5" fmla="*/ T4 w 19"/>
                                <a:gd name="T6" fmla="+- 0 1040 1040"/>
                                <a:gd name="T7" fmla="*/ 1040 h 109"/>
                                <a:gd name="T8" fmla="+- 0 8210 8210"/>
                                <a:gd name="T9" fmla="*/ T8 w 19"/>
                                <a:gd name="T10" fmla="+- 0 1149 1040"/>
                                <a:gd name="T11" fmla="*/ 114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" h="10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2016"/>
                        <wpg:cNvGrpSpPr>
                          <a:grpSpLocks/>
                        </wpg:cNvGrpSpPr>
                        <wpg:grpSpPr bwMode="auto">
                          <a:xfrm>
                            <a:off x="7179" y="1350"/>
                            <a:ext cx="150" cy="164"/>
                            <a:chOff x="7179" y="1350"/>
                            <a:chExt cx="150" cy="164"/>
                          </a:xfrm>
                        </wpg:grpSpPr>
                        <wps:wsp>
                          <wps:cNvPr id="969" name="Freeform 2017"/>
                          <wps:cNvSpPr>
                            <a:spLocks/>
                          </wps:cNvSpPr>
                          <wps:spPr bwMode="auto">
                            <a:xfrm>
                              <a:off x="7179" y="1350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7179 7179"/>
                                <a:gd name="T1" fmla="*/ T0 w 150"/>
                                <a:gd name="T2" fmla="+- 0 1350 1350"/>
                                <a:gd name="T3" fmla="*/ 1350 h 164"/>
                                <a:gd name="T4" fmla="+- 0 7235 7179"/>
                                <a:gd name="T5" fmla="*/ T4 w 150"/>
                                <a:gd name="T6" fmla="+- 0 1404 1350"/>
                                <a:gd name="T7" fmla="*/ 1404 h 164"/>
                                <a:gd name="T8" fmla="+- 0 7235 7179"/>
                                <a:gd name="T9" fmla="*/ T8 w 150"/>
                                <a:gd name="T10" fmla="+- 0 1422 1350"/>
                                <a:gd name="T11" fmla="*/ 1422 h 164"/>
                                <a:gd name="T12" fmla="+- 0 7253 7179"/>
                                <a:gd name="T13" fmla="*/ T12 w 150"/>
                                <a:gd name="T14" fmla="+- 0 1422 1350"/>
                                <a:gd name="T15" fmla="*/ 1422 h 164"/>
                                <a:gd name="T16" fmla="+- 0 7253 7179"/>
                                <a:gd name="T17" fmla="*/ T16 w 150"/>
                                <a:gd name="T18" fmla="+- 0 1441 1350"/>
                                <a:gd name="T19" fmla="*/ 1441 h 164"/>
                                <a:gd name="T20" fmla="+- 0 7272 7179"/>
                                <a:gd name="T21" fmla="*/ T20 w 150"/>
                                <a:gd name="T22" fmla="+- 0 1441 1350"/>
                                <a:gd name="T23" fmla="*/ 1441 h 164"/>
                                <a:gd name="T24" fmla="+- 0 7272 7179"/>
                                <a:gd name="T25" fmla="*/ T24 w 150"/>
                                <a:gd name="T26" fmla="+- 0 1459 1350"/>
                                <a:gd name="T27" fmla="*/ 1459 h 164"/>
                                <a:gd name="T28" fmla="+- 0 7290 7179"/>
                                <a:gd name="T29" fmla="*/ T28 w 150"/>
                                <a:gd name="T30" fmla="+- 0 1459 1350"/>
                                <a:gd name="T31" fmla="*/ 1459 h 164"/>
                                <a:gd name="T32" fmla="+- 0 7290 7179"/>
                                <a:gd name="T33" fmla="*/ T32 w 150"/>
                                <a:gd name="T34" fmla="+- 0 1477 1350"/>
                                <a:gd name="T35" fmla="*/ 1477 h 164"/>
                                <a:gd name="T36" fmla="+- 0 7310 7179"/>
                                <a:gd name="T37" fmla="*/ T36 w 150"/>
                                <a:gd name="T38" fmla="+- 0 1477 1350"/>
                                <a:gd name="T39" fmla="*/ 1477 h 164"/>
                                <a:gd name="T40" fmla="+- 0 7310 7179"/>
                                <a:gd name="T41" fmla="*/ T40 w 150"/>
                                <a:gd name="T42" fmla="+- 0 1496 1350"/>
                                <a:gd name="T43" fmla="*/ 1496 h 164"/>
                                <a:gd name="T44" fmla="+- 0 7329 7179"/>
                                <a:gd name="T45" fmla="*/ T44 w 150"/>
                                <a:gd name="T46" fmla="+- 0 1496 1350"/>
                                <a:gd name="T47" fmla="*/ 1496 h 164"/>
                                <a:gd name="T48" fmla="+- 0 7329 7179"/>
                                <a:gd name="T49" fmla="*/ T48 w 150"/>
                                <a:gd name="T50" fmla="+- 0 1515 1350"/>
                                <a:gd name="T51" fmla="*/ 151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0" y="0"/>
                                  </a:moveTo>
                                  <a:lnTo>
                                    <a:pt x="56" y="54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11" y="109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131" y="127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65"/>
                                  </a:lnTo>
                                </a:path>
                              </a:pathLst>
                            </a:custGeom>
                            <a:noFill/>
                            <a:ln w="1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2014"/>
                        <wpg:cNvGrpSpPr>
                          <a:grpSpLocks/>
                        </wpg:cNvGrpSpPr>
                        <wpg:grpSpPr bwMode="auto">
                          <a:xfrm>
                            <a:off x="10271" y="3304"/>
                            <a:ext cx="478" cy="347"/>
                            <a:chOff x="10271" y="3304"/>
                            <a:chExt cx="478" cy="347"/>
                          </a:xfrm>
                        </wpg:grpSpPr>
                        <wps:wsp>
                          <wps:cNvPr id="971" name="Freeform 2015"/>
                          <wps:cNvSpPr>
                            <a:spLocks/>
                          </wps:cNvSpPr>
                          <wps:spPr bwMode="auto">
                            <a:xfrm>
                              <a:off x="10271" y="3304"/>
                              <a:ext cx="478" cy="347"/>
                            </a:xfrm>
                            <a:custGeom>
                              <a:avLst/>
                              <a:gdLst>
                                <a:gd name="T0" fmla="+- 0 10750 10271"/>
                                <a:gd name="T1" fmla="*/ T0 w 478"/>
                                <a:gd name="T2" fmla="+- 0 3627 3304"/>
                                <a:gd name="T3" fmla="*/ 3627 h 347"/>
                                <a:gd name="T4" fmla="+- 0 10628 10271"/>
                                <a:gd name="T5" fmla="*/ T4 w 478"/>
                                <a:gd name="T6" fmla="+- 0 3522 3304"/>
                                <a:gd name="T7" fmla="*/ 3522 h 347"/>
                                <a:gd name="T8" fmla="+- 0 10608 10271"/>
                                <a:gd name="T9" fmla="*/ T8 w 478"/>
                                <a:gd name="T10" fmla="+- 0 3504 3304"/>
                                <a:gd name="T11" fmla="*/ 3504 h 347"/>
                                <a:gd name="T12" fmla="+- 0 10590 10271"/>
                                <a:gd name="T13" fmla="*/ T12 w 478"/>
                                <a:gd name="T14" fmla="+- 0 3504 3304"/>
                                <a:gd name="T15" fmla="*/ 3504 h 347"/>
                                <a:gd name="T16" fmla="+- 0 10590 10271"/>
                                <a:gd name="T17" fmla="*/ T16 w 478"/>
                                <a:gd name="T18" fmla="+- 0 3486 3304"/>
                                <a:gd name="T19" fmla="*/ 3486 h 347"/>
                                <a:gd name="T20" fmla="+- 0 10571 10271"/>
                                <a:gd name="T21" fmla="*/ T20 w 478"/>
                                <a:gd name="T22" fmla="+- 0 3486 3304"/>
                                <a:gd name="T23" fmla="*/ 3486 h 347"/>
                                <a:gd name="T24" fmla="+- 0 10271 10271"/>
                                <a:gd name="T25" fmla="*/ T24 w 478"/>
                                <a:gd name="T26" fmla="+- 0 3304 3304"/>
                                <a:gd name="T27" fmla="*/ 330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8" h="347">
                                  <a:moveTo>
                                    <a:pt x="479" y="323"/>
                                  </a:moveTo>
                                  <a:lnTo>
                                    <a:pt x="357" y="218"/>
                                  </a:lnTo>
                                  <a:lnTo>
                                    <a:pt x="337" y="200"/>
                                  </a:lnTo>
                                  <a:lnTo>
                                    <a:pt x="319" y="200"/>
                                  </a:lnTo>
                                  <a:lnTo>
                                    <a:pt x="319" y="182"/>
                                  </a:lnTo>
                                  <a:lnTo>
                                    <a:pt x="300" y="18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2011"/>
                        <wpg:cNvGrpSpPr>
                          <a:grpSpLocks/>
                        </wpg:cNvGrpSpPr>
                        <wpg:grpSpPr bwMode="auto">
                          <a:xfrm>
                            <a:off x="7647" y="1131"/>
                            <a:ext cx="3057" cy="2318"/>
                            <a:chOff x="7647" y="1131"/>
                            <a:chExt cx="3057" cy="2318"/>
                          </a:xfrm>
                        </wpg:grpSpPr>
                        <wps:wsp>
                          <wps:cNvPr id="973" name="Freeform 2013"/>
                          <wps:cNvSpPr>
                            <a:spLocks/>
                          </wps:cNvSpPr>
                          <wps:spPr bwMode="auto">
                            <a:xfrm>
                              <a:off x="7647" y="1131"/>
                              <a:ext cx="3057" cy="2318"/>
                            </a:xfrm>
                            <a:custGeom>
                              <a:avLst/>
                              <a:gdLst>
                                <a:gd name="T0" fmla="+- 0 7722 7647"/>
                                <a:gd name="T1" fmla="*/ T0 w 3057"/>
                                <a:gd name="T2" fmla="+- 0 1204 1131"/>
                                <a:gd name="T3" fmla="*/ 1204 h 2318"/>
                                <a:gd name="T4" fmla="+- 0 7779 7647"/>
                                <a:gd name="T5" fmla="*/ T4 w 3057"/>
                                <a:gd name="T6" fmla="+- 0 1240 1131"/>
                                <a:gd name="T7" fmla="*/ 1240 h 2318"/>
                                <a:gd name="T8" fmla="+- 0 7834 7647"/>
                                <a:gd name="T9" fmla="*/ T8 w 3057"/>
                                <a:gd name="T10" fmla="+- 0 1295 1131"/>
                                <a:gd name="T11" fmla="*/ 1295 h 2318"/>
                                <a:gd name="T12" fmla="+- 0 7872 7647"/>
                                <a:gd name="T13" fmla="*/ T12 w 3057"/>
                                <a:gd name="T14" fmla="+- 0 1350 1131"/>
                                <a:gd name="T15" fmla="*/ 1350 h 2318"/>
                                <a:gd name="T16" fmla="+- 0 7929 7647"/>
                                <a:gd name="T17" fmla="*/ T16 w 3057"/>
                                <a:gd name="T18" fmla="+- 0 1386 1131"/>
                                <a:gd name="T19" fmla="*/ 1386 h 2318"/>
                                <a:gd name="T20" fmla="+- 0 8079 7647"/>
                                <a:gd name="T21" fmla="*/ T20 w 3057"/>
                                <a:gd name="T22" fmla="+- 0 1515 1131"/>
                                <a:gd name="T23" fmla="*/ 1515 h 2318"/>
                                <a:gd name="T24" fmla="+- 0 8116 7647"/>
                                <a:gd name="T25" fmla="*/ T24 w 3057"/>
                                <a:gd name="T26" fmla="+- 0 1569 1131"/>
                                <a:gd name="T27" fmla="*/ 1569 h 2318"/>
                                <a:gd name="T28" fmla="+- 0 8172 7647"/>
                                <a:gd name="T29" fmla="*/ T28 w 3057"/>
                                <a:gd name="T30" fmla="+- 0 1606 1131"/>
                                <a:gd name="T31" fmla="*/ 1606 h 2318"/>
                                <a:gd name="T32" fmla="+- 0 8230 7647"/>
                                <a:gd name="T33" fmla="*/ T32 w 3057"/>
                                <a:gd name="T34" fmla="+- 0 1662 1131"/>
                                <a:gd name="T35" fmla="*/ 1662 h 2318"/>
                                <a:gd name="T36" fmla="+- 0 8284 7647"/>
                                <a:gd name="T37" fmla="*/ T36 w 3057"/>
                                <a:gd name="T38" fmla="+- 0 1715 1131"/>
                                <a:gd name="T39" fmla="*/ 1715 h 2318"/>
                                <a:gd name="T40" fmla="+- 0 8378 7647"/>
                                <a:gd name="T41" fmla="*/ T40 w 3057"/>
                                <a:gd name="T42" fmla="+- 0 1788 1131"/>
                                <a:gd name="T43" fmla="*/ 1788 h 2318"/>
                                <a:gd name="T44" fmla="+- 0 8453 7647"/>
                                <a:gd name="T45" fmla="*/ T44 w 3057"/>
                                <a:gd name="T46" fmla="+- 0 1861 1131"/>
                                <a:gd name="T47" fmla="*/ 1861 h 2318"/>
                                <a:gd name="T48" fmla="+- 0 8528 7647"/>
                                <a:gd name="T49" fmla="*/ T48 w 3057"/>
                                <a:gd name="T50" fmla="+- 0 1915 1131"/>
                                <a:gd name="T51" fmla="*/ 1915 h 2318"/>
                                <a:gd name="T52" fmla="+- 0 8566 7647"/>
                                <a:gd name="T53" fmla="*/ T52 w 3057"/>
                                <a:gd name="T54" fmla="+- 0 1953 1131"/>
                                <a:gd name="T55" fmla="*/ 1953 h 2318"/>
                                <a:gd name="T56" fmla="+- 0 8640 7647"/>
                                <a:gd name="T57" fmla="*/ T56 w 3057"/>
                                <a:gd name="T58" fmla="+- 0 2007 1131"/>
                                <a:gd name="T59" fmla="*/ 2007 h 2318"/>
                                <a:gd name="T60" fmla="+- 0 8716 7647"/>
                                <a:gd name="T61" fmla="*/ T60 w 3057"/>
                                <a:gd name="T62" fmla="+- 0 2062 1131"/>
                                <a:gd name="T63" fmla="*/ 2062 h 2318"/>
                                <a:gd name="T64" fmla="+- 0 8772 7647"/>
                                <a:gd name="T65" fmla="*/ T64 w 3057"/>
                                <a:gd name="T66" fmla="+- 0 2117 1131"/>
                                <a:gd name="T67" fmla="*/ 2117 h 2318"/>
                                <a:gd name="T68" fmla="+- 0 8810 7647"/>
                                <a:gd name="T69" fmla="*/ T68 w 3057"/>
                                <a:gd name="T70" fmla="+- 0 2153 1131"/>
                                <a:gd name="T71" fmla="*/ 2153 h 2318"/>
                                <a:gd name="T72" fmla="+- 0 8884 7647"/>
                                <a:gd name="T73" fmla="*/ T72 w 3057"/>
                                <a:gd name="T74" fmla="+- 0 2190 1131"/>
                                <a:gd name="T75" fmla="*/ 2190 h 2318"/>
                                <a:gd name="T76" fmla="+- 0 8922 7647"/>
                                <a:gd name="T77" fmla="*/ T76 w 3057"/>
                                <a:gd name="T78" fmla="+- 0 2226 1131"/>
                                <a:gd name="T79" fmla="*/ 2226 h 2318"/>
                                <a:gd name="T80" fmla="+- 0 8978 7647"/>
                                <a:gd name="T81" fmla="*/ T80 w 3057"/>
                                <a:gd name="T82" fmla="+- 0 2282 1131"/>
                                <a:gd name="T83" fmla="*/ 2282 h 2318"/>
                                <a:gd name="T84" fmla="+- 0 9034 7647"/>
                                <a:gd name="T85" fmla="*/ T84 w 3057"/>
                                <a:gd name="T86" fmla="+- 0 2317 1131"/>
                                <a:gd name="T87" fmla="*/ 2317 h 2318"/>
                                <a:gd name="T88" fmla="+- 0 9090 7647"/>
                                <a:gd name="T89" fmla="*/ T88 w 3057"/>
                                <a:gd name="T90" fmla="+- 0 2353 1131"/>
                                <a:gd name="T91" fmla="*/ 2353 h 2318"/>
                                <a:gd name="T92" fmla="+- 0 9147 7647"/>
                                <a:gd name="T93" fmla="*/ T92 w 3057"/>
                                <a:gd name="T94" fmla="+- 0 2409 1131"/>
                                <a:gd name="T95" fmla="*/ 2409 h 2318"/>
                                <a:gd name="T96" fmla="+- 0 9221 7647"/>
                                <a:gd name="T97" fmla="*/ T96 w 3057"/>
                                <a:gd name="T98" fmla="+- 0 2464 1131"/>
                                <a:gd name="T99" fmla="*/ 2464 h 2318"/>
                                <a:gd name="T100" fmla="+- 0 9278 7647"/>
                                <a:gd name="T101" fmla="*/ T100 w 3057"/>
                                <a:gd name="T102" fmla="+- 0 2500 1131"/>
                                <a:gd name="T103" fmla="*/ 2500 h 2318"/>
                                <a:gd name="T104" fmla="+- 0 9353 7647"/>
                                <a:gd name="T105" fmla="*/ T104 w 3057"/>
                                <a:gd name="T106" fmla="+- 0 2555 1131"/>
                                <a:gd name="T107" fmla="*/ 2555 h 2318"/>
                                <a:gd name="T108" fmla="+- 0 9390 7647"/>
                                <a:gd name="T109" fmla="*/ T108 w 3057"/>
                                <a:gd name="T110" fmla="+- 0 2591 1131"/>
                                <a:gd name="T111" fmla="*/ 2591 h 2318"/>
                                <a:gd name="T112" fmla="+- 0 9466 7647"/>
                                <a:gd name="T113" fmla="*/ T112 w 3057"/>
                                <a:gd name="T114" fmla="+- 0 2628 1131"/>
                                <a:gd name="T115" fmla="*/ 2628 h 2318"/>
                                <a:gd name="T116" fmla="+- 0 9521 7647"/>
                                <a:gd name="T117" fmla="*/ T116 w 3057"/>
                                <a:gd name="T118" fmla="+- 0 2682 1131"/>
                                <a:gd name="T119" fmla="*/ 2682 h 2318"/>
                                <a:gd name="T120" fmla="+- 0 9560 7647"/>
                                <a:gd name="T121" fmla="*/ T120 w 3057"/>
                                <a:gd name="T122" fmla="+- 0 2719 1131"/>
                                <a:gd name="T123" fmla="*/ 2719 h 2318"/>
                                <a:gd name="T124" fmla="+- 0 9653 7647"/>
                                <a:gd name="T125" fmla="*/ T124 w 3057"/>
                                <a:gd name="T126" fmla="+- 0 2774 1131"/>
                                <a:gd name="T127" fmla="*/ 2774 h 2318"/>
                                <a:gd name="T128" fmla="+- 0 9710 7647"/>
                                <a:gd name="T129" fmla="*/ T128 w 3057"/>
                                <a:gd name="T130" fmla="+- 0 2811 1131"/>
                                <a:gd name="T131" fmla="*/ 2811 h 2318"/>
                                <a:gd name="T132" fmla="+- 0 9784 7647"/>
                                <a:gd name="T133" fmla="*/ T132 w 3057"/>
                                <a:gd name="T134" fmla="+- 0 2847 1131"/>
                                <a:gd name="T135" fmla="*/ 2847 h 2318"/>
                                <a:gd name="T136" fmla="+- 0 9840 7647"/>
                                <a:gd name="T137" fmla="*/ T136 w 3057"/>
                                <a:gd name="T138" fmla="+- 0 2902 1131"/>
                                <a:gd name="T139" fmla="*/ 2902 h 2318"/>
                                <a:gd name="T140" fmla="+- 0 9897 7647"/>
                                <a:gd name="T141" fmla="*/ T140 w 3057"/>
                                <a:gd name="T142" fmla="+- 0 2938 1131"/>
                                <a:gd name="T143" fmla="*/ 2938 h 2318"/>
                                <a:gd name="T144" fmla="+- 0 9953 7647"/>
                                <a:gd name="T145" fmla="*/ T144 w 3057"/>
                                <a:gd name="T146" fmla="+- 0 2975 1131"/>
                                <a:gd name="T147" fmla="*/ 2975 h 2318"/>
                                <a:gd name="T148" fmla="+- 0 10010 7647"/>
                                <a:gd name="T149" fmla="*/ T148 w 3057"/>
                                <a:gd name="T150" fmla="+- 0 3011 1131"/>
                                <a:gd name="T151" fmla="*/ 3011 h 2318"/>
                                <a:gd name="T152" fmla="+- 0 10084 7647"/>
                                <a:gd name="T153" fmla="*/ T152 w 3057"/>
                                <a:gd name="T154" fmla="+- 0 3066 1131"/>
                                <a:gd name="T155" fmla="*/ 3066 h 2318"/>
                                <a:gd name="T156" fmla="+- 0 10140 7647"/>
                                <a:gd name="T157" fmla="*/ T156 w 3057"/>
                                <a:gd name="T158" fmla="+- 0 3102 1131"/>
                                <a:gd name="T159" fmla="*/ 3102 h 2318"/>
                                <a:gd name="T160" fmla="+- 0 10215 7647"/>
                                <a:gd name="T161" fmla="*/ T160 w 3057"/>
                                <a:gd name="T162" fmla="+- 0 3139 1131"/>
                                <a:gd name="T163" fmla="*/ 3139 h 2318"/>
                                <a:gd name="T164" fmla="+- 0 10271 7647"/>
                                <a:gd name="T165" fmla="*/ T164 w 3057"/>
                                <a:gd name="T166" fmla="+- 0 3175 1131"/>
                                <a:gd name="T167" fmla="*/ 3175 h 2318"/>
                                <a:gd name="T168" fmla="+- 0 10328 7647"/>
                                <a:gd name="T169" fmla="*/ T168 w 3057"/>
                                <a:gd name="T170" fmla="+- 0 3213 1131"/>
                                <a:gd name="T171" fmla="*/ 3213 h 2318"/>
                                <a:gd name="T172" fmla="+- 0 10421 7647"/>
                                <a:gd name="T173" fmla="*/ T172 w 3057"/>
                                <a:gd name="T174" fmla="+- 0 3267 1131"/>
                                <a:gd name="T175" fmla="*/ 3267 h 2318"/>
                                <a:gd name="T176" fmla="+- 0 10478 7647"/>
                                <a:gd name="T177" fmla="*/ T176 w 3057"/>
                                <a:gd name="T178" fmla="+- 0 3304 1131"/>
                                <a:gd name="T179" fmla="*/ 3304 h 2318"/>
                                <a:gd name="T180" fmla="+- 0 10553 7647"/>
                                <a:gd name="T181" fmla="*/ T180 w 3057"/>
                                <a:gd name="T182" fmla="+- 0 3358 1131"/>
                                <a:gd name="T183" fmla="*/ 3358 h 2318"/>
                                <a:gd name="T184" fmla="+- 0 10608 7647"/>
                                <a:gd name="T185" fmla="*/ T184 w 3057"/>
                                <a:gd name="T186" fmla="+- 0 3395 1131"/>
                                <a:gd name="T187" fmla="*/ 3395 h 2318"/>
                                <a:gd name="T188" fmla="+- 0 10665 7647"/>
                                <a:gd name="T189" fmla="*/ T188 w 3057"/>
                                <a:gd name="T190" fmla="+- 0 3431 1131"/>
                                <a:gd name="T191" fmla="*/ 3431 h 2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57" h="2318">
                                  <a:moveTo>
                                    <a:pt x="0" y="0"/>
                                  </a:moveTo>
                                  <a:lnTo>
                                    <a:pt x="38" y="36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132" y="109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69" y="164"/>
                                  </a:lnTo>
                                  <a:lnTo>
                                    <a:pt x="187" y="164"/>
                                  </a:lnTo>
                                  <a:lnTo>
                                    <a:pt x="187" y="182"/>
                                  </a:lnTo>
                                  <a:lnTo>
                                    <a:pt x="206" y="200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25" y="219"/>
                                  </a:lnTo>
                                  <a:lnTo>
                                    <a:pt x="243" y="219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63" y="255"/>
                                  </a:lnTo>
                                  <a:lnTo>
                                    <a:pt x="282" y="255"/>
                                  </a:lnTo>
                                  <a:lnTo>
                                    <a:pt x="328" y="301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13" y="384"/>
                                  </a:lnTo>
                                  <a:lnTo>
                                    <a:pt x="432" y="384"/>
                                  </a:lnTo>
                                  <a:lnTo>
                                    <a:pt x="432" y="402"/>
                                  </a:lnTo>
                                  <a:lnTo>
                                    <a:pt x="450" y="420"/>
                                  </a:lnTo>
                                  <a:lnTo>
                                    <a:pt x="469" y="420"/>
                                  </a:lnTo>
                                  <a:lnTo>
                                    <a:pt x="469" y="438"/>
                                  </a:lnTo>
                                  <a:lnTo>
                                    <a:pt x="487" y="438"/>
                                  </a:lnTo>
                                  <a:lnTo>
                                    <a:pt x="487" y="456"/>
                                  </a:lnTo>
                                  <a:lnTo>
                                    <a:pt x="506" y="456"/>
                                  </a:lnTo>
                                  <a:lnTo>
                                    <a:pt x="525" y="475"/>
                                  </a:lnTo>
                                  <a:lnTo>
                                    <a:pt x="540" y="489"/>
                                  </a:lnTo>
                                  <a:lnTo>
                                    <a:pt x="554" y="503"/>
                                  </a:lnTo>
                                  <a:lnTo>
                                    <a:pt x="568" y="517"/>
                                  </a:lnTo>
                                  <a:lnTo>
                                    <a:pt x="583" y="531"/>
                                  </a:lnTo>
                                  <a:lnTo>
                                    <a:pt x="597" y="545"/>
                                  </a:lnTo>
                                  <a:lnTo>
                                    <a:pt x="611" y="559"/>
                                  </a:lnTo>
                                  <a:lnTo>
                                    <a:pt x="637" y="566"/>
                                  </a:lnTo>
                                  <a:lnTo>
                                    <a:pt x="637" y="584"/>
                                  </a:lnTo>
                                  <a:lnTo>
                                    <a:pt x="656" y="584"/>
                                  </a:lnTo>
                                  <a:lnTo>
                                    <a:pt x="656" y="602"/>
                                  </a:lnTo>
                                  <a:lnTo>
                                    <a:pt x="675" y="602"/>
                                  </a:lnTo>
                                  <a:lnTo>
                                    <a:pt x="731" y="657"/>
                                  </a:lnTo>
                                  <a:lnTo>
                                    <a:pt x="769" y="693"/>
                                  </a:lnTo>
                                  <a:lnTo>
                                    <a:pt x="787" y="711"/>
                                  </a:lnTo>
                                  <a:lnTo>
                                    <a:pt x="806" y="711"/>
                                  </a:lnTo>
                                  <a:lnTo>
                                    <a:pt x="806" y="730"/>
                                  </a:lnTo>
                                  <a:lnTo>
                                    <a:pt x="825" y="730"/>
                                  </a:lnTo>
                                  <a:lnTo>
                                    <a:pt x="843" y="748"/>
                                  </a:lnTo>
                                  <a:lnTo>
                                    <a:pt x="863" y="766"/>
                                  </a:lnTo>
                                  <a:lnTo>
                                    <a:pt x="881" y="784"/>
                                  </a:lnTo>
                                  <a:lnTo>
                                    <a:pt x="900" y="784"/>
                                  </a:lnTo>
                                  <a:lnTo>
                                    <a:pt x="900" y="804"/>
                                  </a:lnTo>
                                  <a:lnTo>
                                    <a:pt x="919" y="804"/>
                                  </a:lnTo>
                                  <a:lnTo>
                                    <a:pt x="919" y="822"/>
                                  </a:lnTo>
                                  <a:lnTo>
                                    <a:pt x="937" y="822"/>
                                  </a:lnTo>
                                  <a:lnTo>
                                    <a:pt x="975" y="858"/>
                                  </a:lnTo>
                                  <a:lnTo>
                                    <a:pt x="975" y="876"/>
                                  </a:lnTo>
                                  <a:lnTo>
                                    <a:pt x="993" y="876"/>
                                  </a:lnTo>
                                  <a:lnTo>
                                    <a:pt x="1031" y="913"/>
                                  </a:lnTo>
                                  <a:lnTo>
                                    <a:pt x="1050" y="913"/>
                                  </a:lnTo>
                                  <a:lnTo>
                                    <a:pt x="1050" y="931"/>
                                  </a:lnTo>
                                  <a:lnTo>
                                    <a:pt x="1069" y="931"/>
                                  </a:lnTo>
                                  <a:lnTo>
                                    <a:pt x="1069" y="949"/>
                                  </a:lnTo>
                                  <a:lnTo>
                                    <a:pt x="1087" y="949"/>
                                  </a:lnTo>
                                  <a:lnTo>
                                    <a:pt x="1106" y="967"/>
                                  </a:lnTo>
                                  <a:lnTo>
                                    <a:pt x="1125" y="986"/>
                                  </a:lnTo>
                                  <a:lnTo>
                                    <a:pt x="1143" y="986"/>
                                  </a:lnTo>
                                  <a:lnTo>
                                    <a:pt x="1143" y="1004"/>
                                  </a:lnTo>
                                  <a:lnTo>
                                    <a:pt x="1163" y="1004"/>
                                  </a:lnTo>
                                  <a:lnTo>
                                    <a:pt x="1163" y="1022"/>
                                  </a:lnTo>
                                  <a:lnTo>
                                    <a:pt x="1181" y="1022"/>
                                  </a:lnTo>
                                  <a:lnTo>
                                    <a:pt x="1200" y="1040"/>
                                  </a:lnTo>
                                  <a:lnTo>
                                    <a:pt x="1219" y="1059"/>
                                  </a:lnTo>
                                  <a:lnTo>
                                    <a:pt x="1237" y="1059"/>
                                  </a:lnTo>
                                  <a:lnTo>
                                    <a:pt x="1237" y="1077"/>
                                  </a:lnTo>
                                  <a:lnTo>
                                    <a:pt x="1256" y="1077"/>
                                  </a:lnTo>
                                  <a:lnTo>
                                    <a:pt x="1256" y="1095"/>
                                  </a:lnTo>
                                  <a:lnTo>
                                    <a:pt x="1275" y="1095"/>
                                  </a:lnTo>
                                  <a:lnTo>
                                    <a:pt x="1293" y="1113"/>
                                  </a:lnTo>
                                  <a:lnTo>
                                    <a:pt x="1313" y="1131"/>
                                  </a:lnTo>
                                  <a:lnTo>
                                    <a:pt x="1331" y="1131"/>
                                  </a:lnTo>
                                  <a:lnTo>
                                    <a:pt x="1331" y="1151"/>
                                  </a:lnTo>
                                  <a:lnTo>
                                    <a:pt x="1350" y="1151"/>
                                  </a:lnTo>
                                  <a:lnTo>
                                    <a:pt x="1350" y="1169"/>
                                  </a:lnTo>
                                  <a:lnTo>
                                    <a:pt x="1369" y="1169"/>
                                  </a:lnTo>
                                  <a:lnTo>
                                    <a:pt x="1387" y="1186"/>
                                  </a:lnTo>
                                  <a:lnTo>
                                    <a:pt x="1406" y="1204"/>
                                  </a:lnTo>
                                  <a:lnTo>
                                    <a:pt x="1424" y="1204"/>
                                  </a:lnTo>
                                  <a:lnTo>
                                    <a:pt x="1424" y="1222"/>
                                  </a:lnTo>
                                  <a:lnTo>
                                    <a:pt x="1443" y="1222"/>
                                  </a:lnTo>
                                  <a:lnTo>
                                    <a:pt x="1443" y="1242"/>
                                  </a:lnTo>
                                  <a:lnTo>
                                    <a:pt x="1463" y="1242"/>
                                  </a:lnTo>
                                  <a:lnTo>
                                    <a:pt x="1481" y="1260"/>
                                  </a:lnTo>
                                  <a:lnTo>
                                    <a:pt x="1500" y="1278"/>
                                  </a:lnTo>
                                  <a:lnTo>
                                    <a:pt x="1519" y="1278"/>
                                  </a:lnTo>
                                  <a:lnTo>
                                    <a:pt x="1519" y="1296"/>
                                  </a:lnTo>
                                  <a:lnTo>
                                    <a:pt x="1537" y="1296"/>
                                  </a:lnTo>
                                  <a:lnTo>
                                    <a:pt x="1574" y="1333"/>
                                  </a:lnTo>
                                  <a:lnTo>
                                    <a:pt x="1593" y="1351"/>
                                  </a:lnTo>
                                  <a:lnTo>
                                    <a:pt x="1613" y="1351"/>
                                  </a:lnTo>
                                  <a:lnTo>
                                    <a:pt x="1613" y="1369"/>
                                  </a:lnTo>
                                  <a:lnTo>
                                    <a:pt x="1631" y="1369"/>
                                  </a:lnTo>
                                  <a:lnTo>
                                    <a:pt x="1650" y="1387"/>
                                  </a:lnTo>
                                  <a:lnTo>
                                    <a:pt x="1669" y="1387"/>
                                  </a:lnTo>
                                  <a:lnTo>
                                    <a:pt x="1687" y="1406"/>
                                  </a:lnTo>
                                  <a:lnTo>
                                    <a:pt x="1706" y="1424"/>
                                  </a:lnTo>
                                  <a:lnTo>
                                    <a:pt x="1724" y="1424"/>
                                  </a:lnTo>
                                  <a:lnTo>
                                    <a:pt x="1724" y="1442"/>
                                  </a:lnTo>
                                  <a:lnTo>
                                    <a:pt x="1743" y="1442"/>
                                  </a:lnTo>
                                  <a:lnTo>
                                    <a:pt x="1743" y="1460"/>
                                  </a:lnTo>
                                  <a:lnTo>
                                    <a:pt x="1763" y="1460"/>
                                  </a:lnTo>
                                  <a:lnTo>
                                    <a:pt x="1781" y="1479"/>
                                  </a:lnTo>
                                  <a:lnTo>
                                    <a:pt x="1800" y="1497"/>
                                  </a:lnTo>
                                  <a:lnTo>
                                    <a:pt x="1819" y="1497"/>
                                  </a:lnTo>
                                  <a:lnTo>
                                    <a:pt x="1819" y="1515"/>
                                  </a:lnTo>
                                  <a:lnTo>
                                    <a:pt x="1837" y="1515"/>
                                  </a:lnTo>
                                  <a:lnTo>
                                    <a:pt x="1856" y="1533"/>
                                  </a:lnTo>
                                  <a:lnTo>
                                    <a:pt x="1874" y="1551"/>
                                  </a:lnTo>
                                  <a:lnTo>
                                    <a:pt x="1893" y="1551"/>
                                  </a:lnTo>
                                  <a:lnTo>
                                    <a:pt x="1893" y="1570"/>
                                  </a:lnTo>
                                  <a:lnTo>
                                    <a:pt x="1913" y="1570"/>
                                  </a:lnTo>
                                  <a:lnTo>
                                    <a:pt x="1913" y="1588"/>
                                  </a:lnTo>
                                  <a:lnTo>
                                    <a:pt x="1950" y="1588"/>
                                  </a:lnTo>
                                  <a:lnTo>
                                    <a:pt x="1950" y="1606"/>
                                  </a:lnTo>
                                  <a:lnTo>
                                    <a:pt x="1968" y="1606"/>
                                  </a:lnTo>
                                  <a:lnTo>
                                    <a:pt x="2006" y="1643"/>
                                  </a:lnTo>
                                  <a:lnTo>
                                    <a:pt x="2024" y="1643"/>
                                  </a:lnTo>
                                  <a:lnTo>
                                    <a:pt x="2024" y="1662"/>
                                  </a:lnTo>
                                  <a:lnTo>
                                    <a:pt x="2043" y="1662"/>
                                  </a:lnTo>
                                  <a:lnTo>
                                    <a:pt x="2063" y="1680"/>
                                  </a:lnTo>
                                  <a:lnTo>
                                    <a:pt x="2081" y="1698"/>
                                  </a:lnTo>
                                  <a:lnTo>
                                    <a:pt x="2100" y="1698"/>
                                  </a:lnTo>
                                  <a:lnTo>
                                    <a:pt x="2100" y="1716"/>
                                  </a:lnTo>
                                  <a:lnTo>
                                    <a:pt x="2137" y="1716"/>
                                  </a:lnTo>
                                  <a:lnTo>
                                    <a:pt x="2137" y="1735"/>
                                  </a:lnTo>
                                  <a:lnTo>
                                    <a:pt x="2156" y="1735"/>
                                  </a:lnTo>
                                  <a:lnTo>
                                    <a:pt x="2174" y="1753"/>
                                  </a:lnTo>
                                  <a:lnTo>
                                    <a:pt x="2193" y="1771"/>
                                  </a:lnTo>
                                  <a:lnTo>
                                    <a:pt x="2213" y="1771"/>
                                  </a:lnTo>
                                  <a:lnTo>
                                    <a:pt x="2213" y="1789"/>
                                  </a:lnTo>
                                  <a:lnTo>
                                    <a:pt x="2231" y="1789"/>
                                  </a:lnTo>
                                  <a:lnTo>
                                    <a:pt x="2250" y="1807"/>
                                  </a:lnTo>
                                  <a:lnTo>
                                    <a:pt x="2268" y="1807"/>
                                  </a:lnTo>
                                  <a:lnTo>
                                    <a:pt x="2268" y="1826"/>
                                  </a:lnTo>
                                  <a:lnTo>
                                    <a:pt x="2287" y="1826"/>
                                  </a:lnTo>
                                  <a:lnTo>
                                    <a:pt x="2306" y="1844"/>
                                  </a:lnTo>
                                  <a:lnTo>
                                    <a:pt x="2324" y="1862"/>
                                  </a:lnTo>
                                  <a:lnTo>
                                    <a:pt x="2343" y="1862"/>
                                  </a:lnTo>
                                  <a:lnTo>
                                    <a:pt x="2343" y="1880"/>
                                  </a:lnTo>
                                  <a:lnTo>
                                    <a:pt x="2363" y="1880"/>
                                  </a:lnTo>
                                  <a:lnTo>
                                    <a:pt x="2381" y="1898"/>
                                  </a:lnTo>
                                  <a:lnTo>
                                    <a:pt x="2400" y="1898"/>
                                  </a:lnTo>
                                  <a:lnTo>
                                    <a:pt x="2418" y="1917"/>
                                  </a:lnTo>
                                  <a:lnTo>
                                    <a:pt x="2437" y="1935"/>
                                  </a:lnTo>
                                  <a:lnTo>
                                    <a:pt x="2456" y="1935"/>
                                  </a:lnTo>
                                  <a:lnTo>
                                    <a:pt x="2456" y="1953"/>
                                  </a:lnTo>
                                  <a:lnTo>
                                    <a:pt x="2474" y="1953"/>
                                  </a:lnTo>
                                  <a:lnTo>
                                    <a:pt x="2493" y="1971"/>
                                  </a:lnTo>
                                  <a:lnTo>
                                    <a:pt x="2513" y="1971"/>
                                  </a:lnTo>
                                  <a:lnTo>
                                    <a:pt x="2531" y="1990"/>
                                  </a:lnTo>
                                  <a:lnTo>
                                    <a:pt x="2550" y="2008"/>
                                  </a:lnTo>
                                  <a:lnTo>
                                    <a:pt x="2568" y="2008"/>
                                  </a:lnTo>
                                  <a:lnTo>
                                    <a:pt x="2568" y="2026"/>
                                  </a:lnTo>
                                  <a:lnTo>
                                    <a:pt x="2587" y="2026"/>
                                  </a:lnTo>
                                  <a:lnTo>
                                    <a:pt x="2606" y="2044"/>
                                  </a:lnTo>
                                  <a:lnTo>
                                    <a:pt x="2624" y="2044"/>
                                  </a:lnTo>
                                  <a:lnTo>
                                    <a:pt x="2643" y="2062"/>
                                  </a:lnTo>
                                  <a:lnTo>
                                    <a:pt x="2661" y="2062"/>
                                  </a:lnTo>
                                  <a:lnTo>
                                    <a:pt x="2661" y="2082"/>
                                  </a:lnTo>
                                  <a:lnTo>
                                    <a:pt x="2681" y="2082"/>
                                  </a:lnTo>
                                  <a:lnTo>
                                    <a:pt x="2700" y="2100"/>
                                  </a:lnTo>
                                  <a:lnTo>
                                    <a:pt x="2718" y="2100"/>
                                  </a:lnTo>
                                  <a:lnTo>
                                    <a:pt x="2756" y="2136"/>
                                  </a:lnTo>
                                  <a:lnTo>
                                    <a:pt x="2774" y="2136"/>
                                  </a:lnTo>
                                  <a:lnTo>
                                    <a:pt x="2774" y="2154"/>
                                  </a:lnTo>
                                  <a:lnTo>
                                    <a:pt x="2793" y="2154"/>
                                  </a:lnTo>
                                  <a:lnTo>
                                    <a:pt x="2811" y="2173"/>
                                  </a:lnTo>
                                  <a:lnTo>
                                    <a:pt x="2831" y="2173"/>
                                  </a:lnTo>
                                  <a:lnTo>
                                    <a:pt x="2850" y="2191"/>
                                  </a:lnTo>
                                  <a:lnTo>
                                    <a:pt x="2868" y="2209"/>
                                  </a:lnTo>
                                  <a:lnTo>
                                    <a:pt x="2887" y="2209"/>
                                  </a:lnTo>
                                  <a:lnTo>
                                    <a:pt x="2906" y="2227"/>
                                  </a:lnTo>
                                  <a:lnTo>
                                    <a:pt x="2924" y="2227"/>
                                  </a:lnTo>
                                  <a:lnTo>
                                    <a:pt x="2924" y="2246"/>
                                  </a:lnTo>
                                  <a:lnTo>
                                    <a:pt x="2943" y="2246"/>
                                  </a:lnTo>
                                  <a:lnTo>
                                    <a:pt x="2961" y="2264"/>
                                  </a:lnTo>
                                  <a:lnTo>
                                    <a:pt x="2981" y="2264"/>
                                  </a:lnTo>
                                  <a:lnTo>
                                    <a:pt x="3000" y="2282"/>
                                  </a:lnTo>
                                  <a:lnTo>
                                    <a:pt x="3018" y="2282"/>
                                  </a:lnTo>
                                  <a:lnTo>
                                    <a:pt x="3018" y="2300"/>
                                  </a:lnTo>
                                  <a:lnTo>
                                    <a:pt x="3037" y="2300"/>
                                  </a:lnTo>
                                  <a:lnTo>
                                    <a:pt x="3056" y="2318"/>
                                  </a:lnTo>
                                </a:path>
                              </a:pathLst>
                            </a:custGeom>
                            <a:noFill/>
                            <a:ln w="11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4" name="Picture 20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0" y="781"/>
                              <a:ext cx="7938" cy="62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5" name="Group 2009"/>
                        <wpg:cNvGrpSpPr>
                          <a:grpSpLocks/>
                        </wpg:cNvGrpSpPr>
                        <wpg:grpSpPr bwMode="auto">
                          <a:xfrm>
                            <a:off x="4611" y="3194"/>
                            <a:ext cx="112" cy="146"/>
                            <a:chOff x="4611" y="3194"/>
                            <a:chExt cx="112" cy="146"/>
                          </a:xfrm>
                        </wpg:grpSpPr>
                        <wps:wsp>
                          <wps:cNvPr id="976" name="Freeform 2010"/>
                          <wps:cNvSpPr>
                            <a:spLocks/>
                          </wps:cNvSpPr>
                          <wps:spPr bwMode="auto">
                            <a:xfrm>
                              <a:off x="4611" y="3194"/>
                              <a:ext cx="112" cy="146"/>
                            </a:xfrm>
                            <a:custGeom>
                              <a:avLst/>
                              <a:gdLst>
                                <a:gd name="T0" fmla="+- 0 4611 4611"/>
                                <a:gd name="T1" fmla="*/ T0 w 112"/>
                                <a:gd name="T2" fmla="+- 0 3194 3194"/>
                                <a:gd name="T3" fmla="*/ 3194 h 146"/>
                                <a:gd name="T4" fmla="+- 0 4722 4611"/>
                                <a:gd name="T5" fmla="*/ T4 w 112"/>
                                <a:gd name="T6" fmla="+- 0 3340 3194"/>
                                <a:gd name="T7" fmla="*/ 334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0" y="0"/>
                                  </a:moveTo>
                                  <a:lnTo>
                                    <a:pt x="111" y="146"/>
                                  </a:lnTo>
                                </a:path>
                              </a:pathLst>
                            </a:custGeom>
                            <a:noFill/>
                            <a:ln w="11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2007"/>
                        <wpg:cNvGrpSpPr>
                          <a:grpSpLocks/>
                        </wpg:cNvGrpSpPr>
                        <wpg:grpSpPr bwMode="auto">
                          <a:xfrm>
                            <a:off x="4761" y="3377"/>
                            <a:ext cx="112" cy="145"/>
                            <a:chOff x="4761" y="3377"/>
                            <a:chExt cx="112" cy="145"/>
                          </a:xfrm>
                        </wpg:grpSpPr>
                        <wps:wsp>
                          <wps:cNvPr id="978" name="Freeform 2008"/>
                          <wps:cNvSpPr>
                            <a:spLocks/>
                          </wps:cNvSpPr>
                          <wps:spPr bwMode="auto">
                            <a:xfrm>
                              <a:off x="4761" y="3377"/>
                              <a:ext cx="112" cy="145"/>
                            </a:xfrm>
                            <a:custGeom>
                              <a:avLst/>
                              <a:gdLst>
                                <a:gd name="T0" fmla="+- 0 4761 4761"/>
                                <a:gd name="T1" fmla="*/ T0 w 112"/>
                                <a:gd name="T2" fmla="+- 0 3377 3377"/>
                                <a:gd name="T3" fmla="*/ 3377 h 145"/>
                                <a:gd name="T4" fmla="+- 0 4872 4761"/>
                                <a:gd name="T5" fmla="*/ T4 w 112"/>
                                <a:gd name="T6" fmla="+- 0 3522 3377"/>
                                <a:gd name="T7" fmla="*/ 352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5">
                                  <a:moveTo>
                                    <a:pt x="0" y="0"/>
                                  </a:moveTo>
                                  <a:lnTo>
                                    <a:pt x="111" y="145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2005"/>
                        <wpg:cNvGrpSpPr>
                          <a:grpSpLocks/>
                        </wpg:cNvGrpSpPr>
                        <wpg:grpSpPr bwMode="auto">
                          <a:xfrm>
                            <a:off x="4891" y="3560"/>
                            <a:ext cx="131" cy="145"/>
                            <a:chOff x="4891" y="3560"/>
                            <a:chExt cx="131" cy="145"/>
                          </a:xfrm>
                        </wpg:grpSpPr>
                        <wps:wsp>
                          <wps:cNvPr id="980" name="Freeform 2006"/>
                          <wps:cNvSpPr>
                            <a:spLocks/>
                          </wps:cNvSpPr>
                          <wps:spPr bwMode="auto">
                            <a:xfrm>
                              <a:off x="4891" y="3560"/>
                              <a:ext cx="131" cy="145"/>
                            </a:xfrm>
                            <a:custGeom>
                              <a:avLst/>
                              <a:gdLst>
                                <a:gd name="T0" fmla="+- 0 4891 4891"/>
                                <a:gd name="T1" fmla="*/ T0 w 131"/>
                                <a:gd name="T2" fmla="+- 0 3560 3560"/>
                                <a:gd name="T3" fmla="*/ 3560 h 145"/>
                                <a:gd name="T4" fmla="+- 0 5022 4891"/>
                                <a:gd name="T5" fmla="*/ T4 w 131"/>
                                <a:gd name="T6" fmla="+- 0 3705 3560"/>
                                <a:gd name="T7" fmla="*/ 370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45">
                                  <a:moveTo>
                                    <a:pt x="0" y="0"/>
                                  </a:moveTo>
                                  <a:lnTo>
                                    <a:pt x="131" y="145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2003"/>
                        <wpg:cNvGrpSpPr>
                          <a:grpSpLocks/>
                        </wpg:cNvGrpSpPr>
                        <wpg:grpSpPr bwMode="auto">
                          <a:xfrm>
                            <a:off x="5529" y="4655"/>
                            <a:ext cx="131" cy="18"/>
                            <a:chOff x="5529" y="4655"/>
                            <a:chExt cx="131" cy="18"/>
                          </a:xfrm>
                        </wpg:grpSpPr>
                        <wps:wsp>
                          <wps:cNvPr id="982" name="Freeform 2004"/>
                          <wps:cNvSpPr>
                            <a:spLocks/>
                          </wps:cNvSpPr>
                          <wps:spPr bwMode="auto">
                            <a:xfrm>
                              <a:off x="5529" y="4655"/>
                              <a:ext cx="131" cy="18"/>
                            </a:xfrm>
                            <a:custGeom>
                              <a:avLst/>
                              <a:gdLst>
                                <a:gd name="T0" fmla="+- 0 5660 5529"/>
                                <a:gd name="T1" fmla="*/ T0 w 131"/>
                                <a:gd name="T2" fmla="+- 0 4673 4655"/>
                                <a:gd name="T3" fmla="*/ 4673 h 18"/>
                                <a:gd name="T4" fmla="+- 0 5622 5529"/>
                                <a:gd name="T5" fmla="*/ T4 w 131"/>
                                <a:gd name="T6" fmla="+- 0 4673 4655"/>
                                <a:gd name="T7" fmla="*/ 4673 h 18"/>
                                <a:gd name="T8" fmla="+- 0 5604 5529"/>
                                <a:gd name="T9" fmla="*/ T8 w 131"/>
                                <a:gd name="T10" fmla="+- 0 4673 4655"/>
                                <a:gd name="T11" fmla="*/ 4673 h 18"/>
                                <a:gd name="T12" fmla="+- 0 5585 5529"/>
                                <a:gd name="T13" fmla="*/ T12 w 131"/>
                                <a:gd name="T14" fmla="+- 0 4673 4655"/>
                                <a:gd name="T15" fmla="*/ 4673 h 18"/>
                                <a:gd name="T16" fmla="+- 0 5566 5529"/>
                                <a:gd name="T17" fmla="*/ T16 w 131"/>
                                <a:gd name="T18" fmla="+- 0 4673 4655"/>
                                <a:gd name="T19" fmla="*/ 4673 h 18"/>
                                <a:gd name="T20" fmla="+- 0 5566 5529"/>
                                <a:gd name="T21" fmla="*/ T20 w 131"/>
                                <a:gd name="T22" fmla="+- 0 4655 4655"/>
                                <a:gd name="T23" fmla="*/ 4655 h 18"/>
                                <a:gd name="T24" fmla="+- 0 5548 5529"/>
                                <a:gd name="T25" fmla="*/ T24 w 131"/>
                                <a:gd name="T26" fmla="+- 0 4655 4655"/>
                                <a:gd name="T27" fmla="*/ 4655 h 18"/>
                                <a:gd name="T28" fmla="+- 0 5529 5529"/>
                                <a:gd name="T29" fmla="*/ T28 w 131"/>
                                <a:gd name="T30" fmla="+- 0 4655 4655"/>
                                <a:gd name="T31" fmla="*/ 465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1" h="18">
                                  <a:moveTo>
                                    <a:pt x="131" y="18"/>
                                  </a:moveTo>
                                  <a:lnTo>
                                    <a:pt x="93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2001"/>
                        <wpg:cNvGrpSpPr>
                          <a:grpSpLocks/>
                        </wpg:cNvGrpSpPr>
                        <wpg:grpSpPr bwMode="auto">
                          <a:xfrm>
                            <a:off x="8660" y="7293"/>
                            <a:ext cx="150" cy="2"/>
                            <a:chOff x="8660" y="7293"/>
                            <a:chExt cx="150" cy="2"/>
                          </a:xfrm>
                        </wpg:grpSpPr>
                        <wps:wsp>
                          <wps:cNvPr id="984" name="Freeform 2002"/>
                          <wps:cNvSpPr>
                            <a:spLocks/>
                          </wps:cNvSpPr>
                          <wps:spPr bwMode="auto">
                            <a:xfrm>
                              <a:off x="8660" y="7293"/>
                              <a:ext cx="150" cy="2"/>
                            </a:xfrm>
                            <a:custGeom>
                              <a:avLst/>
                              <a:gdLst>
                                <a:gd name="T0" fmla="+- 0 8660 8660"/>
                                <a:gd name="T1" fmla="*/ T0 w 150"/>
                                <a:gd name="T2" fmla="+- 0 8810 866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999"/>
                        <wpg:cNvGrpSpPr>
                          <a:grpSpLocks/>
                        </wpg:cNvGrpSpPr>
                        <wpg:grpSpPr bwMode="auto">
                          <a:xfrm>
                            <a:off x="8097" y="7284"/>
                            <a:ext cx="526" cy="2"/>
                            <a:chOff x="8097" y="7284"/>
                            <a:chExt cx="526" cy="2"/>
                          </a:xfrm>
                        </wpg:grpSpPr>
                        <wps:wsp>
                          <wps:cNvPr id="986" name="Freeform 2000"/>
                          <wps:cNvSpPr>
                            <a:spLocks/>
                          </wps:cNvSpPr>
                          <wps:spPr bwMode="auto">
                            <a:xfrm>
                              <a:off x="8097" y="7284"/>
                              <a:ext cx="526" cy="2"/>
                            </a:xfrm>
                            <a:custGeom>
                              <a:avLst/>
                              <a:gdLst>
                                <a:gd name="T0" fmla="+- 0 8097 8097"/>
                                <a:gd name="T1" fmla="*/ T0 w 526"/>
                                <a:gd name="T2" fmla="+- 0 8622 8097"/>
                                <a:gd name="T3" fmla="*/ T2 w 5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">
                                  <a:moveTo>
                                    <a:pt x="0" y="0"/>
                                  </a:moveTo>
                                  <a:lnTo>
                                    <a:pt x="525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997"/>
                        <wpg:cNvGrpSpPr>
                          <a:grpSpLocks/>
                        </wpg:cNvGrpSpPr>
                        <wpg:grpSpPr bwMode="auto">
                          <a:xfrm>
                            <a:off x="8135" y="7102"/>
                            <a:ext cx="2" cy="145"/>
                            <a:chOff x="8135" y="7102"/>
                            <a:chExt cx="2" cy="145"/>
                          </a:xfrm>
                        </wpg:grpSpPr>
                        <wps:wsp>
                          <wps:cNvPr id="988" name="Freeform 1998"/>
                          <wps:cNvSpPr>
                            <a:spLocks/>
                          </wps:cNvSpPr>
                          <wps:spPr bwMode="auto">
                            <a:xfrm>
                              <a:off x="8135" y="7102"/>
                              <a:ext cx="2" cy="145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7102 h 145"/>
                                <a:gd name="T2" fmla="+- 0 7247 7102"/>
                                <a:gd name="T3" fmla="*/ 7247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3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995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4673" cy="3116"/>
                            <a:chOff x="1418" y="790"/>
                            <a:chExt cx="4673" cy="3116"/>
                          </a:xfrm>
                        </wpg:grpSpPr>
                        <wps:wsp>
                          <wps:cNvPr id="990" name="Freeform 1996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4673" cy="3116"/>
                            </a:xfrm>
                            <a:custGeom>
                              <a:avLst/>
                              <a:gdLst>
                                <a:gd name="T0" fmla="+- 0 1470 1418"/>
                                <a:gd name="T1" fmla="*/ T0 w 4673"/>
                                <a:gd name="T2" fmla="+- 0 4350 790"/>
                                <a:gd name="T3" fmla="*/ 4350 h 3116"/>
                                <a:gd name="T4" fmla="+- 0 1475 1418"/>
                                <a:gd name="T5" fmla="*/ T4 w 4673"/>
                                <a:gd name="T6" fmla="+- 0 4350 790"/>
                                <a:gd name="T7" fmla="*/ 4350 h 3116"/>
                                <a:gd name="T8" fmla="+- 0 1494 1418"/>
                                <a:gd name="T9" fmla="*/ T8 w 4673"/>
                                <a:gd name="T10" fmla="+- 0 4332 790"/>
                                <a:gd name="T11" fmla="*/ 4332 h 3116"/>
                                <a:gd name="T12" fmla="+- 0 1831 1418"/>
                                <a:gd name="T13" fmla="*/ T12 w 4673"/>
                                <a:gd name="T14" fmla="+- 0 4077 790"/>
                                <a:gd name="T15" fmla="*/ 4077 h 3116"/>
                                <a:gd name="T16" fmla="+- 0 2525 1418"/>
                                <a:gd name="T17" fmla="*/ T16 w 4673"/>
                                <a:gd name="T18" fmla="+- 0 3546 790"/>
                                <a:gd name="T19" fmla="*/ 3546 h 3116"/>
                                <a:gd name="T20" fmla="+- 0 3293 1418"/>
                                <a:gd name="T21" fmla="*/ T20 w 4673"/>
                                <a:gd name="T22" fmla="+- 0 2963 790"/>
                                <a:gd name="T23" fmla="*/ 2963 h 3116"/>
                                <a:gd name="T24" fmla="+- 0 3499 1418"/>
                                <a:gd name="T25" fmla="*/ T24 w 4673"/>
                                <a:gd name="T26" fmla="+- 0 2817 790"/>
                                <a:gd name="T27" fmla="*/ 2817 h 3116"/>
                                <a:gd name="T28" fmla="+- 0 4269 1418"/>
                                <a:gd name="T29" fmla="*/ T28 w 4673"/>
                                <a:gd name="T30" fmla="+- 0 2214 790"/>
                                <a:gd name="T31" fmla="*/ 2214 h 3116"/>
                                <a:gd name="T32" fmla="+- 0 5093 1418"/>
                                <a:gd name="T33" fmla="*/ T32 w 4673"/>
                                <a:gd name="T34" fmla="+- 0 1593 790"/>
                                <a:gd name="T35" fmla="*/ 1593 h 3116"/>
                                <a:gd name="T36" fmla="+- 0 5467 1418"/>
                                <a:gd name="T37" fmla="*/ T36 w 4673"/>
                                <a:gd name="T38" fmla="+- 0 1307 790"/>
                                <a:gd name="T39" fmla="*/ 1307 h 3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73" h="3116">
                                  <a:moveTo>
                                    <a:pt x="52" y="3560"/>
                                  </a:moveTo>
                                  <a:lnTo>
                                    <a:pt x="57" y="3560"/>
                                  </a:lnTo>
                                  <a:lnTo>
                                    <a:pt x="76" y="3542"/>
                                  </a:lnTo>
                                  <a:lnTo>
                                    <a:pt x="413" y="3287"/>
                                  </a:lnTo>
                                  <a:lnTo>
                                    <a:pt x="1107" y="2756"/>
                                  </a:lnTo>
                                  <a:lnTo>
                                    <a:pt x="1875" y="2173"/>
                                  </a:lnTo>
                                  <a:lnTo>
                                    <a:pt x="2081" y="2027"/>
                                  </a:lnTo>
                                  <a:lnTo>
                                    <a:pt x="2851" y="1424"/>
                                  </a:lnTo>
                                  <a:lnTo>
                                    <a:pt x="3675" y="803"/>
                                  </a:lnTo>
                                  <a:lnTo>
                                    <a:pt x="4049" y="517"/>
                                  </a:lnTo>
                                </a:path>
                              </a:pathLst>
                            </a:custGeom>
                            <a:noFill/>
                            <a:ln w="11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993"/>
                        <wpg:cNvGrpSpPr>
                          <a:grpSpLocks/>
                        </wpg:cNvGrpSpPr>
                        <wpg:grpSpPr bwMode="auto">
                          <a:xfrm>
                            <a:off x="6353" y="790"/>
                            <a:ext cx="694" cy="305"/>
                            <a:chOff x="6353" y="790"/>
                            <a:chExt cx="694" cy="305"/>
                          </a:xfrm>
                        </wpg:grpSpPr>
                        <wps:wsp>
                          <wps:cNvPr id="992" name="Freeform 1994"/>
                          <wps:cNvSpPr>
                            <a:spLocks/>
                          </wps:cNvSpPr>
                          <wps:spPr bwMode="auto">
                            <a:xfrm>
                              <a:off x="6353" y="790"/>
                              <a:ext cx="694" cy="305"/>
                            </a:xfrm>
                            <a:custGeom>
                              <a:avLst/>
                              <a:gdLst>
                                <a:gd name="T0" fmla="+- 0 7029 6353"/>
                                <a:gd name="T1" fmla="*/ T0 w 694"/>
                                <a:gd name="T2" fmla="+- 0 1630 790"/>
                                <a:gd name="T3" fmla="*/ 1630 h 305"/>
                                <a:gd name="T4" fmla="+- 0 7029 6353"/>
                                <a:gd name="T5" fmla="*/ T4 w 694"/>
                                <a:gd name="T6" fmla="+- 0 1611 790"/>
                                <a:gd name="T7" fmla="*/ 1611 h 305"/>
                                <a:gd name="T8" fmla="+- 0 7047 6353"/>
                                <a:gd name="T9" fmla="*/ T8 w 694"/>
                                <a:gd name="T10" fmla="+- 0 1611 790"/>
                                <a:gd name="T11" fmla="*/ 1611 h 305"/>
                                <a:gd name="T12" fmla="+- 0 7047 6353"/>
                                <a:gd name="T13" fmla="*/ T12 w 694"/>
                                <a:gd name="T14" fmla="+- 0 1575 790"/>
                                <a:gd name="T15" fmla="*/ 1575 h 305"/>
                                <a:gd name="T16" fmla="+- 0 6818 6353"/>
                                <a:gd name="T17" fmla="*/ T16 w 694"/>
                                <a:gd name="T18" fmla="+- 0 1325 790"/>
                                <a:gd name="T19" fmla="*/ 1325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305">
                                  <a:moveTo>
                                    <a:pt x="676" y="840"/>
                                  </a:moveTo>
                                  <a:lnTo>
                                    <a:pt x="676" y="821"/>
                                  </a:lnTo>
                                  <a:lnTo>
                                    <a:pt x="694" y="821"/>
                                  </a:lnTo>
                                  <a:lnTo>
                                    <a:pt x="694" y="785"/>
                                  </a:lnTo>
                                  <a:lnTo>
                                    <a:pt x="465" y="535"/>
                                  </a:lnTo>
                                </a:path>
                              </a:pathLst>
                            </a:custGeom>
                            <a:noFill/>
                            <a:ln w="11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991"/>
                        <wpg:cNvGrpSpPr>
                          <a:grpSpLocks/>
                        </wpg:cNvGrpSpPr>
                        <wpg:grpSpPr bwMode="auto">
                          <a:xfrm>
                            <a:off x="7029" y="1095"/>
                            <a:ext cx="74" cy="72"/>
                            <a:chOff x="7029" y="1095"/>
                            <a:chExt cx="74" cy="72"/>
                          </a:xfrm>
                        </wpg:grpSpPr>
                        <wps:wsp>
                          <wps:cNvPr id="994" name="Freeform 1992"/>
                          <wps:cNvSpPr>
                            <a:spLocks/>
                          </wps:cNvSpPr>
                          <wps:spPr bwMode="auto">
                            <a:xfrm>
                              <a:off x="7029" y="1095"/>
                              <a:ext cx="74" cy="72"/>
                            </a:xfrm>
                            <a:custGeom>
                              <a:avLst/>
                              <a:gdLst>
                                <a:gd name="T0" fmla="+- 0 7103 7029"/>
                                <a:gd name="T1" fmla="*/ T0 w 74"/>
                                <a:gd name="T2" fmla="+- 0 1167 1095"/>
                                <a:gd name="T3" fmla="*/ 1167 h 72"/>
                                <a:gd name="T4" fmla="+- 0 7029 7029"/>
                                <a:gd name="T5" fmla="*/ T4 w 74"/>
                                <a:gd name="T6" fmla="+- 0 1095 1095"/>
                                <a:gd name="T7" fmla="*/ 109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2">
                                  <a:moveTo>
                                    <a:pt x="74" y="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989"/>
                        <wpg:cNvGrpSpPr>
                          <a:grpSpLocks/>
                        </wpg:cNvGrpSpPr>
                        <wpg:grpSpPr bwMode="auto">
                          <a:xfrm>
                            <a:off x="7103" y="1149"/>
                            <a:ext cx="300" cy="274"/>
                            <a:chOff x="7103" y="1149"/>
                            <a:chExt cx="300" cy="274"/>
                          </a:xfrm>
                        </wpg:grpSpPr>
                        <wps:wsp>
                          <wps:cNvPr id="996" name="Freeform 1990"/>
                          <wps:cNvSpPr>
                            <a:spLocks/>
                          </wps:cNvSpPr>
                          <wps:spPr bwMode="auto">
                            <a:xfrm>
                              <a:off x="7103" y="1149"/>
                              <a:ext cx="300" cy="274"/>
                            </a:xfrm>
                            <a:custGeom>
                              <a:avLst/>
                              <a:gdLst>
                                <a:gd name="T0" fmla="+- 0 7160 7103"/>
                                <a:gd name="T1" fmla="*/ T0 w 300"/>
                                <a:gd name="T2" fmla="+- 0 1149 1149"/>
                                <a:gd name="T3" fmla="*/ 1149 h 274"/>
                                <a:gd name="T4" fmla="+- 0 7103 7103"/>
                                <a:gd name="T5" fmla="*/ T4 w 300"/>
                                <a:gd name="T6" fmla="+- 0 1149 1149"/>
                                <a:gd name="T7" fmla="*/ 1149 h 274"/>
                                <a:gd name="T8" fmla="+- 0 7103 7103"/>
                                <a:gd name="T9" fmla="*/ T8 w 300"/>
                                <a:gd name="T10" fmla="+- 0 1167 1149"/>
                                <a:gd name="T11" fmla="*/ 1167 h 274"/>
                                <a:gd name="T12" fmla="+- 0 7197 7103"/>
                                <a:gd name="T13" fmla="*/ T12 w 300"/>
                                <a:gd name="T14" fmla="+- 0 1277 1149"/>
                                <a:gd name="T15" fmla="*/ 1277 h 274"/>
                                <a:gd name="T16" fmla="+- 0 7197 7103"/>
                                <a:gd name="T17" fmla="*/ T16 w 300"/>
                                <a:gd name="T18" fmla="+- 0 1295 1149"/>
                                <a:gd name="T19" fmla="*/ 1295 h 274"/>
                                <a:gd name="T20" fmla="+- 0 7216 7103"/>
                                <a:gd name="T21" fmla="*/ T20 w 300"/>
                                <a:gd name="T22" fmla="+- 0 1295 1149"/>
                                <a:gd name="T23" fmla="*/ 1295 h 274"/>
                                <a:gd name="T24" fmla="+- 0 7216 7103"/>
                                <a:gd name="T25" fmla="*/ T24 w 300"/>
                                <a:gd name="T26" fmla="+- 0 1313 1149"/>
                                <a:gd name="T27" fmla="*/ 1313 h 274"/>
                                <a:gd name="T28" fmla="+- 0 7235 7103"/>
                                <a:gd name="T29" fmla="*/ T28 w 300"/>
                                <a:gd name="T30" fmla="+- 0 1313 1149"/>
                                <a:gd name="T31" fmla="*/ 1313 h 274"/>
                                <a:gd name="T32" fmla="+- 0 7235 7103"/>
                                <a:gd name="T33" fmla="*/ T32 w 300"/>
                                <a:gd name="T34" fmla="+- 0 1331 1149"/>
                                <a:gd name="T35" fmla="*/ 1331 h 274"/>
                                <a:gd name="T36" fmla="+- 0 7253 7103"/>
                                <a:gd name="T37" fmla="*/ T36 w 300"/>
                                <a:gd name="T38" fmla="+- 0 1331 1149"/>
                                <a:gd name="T39" fmla="*/ 1331 h 274"/>
                                <a:gd name="T40" fmla="+- 0 7253 7103"/>
                                <a:gd name="T41" fmla="*/ T40 w 300"/>
                                <a:gd name="T42" fmla="+- 0 1350 1149"/>
                                <a:gd name="T43" fmla="*/ 1350 h 274"/>
                                <a:gd name="T44" fmla="+- 0 7272 7103"/>
                                <a:gd name="T45" fmla="*/ T44 w 300"/>
                                <a:gd name="T46" fmla="+- 0 1350 1149"/>
                                <a:gd name="T47" fmla="*/ 1350 h 274"/>
                                <a:gd name="T48" fmla="+- 0 7272 7103"/>
                                <a:gd name="T49" fmla="*/ T48 w 300"/>
                                <a:gd name="T50" fmla="+- 0 1368 1149"/>
                                <a:gd name="T51" fmla="*/ 1368 h 274"/>
                                <a:gd name="T52" fmla="+- 0 7290 7103"/>
                                <a:gd name="T53" fmla="*/ T52 w 300"/>
                                <a:gd name="T54" fmla="+- 0 1368 1149"/>
                                <a:gd name="T55" fmla="*/ 1368 h 274"/>
                                <a:gd name="T56" fmla="+- 0 7290 7103"/>
                                <a:gd name="T57" fmla="*/ T56 w 300"/>
                                <a:gd name="T58" fmla="+- 0 1386 1149"/>
                                <a:gd name="T59" fmla="*/ 1386 h 274"/>
                                <a:gd name="T60" fmla="+- 0 7310 7103"/>
                                <a:gd name="T61" fmla="*/ T60 w 300"/>
                                <a:gd name="T62" fmla="+- 0 1386 1149"/>
                                <a:gd name="T63" fmla="*/ 1386 h 274"/>
                                <a:gd name="T64" fmla="+- 0 7310 7103"/>
                                <a:gd name="T65" fmla="*/ T64 w 300"/>
                                <a:gd name="T66" fmla="+- 0 1404 1149"/>
                                <a:gd name="T67" fmla="*/ 1404 h 274"/>
                                <a:gd name="T68" fmla="+- 0 7329 7103"/>
                                <a:gd name="T69" fmla="*/ T68 w 300"/>
                                <a:gd name="T70" fmla="+- 0 1404 1149"/>
                                <a:gd name="T71" fmla="*/ 1404 h 274"/>
                                <a:gd name="T72" fmla="+- 0 7329 7103"/>
                                <a:gd name="T73" fmla="*/ T72 w 300"/>
                                <a:gd name="T74" fmla="+- 0 1422 1149"/>
                                <a:gd name="T75" fmla="*/ 1422 h 274"/>
                                <a:gd name="T76" fmla="+- 0 7403 7103"/>
                                <a:gd name="T77" fmla="*/ T76 w 300"/>
                                <a:gd name="T78" fmla="+- 0 1422 1149"/>
                                <a:gd name="T79" fmla="*/ 1422 h 274"/>
                                <a:gd name="T80" fmla="+- 0 7403 7103"/>
                                <a:gd name="T81" fmla="*/ T80 w 300"/>
                                <a:gd name="T82" fmla="+- 0 1404 1149"/>
                                <a:gd name="T83" fmla="*/ 140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00" h="274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4" y="128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32" y="164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150" y="201"/>
                                  </a:lnTo>
                                  <a:lnTo>
                                    <a:pt x="169" y="201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87" y="219"/>
                                  </a:lnTo>
                                  <a:lnTo>
                                    <a:pt x="187" y="237"/>
                                  </a:lnTo>
                                  <a:lnTo>
                                    <a:pt x="207" y="237"/>
                                  </a:lnTo>
                                  <a:lnTo>
                                    <a:pt x="207" y="255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26" y="273"/>
                                  </a:lnTo>
                                  <a:lnTo>
                                    <a:pt x="300" y="273"/>
                                  </a:lnTo>
                                  <a:lnTo>
                                    <a:pt x="300" y="255"/>
                                  </a:lnTo>
                                </a:path>
                              </a:pathLst>
                            </a:custGeom>
                            <a:noFill/>
                            <a:ln w="117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987"/>
                        <wpg:cNvGrpSpPr>
                          <a:grpSpLocks/>
                        </wpg:cNvGrpSpPr>
                        <wpg:grpSpPr bwMode="auto">
                          <a:xfrm>
                            <a:off x="8416" y="2226"/>
                            <a:ext cx="1368" cy="1022"/>
                            <a:chOff x="8416" y="2226"/>
                            <a:chExt cx="1368" cy="1022"/>
                          </a:xfrm>
                        </wpg:grpSpPr>
                        <wps:wsp>
                          <wps:cNvPr id="998" name="Freeform 1988"/>
                          <wps:cNvSpPr>
                            <a:spLocks/>
                          </wps:cNvSpPr>
                          <wps:spPr bwMode="auto">
                            <a:xfrm>
                              <a:off x="8416" y="2226"/>
                              <a:ext cx="1368" cy="102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1368"/>
                                <a:gd name="T2" fmla="+- 0 2244 2226"/>
                                <a:gd name="T3" fmla="*/ 2244 h 1022"/>
                                <a:gd name="T4" fmla="+- 0 8434 8416"/>
                                <a:gd name="T5" fmla="*/ T4 w 1368"/>
                                <a:gd name="T6" fmla="+- 0 2262 2226"/>
                                <a:gd name="T7" fmla="*/ 2262 h 1022"/>
                                <a:gd name="T8" fmla="+- 0 8453 8416"/>
                                <a:gd name="T9" fmla="*/ T8 w 1368"/>
                                <a:gd name="T10" fmla="+- 0 2282 2226"/>
                                <a:gd name="T11" fmla="*/ 2282 h 1022"/>
                                <a:gd name="T12" fmla="+- 0 8490 8416"/>
                                <a:gd name="T13" fmla="*/ T12 w 1368"/>
                                <a:gd name="T14" fmla="+- 0 2300 2226"/>
                                <a:gd name="T15" fmla="*/ 2300 h 1022"/>
                                <a:gd name="T16" fmla="+- 0 8528 8416"/>
                                <a:gd name="T17" fmla="*/ T16 w 1368"/>
                                <a:gd name="T18" fmla="+- 0 2335 2226"/>
                                <a:gd name="T19" fmla="*/ 2335 h 1022"/>
                                <a:gd name="T20" fmla="+- 0 8547 8416"/>
                                <a:gd name="T21" fmla="*/ T20 w 1368"/>
                                <a:gd name="T22" fmla="+- 0 2353 2226"/>
                                <a:gd name="T23" fmla="*/ 2353 h 1022"/>
                                <a:gd name="T24" fmla="+- 0 8566 8416"/>
                                <a:gd name="T25" fmla="*/ T24 w 1368"/>
                                <a:gd name="T26" fmla="+- 0 2373 2226"/>
                                <a:gd name="T27" fmla="*/ 2373 h 1022"/>
                                <a:gd name="T28" fmla="+- 0 8622 8416"/>
                                <a:gd name="T29" fmla="*/ T28 w 1368"/>
                                <a:gd name="T30" fmla="+- 0 2409 2226"/>
                                <a:gd name="T31" fmla="*/ 2409 h 1022"/>
                                <a:gd name="T32" fmla="+- 0 8640 8416"/>
                                <a:gd name="T33" fmla="*/ T32 w 1368"/>
                                <a:gd name="T34" fmla="+- 0 2427 2226"/>
                                <a:gd name="T35" fmla="*/ 2427 h 1022"/>
                                <a:gd name="T36" fmla="+- 0 8660 8416"/>
                                <a:gd name="T37" fmla="*/ T36 w 1368"/>
                                <a:gd name="T38" fmla="+- 0 2446 2226"/>
                                <a:gd name="T39" fmla="*/ 2446 h 1022"/>
                                <a:gd name="T40" fmla="+- 0 8716 8416"/>
                                <a:gd name="T41" fmla="*/ T40 w 1368"/>
                                <a:gd name="T42" fmla="+- 0 2482 2226"/>
                                <a:gd name="T43" fmla="*/ 2482 h 1022"/>
                                <a:gd name="T44" fmla="+- 0 8734 8416"/>
                                <a:gd name="T45" fmla="*/ T44 w 1368"/>
                                <a:gd name="T46" fmla="+- 0 2500 2226"/>
                                <a:gd name="T47" fmla="*/ 2500 h 1022"/>
                                <a:gd name="T48" fmla="+- 0 8753 8416"/>
                                <a:gd name="T49" fmla="*/ T48 w 1368"/>
                                <a:gd name="T50" fmla="+- 0 2518 2226"/>
                                <a:gd name="T51" fmla="*/ 2518 h 1022"/>
                                <a:gd name="T52" fmla="+- 0 8790 8416"/>
                                <a:gd name="T53" fmla="*/ T52 w 1368"/>
                                <a:gd name="T54" fmla="+- 0 2537 2226"/>
                                <a:gd name="T55" fmla="*/ 2537 h 1022"/>
                                <a:gd name="T56" fmla="+- 0 8828 8416"/>
                                <a:gd name="T57" fmla="*/ T56 w 1368"/>
                                <a:gd name="T58" fmla="+- 0 2555 2226"/>
                                <a:gd name="T59" fmla="*/ 2555 h 1022"/>
                                <a:gd name="T60" fmla="+- 0 8847 8416"/>
                                <a:gd name="T61" fmla="*/ T60 w 1368"/>
                                <a:gd name="T62" fmla="+- 0 2573 2226"/>
                                <a:gd name="T63" fmla="*/ 2573 h 1022"/>
                                <a:gd name="T64" fmla="+- 0 8884 8416"/>
                                <a:gd name="T65" fmla="*/ T64 w 1368"/>
                                <a:gd name="T66" fmla="+- 0 2610 2226"/>
                                <a:gd name="T67" fmla="*/ 2610 h 1022"/>
                                <a:gd name="T68" fmla="+- 0 8922 8416"/>
                                <a:gd name="T69" fmla="*/ T68 w 1368"/>
                                <a:gd name="T70" fmla="+- 0 2628 2226"/>
                                <a:gd name="T71" fmla="*/ 2628 h 1022"/>
                                <a:gd name="T72" fmla="+- 0 8940 8416"/>
                                <a:gd name="T73" fmla="*/ T72 w 1368"/>
                                <a:gd name="T74" fmla="+- 0 2646 2226"/>
                                <a:gd name="T75" fmla="*/ 2646 h 1022"/>
                                <a:gd name="T76" fmla="+- 0 8978 8416"/>
                                <a:gd name="T77" fmla="*/ T76 w 1368"/>
                                <a:gd name="T78" fmla="+- 0 2682 2226"/>
                                <a:gd name="T79" fmla="*/ 2682 h 1022"/>
                                <a:gd name="T80" fmla="+- 0 8997 8416"/>
                                <a:gd name="T81" fmla="*/ T80 w 1368"/>
                                <a:gd name="T82" fmla="+- 0 2701 2226"/>
                                <a:gd name="T83" fmla="*/ 2701 h 1022"/>
                                <a:gd name="T84" fmla="+- 0 9016 8416"/>
                                <a:gd name="T85" fmla="*/ T84 w 1368"/>
                                <a:gd name="T86" fmla="+- 0 2719 2226"/>
                                <a:gd name="T87" fmla="*/ 2719 h 1022"/>
                                <a:gd name="T88" fmla="+- 0 9053 8416"/>
                                <a:gd name="T89" fmla="*/ T88 w 1368"/>
                                <a:gd name="T90" fmla="+- 0 2737 2226"/>
                                <a:gd name="T91" fmla="*/ 2737 h 1022"/>
                                <a:gd name="T92" fmla="+- 0 9090 8416"/>
                                <a:gd name="T93" fmla="*/ T92 w 1368"/>
                                <a:gd name="T94" fmla="+- 0 2756 2226"/>
                                <a:gd name="T95" fmla="*/ 2756 h 1022"/>
                                <a:gd name="T96" fmla="+- 0 9110 8416"/>
                                <a:gd name="T97" fmla="*/ T96 w 1368"/>
                                <a:gd name="T98" fmla="+- 0 2774 2226"/>
                                <a:gd name="T99" fmla="*/ 2774 h 1022"/>
                                <a:gd name="T100" fmla="+- 0 9147 8416"/>
                                <a:gd name="T101" fmla="*/ T100 w 1368"/>
                                <a:gd name="T102" fmla="+- 0 2811 2226"/>
                                <a:gd name="T103" fmla="*/ 2811 h 1022"/>
                                <a:gd name="T104" fmla="+- 0 9166 8416"/>
                                <a:gd name="T105" fmla="*/ T104 w 1368"/>
                                <a:gd name="T106" fmla="+- 0 2829 2226"/>
                                <a:gd name="T107" fmla="*/ 2829 h 1022"/>
                                <a:gd name="T108" fmla="+- 0 9203 8416"/>
                                <a:gd name="T109" fmla="*/ T108 w 1368"/>
                                <a:gd name="T110" fmla="+- 0 2847 2226"/>
                                <a:gd name="T111" fmla="*/ 2847 h 1022"/>
                                <a:gd name="T112" fmla="+- 0 9240 8416"/>
                                <a:gd name="T113" fmla="*/ T112 w 1368"/>
                                <a:gd name="T114" fmla="+- 0 2866 2226"/>
                                <a:gd name="T115" fmla="*/ 2866 h 1022"/>
                                <a:gd name="T116" fmla="+- 0 9278 8416"/>
                                <a:gd name="T117" fmla="*/ T116 w 1368"/>
                                <a:gd name="T118" fmla="+- 0 2902 2226"/>
                                <a:gd name="T119" fmla="*/ 2902 h 1022"/>
                                <a:gd name="T120" fmla="+- 0 9297 8416"/>
                                <a:gd name="T121" fmla="*/ T120 w 1368"/>
                                <a:gd name="T122" fmla="+- 0 2920 2226"/>
                                <a:gd name="T123" fmla="*/ 2920 h 1022"/>
                                <a:gd name="T124" fmla="+- 0 9353 8416"/>
                                <a:gd name="T125" fmla="*/ T124 w 1368"/>
                                <a:gd name="T126" fmla="+- 0 2957 2226"/>
                                <a:gd name="T127" fmla="*/ 2957 h 1022"/>
                                <a:gd name="T128" fmla="+- 0 9371 8416"/>
                                <a:gd name="T129" fmla="*/ T128 w 1368"/>
                                <a:gd name="T130" fmla="+- 0 2975 2226"/>
                                <a:gd name="T131" fmla="*/ 2975 h 1022"/>
                                <a:gd name="T132" fmla="+- 0 9410 8416"/>
                                <a:gd name="T133" fmla="*/ T132 w 1368"/>
                                <a:gd name="T134" fmla="+- 0 2993 2226"/>
                                <a:gd name="T135" fmla="*/ 2993 h 1022"/>
                                <a:gd name="T136" fmla="+- 0 9447 8416"/>
                                <a:gd name="T137" fmla="*/ T136 w 1368"/>
                                <a:gd name="T138" fmla="+- 0 3011 2226"/>
                                <a:gd name="T139" fmla="*/ 3011 h 1022"/>
                                <a:gd name="T140" fmla="+- 0 9466 8416"/>
                                <a:gd name="T141" fmla="*/ T140 w 1368"/>
                                <a:gd name="T142" fmla="+- 0 3029 2226"/>
                                <a:gd name="T143" fmla="*/ 3029 h 1022"/>
                                <a:gd name="T144" fmla="+- 0 9503 8416"/>
                                <a:gd name="T145" fmla="*/ T144 w 1368"/>
                                <a:gd name="T146" fmla="+- 0 3048 2226"/>
                                <a:gd name="T147" fmla="*/ 3048 h 1022"/>
                                <a:gd name="T148" fmla="+- 0 9540 8416"/>
                                <a:gd name="T149" fmla="*/ T148 w 1368"/>
                                <a:gd name="T150" fmla="+- 0 3084 2226"/>
                                <a:gd name="T151" fmla="*/ 3084 h 1022"/>
                                <a:gd name="T152" fmla="+- 0 9560 8416"/>
                                <a:gd name="T153" fmla="*/ T152 w 1368"/>
                                <a:gd name="T154" fmla="+- 0 3102 2226"/>
                                <a:gd name="T155" fmla="*/ 3102 h 1022"/>
                                <a:gd name="T156" fmla="+- 0 9615 8416"/>
                                <a:gd name="T157" fmla="*/ T156 w 1368"/>
                                <a:gd name="T158" fmla="+- 0 3139 2226"/>
                                <a:gd name="T159" fmla="*/ 3139 h 1022"/>
                                <a:gd name="T160" fmla="+- 0 9634 8416"/>
                                <a:gd name="T161" fmla="*/ T160 w 1368"/>
                                <a:gd name="T162" fmla="+- 0 3157 2226"/>
                                <a:gd name="T163" fmla="*/ 3157 h 1022"/>
                                <a:gd name="T164" fmla="+- 0 9671 8416"/>
                                <a:gd name="T165" fmla="*/ T164 w 1368"/>
                                <a:gd name="T166" fmla="+- 0 3175 2226"/>
                                <a:gd name="T167" fmla="*/ 3175 h 1022"/>
                                <a:gd name="T168" fmla="+- 0 9710 8416"/>
                                <a:gd name="T169" fmla="*/ T168 w 1368"/>
                                <a:gd name="T170" fmla="+- 0 3193 2226"/>
                                <a:gd name="T171" fmla="*/ 3193 h 1022"/>
                                <a:gd name="T172" fmla="+- 0 9747 8416"/>
                                <a:gd name="T173" fmla="*/ T172 w 1368"/>
                                <a:gd name="T174" fmla="+- 0 3213 2226"/>
                                <a:gd name="T175" fmla="*/ 3213 h 1022"/>
                                <a:gd name="T176" fmla="+- 0 9765 8416"/>
                                <a:gd name="T177" fmla="*/ T176 w 1368"/>
                                <a:gd name="T178" fmla="+- 0 3231 2226"/>
                                <a:gd name="T179" fmla="*/ 3231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68" h="1022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27"/>
                                  </a:lnTo>
                                  <a:lnTo>
                                    <a:pt x="150" y="127"/>
                                  </a:lnTo>
                                  <a:lnTo>
                                    <a:pt x="150" y="147"/>
                                  </a:lnTo>
                                  <a:lnTo>
                                    <a:pt x="168" y="147"/>
                                  </a:lnTo>
                                  <a:lnTo>
                                    <a:pt x="206" y="183"/>
                                  </a:lnTo>
                                  <a:lnTo>
                                    <a:pt x="224" y="183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62" y="220"/>
                                  </a:lnTo>
                                  <a:lnTo>
                                    <a:pt x="300" y="256"/>
                                  </a:lnTo>
                                  <a:lnTo>
                                    <a:pt x="318" y="256"/>
                                  </a:lnTo>
                                  <a:lnTo>
                                    <a:pt x="318" y="274"/>
                                  </a:lnTo>
                                  <a:lnTo>
                                    <a:pt x="337" y="274"/>
                                  </a:lnTo>
                                  <a:lnTo>
                                    <a:pt x="337" y="292"/>
                                  </a:lnTo>
                                  <a:lnTo>
                                    <a:pt x="356" y="292"/>
                                  </a:lnTo>
                                  <a:lnTo>
                                    <a:pt x="374" y="311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412" y="329"/>
                                  </a:lnTo>
                                  <a:lnTo>
                                    <a:pt x="412" y="347"/>
                                  </a:lnTo>
                                  <a:lnTo>
                                    <a:pt x="431" y="347"/>
                                  </a:lnTo>
                                  <a:lnTo>
                                    <a:pt x="450" y="365"/>
                                  </a:lnTo>
                                  <a:lnTo>
                                    <a:pt x="468" y="384"/>
                                  </a:lnTo>
                                  <a:lnTo>
                                    <a:pt x="487" y="402"/>
                                  </a:lnTo>
                                  <a:lnTo>
                                    <a:pt x="506" y="402"/>
                                  </a:lnTo>
                                  <a:lnTo>
                                    <a:pt x="506" y="420"/>
                                  </a:lnTo>
                                  <a:lnTo>
                                    <a:pt x="524" y="420"/>
                                  </a:lnTo>
                                  <a:lnTo>
                                    <a:pt x="544" y="438"/>
                                  </a:lnTo>
                                  <a:lnTo>
                                    <a:pt x="562" y="456"/>
                                  </a:lnTo>
                                  <a:lnTo>
                                    <a:pt x="581" y="456"/>
                                  </a:lnTo>
                                  <a:lnTo>
                                    <a:pt x="581" y="475"/>
                                  </a:lnTo>
                                  <a:lnTo>
                                    <a:pt x="600" y="475"/>
                                  </a:lnTo>
                                  <a:lnTo>
                                    <a:pt x="600" y="493"/>
                                  </a:lnTo>
                                  <a:lnTo>
                                    <a:pt x="618" y="493"/>
                                  </a:lnTo>
                                  <a:lnTo>
                                    <a:pt x="637" y="511"/>
                                  </a:lnTo>
                                  <a:lnTo>
                                    <a:pt x="655" y="530"/>
                                  </a:lnTo>
                                  <a:lnTo>
                                    <a:pt x="674" y="530"/>
                                  </a:lnTo>
                                  <a:lnTo>
                                    <a:pt x="674" y="548"/>
                                  </a:lnTo>
                                  <a:lnTo>
                                    <a:pt x="694" y="548"/>
                                  </a:lnTo>
                                  <a:lnTo>
                                    <a:pt x="712" y="567"/>
                                  </a:lnTo>
                                  <a:lnTo>
                                    <a:pt x="731" y="585"/>
                                  </a:lnTo>
                                  <a:lnTo>
                                    <a:pt x="750" y="585"/>
                                  </a:lnTo>
                                  <a:lnTo>
                                    <a:pt x="750" y="603"/>
                                  </a:lnTo>
                                  <a:lnTo>
                                    <a:pt x="787" y="603"/>
                                  </a:lnTo>
                                  <a:lnTo>
                                    <a:pt x="787" y="621"/>
                                  </a:lnTo>
                                  <a:lnTo>
                                    <a:pt x="805" y="621"/>
                                  </a:lnTo>
                                  <a:lnTo>
                                    <a:pt x="824" y="640"/>
                                  </a:lnTo>
                                  <a:lnTo>
                                    <a:pt x="844" y="658"/>
                                  </a:lnTo>
                                  <a:lnTo>
                                    <a:pt x="862" y="676"/>
                                  </a:lnTo>
                                  <a:lnTo>
                                    <a:pt x="881" y="676"/>
                                  </a:lnTo>
                                  <a:lnTo>
                                    <a:pt x="881" y="694"/>
                                  </a:lnTo>
                                  <a:lnTo>
                                    <a:pt x="900" y="694"/>
                                  </a:lnTo>
                                  <a:lnTo>
                                    <a:pt x="937" y="731"/>
                                  </a:lnTo>
                                  <a:lnTo>
                                    <a:pt x="955" y="731"/>
                                  </a:lnTo>
                                  <a:lnTo>
                                    <a:pt x="955" y="749"/>
                                  </a:lnTo>
                                  <a:lnTo>
                                    <a:pt x="974" y="749"/>
                                  </a:lnTo>
                                  <a:lnTo>
                                    <a:pt x="994" y="767"/>
                                  </a:lnTo>
                                  <a:lnTo>
                                    <a:pt x="1012" y="785"/>
                                  </a:lnTo>
                                  <a:lnTo>
                                    <a:pt x="1031" y="785"/>
                                  </a:lnTo>
                                  <a:lnTo>
                                    <a:pt x="1031" y="803"/>
                                  </a:lnTo>
                                  <a:lnTo>
                                    <a:pt x="1050" y="803"/>
                                  </a:lnTo>
                                  <a:lnTo>
                                    <a:pt x="1068" y="822"/>
                                  </a:lnTo>
                                  <a:lnTo>
                                    <a:pt x="1087" y="822"/>
                                  </a:lnTo>
                                  <a:lnTo>
                                    <a:pt x="1105" y="840"/>
                                  </a:lnTo>
                                  <a:lnTo>
                                    <a:pt x="1124" y="858"/>
                                  </a:lnTo>
                                  <a:lnTo>
                                    <a:pt x="1144" y="858"/>
                                  </a:lnTo>
                                  <a:lnTo>
                                    <a:pt x="1144" y="876"/>
                                  </a:lnTo>
                                  <a:lnTo>
                                    <a:pt x="1162" y="876"/>
                                  </a:lnTo>
                                  <a:lnTo>
                                    <a:pt x="1199" y="913"/>
                                  </a:lnTo>
                                  <a:lnTo>
                                    <a:pt x="1218" y="913"/>
                                  </a:lnTo>
                                  <a:lnTo>
                                    <a:pt x="1218" y="931"/>
                                  </a:lnTo>
                                  <a:lnTo>
                                    <a:pt x="1237" y="931"/>
                                  </a:lnTo>
                                  <a:lnTo>
                                    <a:pt x="1255" y="949"/>
                                  </a:lnTo>
                                  <a:lnTo>
                                    <a:pt x="1274" y="949"/>
                                  </a:lnTo>
                                  <a:lnTo>
                                    <a:pt x="1294" y="967"/>
                                  </a:lnTo>
                                  <a:lnTo>
                                    <a:pt x="1312" y="987"/>
                                  </a:lnTo>
                                  <a:lnTo>
                                    <a:pt x="1331" y="987"/>
                                  </a:lnTo>
                                  <a:lnTo>
                                    <a:pt x="1331" y="1005"/>
                                  </a:lnTo>
                                  <a:lnTo>
                                    <a:pt x="1349" y="1005"/>
                                  </a:lnTo>
                                  <a:lnTo>
                                    <a:pt x="1368" y="1023"/>
                                  </a:lnTo>
                                </a:path>
                              </a:pathLst>
                            </a:custGeom>
                            <a:noFill/>
                            <a:ln w="11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985"/>
                        <wpg:cNvGrpSpPr>
                          <a:grpSpLocks/>
                        </wpg:cNvGrpSpPr>
                        <wpg:grpSpPr bwMode="auto">
                          <a:xfrm>
                            <a:off x="7890" y="1842"/>
                            <a:ext cx="526" cy="384"/>
                            <a:chOff x="7890" y="1842"/>
                            <a:chExt cx="526" cy="384"/>
                          </a:xfrm>
                        </wpg:grpSpPr>
                        <wps:wsp>
                          <wps:cNvPr id="1000" name="Freeform 1986"/>
                          <wps:cNvSpPr>
                            <a:spLocks/>
                          </wps:cNvSpPr>
                          <wps:spPr bwMode="auto">
                            <a:xfrm>
                              <a:off x="7890" y="1842"/>
                              <a:ext cx="526" cy="38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526"/>
                                <a:gd name="T2" fmla="+- 0 1842 1842"/>
                                <a:gd name="T3" fmla="*/ 1842 h 384"/>
                                <a:gd name="T4" fmla="+- 0 7890 7890"/>
                                <a:gd name="T5" fmla="*/ T4 w 526"/>
                                <a:gd name="T6" fmla="+- 0 1862 1842"/>
                                <a:gd name="T7" fmla="*/ 1862 h 384"/>
                                <a:gd name="T8" fmla="+- 0 7910 7890"/>
                                <a:gd name="T9" fmla="*/ T8 w 526"/>
                                <a:gd name="T10" fmla="+- 0 1862 1842"/>
                                <a:gd name="T11" fmla="*/ 1862 h 384"/>
                                <a:gd name="T12" fmla="+- 0 7929 7890"/>
                                <a:gd name="T13" fmla="*/ T12 w 526"/>
                                <a:gd name="T14" fmla="+- 0 1880 1842"/>
                                <a:gd name="T15" fmla="*/ 1880 h 384"/>
                                <a:gd name="T16" fmla="+- 0 7947 7890"/>
                                <a:gd name="T17" fmla="*/ T16 w 526"/>
                                <a:gd name="T18" fmla="+- 0 1880 1842"/>
                                <a:gd name="T19" fmla="*/ 1880 h 384"/>
                                <a:gd name="T20" fmla="+- 0 7947 7890"/>
                                <a:gd name="T21" fmla="*/ T20 w 526"/>
                                <a:gd name="T22" fmla="+- 0 1898 1842"/>
                                <a:gd name="T23" fmla="*/ 1898 h 384"/>
                                <a:gd name="T24" fmla="+- 0 7966 7890"/>
                                <a:gd name="T25" fmla="*/ T24 w 526"/>
                                <a:gd name="T26" fmla="+- 0 1898 1842"/>
                                <a:gd name="T27" fmla="*/ 1898 h 384"/>
                                <a:gd name="T28" fmla="+- 0 7966 7890"/>
                                <a:gd name="T29" fmla="*/ T28 w 526"/>
                                <a:gd name="T30" fmla="+- 0 1915 1842"/>
                                <a:gd name="T31" fmla="*/ 1915 h 384"/>
                                <a:gd name="T32" fmla="+- 0 7984 7890"/>
                                <a:gd name="T33" fmla="*/ T32 w 526"/>
                                <a:gd name="T34" fmla="+- 0 1915 1842"/>
                                <a:gd name="T35" fmla="*/ 1915 h 384"/>
                                <a:gd name="T36" fmla="+- 0 8153 7890"/>
                                <a:gd name="T37" fmla="*/ T36 w 526"/>
                                <a:gd name="T38" fmla="+- 0 2026 1842"/>
                                <a:gd name="T39" fmla="*/ 2026 h 384"/>
                                <a:gd name="T40" fmla="+- 0 8172 7890"/>
                                <a:gd name="T41" fmla="*/ T40 w 526"/>
                                <a:gd name="T42" fmla="+- 0 2026 1842"/>
                                <a:gd name="T43" fmla="*/ 2026 h 384"/>
                                <a:gd name="T44" fmla="+- 0 8172 7890"/>
                                <a:gd name="T45" fmla="*/ T44 w 526"/>
                                <a:gd name="T46" fmla="+- 0 2044 1842"/>
                                <a:gd name="T47" fmla="*/ 2044 h 384"/>
                                <a:gd name="T48" fmla="+- 0 8190 7890"/>
                                <a:gd name="T49" fmla="*/ T48 w 526"/>
                                <a:gd name="T50" fmla="+- 0 2044 1842"/>
                                <a:gd name="T51" fmla="*/ 2044 h 384"/>
                                <a:gd name="T52" fmla="+- 0 8190 7890"/>
                                <a:gd name="T53" fmla="*/ T52 w 526"/>
                                <a:gd name="T54" fmla="+- 0 2062 1842"/>
                                <a:gd name="T55" fmla="*/ 2062 h 384"/>
                                <a:gd name="T56" fmla="+- 0 8210 7890"/>
                                <a:gd name="T57" fmla="*/ T56 w 526"/>
                                <a:gd name="T58" fmla="+- 0 2062 1842"/>
                                <a:gd name="T59" fmla="*/ 2062 h 384"/>
                                <a:gd name="T60" fmla="+- 0 8210 7890"/>
                                <a:gd name="T61" fmla="*/ T60 w 526"/>
                                <a:gd name="T62" fmla="+- 0 2080 1842"/>
                                <a:gd name="T63" fmla="*/ 2080 h 384"/>
                                <a:gd name="T64" fmla="+- 0 8229 7890"/>
                                <a:gd name="T65" fmla="*/ T64 w 526"/>
                                <a:gd name="T66" fmla="+- 0 2080 1842"/>
                                <a:gd name="T67" fmla="*/ 2080 h 384"/>
                                <a:gd name="T68" fmla="+- 0 8266 7890"/>
                                <a:gd name="T69" fmla="*/ T68 w 526"/>
                                <a:gd name="T70" fmla="+- 0 2117 1842"/>
                                <a:gd name="T71" fmla="*/ 2117 h 384"/>
                                <a:gd name="T72" fmla="+- 0 8284 7890"/>
                                <a:gd name="T73" fmla="*/ T72 w 526"/>
                                <a:gd name="T74" fmla="+- 0 2117 1842"/>
                                <a:gd name="T75" fmla="*/ 2117 h 384"/>
                                <a:gd name="T76" fmla="+- 0 8284 7890"/>
                                <a:gd name="T77" fmla="*/ T76 w 526"/>
                                <a:gd name="T78" fmla="+- 0 2135 1842"/>
                                <a:gd name="T79" fmla="*/ 2135 h 384"/>
                                <a:gd name="T80" fmla="+- 0 8303 7890"/>
                                <a:gd name="T81" fmla="*/ T80 w 526"/>
                                <a:gd name="T82" fmla="+- 0 2135 1842"/>
                                <a:gd name="T83" fmla="*/ 2135 h 384"/>
                                <a:gd name="T84" fmla="+- 0 8303 7890"/>
                                <a:gd name="T85" fmla="*/ T84 w 526"/>
                                <a:gd name="T86" fmla="+- 0 2153 1842"/>
                                <a:gd name="T87" fmla="*/ 2153 h 384"/>
                                <a:gd name="T88" fmla="+- 0 8322 7890"/>
                                <a:gd name="T89" fmla="*/ T88 w 526"/>
                                <a:gd name="T90" fmla="+- 0 2153 1842"/>
                                <a:gd name="T91" fmla="*/ 2153 h 384"/>
                                <a:gd name="T92" fmla="+- 0 8360 7890"/>
                                <a:gd name="T93" fmla="*/ T92 w 526"/>
                                <a:gd name="T94" fmla="+- 0 2190 1842"/>
                                <a:gd name="T95" fmla="*/ 2190 h 384"/>
                                <a:gd name="T96" fmla="+- 0 8378 7890"/>
                                <a:gd name="T97" fmla="*/ T96 w 526"/>
                                <a:gd name="T98" fmla="+- 0 2190 1842"/>
                                <a:gd name="T99" fmla="*/ 2190 h 384"/>
                                <a:gd name="T100" fmla="+- 0 8378 7890"/>
                                <a:gd name="T101" fmla="*/ T100 w 526"/>
                                <a:gd name="T102" fmla="+- 0 2208 1842"/>
                                <a:gd name="T103" fmla="*/ 2208 h 384"/>
                                <a:gd name="T104" fmla="+- 0 8397 7890"/>
                                <a:gd name="T105" fmla="*/ T104 w 526"/>
                                <a:gd name="T106" fmla="+- 0 2208 1842"/>
                                <a:gd name="T107" fmla="*/ 2208 h 384"/>
                                <a:gd name="T108" fmla="+- 0 8397 7890"/>
                                <a:gd name="T109" fmla="*/ T108 w 526"/>
                                <a:gd name="T110" fmla="+- 0 2226 1842"/>
                                <a:gd name="T111" fmla="*/ 2226 h 384"/>
                                <a:gd name="T112" fmla="+- 0 8416 7890"/>
                                <a:gd name="T113" fmla="*/ T112 w 526"/>
                                <a:gd name="T114" fmla="+- 0 2226 1842"/>
                                <a:gd name="T115" fmla="*/ 2226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26" h="384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263" y="184"/>
                                  </a:lnTo>
                                  <a:lnTo>
                                    <a:pt x="282" y="184"/>
                                  </a:lnTo>
                                  <a:lnTo>
                                    <a:pt x="282" y="202"/>
                                  </a:lnTo>
                                  <a:lnTo>
                                    <a:pt x="300" y="202"/>
                                  </a:lnTo>
                                  <a:lnTo>
                                    <a:pt x="300" y="220"/>
                                  </a:lnTo>
                                  <a:lnTo>
                                    <a:pt x="320" y="220"/>
                                  </a:lnTo>
                                  <a:lnTo>
                                    <a:pt x="320" y="238"/>
                                  </a:lnTo>
                                  <a:lnTo>
                                    <a:pt x="339" y="238"/>
                                  </a:lnTo>
                                  <a:lnTo>
                                    <a:pt x="376" y="275"/>
                                  </a:lnTo>
                                  <a:lnTo>
                                    <a:pt x="394" y="275"/>
                                  </a:lnTo>
                                  <a:lnTo>
                                    <a:pt x="394" y="293"/>
                                  </a:lnTo>
                                  <a:lnTo>
                                    <a:pt x="413" y="293"/>
                                  </a:lnTo>
                                  <a:lnTo>
                                    <a:pt x="413" y="311"/>
                                  </a:lnTo>
                                  <a:lnTo>
                                    <a:pt x="432" y="311"/>
                                  </a:lnTo>
                                  <a:lnTo>
                                    <a:pt x="470" y="348"/>
                                  </a:lnTo>
                                  <a:lnTo>
                                    <a:pt x="488" y="348"/>
                                  </a:lnTo>
                                  <a:lnTo>
                                    <a:pt x="488" y="366"/>
                                  </a:lnTo>
                                  <a:lnTo>
                                    <a:pt x="507" y="366"/>
                                  </a:lnTo>
                                  <a:lnTo>
                                    <a:pt x="507" y="384"/>
                                  </a:lnTo>
                                  <a:lnTo>
                                    <a:pt x="526" y="384"/>
                                  </a:lnTo>
                                </a:path>
                              </a:pathLst>
                            </a:custGeom>
                            <a:noFill/>
                            <a:ln w="11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983"/>
                        <wpg:cNvGrpSpPr>
                          <a:grpSpLocks/>
                        </wpg:cNvGrpSpPr>
                        <wpg:grpSpPr bwMode="auto">
                          <a:xfrm>
                            <a:off x="7834" y="1880"/>
                            <a:ext cx="1894" cy="1460"/>
                            <a:chOff x="7834" y="1880"/>
                            <a:chExt cx="1894" cy="1460"/>
                          </a:xfrm>
                        </wpg:grpSpPr>
                        <wps:wsp>
                          <wps:cNvPr id="1002" name="Freeform 1984"/>
                          <wps:cNvSpPr>
                            <a:spLocks/>
                          </wps:cNvSpPr>
                          <wps:spPr bwMode="auto">
                            <a:xfrm>
                              <a:off x="7834" y="1880"/>
                              <a:ext cx="1894" cy="1460"/>
                            </a:xfrm>
                            <a:custGeom>
                              <a:avLst/>
                              <a:gdLst>
                                <a:gd name="T0" fmla="+- 0 7853 7834"/>
                                <a:gd name="T1" fmla="*/ T0 w 1894"/>
                                <a:gd name="T2" fmla="+- 0 1898 1880"/>
                                <a:gd name="T3" fmla="*/ 1898 h 1460"/>
                                <a:gd name="T4" fmla="+- 0 7872 7834"/>
                                <a:gd name="T5" fmla="*/ T4 w 1894"/>
                                <a:gd name="T6" fmla="+- 0 1916 1880"/>
                                <a:gd name="T7" fmla="*/ 1916 h 1460"/>
                                <a:gd name="T8" fmla="+- 0 7890 7834"/>
                                <a:gd name="T9" fmla="*/ T8 w 1894"/>
                                <a:gd name="T10" fmla="+- 0 1935 1880"/>
                                <a:gd name="T11" fmla="*/ 1935 h 1460"/>
                                <a:gd name="T12" fmla="+- 0 7929 7834"/>
                                <a:gd name="T13" fmla="*/ T12 w 1894"/>
                                <a:gd name="T14" fmla="+- 0 1953 1880"/>
                                <a:gd name="T15" fmla="*/ 1953 h 1460"/>
                                <a:gd name="T16" fmla="+- 0 7958 7834"/>
                                <a:gd name="T17" fmla="*/ T16 w 1894"/>
                                <a:gd name="T18" fmla="+- 0 1983 1880"/>
                                <a:gd name="T19" fmla="*/ 1983 h 1460"/>
                                <a:gd name="T20" fmla="+- 0 8062 7834"/>
                                <a:gd name="T21" fmla="*/ T20 w 1894"/>
                                <a:gd name="T22" fmla="+- 0 2073 1880"/>
                                <a:gd name="T23" fmla="*/ 2073 h 1460"/>
                                <a:gd name="T24" fmla="+- 0 8092 7834"/>
                                <a:gd name="T25" fmla="*/ T24 w 1894"/>
                                <a:gd name="T26" fmla="+- 0 2098 1880"/>
                                <a:gd name="T27" fmla="*/ 2098 h 1460"/>
                                <a:gd name="T28" fmla="+- 0 8123 7834"/>
                                <a:gd name="T29" fmla="*/ T28 w 1894"/>
                                <a:gd name="T30" fmla="+- 0 2125 1880"/>
                                <a:gd name="T31" fmla="*/ 2125 h 1460"/>
                                <a:gd name="T32" fmla="+- 0 8172 7834"/>
                                <a:gd name="T33" fmla="*/ T32 w 1894"/>
                                <a:gd name="T34" fmla="+- 0 2153 1880"/>
                                <a:gd name="T35" fmla="*/ 2153 h 1460"/>
                                <a:gd name="T36" fmla="+- 0 8190 7834"/>
                                <a:gd name="T37" fmla="*/ T36 w 1894"/>
                                <a:gd name="T38" fmla="+- 0 2190 1880"/>
                                <a:gd name="T39" fmla="*/ 2190 h 1460"/>
                                <a:gd name="T40" fmla="+- 0 8210 7834"/>
                                <a:gd name="T41" fmla="*/ T40 w 1894"/>
                                <a:gd name="T42" fmla="+- 0 2208 1880"/>
                                <a:gd name="T43" fmla="*/ 2208 h 1460"/>
                                <a:gd name="T44" fmla="+- 0 8247 7834"/>
                                <a:gd name="T45" fmla="*/ T44 w 1894"/>
                                <a:gd name="T46" fmla="+- 0 2226 1880"/>
                                <a:gd name="T47" fmla="*/ 2226 h 1460"/>
                                <a:gd name="T48" fmla="+- 0 8284 7834"/>
                                <a:gd name="T49" fmla="*/ T48 w 1894"/>
                                <a:gd name="T50" fmla="+- 0 2262 1880"/>
                                <a:gd name="T51" fmla="*/ 2262 h 1460"/>
                                <a:gd name="T52" fmla="+- 0 8303 7834"/>
                                <a:gd name="T53" fmla="*/ T52 w 1894"/>
                                <a:gd name="T54" fmla="+- 0 2282 1880"/>
                                <a:gd name="T55" fmla="*/ 2282 h 1460"/>
                                <a:gd name="T56" fmla="+- 0 8340 7834"/>
                                <a:gd name="T57" fmla="*/ T56 w 1894"/>
                                <a:gd name="T58" fmla="+- 0 2300 1880"/>
                                <a:gd name="T59" fmla="*/ 2300 h 1460"/>
                                <a:gd name="T60" fmla="+- 0 8360 7834"/>
                                <a:gd name="T61" fmla="*/ T60 w 1894"/>
                                <a:gd name="T62" fmla="+- 0 2318 1880"/>
                                <a:gd name="T63" fmla="*/ 2318 h 1460"/>
                                <a:gd name="T64" fmla="+- 0 8378 7834"/>
                                <a:gd name="T65" fmla="*/ T64 w 1894"/>
                                <a:gd name="T66" fmla="+- 0 2336 1880"/>
                                <a:gd name="T67" fmla="*/ 2336 h 1460"/>
                                <a:gd name="T68" fmla="+- 0 8416 7834"/>
                                <a:gd name="T69" fmla="*/ T68 w 1894"/>
                                <a:gd name="T70" fmla="+- 0 2373 1880"/>
                                <a:gd name="T71" fmla="*/ 2373 h 1460"/>
                                <a:gd name="T72" fmla="+- 0 8434 7834"/>
                                <a:gd name="T73" fmla="*/ T72 w 1894"/>
                                <a:gd name="T74" fmla="+- 0 2391 1880"/>
                                <a:gd name="T75" fmla="*/ 2391 h 1460"/>
                                <a:gd name="T76" fmla="+- 0 8472 7834"/>
                                <a:gd name="T77" fmla="*/ T76 w 1894"/>
                                <a:gd name="T78" fmla="+- 0 2409 1880"/>
                                <a:gd name="T79" fmla="*/ 2409 h 1460"/>
                                <a:gd name="T80" fmla="+- 0 8510 7834"/>
                                <a:gd name="T81" fmla="*/ T80 w 1894"/>
                                <a:gd name="T82" fmla="+- 0 2427 1880"/>
                                <a:gd name="T83" fmla="*/ 2427 h 1460"/>
                                <a:gd name="T84" fmla="+- 0 8528 7834"/>
                                <a:gd name="T85" fmla="*/ T84 w 1894"/>
                                <a:gd name="T86" fmla="+- 0 2446 1880"/>
                                <a:gd name="T87" fmla="*/ 2446 h 1460"/>
                                <a:gd name="T88" fmla="+- 0 8547 7834"/>
                                <a:gd name="T89" fmla="*/ T88 w 1894"/>
                                <a:gd name="T90" fmla="+- 0 2482 1880"/>
                                <a:gd name="T91" fmla="*/ 2482 h 1460"/>
                                <a:gd name="T92" fmla="+- 0 8566 7834"/>
                                <a:gd name="T93" fmla="*/ T92 w 1894"/>
                                <a:gd name="T94" fmla="+- 0 2500 1880"/>
                                <a:gd name="T95" fmla="*/ 2500 h 1460"/>
                                <a:gd name="T96" fmla="+- 0 8603 7834"/>
                                <a:gd name="T97" fmla="*/ T96 w 1894"/>
                                <a:gd name="T98" fmla="+- 0 2518 1880"/>
                                <a:gd name="T99" fmla="*/ 2518 h 1460"/>
                                <a:gd name="T100" fmla="+- 0 8640 7834"/>
                                <a:gd name="T101" fmla="*/ T100 w 1894"/>
                                <a:gd name="T102" fmla="+- 0 2537 1880"/>
                                <a:gd name="T103" fmla="*/ 2537 h 1460"/>
                                <a:gd name="T104" fmla="+- 0 8660 7834"/>
                                <a:gd name="T105" fmla="*/ T104 w 1894"/>
                                <a:gd name="T106" fmla="+- 0 2555 1880"/>
                                <a:gd name="T107" fmla="*/ 2555 h 1460"/>
                                <a:gd name="T108" fmla="+- 0 8697 7834"/>
                                <a:gd name="T109" fmla="*/ T108 w 1894"/>
                                <a:gd name="T110" fmla="+- 0 2591 1880"/>
                                <a:gd name="T111" fmla="*/ 2591 h 1460"/>
                                <a:gd name="T112" fmla="+- 0 8734 7834"/>
                                <a:gd name="T113" fmla="*/ T112 w 1894"/>
                                <a:gd name="T114" fmla="+- 0 2610 1880"/>
                                <a:gd name="T115" fmla="*/ 2610 h 1460"/>
                                <a:gd name="T116" fmla="+- 0 8753 7834"/>
                                <a:gd name="T117" fmla="*/ T116 w 1894"/>
                                <a:gd name="T118" fmla="+- 0 2628 1880"/>
                                <a:gd name="T119" fmla="*/ 2628 h 1460"/>
                                <a:gd name="T120" fmla="+- 0 8790 7834"/>
                                <a:gd name="T121" fmla="*/ T120 w 1894"/>
                                <a:gd name="T122" fmla="+- 0 2664 1880"/>
                                <a:gd name="T123" fmla="*/ 2664 h 1460"/>
                                <a:gd name="T124" fmla="+- 0 8810 7834"/>
                                <a:gd name="T125" fmla="*/ T124 w 1894"/>
                                <a:gd name="T126" fmla="+- 0 2682 1880"/>
                                <a:gd name="T127" fmla="*/ 2682 h 1460"/>
                                <a:gd name="T128" fmla="+- 0 8847 7834"/>
                                <a:gd name="T129" fmla="*/ T128 w 1894"/>
                                <a:gd name="T130" fmla="+- 0 2702 1880"/>
                                <a:gd name="T131" fmla="*/ 2702 h 1460"/>
                                <a:gd name="T132" fmla="+- 0 8884 7834"/>
                                <a:gd name="T133" fmla="*/ T132 w 1894"/>
                                <a:gd name="T134" fmla="+- 0 2720 1880"/>
                                <a:gd name="T135" fmla="*/ 2720 h 1460"/>
                                <a:gd name="T136" fmla="+- 0 8903 7834"/>
                                <a:gd name="T137" fmla="*/ T136 w 1894"/>
                                <a:gd name="T138" fmla="+- 0 2738 1880"/>
                                <a:gd name="T139" fmla="*/ 2738 h 1460"/>
                                <a:gd name="T140" fmla="+- 0 8940 7834"/>
                                <a:gd name="T141" fmla="*/ T140 w 1894"/>
                                <a:gd name="T142" fmla="+- 0 2774 1880"/>
                                <a:gd name="T143" fmla="*/ 2774 h 1460"/>
                                <a:gd name="T144" fmla="+- 0 8960 7834"/>
                                <a:gd name="T145" fmla="*/ T144 w 1894"/>
                                <a:gd name="T146" fmla="+- 0 2793 1880"/>
                                <a:gd name="T147" fmla="*/ 2793 h 1460"/>
                                <a:gd name="T148" fmla="+- 0 9016 7834"/>
                                <a:gd name="T149" fmla="*/ T148 w 1894"/>
                                <a:gd name="T150" fmla="+- 0 2829 1880"/>
                                <a:gd name="T151" fmla="*/ 2829 h 1460"/>
                                <a:gd name="T152" fmla="+- 0 9034 7834"/>
                                <a:gd name="T153" fmla="*/ T152 w 1894"/>
                                <a:gd name="T154" fmla="+- 0 2847 1880"/>
                                <a:gd name="T155" fmla="*/ 2847 h 1460"/>
                                <a:gd name="T156" fmla="+- 0 9071 7834"/>
                                <a:gd name="T157" fmla="*/ T156 w 1894"/>
                                <a:gd name="T158" fmla="+- 0 2866 1880"/>
                                <a:gd name="T159" fmla="*/ 2866 h 1460"/>
                                <a:gd name="T160" fmla="+- 0 9110 7834"/>
                                <a:gd name="T161" fmla="*/ T160 w 1894"/>
                                <a:gd name="T162" fmla="+- 0 2884 1880"/>
                                <a:gd name="T163" fmla="*/ 2884 h 1460"/>
                                <a:gd name="T164" fmla="+- 0 9128 7834"/>
                                <a:gd name="T165" fmla="*/ T164 w 1894"/>
                                <a:gd name="T166" fmla="+- 0 2902 1880"/>
                                <a:gd name="T167" fmla="*/ 2902 h 1460"/>
                                <a:gd name="T168" fmla="+- 0 9184 7834"/>
                                <a:gd name="T169" fmla="*/ T168 w 1894"/>
                                <a:gd name="T170" fmla="+- 0 2938 1880"/>
                                <a:gd name="T171" fmla="*/ 2938 h 1460"/>
                                <a:gd name="T172" fmla="+- 0 9203 7834"/>
                                <a:gd name="T173" fmla="*/ T172 w 1894"/>
                                <a:gd name="T174" fmla="+- 0 2957 1880"/>
                                <a:gd name="T175" fmla="*/ 2957 h 1460"/>
                                <a:gd name="T176" fmla="+- 0 9240 7834"/>
                                <a:gd name="T177" fmla="*/ T176 w 1894"/>
                                <a:gd name="T178" fmla="+- 0 2993 1880"/>
                                <a:gd name="T179" fmla="*/ 2993 h 1460"/>
                                <a:gd name="T180" fmla="+- 0 9260 7834"/>
                                <a:gd name="T181" fmla="*/ T180 w 1894"/>
                                <a:gd name="T182" fmla="+- 0 3011 1880"/>
                                <a:gd name="T183" fmla="*/ 3011 h 1460"/>
                                <a:gd name="T184" fmla="+- 0 9297 7834"/>
                                <a:gd name="T185" fmla="*/ T184 w 1894"/>
                                <a:gd name="T186" fmla="+- 0 3029 1880"/>
                                <a:gd name="T187" fmla="*/ 3029 h 1460"/>
                                <a:gd name="T188" fmla="+- 0 9334 7834"/>
                                <a:gd name="T189" fmla="*/ T188 w 1894"/>
                                <a:gd name="T190" fmla="+- 0 3048 1880"/>
                                <a:gd name="T191" fmla="*/ 3048 h 1460"/>
                                <a:gd name="T192" fmla="+- 0 9353 7834"/>
                                <a:gd name="T193" fmla="*/ T192 w 1894"/>
                                <a:gd name="T194" fmla="+- 0 3066 1880"/>
                                <a:gd name="T195" fmla="*/ 3066 h 1460"/>
                                <a:gd name="T196" fmla="+- 0 9390 7834"/>
                                <a:gd name="T197" fmla="*/ T196 w 1894"/>
                                <a:gd name="T198" fmla="+- 0 3102 1880"/>
                                <a:gd name="T199" fmla="*/ 3102 h 1460"/>
                                <a:gd name="T200" fmla="+- 0 9410 7834"/>
                                <a:gd name="T201" fmla="*/ T200 w 1894"/>
                                <a:gd name="T202" fmla="+- 0 3122 1880"/>
                                <a:gd name="T203" fmla="*/ 3122 h 1460"/>
                                <a:gd name="T204" fmla="+- 0 9466 7834"/>
                                <a:gd name="T205" fmla="*/ T204 w 1894"/>
                                <a:gd name="T206" fmla="+- 0 3158 1880"/>
                                <a:gd name="T207" fmla="*/ 3158 h 1460"/>
                                <a:gd name="T208" fmla="+- 0 9484 7834"/>
                                <a:gd name="T209" fmla="*/ T208 w 1894"/>
                                <a:gd name="T210" fmla="+- 0 3176 1880"/>
                                <a:gd name="T211" fmla="*/ 3176 h 1460"/>
                                <a:gd name="T212" fmla="+- 0 9540 7834"/>
                                <a:gd name="T213" fmla="*/ T212 w 1894"/>
                                <a:gd name="T214" fmla="+- 0 3213 1880"/>
                                <a:gd name="T215" fmla="*/ 3213 h 1460"/>
                                <a:gd name="T216" fmla="+- 0 9578 7834"/>
                                <a:gd name="T217" fmla="*/ T216 w 1894"/>
                                <a:gd name="T218" fmla="+- 0 3231 1880"/>
                                <a:gd name="T219" fmla="*/ 3231 h 1460"/>
                                <a:gd name="T220" fmla="+- 0 9597 7834"/>
                                <a:gd name="T221" fmla="*/ T220 w 1894"/>
                                <a:gd name="T222" fmla="+- 0 3249 1880"/>
                                <a:gd name="T223" fmla="*/ 3249 h 1460"/>
                                <a:gd name="T224" fmla="+- 0 9653 7834"/>
                                <a:gd name="T225" fmla="*/ T224 w 1894"/>
                                <a:gd name="T226" fmla="+- 0 3285 1880"/>
                                <a:gd name="T227" fmla="*/ 3285 h 1460"/>
                                <a:gd name="T228" fmla="+- 0 9690 7834"/>
                                <a:gd name="T229" fmla="*/ T228 w 1894"/>
                                <a:gd name="T230" fmla="+- 0 3304 1880"/>
                                <a:gd name="T231" fmla="*/ 3304 h 1460"/>
                                <a:gd name="T232" fmla="+- 0 9728 7834"/>
                                <a:gd name="T233" fmla="*/ T232 w 1894"/>
                                <a:gd name="T234" fmla="+- 0 3322 1880"/>
                                <a:gd name="T235" fmla="*/ 3322 h 1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894" h="1460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24" y="103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28" y="193"/>
                                  </a:lnTo>
                                  <a:lnTo>
                                    <a:pt x="243" y="205"/>
                                  </a:lnTo>
                                  <a:lnTo>
                                    <a:pt x="258" y="218"/>
                                  </a:lnTo>
                                  <a:lnTo>
                                    <a:pt x="273" y="231"/>
                                  </a:lnTo>
                                  <a:lnTo>
                                    <a:pt x="289" y="245"/>
                                  </a:lnTo>
                                  <a:lnTo>
                                    <a:pt x="319" y="273"/>
                                  </a:lnTo>
                                  <a:lnTo>
                                    <a:pt x="338" y="273"/>
                                  </a:lnTo>
                                  <a:lnTo>
                                    <a:pt x="338" y="291"/>
                                  </a:lnTo>
                                  <a:lnTo>
                                    <a:pt x="356" y="310"/>
                                  </a:lnTo>
                                  <a:lnTo>
                                    <a:pt x="376" y="310"/>
                                  </a:lnTo>
                                  <a:lnTo>
                                    <a:pt x="376" y="328"/>
                                  </a:lnTo>
                                  <a:lnTo>
                                    <a:pt x="395" y="328"/>
                                  </a:lnTo>
                                  <a:lnTo>
                                    <a:pt x="413" y="346"/>
                                  </a:lnTo>
                                  <a:lnTo>
                                    <a:pt x="432" y="364"/>
                                  </a:lnTo>
                                  <a:lnTo>
                                    <a:pt x="450" y="382"/>
                                  </a:lnTo>
                                  <a:lnTo>
                                    <a:pt x="469" y="382"/>
                                  </a:lnTo>
                                  <a:lnTo>
                                    <a:pt x="469" y="402"/>
                                  </a:lnTo>
                                  <a:lnTo>
                                    <a:pt x="488" y="402"/>
                                  </a:lnTo>
                                  <a:lnTo>
                                    <a:pt x="506" y="420"/>
                                  </a:lnTo>
                                  <a:lnTo>
                                    <a:pt x="506" y="438"/>
                                  </a:lnTo>
                                  <a:lnTo>
                                    <a:pt x="526" y="438"/>
                                  </a:lnTo>
                                  <a:lnTo>
                                    <a:pt x="526" y="456"/>
                                  </a:lnTo>
                                  <a:lnTo>
                                    <a:pt x="544" y="456"/>
                                  </a:lnTo>
                                  <a:lnTo>
                                    <a:pt x="563" y="474"/>
                                  </a:lnTo>
                                  <a:lnTo>
                                    <a:pt x="582" y="493"/>
                                  </a:lnTo>
                                  <a:lnTo>
                                    <a:pt x="600" y="493"/>
                                  </a:lnTo>
                                  <a:lnTo>
                                    <a:pt x="600" y="511"/>
                                  </a:lnTo>
                                  <a:lnTo>
                                    <a:pt x="619" y="511"/>
                                  </a:lnTo>
                                  <a:lnTo>
                                    <a:pt x="638" y="529"/>
                                  </a:lnTo>
                                  <a:lnTo>
                                    <a:pt x="656" y="547"/>
                                  </a:lnTo>
                                  <a:lnTo>
                                    <a:pt x="676" y="547"/>
                                  </a:lnTo>
                                  <a:lnTo>
                                    <a:pt x="676" y="566"/>
                                  </a:lnTo>
                                  <a:lnTo>
                                    <a:pt x="694" y="566"/>
                                  </a:lnTo>
                                  <a:lnTo>
                                    <a:pt x="694" y="584"/>
                                  </a:lnTo>
                                  <a:lnTo>
                                    <a:pt x="713" y="602"/>
                                  </a:lnTo>
                                  <a:lnTo>
                                    <a:pt x="732" y="602"/>
                                  </a:lnTo>
                                  <a:lnTo>
                                    <a:pt x="732" y="620"/>
                                  </a:lnTo>
                                  <a:lnTo>
                                    <a:pt x="750" y="620"/>
                                  </a:lnTo>
                                  <a:lnTo>
                                    <a:pt x="769" y="638"/>
                                  </a:lnTo>
                                  <a:lnTo>
                                    <a:pt x="788" y="657"/>
                                  </a:lnTo>
                                  <a:lnTo>
                                    <a:pt x="806" y="657"/>
                                  </a:lnTo>
                                  <a:lnTo>
                                    <a:pt x="806" y="675"/>
                                  </a:lnTo>
                                  <a:lnTo>
                                    <a:pt x="826" y="675"/>
                                  </a:lnTo>
                                  <a:lnTo>
                                    <a:pt x="844" y="693"/>
                                  </a:lnTo>
                                  <a:lnTo>
                                    <a:pt x="863" y="711"/>
                                  </a:lnTo>
                                  <a:lnTo>
                                    <a:pt x="882" y="730"/>
                                  </a:lnTo>
                                  <a:lnTo>
                                    <a:pt x="900" y="730"/>
                                  </a:lnTo>
                                  <a:lnTo>
                                    <a:pt x="900" y="748"/>
                                  </a:lnTo>
                                  <a:lnTo>
                                    <a:pt x="919" y="748"/>
                                  </a:lnTo>
                                  <a:lnTo>
                                    <a:pt x="938" y="766"/>
                                  </a:lnTo>
                                  <a:lnTo>
                                    <a:pt x="956" y="784"/>
                                  </a:lnTo>
                                  <a:lnTo>
                                    <a:pt x="976" y="784"/>
                                  </a:lnTo>
                                  <a:lnTo>
                                    <a:pt x="976" y="802"/>
                                  </a:lnTo>
                                  <a:lnTo>
                                    <a:pt x="994" y="802"/>
                                  </a:lnTo>
                                  <a:lnTo>
                                    <a:pt x="1013" y="822"/>
                                  </a:lnTo>
                                  <a:lnTo>
                                    <a:pt x="1032" y="840"/>
                                  </a:lnTo>
                                  <a:lnTo>
                                    <a:pt x="1050" y="840"/>
                                  </a:lnTo>
                                  <a:lnTo>
                                    <a:pt x="1050" y="858"/>
                                  </a:lnTo>
                                  <a:lnTo>
                                    <a:pt x="1069" y="858"/>
                                  </a:lnTo>
                                  <a:lnTo>
                                    <a:pt x="1088" y="876"/>
                                  </a:lnTo>
                                  <a:lnTo>
                                    <a:pt x="1106" y="894"/>
                                  </a:lnTo>
                                  <a:lnTo>
                                    <a:pt x="1126" y="894"/>
                                  </a:lnTo>
                                  <a:lnTo>
                                    <a:pt x="1126" y="913"/>
                                  </a:lnTo>
                                  <a:lnTo>
                                    <a:pt x="1144" y="913"/>
                                  </a:lnTo>
                                  <a:lnTo>
                                    <a:pt x="1182" y="949"/>
                                  </a:lnTo>
                                  <a:lnTo>
                                    <a:pt x="1200" y="949"/>
                                  </a:lnTo>
                                  <a:lnTo>
                                    <a:pt x="1200" y="967"/>
                                  </a:lnTo>
                                  <a:lnTo>
                                    <a:pt x="1219" y="967"/>
                                  </a:lnTo>
                                  <a:lnTo>
                                    <a:pt x="1237" y="986"/>
                                  </a:lnTo>
                                  <a:lnTo>
                                    <a:pt x="1256" y="1004"/>
                                  </a:lnTo>
                                  <a:lnTo>
                                    <a:pt x="1276" y="1004"/>
                                  </a:lnTo>
                                  <a:lnTo>
                                    <a:pt x="1276" y="1022"/>
                                  </a:lnTo>
                                  <a:lnTo>
                                    <a:pt x="1294" y="1022"/>
                                  </a:lnTo>
                                  <a:lnTo>
                                    <a:pt x="1332" y="1058"/>
                                  </a:lnTo>
                                  <a:lnTo>
                                    <a:pt x="1350" y="1058"/>
                                  </a:lnTo>
                                  <a:lnTo>
                                    <a:pt x="1350" y="1077"/>
                                  </a:lnTo>
                                  <a:lnTo>
                                    <a:pt x="1369" y="1077"/>
                                  </a:lnTo>
                                  <a:lnTo>
                                    <a:pt x="1387" y="1095"/>
                                  </a:lnTo>
                                  <a:lnTo>
                                    <a:pt x="1406" y="1113"/>
                                  </a:lnTo>
                                  <a:lnTo>
                                    <a:pt x="1426" y="1113"/>
                                  </a:lnTo>
                                  <a:lnTo>
                                    <a:pt x="1426" y="1131"/>
                                  </a:lnTo>
                                  <a:lnTo>
                                    <a:pt x="1444" y="1131"/>
                                  </a:lnTo>
                                  <a:lnTo>
                                    <a:pt x="1463" y="1149"/>
                                  </a:lnTo>
                                  <a:lnTo>
                                    <a:pt x="1482" y="1168"/>
                                  </a:lnTo>
                                  <a:lnTo>
                                    <a:pt x="1500" y="1168"/>
                                  </a:lnTo>
                                  <a:lnTo>
                                    <a:pt x="1500" y="1186"/>
                                  </a:lnTo>
                                  <a:lnTo>
                                    <a:pt x="1519" y="1186"/>
                                  </a:lnTo>
                                  <a:lnTo>
                                    <a:pt x="1537" y="1204"/>
                                  </a:lnTo>
                                  <a:lnTo>
                                    <a:pt x="1556" y="1222"/>
                                  </a:lnTo>
                                  <a:lnTo>
                                    <a:pt x="1576" y="1222"/>
                                  </a:lnTo>
                                  <a:lnTo>
                                    <a:pt x="1576" y="1242"/>
                                  </a:lnTo>
                                  <a:lnTo>
                                    <a:pt x="1594" y="1242"/>
                                  </a:lnTo>
                                  <a:lnTo>
                                    <a:pt x="1632" y="1278"/>
                                  </a:lnTo>
                                  <a:lnTo>
                                    <a:pt x="1650" y="1278"/>
                                  </a:lnTo>
                                  <a:lnTo>
                                    <a:pt x="1650" y="1296"/>
                                  </a:lnTo>
                                  <a:lnTo>
                                    <a:pt x="1669" y="1296"/>
                                  </a:lnTo>
                                  <a:lnTo>
                                    <a:pt x="1706" y="1333"/>
                                  </a:lnTo>
                                  <a:lnTo>
                                    <a:pt x="1726" y="1333"/>
                                  </a:lnTo>
                                  <a:lnTo>
                                    <a:pt x="1744" y="1351"/>
                                  </a:lnTo>
                                  <a:lnTo>
                                    <a:pt x="1763" y="1351"/>
                                  </a:lnTo>
                                  <a:lnTo>
                                    <a:pt x="1763" y="1369"/>
                                  </a:lnTo>
                                  <a:lnTo>
                                    <a:pt x="1781" y="1369"/>
                                  </a:lnTo>
                                  <a:lnTo>
                                    <a:pt x="1819" y="1405"/>
                                  </a:lnTo>
                                  <a:lnTo>
                                    <a:pt x="1837" y="1405"/>
                                  </a:lnTo>
                                  <a:lnTo>
                                    <a:pt x="1856" y="1424"/>
                                  </a:lnTo>
                                  <a:lnTo>
                                    <a:pt x="1876" y="1442"/>
                                  </a:lnTo>
                                  <a:lnTo>
                                    <a:pt x="1894" y="1442"/>
                                  </a:lnTo>
                                  <a:lnTo>
                                    <a:pt x="1894" y="1460"/>
                                  </a:lnTo>
                                </a:path>
                              </a:pathLst>
                            </a:custGeom>
                            <a:noFill/>
                            <a:ln w="117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981"/>
                        <wpg:cNvGrpSpPr>
                          <a:grpSpLocks/>
                        </wpg:cNvGrpSpPr>
                        <wpg:grpSpPr bwMode="auto">
                          <a:xfrm>
                            <a:off x="8453" y="2226"/>
                            <a:ext cx="2044" cy="1460"/>
                            <a:chOff x="8453" y="2226"/>
                            <a:chExt cx="2044" cy="1460"/>
                          </a:xfrm>
                        </wpg:grpSpPr>
                        <wps:wsp>
                          <wps:cNvPr id="1004" name="Freeform 1982"/>
                          <wps:cNvSpPr>
                            <a:spLocks/>
                          </wps:cNvSpPr>
                          <wps:spPr bwMode="auto">
                            <a:xfrm>
                              <a:off x="8453" y="2226"/>
                              <a:ext cx="2044" cy="1460"/>
                            </a:xfrm>
                            <a:custGeom>
                              <a:avLst/>
                              <a:gdLst>
                                <a:gd name="T0" fmla="+- 0 8584 8453"/>
                                <a:gd name="T1" fmla="*/ T0 w 2044"/>
                                <a:gd name="T2" fmla="+- 0 2336 2226"/>
                                <a:gd name="T3" fmla="*/ 2336 h 1460"/>
                                <a:gd name="T4" fmla="+- 0 8734 8453"/>
                                <a:gd name="T5" fmla="*/ T4 w 2044"/>
                                <a:gd name="T6" fmla="+- 0 2446 2226"/>
                                <a:gd name="T7" fmla="*/ 2446 h 1460"/>
                                <a:gd name="T8" fmla="+- 0 8790 8453"/>
                                <a:gd name="T9" fmla="*/ T8 w 2044"/>
                                <a:gd name="T10" fmla="+- 0 2482 2226"/>
                                <a:gd name="T11" fmla="*/ 2482 h 1460"/>
                                <a:gd name="T12" fmla="+- 0 8810 8453"/>
                                <a:gd name="T13" fmla="*/ T12 w 2044"/>
                                <a:gd name="T14" fmla="+- 0 2500 2226"/>
                                <a:gd name="T15" fmla="*/ 2500 h 1460"/>
                                <a:gd name="T16" fmla="+- 0 8828 8453"/>
                                <a:gd name="T17" fmla="*/ T16 w 2044"/>
                                <a:gd name="T18" fmla="+- 0 2518 2226"/>
                                <a:gd name="T19" fmla="*/ 2518 h 1460"/>
                                <a:gd name="T20" fmla="+- 0 8866 8453"/>
                                <a:gd name="T21" fmla="*/ T20 w 2044"/>
                                <a:gd name="T22" fmla="+- 0 2555 2226"/>
                                <a:gd name="T23" fmla="*/ 2555 h 1460"/>
                                <a:gd name="T24" fmla="+- 0 8884 8453"/>
                                <a:gd name="T25" fmla="*/ T24 w 2044"/>
                                <a:gd name="T26" fmla="+- 0 2573 2226"/>
                                <a:gd name="T27" fmla="*/ 2573 h 1460"/>
                                <a:gd name="T28" fmla="+- 0 8922 8453"/>
                                <a:gd name="T29" fmla="*/ T28 w 2044"/>
                                <a:gd name="T30" fmla="+- 0 2591 2226"/>
                                <a:gd name="T31" fmla="*/ 2591 h 1460"/>
                                <a:gd name="T32" fmla="+- 0 8960 8453"/>
                                <a:gd name="T33" fmla="*/ T32 w 2044"/>
                                <a:gd name="T34" fmla="+- 0 2628 2226"/>
                                <a:gd name="T35" fmla="*/ 2628 h 1460"/>
                                <a:gd name="T36" fmla="+- 0 8978 8453"/>
                                <a:gd name="T37" fmla="*/ T36 w 2044"/>
                                <a:gd name="T38" fmla="+- 0 2646 2226"/>
                                <a:gd name="T39" fmla="*/ 2646 h 1460"/>
                                <a:gd name="T40" fmla="+- 0 9016 8453"/>
                                <a:gd name="T41" fmla="*/ T40 w 2044"/>
                                <a:gd name="T42" fmla="+- 0 2664 2226"/>
                                <a:gd name="T43" fmla="*/ 2664 h 1460"/>
                                <a:gd name="T44" fmla="+- 0 9053 8453"/>
                                <a:gd name="T45" fmla="*/ T44 w 2044"/>
                                <a:gd name="T46" fmla="+- 0 2682 2226"/>
                                <a:gd name="T47" fmla="*/ 2682 h 1460"/>
                                <a:gd name="T48" fmla="+- 0 9071 8453"/>
                                <a:gd name="T49" fmla="*/ T48 w 2044"/>
                                <a:gd name="T50" fmla="+- 0 2702 2226"/>
                                <a:gd name="T51" fmla="*/ 2702 h 1460"/>
                                <a:gd name="T52" fmla="+- 0 9128 8453"/>
                                <a:gd name="T53" fmla="*/ T52 w 2044"/>
                                <a:gd name="T54" fmla="+- 0 2756 2226"/>
                                <a:gd name="T55" fmla="*/ 2756 h 1460"/>
                                <a:gd name="T56" fmla="+- 0 9147 8453"/>
                                <a:gd name="T57" fmla="*/ T56 w 2044"/>
                                <a:gd name="T58" fmla="+- 0 2774 2226"/>
                                <a:gd name="T59" fmla="*/ 2774 h 1460"/>
                                <a:gd name="T60" fmla="+- 0 9184 8453"/>
                                <a:gd name="T61" fmla="*/ T60 w 2044"/>
                                <a:gd name="T62" fmla="+- 0 2793 2226"/>
                                <a:gd name="T63" fmla="*/ 2793 h 1460"/>
                                <a:gd name="T64" fmla="+- 0 9221 8453"/>
                                <a:gd name="T65" fmla="*/ T64 w 2044"/>
                                <a:gd name="T66" fmla="+- 0 2811 2226"/>
                                <a:gd name="T67" fmla="*/ 2811 h 1460"/>
                                <a:gd name="T68" fmla="+- 0 9260 8453"/>
                                <a:gd name="T69" fmla="*/ T68 w 2044"/>
                                <a:gd name="T70" fmla="+- 0 2829 2226"/>
                                <a:gd name="T71" fmla="*/ 2829 h 1460"/>
                                <a:gd name="T72" fmla="+- 0 9278 8453"/>
                                <a:gd name="T73" fmla="*/ T72 w 2044"/>
                                <a:gd name="T74" fmla="+- 0 2847 2226"/>
                                <a:gd name="T75" fmla="*/ 2847 h 1460"/>
                                <a:gd name="T76" fmla="+- 0 9316 8453"/>
                                <a:gd name="T77" fmla="*/ T76 w 2044"/>
                                <a:gd name="T78" fmla="+- 0 2884 2226"/>
                                <a:gd name="T79" fmla="*/ 2884 h 1460"/>
                                <a:gd name="T80" fmla="+- 0 9334 8453"/>
                                <a:gd name="T81" fmla="*/ T80 w 2044"/>
                                <a:gd name="T82" fmla="+- 0 2902 2226"/>
                                <a:gd name="T83" fmla="*/ 2902 h 1460"/>
                                <a:gd name="T84" fmla="+- 0 9353 8453"/>
                                <a:gd name="T85" fmla="*/ T84 w 2044"/>
                                <a:gd name="T86" fmla="+- 0 2920 2226"/>
                                <a:gd name="T87" fmla="*/ 2920 h 1460"/>
                                <a:gd name="T88" fmla="+- 0 9390 8453"/>
                                <a:gd name="T89" fmla="*/ T88 w 2044"/>
                                <a:gd name="T90" fmla="+- 0 2938 2226"/>
                                <a:gd name="T91" fmla="*/ 2938 h 1460"/>
                                <a:gd name="T92" fmla="+- 0 9428 8453"/>
                                <a:gd name="T93" fmla="*/ T92 w 2044"/>
                                <a:gd name="T94" fmla="+- 0 2957 2226"/>
                                <a:gd name="T95" fmla="*/ 2957 h 1460"/>
                                <a:gd name="T96" fmla="+- 0 9447 8453"/>
                                <a:gd name="T97" fmla="*/ T96 w 2044"/>
                                <a:gd name="T98" fmla="+- 0 2975 2226"/>
                                <a:gd name="T99" fmla="*/ 2975 h 1460"/>
                                <a:gd name="T100" fmla="+- 0 9484 8453"/>
                                <a:gd name="T101" fmla="*/ T100 w 2044"/>
                                <a:gd name="T102" fmla="+- 0 3011 2226"/>
                                <a:gd name="T103" fmla="*/ 3011 h 1460"/>
                                <a:gd name="T104" fmla="+- 0 9503 8453"/>
                                <a:gd name="T105" fmla="*/ T104 w 2044"/>
                                <a:gd name="T106" fmla="+- 0 3029 2226"/>
                                <a:gd name="T107" fmla="*/ 3029 h 1460"/>
                                <a:gd name="T108" fmla="+- 0 9540 8453"/>
                                <a:gd name="T109" fmla="*/ T108 w 2044"/>
                                <a:gd name="T110" fmla="+- 0 3048 2226"/>
                                <a:gd name="T111" fmla="*/ 3048 h 1460"/>
                                <a:gd name="T112" fmla="+- 0 9578 8453"/>
                                <a:gd name="T113" fmla="*/ T112 w 2044"/>
                                <a:gd name="T114" fmla="+- 0 3066 2226"/>
                                <a:gd name="T115" fmla="*/ 3066 h 1460"/>
                                <a:gd name="T116" fmla="+- 0 9615 8453"/>
                                <a:gd name="T117" fmla="*/ T116 w 2044"/>
                                <a:gd name="T118" fmla="+- 0 3084 2226"/>
                                <a:gd name="T119" fmla="*/ 3084 h 1460"/>
                                <a:gd name="T120" fmla="+- 0 9634 8453"/>
                                <a:gd name="T121" fmla="*/ T120 w 2044"/>
                                <a:gd name="T122" fmla="+- 0 3102 2226"/>
                                <a:gd name="T123" fmla="*/ 3102 h 1460"/>
                                <a:gd name="T124" fmla="+- 0 9690 8453"/>
                                <a:gd name="T125" fmla="*/ T124 w 2044"/>
                                <a:gd name="T126" fmla="+- 0 3140 2226"/>
                                <a:gd name="T127" fmla="*/ 3140 h 1460"/>
                                <a:gd name="T128" fmla="+- 0 9728 8453"/>
                                <a:gd name="T129" fmla="*/ T128 w 2044"/>
                                <a:gd name="T130" fmla="+- 0 3158 2226"/>
                                <a:gd name="T131" fmla="*/ 3158 h 1460"/>
                                <a:gd name="T132" fmla="+- 0 9747 8453"/>
                                <a:gd name="T133" fmla="*/ T132 w 2044"/>
                                <a:gd name="T134" fmla="+- 0 3176 2226"/>
                                <a:gd name="T135" fmla="*/ 3176 h 1460"/>
                                <a:gd name="T136" fmla="+- 0 9803 8453"/>
                                <a:gd name="T137" fmla="*/ T136 w 2044"/>
                                <a:gd name="T138" fmla="+- 0 3213 2226"/>
                                <a:gd name="T139" fmla="*/ 3213 h 1460"/>
                                <a:gd name="T140" fmla="+- 0 9821 8453"/>
                                <a:gd name="T141" fmla="*/ T140 w 2044"/>
                                <a:gd name="T142" fmla="+- 0 3231 2226"/>
                                <a:gd name="T143" fmla="*/ 3231 h 1460"/>
                                <a:gd name="T144" fmla="+- 0 9860 8453"/>
                                <a:gd name="T145" fmla="*/ T144 w 2044"/>
                                <a:gd name="T146" fmla="+- 0 3249 2226"/>
                                <a:gd name="T147" fmla="*/ 3249 h 1460"/>
                                <a:gd name="T148" fmla="+- 0 9897 8453"/>
                                <a:gd name="T149" fmla="*/ T148 w 2044"/>
                                <a:gd name="T150" fmla="+- 0 3285 2226"/>
                                <a:gd name="T151" fmla="*/ 3285 h 1460"/>
                                <a:gd name="T152" fmla="+- 0 9915 8453"/>
                                <a:gd name="T153" fmla="*/ T152 w 2044"/>
                                <a:gd name="T154" fmla="+- 0 3304 2226"/>
                                <a:gd name="T155" fmla="*/ 3304 h 1460"/>
                                <a:gd name="T156" fmla="+- 0 9953 8453"/>
                                <a:gd name="T157" fmla="*/ T156 w 2044"/>
                                <a:gd name="T158" fmla="+- 0 3322 2226"/>
                                <a:gd name="T159" fmla="*/ 3322 h 1460"/>
                                <a:gd name="T160" fmla="+- 0 10010 8453"/>
                                <a:gd name="T161" fmla="*/ T160 w 2044"/>
                                <a:gd name="T162" fmla="+- 0 3358 2226"/>
                                <a:gd name="T163" fmla="*/ 3358 h 1460"/>
                                <a:gd name="T164" fmla="+- 0 10028 8453"/>
                                <a:gd name="T165" fmla="*/ T164 w 2044"/>
                                <a:gd name="T166" fmla="+- 0 3377 2226"/>
                                <a:gd name="T167" fmla="*/ 3377 h 1460"/>
                                <a:gd name="T168" fmla="+- 0 10065 8453"/>
                                <a:gd name="T169" fmla="*/ T168 w 2044"/>
                                <a:gd name="T170" fmla="+- 0 3395 2226"/>
                                <a:gd name="T171" fmla="*/ 3395 h 1460"/>
                                <a:gd name="T172" fmla="+- 0 10103 8453"/>
                                <a:gd name="T173" fmla="*/ T172 w 2044"/>
                                <a:gd name="T174" fmla="+- 0 3413 2226"/>
                                <a:gd name="T175" fmla="*/ 3413 h 1460"/>
                                <a:gd name="T176" fmla="+- 0 10140 8453"/>
                                <a:gd name="T177" fmla="*/ T176 w 2044"/>
                                <a:gd name="T178" fmla="+- 0 3431 2226"/>
                                <a:gd name="T179" fmla="*/ 3431 h 1460"/>
                                <a:gd name="T180" fmla="+- 0 10160 8453"/>
                                <a:gd name="T181" fmla="*/ T180 w 2044"/>
                                <a:gd name="T182" fmla="+- 0 3449 2226"/>
                                <a:gd name="T183" fmla="*/ 3449 h 1460"/>
                                <a:gd name="T184" fmla="+- 0 10197 8453"/>
                                <a:gd name="T185" fmla="*/ T184 w 2044"/>
                                <a:gd name="T186" fmla="+- 0 3468 2226"/>
                                <a:gd name="T187" fmla="*/ 3468 h 1460"/>
                                <a:gd name="T188" fmla="+- 0 10215 8453"/>
                                <a:gd name="T189" fmla="*/ T188 w 2044"/>
                                <a:gd name="T190" fmla="+- 0 3486 2226"/>
                                <a:gd name="T191" fmla="*/ 3486 h 1460"/>
                                <a:gd name="T192" fmla="+- 0 10384 8453"/>
                                <a:gd name="T193" fmla="*/ T192 w 2044"/>
                                <a:gd name="T194" fmla="+- 0 3614 2226"/>
                                <a:gd name="T195" fmla="*/ 3614 h 1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044" h="1460">
                                  <a:moveTo>
                                    <a:pt x="0" y="0"/>
                                  </a:moveTo>
                                  <a:lnTo>
                                    <a:pt x="131" y="110"/>
                                  </a:lnTo>
                                  <a:lnTo>
                                    <a:pt x="263" y="220"/>
                                  </a:lnTo>
                                  <a:lnTo>
                                    <a:pt x="281" y="220"/>
                                  </a:lnTo>
                                  <a:lnTo>
                                    <a:pt x="319" y="256"/>
                                  </a:lnTo>
                                  <a:lnTo>
                                    <a:pt x="337" y="256"/>
                                  </a:lnTo>
                                  <a:lnTo>
                                    <a:pt x="337" y="274"/>
                                  </a:lnTo>
                                  <a:lnTo>
                                    <a:pt x="357" y="274"/>
                                  </a:lnTo>
                                  <a:lnTo>
                                    <a:pt x="357" y="292"/>
                                  </a:lnTo>
                                  <a:lnTo>
                                    <a:pt x="375" y="292"/>
                                  </a:lnTo>
                                  <a:lnTo>
                                    <a:pt x="394" y="311"/>
                                  </a:lnTo>
                                  <a:lnTo>
                                    <a:pt x="413" y="329"/>
                                  </a:lnTo>
                                  <a:lnTo>
                                    <a:pt x="431" y="329"/>
                                  </a:lnTo>
                                  <a:lnTo>
                                    <a:pt x="431" y="347"/>
                                  </a:lnTo>
                                  <a:lnTo>
                                    <a:pt x="450" y="347"/>
                                  </a:lnTo>
                                  <a:lnTo>
                                    <a:pt x="469" y="365"/>
                                  </a:lnTo>
                                  <a:lnTo>
                                    <a:pt x="487" y="384"/>
                                  </a:lnTo>
                                  <a:lnTo>
                                    <a:pt x="507" y="402"/>
                                  </a:lnTo>
                                  <a:lnTo>
                                    <a:pt x="525" y="402"/>
                                  </a:lnTo>
                                  <a:lnTo>
                                    <a:pt x="525" y="420"/>
                                  </a:lnTo>
                                  <a:lnTo>
                                    <a:pt x="544" y="420"/>
                                  </a:lnTo>
                                  <a:lnTo>
                                    <a:pt x="563" y="438"/>
                                  </a:lnTo>
                                  <a:lnTo>
                                    <a:pt x="581" y="456"/>
                                  </a:lnTo>
                                  <a:lnTo>
                                    <a:pt x="600" y="456"/>
                                  </a:lnTo>
                                  <a:lnTo>
                                    <a:pt x="600" y="476"/>
                                  </a:lnTo>
                                  <a:lnTo>
                                    <a:pt x="618" y="476"/>
                                  </a:lnTo>
                                  <a:lnTo>
                                    <a:pt x="657" y="512"/>
                                  </a:lnTo>
                                  <a:lnTo>
                                    <a:pt x="675" y="530"/>
                                  </a:lnTo>
                                  <a:lnTo>
                                    <a:pt x="694" y="530"/>
                                  </a:lnTo>
                                  <a:lnTo>
                                    <a:pt x="694" y="548"/>
                                  </a:lnTo>
                                  <a:lnTo>
                                    <a:pt x="713" y="548"/>
                                  </a:lnTo>
                                  <a:lnTo>
                                    <a:pt x="731" y="567"/>
                                  </a:lnTo>
                                  <a:lnTo>
                                    <a:pt x="750" y="585"/>
                                  </a:lnTo>
                                  <a:lnTo>
                                    <a:pt x="768" y="585"/>
                                  </a:lnTo>
                                  <a:lnTo>
                                    <a:pt x="768" y="603"/>
                                  </a:lnTo>
                                  <a:lnTo>
                                    <a:pt x="807" y="603"/>
                                  </a:lnTo>
                                  <a:lnTo>
                                    <a:pt x="807" y="621"/>
                                  </a:lnTo>
                                  <a:lnTo>
                                    <a:pt x="825" y="621"/>
                                  </a:lnTo>
                                  <a:lnTo>
                                    <a:pt x="844" y="640"/>
                                  </a:lnTo>
                                  <a:lnTo>
                                    <a:pt x="863" y="658"/>
                                  </a:lnTo>
                                  <a:lnTo>
                                    <a:pt x="881" y="658"/>
                                  </a:lnTo>
                                  <a:lnTo>
                                    <a:pt x="881" y="676"/>
                                  </a:lnTo>
                                  <a:lnTo>
                                    <a:pt x="900" y="676"/>
                                  </a:lnTo>
                                  <a:lnTo>
                                    <a:pt x="900" y="694"/>
                                  </a:lnTo>
                                  <a:lnTo>
                                    <a:pt x="918" y="694"/>
                                  </a:lnTo>
                                  <a:lnTo>
                                    <a:pt x="937" y="712"/>
                                  </a:lnTo>
                                  <a:lnTo>
                                    <a:pt x="957" y="731"/>
                                  </a:lnTo>
                                  <a:lnTo>
                                    <a:pt x="975" y="731"/>
                                  </a:lnTo>
                                  <a:lnTo>
                                    <a:pt x="975" y="749"/>
                                  </a:lnTo>
                                  <a:lnTo>
                                    <a:pt x="994" y="749"/>
                                  </a:lnTo>
                                  <a:lnTo>
                                    <a:pt x="1013" y="767"/>
                                  </a:lnTo>
                                  <a:lnTo>
                                    <a:pt x="1031" y="785"/>
                                  </a:lnTo>
                                  <a:lnTo>
                                    <a:pt x="1050" y="785"/>
                                  </a:lnTo>
                                  <a:lnTo>
                                    <a:pt x="1050" y="803"/>
                                  </a:lnTo>
                                  <a:lnTo>
                                    <a:pt x="1087" y="803"/>
                                  </a:lnTo>
                                  <a:lnTo>
                                    <a:pt x="1087" y="822"/>
                                  </a:lnTo>
                                  <a:lnTo>
                                    <a:pt x="1107" y="822"/>
                                  </a:lnTo>
                                  <a:lnTo>
                                    <a:pt x="1125" y="840"/>
                                  </a:lnTo>
                                  <a:lnTo>
                                    <a:pt x="1144" y="858"/>
                                  </a:lnTo>
                                  <a:lnTo>
                                    <a:pt x="1162" y="858"/>
                                  </a:lnTo>
                                  <a:lnTo>
                                    <a:pt x="1162" y="876"/>
                                  </a:lnTo>
                                  <a:lnTo>
                                    <a:pt x="1181" y="876"/>
                                  </a:lnTo>
                                  <a:lnTo>
                                    <a:pt x="1218" y="914"/>
                                  </a:lnTo>
                                  <a:lnTo>
                                    <a:pt x="1237" y="914"/>
                                  </a:lnTo>
                                  <a:lnTo>
                                    <a:pt x="1257" y="932"/>
                                  </a:lnTo>
                                  <a:lnTo>
                                    <a:pt x="1275" y="932"/>
                                  </a:lnTo>
                                  <a:lnTo>
                                    <a:pt x="1275" y="950"/>
                                  </a:lnTo>
                                  <a:lnTo>
                                    <a:pt x="1294" y="950"/>
                                  </a:lnTo>
                                  <a:lnTo>
                                    <a:pt x="1331" y="987"/>
                                  </a:lnTo>
                                  <a:lnTo>
                                    <a:pt x="1350" y="987"/>
                                  </a:lnTo>
                                  <a:lnTo>
                                    <a:pt x="1350" y="1005"/>
                                  </a:lnTo>
                                  <a:lnTo>
                                    <a:pt x="1368" y="1005"/>
                                  </a:lnTo>
                                  <a:lnTo>
                                    <a:pt x="1387" y="1023"/>
                                  </a:lnTo>
                                  <a:lnTo>
                                    <a:pt x="1407" y="1023"/>
                                  </a:lnTo>
                                  <a:lnTo>
                                    <a:pt x="1425" y="1041"/>
                                  </a:lnTo>
                                  <a:lnTo>
                                    <a:pt x="1444" y="1059"/>
                                  </a:lnTo>
                                  <a:lnTo>
                                    <a:pt x="1462" y="1059"/>
                                  </a:lnTo>
                                  <a:lnTo>
                                    <a:pt x="1462" y="1078"/>
                                  </a:lnTo>
                                  <a:lnTo>
                                    <a:pt x="1481" y="1078"/>
                                  </a:lnTo>
                                  <a:lnTo>
                                    <a:pt x="1500" y="1096"/>
                                  </a:lnTo>
                                  <a:lnTo>
                                    <a:pt x="1518" y="1096"/>
                                  </a:lnTo>
                                  <a:lnTo>
                                    <a:pt x="1557" y="1132"/>
                                  </a:lnTo>
                                  <a:lnTo>
                                    <a:pt x="1575" y="1132"/>
                                  </a:lnTo>
                                  <a:lnTo>
                                    <a:pt x="1575" y="1151"/>
                                  </a:lnTo>
                                  <a:lnTo>
                                    <a:pt x="1594" y="1151"/>
                                  </a:lnTo>
                                  <a:lnTo>
                                    <a:pt x="1612" y="1169"/>
                                  </a:lnTo>
                                  <a:lnTo>
                                    <a:pt x="1631" y="1169"/>
                                  </a:lnTo>
                                  <a:lnTo>
                                    <a:pt x="1650" y="1187"/>
                                  </a:lnTo>
                                  <a:lnTo>
                                    <a:pt x="1668" y="1205"/>
                                  </a:lnTo>
                                  <a:lnTo>
                                    <a:pt x="1687" y="1205"/>
                                  </a:lnTo>
                                  <a:lnTo>
                                    <a:pt x="1687" y="1223"/>
                                  </a:lnTo>
                                  <a:lnTo>
                                    <a:pt x="1707" y="1223"/>
                                  </a:lnTo>
                                  <a:lnTo>
                                    <a:pt x="1725" y="1242"/>
                                  </a:lnTo>
                                  <a:lnTo>
                                    <a:pt x="1744" y="1242"/>
                                  </a:lnTo>
                                  <a:lnTo>
                                    <a:pt x="1744" y="1260"/>
                                  </a:lnTo>
                                  <a:lnTo>
                                    <a:pt x="1762" y="1260"/>
                                  </a:lnTo>
                                  <a:lnTo>
                                    <a:pt x="1781" y="1278"/>
                                  </a:lnTo>
                                  <a:lnTo>
                                    <a:pt x="1931" y="1388"/>
                                  </a:lnTo>
                                  <a:lnTo>
                                    <a:pt x="2044" y="1461"/>
                                  </a:lnTo>
                                </a:path>
                              </a:pathLst>
                            </a:custGeom>
                            <a:noFill/>
                            <a:ln w="11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979"/>
                        <wpg:cNvGrpSpPr>
                          <a:grpSpLocks/>
                        </wpg:cNvGrpSpPr>
                        <wpg:grpSpPr bwMode="auto">
                          <a:xfrm>
                            <a:off x="8434" y="2208"/>
                            <a:ext cx="19" cy="18"/>
                            <a:chOff x="8434" y="2208"/>
                            <a:chExt cx="19" cy="18"/>
                          </a:xfrm>
                        </wpg:grpSpPr>
                        <wps:wsp>
                          <wps:cNvPr id="1006" name="Freeform 1980"/>
                          <wps:cNvSpPr>
                            <a:spLocks/>
                          </wps:cNvSpPr>
                          <wps:spPr bwMode="auto">
                            <a:xfrm>
                              <a:off x="8434" y="2208"/>
                              <a:ext cx="19" cy="18"/>
                            </a:xfrm>
                            <a:custGeom>
                              <a:avLst/>
                              <a:gdLst>
                                <a:gd name="T0" fmla="+- 0 8453 8434"/>
                                <a:gd name="T1" fmla="*/ T0 w 19"/>
                                <a:gd name="T2" fmla="+- 0 2226 2208"/>
                                <a:gd name="T3" fmla="*/ 2226 h 18"/>
                                <a:gd name="T4" fmla="+- 0 8434 8434"/>
                                <a:gd name="T5" fmla="*/ T4 w 19"/>
                                <a:gd name="T6" fmla="+- 0 2208 2208"/>
                                <a:gd name="T7" fmla="*/ 220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977"/>
                        <wpg:cNvGrpSpPr>
                          <a:grpSpLocks/>
                        </wpg:cNvGrpSpPr>
                        <wpg:grpSpPr bwMode="auto">
                          <a:xfrm>
                            <a:off x="3898" y="3449"/>
                            <a:ext cx="76" cy="55"/>
                            <a:chOff x="3898" y="3449"/>
                            <a:chExt cx="76" cy="55"/>
                          </a:xfrm>
                        </wpg:grpSpPr>
                        <wps:wsp>
                          <wps:cNvPr id="1008" name="Freeform 1978"/>
                          <wps:cNvSpPr>
                            <a:spLocks/>
                          </wps:cNvSpPr>
                          <wps:spPr bwMode="auto">
                            <a:xfrm>
                              <a:off x="3898" y="3449"/>
                              <a:ext cx="76" cy="55"/>
                            </a:xfrm>
                            <a:custGeom>
                              <a:avLst/>
                              <a:gdLst>
                                <a:gd name="T0" fmla="+- 0 3973 3898"/>
                                <a:gd name="T1" fmla="*/ T0 w 76"/>
                                <a:gd name="T2" fmla="+- 0 3449 3449"/>
                                <a:gd name="T3" fmla="*/ 3449 h 55"/>
                                <a:gd name="T4" fmla="+- 0 3898 3898"/>
                                <a:gd name="T5" fmla="*/ T4 w 76"/>
                                <a:gd name="T6" fmla="+- 0 3504 3449"/>
                                <a:gd name="T7" fmla="*/ 350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75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975"/>
                        <wpg:cNvGrpSpPr>
                          <a:grpSpLocks/>
                        </wpg:cNvGrpSpPr>
                        <wpg:grpSpPr bwMode="auto">
                          <a:xfrm>
                            <a:off x="3767" y="3358"/>
                            <a:ext cx="224" cy="293"/>
                            <a:chOff x="3767" y="3358"/>
                            <a:chExt cx="224" cy="293"/>
                          </a:xfrm>
                        </wpg:grpSpPr>
                        <wps:wsp>
                          <wps:cNvPr id="1010" name="Freeform 1976"/>
                          <wps:cNvSpPr>
                            <a:spLocks/>
                          </wps:cNvSpPr>
                          <wps:spPr bwMode="auto">
                            <a:xfrm>
                              <a:off x="3767" y="3358"/>
                              <a:ext cx="224" cy="293"/>
                            </a:xfrm>
                            <a:custGeom>
                              <a:avLst/>
                              <a:gdLst>
                                <a:gd name="T0" fmla="+- 0 3991 3767"/>
                                <a:gd name="T1" fmla="*/ T0 w 224"/>
                                <a:gd name="T2" fmla="+- 0 3651 3358"/>
                                <a:gd name="T3" fmla="*/ 3651 h 293"/>
                                <a:gd name="T4" fmla="+- 0 3898 3767"/>
                                <a:gd name="T5" fmla="*/ T4 w 224"/>
                                <a:gd name="T6" fmla="+- 0 3504 3358"/>
                                <a:gd name="T7" fmla="*/ 3504 h 293"/>
                                <a:gd name="T8" fmla="+- 0 3767 3767"/>
                                <a:gd name="T9" fmla="*/ T8 w 224"/>
                                <a:gd name="T10" fmla="+- 0 3358 3358"/>
                                <a:gd name="T11" fmla="*/ 335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4" h="293">
                                  <a:moveTo>
                                    <a:pt x="224" y="293"/>
                                  </a:moveTo>
                                  <a:lnTo>
                                    <a:pt x="131" y="1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973"/>
                        <wpg:cNvGrpSpPr>
                          <a:grpSpLocks/>
                        </wpg:cNvGrpSpPr>
                        <wpg:grpSpPr bwMode="auto">
                          <a:xfrm>
                            <a:off x="3617" y="3176"/>
                            <a:ext cx="131" cy="146"/>
                            <a:chOff x="3617" y="3176"/>
                            <a:chExt cx="131" cy="146"/>
                          </a:xfrm>
                        </wpg:grpSpPr>
                        <wps:wsp>
                          <wps:cNvPr id="1012" name="Freeform 1974"/>
                          <wps:cNvSpPr>
                            <a:spLocks/>
                          </wps:cNvSpPr>
                          <wps:spPr bwMode="auto">
                            <a:xfrm>
                              <a:off x="3617" y="3176"/>
                              <a:ext cx="131" cy="146"/>
                            </a:xfrm>
                            <a:custGeom>
                              <a:avLst/>
                              <a:gdLst>
                                <a:gd name="T0" fmla="+- 0 3748 3617"/>
                                <a:gd name="T1" fmla="*/ T0 w 131"/>
                                <a:gd name="T2" fmla="+- 0 3322 3176"/>
                                <a:gd name="T3" fmla="*/ 3322 h 146"/>
                                <a:gd name="T4" fmla="+- 0 3617 3617"/>
                                <a:gd name="T5" fmla="*/ T4 w 131"/>
                                <a:gd name="T6" fmla="+- 0 3176 3176"/>
                                <a:gd name="T7" fmla="*/ 317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46">
                                  <a:moveTo>
                                    <a:pt x="131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971"/>
                        <wpg:cNvGrpSpPr>
                          <a:grpSpLocks/>
                        </wpg:cNvGrpSpPr>
                        <wpg:grpSpPr bwMode="auto">
                          <a:xfrm>
                            <a:off x="4048" y="3066"/>
                            <a:ext cx="74" cy="73"/>
                            <a:chOff x="4048" y="3066"/>
                            <a:chExt cx="74" cy="73"/>
                          </a:xfrm>
                        </wpg:grpSpPr>
                        <wps:wsp>
                          <wps:cNvPr id="1014" name="Freeform 1972"/>
                          <wps:cNvSpPr>
                            <a:spLocks/>
                          </wps:cNvSpPr>
                          <wps:spPr bwMode="auto">
                            <a:xfrm>
                              <a:off x="4048" y="3066"/>
                              <a:ext cx="74" cy="73"/>
                            </a:xfrm>
                            <a:custGeom>
                              <a:avLst/>
                              <a:gdLst>
                                <a:gd name="T0" fmla="+- 0 4122 4048"/>
                                <a:gd name="T1" fmla="*/ T0 w 74"/>
                                <a:gd name="T2" fmla="+- 0 3066 3066"/>
                                <a:gd name="T3" fmla="*/ 3066 h 73"/>
                                <a:gd name="T4" fmla="+- 0 4104 4048"/>
                                <a:gd name="T5" fmla="*/ T4 w 74"/>
                                <a:gd name="T6" fmla="+- 0 3066 3066"/>
                                <a:gd name="T7" fmla="*/ 3066 h 73"/>
                                <a:gd name="T8" fmla="+- 0 4085 4048"/>
                                <a:gd name="T9" fmla="*/ T8 w 74"/>
                                <a:gd name="T10" fmla="+- 0 3066 3066"/>
                                <a:gd name="T11" fmla="*/ 3066 h 73"/>
                                <a:gd name="T12" fmla="+- 0 4085 4048"/>
                                <a:gd name="T13" fmla="*/ T12 w 74"/>
                                <a:gd name="T14" fmla="+- 0 3084 3066"/>
                                <a:gd name="T15" fmla="*/ 3084 h 73"/>
                                <a:gd name="T16" fmla="+- 0 4067 4048"/>
                                <a:gd name="T17" fmla="*/ T16 w 74"/>
                                <a:gd name="T18" fmla="+- 0 3084 3066"/>
                                <a:gd name="T19" fmla="*/ 3084 h 73"/>
                                <a:gd name="T20" fmla="+- 0 4067 4048"/>
                                <a:gd name="T21" fmla="*/ T20 w 74"/>
                                <a:gd name="T22" fmla="+- 0 3102 3066"/>
                                <a:gd name="T23" fmla="*/ 3102 h 73"/>
                                <a:gd name="T24" fmla="+- 0 4048 4048"/>
                                <a:gd name="T25" fmla="*/ T24 w 74"/>
                                <a:gd name="T26" fmla="+- 0 3102 3066"/>
                                <a:gd name="T27" fmla="*/ 3102 h 73"/>
                                <a:gd name="T28" fmla="+- 0 4048 4048"/>
                                <a:gd name="T29" fmla="*/ T28 w 74"/>
                                <a:gd name="T30" fmla="+- 0 3122 3066"/>
                                <a:gd name="T31" fmla="*/ 3122 h 73"/>
                                <a:gd name="T32" fmla="+- 0 4048 4048"/>
                                <a:gd name="T33" fmla="*/ T32 w 74"/>
                                <a:gd name="T34" fmla="+- 0 3140 3066"/>
                                <a:gd name="T35" fmla="*/ 314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74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969"/>
                        <wpg:cNvGrpSpPr>
                          <a:grpSpLocks/>
                        </wpg:cNvGrpSpPr>
                        <wpg:grpSpPr bwMode="auto">
                          <a:xfrm>
                            <a:off x="4011" y="3158"/>
                            <a:ext cx="18" cy="127"/>
                            <a:chOff x="4011" y="3158"/>
                            <a:chExt cx="18" cy="127"/>
                          </a:xfrm>
                        </wpg:grpSpPr>
                        <wps:wsp>
                          <wps:cNvPr id="1016" name="Freeform 1970"/>
                          <wps:cNvSpPr>
                            <a:spLocks/>
                          </wps:cNvSpPr>
                          <wps:spPr bwMode="auto">
                            <a:xfrm>
                              <a:off x="4011" y="3158"/>
                              <a:ext cx="18" cy="127"/>
                            </a:xfrm>
                            <a:custGeom>
                              <a:avLst/>
                              <a:gdLst>
                                <a:gd name="T0" fmla="+- 0 4029 4011"/>
                                <a:gd name="T1" fmla="*/ T0 w 18"/>
                                <a:gd name="T2" fmla="+- 0 3158 3158"/>
                                <a:gd name="T3" fmla="*/ 3158 h 127"/>
                                <a:gd name="T4" fmla="+- 0 4029 4011"/>
                                <a:gd name="T5" fmla="*/ T4 w 18"/>
                                <a:gd name="T6" fmla="+- 0 3176 3158"/>
                                <a:gd name="T7" fmla="*/ 3176 h 127"/>
                                <a:gd name="T8" fmla="+- 0 4029 4011"/>
                                <a:gd name="T9" fmla="*/ T8 w 18"/>
                                <a:gd name="T10" fmla="+- 0 3194 3158"/>
                                <a:gd name="T11" fmla="*/ 3194 h 127"/>
                                <a:gd name="T12" fmla="+- 0 4011 4011"/>
                                <a:gd name="T13" fmla="*/ T12 w 18"/>
                                <a:gd name="T14" fmla="+- 0 3194 3158"/>
                                <a:gd name="T15" fmla="*/ 3194 h 127"/>
                                <a:gd name="T16" fmla="+- 0 4011 4011"/>
                                <a:gd name="T17" fmla="*/ T16 w 18"/>
                                <a:gd name="T18" fmla="+- 0 3213 3158"/>
                                <a:gd name="T19" fmla="*/ 3213 h 127"/>
                                <a:gd name="T20" fmla="+- 0 4011 4011"/>
                                <a:gd name="T21" fmla="*/ T20 w 18"/>
                                <a:gd name="T22" fmla="+- 0 3231 3158"/>
                                <a:gd name="T23" fmla="*/ 3231 h 127"/>
                                <a:gd name="T24" fmla="+- 0 4011 4011"/>
                                <a:gd name="T25" fmla="*/ T24 w 18"/>
                                <a:gd name="T26" fmla="+- 0 3249 3158"/>
                                <a:gd name="T27" fmla="*/ 3249 h 127"/>
                                <a:gd name="T28" fmla="+- 0 4011 4011"/>
                                <a:gd name="T29" fmla="*/ T28 w 18"/>
                                <a:gd name="T30" fmla="+- 0 3285 3158"/>
                                <a:gd name="T31" fmla="*/ 328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" h="127">
                                  <a:moveTo>
                                    <a:pt x="18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967"/>
                        <wpg:cNvGrpSpPr>
                          <a:grpSpLocks/>
                        </wpg:cNvGrpSpPr>
                        <wpg:grpSpPr bwMode="auto">
                          <a:xfrm>
                            <a:off x="3973" y="3322"/>
                            <a:ext cx="55" cy="274"/>
                            <a:chOff x="3973" y="3322"/>
                            <a:chExt cx="55" cy="274"/>
                          </a:xfrm>
                        </wpg:grpSpPr>
                        <wps:wsp>
                          <wps:cNvPr id="1018" name="Freeform 1968"/>
                          <wps:cNvSpPr>
                            <a:spLocks/>
                          </wps:cNvSpPr>
                          <wps:spPr bwMode="auto">
                            <a:xfrm>
                              <a:off x="3973" y="3322"/>
                              <a:ext cx="55" cy="274"/>
                            </a:xfrm>
                            <a:custGeom>
                              <a:avLst/>
                              <a:gdLst>
                                <a:gd name="T0" fmla="+- 0 4011 3973"/>
                                <a:gd name="T1" fmla="*/ T0 w 55"/>
                                <a:gd name="T2" fmla="+- 0 3322 3322"/>
                                <a:gd name="T3" fmla="*/ 3322 h 274"/>
                                <a:gd name="T4" fmla="+- 0 4011 3973"/>
                                <a:gd name="T5" fmla="*/ T4 w 55"/>
                                <a:gd name="T6" fmla="+- 0 3413 3322"/>
                                <a:gd name="T7" fmla="*/ 3413 h 274"/>
                                <a:gd name="T8" fmla="+- 0 3973 3973"/>
                                <a:gd name="T9" fmla="*/ T8 w 55"/>
                                <a:gd name="T10" fmla="+- 0 3449 3322"/>
                                <a:gd name="T11" fmla="*/ 3449 h 274"/>
                                <a:gd name="T12" fmla="+- 0 4029 3973"/>
                                <a:gd name="T13" fmla="*/ T12 w 55"/>
                                <a:gd name="T14" fmla="+- 0 3522 3322"/>
                                <a:gd name="T15" fmla="*/ 3522 h 274"/>
                                <a:gd name="T16" fmla="+- 0 3991 3973"/>
                                <a:gd name="T17" fmla="*/ T16 w 55"/>
                                <a:gd name="T18" fmla="+- 0 3560 3322"/>
                                <a:gd name="T19" fmla="*/ 3560 h 274"/>
                                <a:gd name="T20" fmla="+- 0 4029 3973"/>
                                <a:gd name="T21" fmla="*/ T20 w 55"/>
                                <a:gd name="T22" fmla="+- 0 3596 3322"/>
                                <a:gd name="T23" fmla="*/ 359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274">
                                  <a:moveTo>
                                    <a:pt x="38" y="0"/>
                                  </a:moveTo>
                                  <a:lnTo>
                                    <a:pt x="38" y="9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56" y="274"/>
                                  </a:lnTo>
                                </a:path>
                              </a:pathLst>
                            </a:custGeom>
                            <a:noFill/>
                            <a:ln w="118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965"/>
                        <wpg:cNvGrpSpPr>
                          <a:grpSpLocks/>
                        </wpg:cNvGrpSpPr>
                        <wpg:grpSpPr bwMode="auto">
                          <a:xfrm>
                            <a:off x="3991" y="3642"/>
                            <a:ext cx="37" cy="2"/>
                            <a:chOff x="3991" y="3642"/>
                            <a:chExt cx="37" cy="2"/>
                          </a:xfrm>
                        </wpg:grpSpPr>
                        <wps:wsp>
                          <wps:cNvPr id="1020" name="Freeform 1966"/>
                          <wps:cNvSpPr>
                            <a:spLocks/>
                          </wps:cNvSpPr>
                          <wps:spPr bwMode="auto">
                            <a:xfrm>
                              <a:off x="3991" y="3642"/>
                              <a:ext cx="37" cy="2"/>
                            </a:xfrm>
                            <a:custGeom>
                              <a:avLst/>
                              <a:gdLst>
                                <a:gd name="T0" fmla="+- 0 3991 3991"/>
                                <a:gd name="T1" fmla="*/ T0 w 37"/>
                                <a:gd name="T2" fmla="+- 0 4029 3991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963"/>
                        <wpg:cNvGrpSpPr>
                          <a:grpSpLocks/>
                        </wpg:cNvGrpSpPr>
                        <wpg:grpSpPr bwMode="auto">
                          <a:xfrm>
                            <a:off x="3917" y="3705"/>
                            <a:ext cx="131" cy="128"/>
                            <a:chOff x="3917" y="3705"/>
                            <a:chExt cx="131" cy="128"/>
                          </a:xfrm>
                        </wpg:grpSpPr>
                        <wps:wsp>
                          <wps:cNvPr id="1022" name="Freeform 1964"/>
                          <wps:cNvSpPr>
                            <a:spLocks/>
                          </wps:cNvSpPr>
                          <wps:spPr bwMode="auto">
                            <a:xfrm>
                              <a:off x="3917" y="3705"/>
                              <a:ext cx="131" cy="128"/>
                            </a:xfrm>
                            <a:custGeom>
                              <a:avLst/>
                              <a:gdLst>
                                <a:gd name="T0" fmla="+- 0 4048 3917"/>
                                <a:gd name="T1" fmla="*/ T0 w 131"/>
                                <a:gd name="T2" fmla="+- 0 3705 3705"/>
                                <a:gd name="T3" fmla="*/ 3705 h 128"/>
                                <a:gd name="T4" fmla="+- 0 4029 3917"/>
                                <a:gd name="T5" fmla="*/ T4 w 131"/>
                                <a:gd name="T6" fmla="+- 0 3742 3705"/>
                                <a:gd name="T7" fmla="*/ 3742 h 128"/>
                                <a:gd name="T8" fmla="+- 0 3917 3917"/>
                                <a:gd name="T9" fmla="*/ T8 w 131"/>
                                <a:gd name="T10" fmla="+- 0 3833 3705"/>
                                <a:gd name="T11" fmla="*/ 383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28">
                                  <a:moveTo>
                                    <a:pt x="131" y="0"/>
                                  </a:moveTo>
                                  <a:lnTo>
                                    <a:pt x="112" y="37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961"/>
                        <wpg:cNvGrpSpPr>
                          <a:grpSpLocks/>
                        </wpg:cNvGrpSpPr>
                        <wpg:grpSpPr bwMode="auto">
                          <a:xfrm>
                            <a:off x="3729" y="3851"/>
                            <a:ext cx="150" cy="109"/>
                            <a:chOff x="3729" y="3851"/>
                            <a:chExt cx="150" cy="109"/>
                          </a:xfrm>
                        </wpg:grpSpPr>
                        <wps:wsp>
                          <wps:cNvPr id="1024" name="Freeform 1962"/>
                          <wps:cNvSpPr>
                            <a:spLocks/>
                          </wps:cNvSpPr>
                          <wps:spPr bwMode="auto">
                            <a:xfrm>
                              <a:off x="3729" y="3851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879 3729"/>
                                <a:gd name="T1" fmla="*/ T0 w 150"/>
                                <a:gd name="T2" fmla="+- 0 3851 3851"/>
                                <a:gd name="T3" fmla="*/ 3851 h 109"/>
                                <a:gd name="T4" fmla="+- 0 3729 3729"/>
                                <a:gd name="T5" fmla="*/ T4 w 150"/>
                                <a:gd name="T6" fmla="+- 0 3960 3851"/>
                                <a:gd name="T7" fmla="*/ 39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959"/>
                        <wpg:cNvGrpSpPr>
                          <a:grpSpLocks/>
                        </wpg:cNvGrpSpPr>
                        <wpg:grpSpPr bwMode="auto">
                          <a:xfrm>
                            <a:off x="3541" y="3998"/>
                            <a:ext cx="150" cy="109"/>
                            <a:chOff x="3541" y="3998"/>
                            <a:chExt cx="150" cy="109"/>
                          </a:xfrm>
                        </wpg:grpSpPr>
                        <wps:wsp>
                          <wps:cNvPr id="1026" name="Freeform 1960"/>
                          <wps:cNvSpPr>
                            <a:spLocks/>
                          </wps:cNvSpPr>
                          <wps:spPr bwMode="auto">
                            <a:xfrm>
                              <a:off x="3541" y="3998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691 3541"/>
                                <a:gd name="T1" fmla="*/ T0 w 150"/>
                                <a:gd name="T2" fmla="+- 0 3998 3998"/>
                                <a:gd name="T3" fmla="*/ 3998 h 109"/>
                                <a:gd name="T4" fmla="+- 0 3541 3541"/>
                                <a:gd name="T5" fmla="*/ T4 w 150"/>
                                <a:gd name="T6" fmla="+- 0 4107 3998"/>
                                <a:gd name="T7" fmla="*/ 41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957"/>
                        <wpg:cNvGrpSpPr>
                          <a:grpSpLocks/>
                        </wpg:cNvGrpSpPr>
                        <wpg:grpSpPr bwMode="auto">
                          <a:xfrm>
                            <a:off x="3354" y="4144"/>
                            <a:ext cx="150" cy="109"/>
                            <a:chOff x="3354" y="4144"/>
                            <a:chExt cx="150" cy="109"/>
                          </a:xfrm>
                        </wpg:grpSpPr>
                        <wps:wsp>
                          <wps:cNvPr id="1028" name="Freeform 1958"/>
                          <wps:cNvSpPr>
                            <a:spLocks/>
                          </wps:cNvSpPr>
                          <wps:spPr bwMode="auto">
                            <a:xfrm>
                              <a:off x="3354" y="414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504 3354"/>
                                <a:gd name="T1" fmla="*/ T0 w 150"/>
                                <a:gd name="T2" fmla="+- 0 4144 4144"/>
                                <a:gd name="T3" fmla="*/ 4144 h 109"/>
                                <a:gd name="T4" fmla="+- 0 3354 3354"/>
                                <a:gd name="T5" fmla="*/ T4 w 150"/>
                                <a:gd name="T6" fmla="+- 0 4253 4144"/>
                                <a:gd name="T7" fmla="*/ 425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955"/>
                        <wpg:cNvGrpSpPr>
                          <a:grpSpLocks/>
                        </wpg:cNvGrpSpPr>
                        <wpg:grpSpPr bwMode="auto">
                          <a:xfrm>
                            <a:off x="3185" y="4162"/>
                            <a:ext cx="132" cy="127"/>
                            <a:chOff x="3185" y="4162"/>
                            <a:chExt cx="132" cy="127"/>
                          </a:xfrm>
                        </wpg:grpSpPr>
                        <wps:wsp>
                          <wps:cNvPr id="1030" name="Freeform 1956"/>
                          <wps:cNvSpPr>
                            <a:spLocks/>
                          </wps:cNvSpPr>
                          <wps:spPr bwMode="auto">
                            <a:xfrm>
                              <a:off x="3185" y="4162"/>
                              <a:ext cx="132" cy="127"/>
                            </a:xfrm>
                            <a:custGeom>
                              <a:avLst/>
                              <a:gdLst>
                                <a:gd name="T0" fmla="+- 0 3317 3185"/>
                                <a:gd name="T1" fmla="*/ T0 w 132"/>
                                <a:gd name="T2" fmla="+- 0 4271 4162"/>
                                <a:gd name="T3" fmla="*/ 4271 h 127"/>
                                <a:gd name="T4" fmla="+- 0 3298 3185"/>
                                <a:gd name="T5" fmla="*/ T4 w 132"/>
                                <a:gd name="T6" fmla="+- 0 4289 4162"/>
                                <a:gd name="T7" fmla="*/ 4289 h 127"/>
                                <a:gd name="T8" fmla="+- 0 3185 3185"/>
                                <a:gd name="T9" fmla="*/ T8 w 132"/>
                                <a:gd name="T10" fmla="+- 0 4162 4162"/>
                                <a:gd name="T11" fmla="*/ 416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27">
                                  <a:moveTo>
                                    <a:pt x="132" y="109"/>
                                  </a:moveTo>
                                  <a:lnTo>
                                    <a:pt x="113" y="1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953"/>
                        <wpg:cNvGrpSpPr>
                          <a:grpSpLocks/>
                        </wpg:cNvGrpSpPr>
                        <wpg:grpSpPr bwMode="auto">
                          <a:xfrm>
                            <a:off x="3035" y="4016"/>
                            <a:ext cx="132" cy="109"/>
                            <a:chOff x="3035" y="4016"/>
                            <a:chExt cx="132" cy="109"/>
                          </a:xfrm>
                        </wpg:grpSpPr>
                        <wps:wsp>
                          <wps:cNvPr id="1032" name="Freeform 1954"/>
                          <wps:cNvSpPr>
                            <a:spLocks/>
                          </wps:cNvSpPr>
                          <wps:spPr bwMode="auto">
                            <a:xfrm>
                              <a:off x="3035" y="4016"/>
                              <a:ext cx="132" cy="109"/>
                            </a:xfrm>
                            <a:custGeom>
                              <a:avLst/>
                              <a:gdLst>
                                <a:gd name="T0" fmla="+- 0 3167 3035"/>
                                <a:gd name="T1" fmla="*/ T0 w 132"/>
                                <a:gd name="T2" fmla="+- 0 4125 4016"/>
                                <a:gd name="T3" fmla="*/ 4125 h 109"/>
                                <a:gd name="T4" fmla="+- 0 3073 3035"/>
                                <a:gd name="T5" fmla="*/ T4 w 132"/>
                                <a:gd name="T6" fmla="+- 0 4016 4016"/>
                                <a:gd name="T7" fmla="*/ 4016 h 109"/>
                                <a:gd name="T8" fmla="+- 0 3035 3035"/>
                                <a:gd name="T9" fmla="*/ T8 w 132"/>
                                <a:gd name="T10" fmla="+- 0 4034 4016"/>
                                <a:gd name="T11" fmla="*/ 403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09">
                                  <a:moveTo>
                                    <a:pt x="132" y="10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951"/>
                        <wpg:cNvGrpSpPr>
                          <a:grpSpLocks/>
                        </wpg:cNvGrpSpPr>
                        <wpg:grpSpPr bwMode="auto">
                          <a:xfrm>
                            <a:off x="3073" y="4071"/>
                            <a:ext cx="112" cy="145"/>
                            <a:chOff x="3073" y="4071"/>
                            <a:chExt cx="112" cy="145"/>
                          </a:xfrm>
                        </wpg:grpSpPr>
                        <wps:wsp>
                          <wps:cNvPr id="1034" name="Freeform 1952"/>
                          <wps:cNvSpPr>
                            <a:spLocks/>
                          </wps:cNvSpPr>
                          <wps:spPr bwMode="auto">
                            <a:xfrm>
                              <a:off x="3073" y="4071"/>
                              <a:ext cx="112" cy="145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112"/>
                                <a:gd name="T2" fmla="+- 0 4071 4071"/>
                                <a:gd name="T3" fmla="*/ 4071 h 145"/>
                                <a:gd name="T4" fmla="+- 0 3185 3073"/>
                                <a:gd name="T5" fmla="*/ T4 w 112"/>
                                <a:gd name="T6" fmla="+- 0 4216 4071"/>
                                <a:gd name="T7" fmla="*/ 421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5">
                                  <a:moveTo>
                                    <a:pt x="0" y="0"/>
                                  </a:moveTo>
                                  <a:lnTo>
                                    <a:pt x="112" y="145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949"/>
                        <wpg:cNvGrpSpPr>
                          <a:grpSpLocks/>
                        </wpg:cNvGrpSpPr>
                        <wpg:grpSpPr bwMode="auto">
                          <a:xfrm>
                            <a:off x="3110" y="4253"/>
                            <a:ext cx="113" cy="73"/>
                            <a:chOff x="3110" y="4253"/>
                            <a:chExt cx="113" cy="73"/>
                          </a:xfrm>
                        </wpg:grpSpPr>
                        <wps:wsp>
                          <wps:cNvPr id="1036" name="Freeform 1950"/>
                          <wps:cNvSpPr>
                            <a:spLocks/>
                          </wps:cNvSpPr>
                          <wps:spPr bwMode="auto">
                            <a:xfrm>
                              <a:off x="3110" y="4253"/>
                              <a:ext cx="113" cy="73"/>
                            </a:xfrm>
                            <a:custGeom>
                              <a:avLst/>
                              <a:gdLst>
                                <a:gd name="T0" fmla="+- 0 3204 3110"/>
                                <a:gd name="T1" fmla="*/ T0 w 113"/>
                                <a:gd name="T2" fmla="+- 0 4253 4253"/>
                                <a:gd name="T3" fmla="*/ 4253 h 73"/>
                                <a:gd name="T4" fmla="+- 0 3223 3110"/>
                                <a:gd name="T5" fmla="*/ T4 w 113"/>
                                <a:gd name="T6" fmla="+- 0 4271 4253"/>
                                <a:gd name="T7" fmla="*/ 4271 h 73"/>
                                <a:gd name="T8" fmla="+- 0 3148 3110"/>
                                <a:gd name="T9" fmla="*/ T8 w 113"/>
                                <a:gd name="T10" fmla="+- 0 4326 4253"/>
                                <a:gd name="T11" fmla="*/ 4326 h 73"/>
                                <a:gd name="T12" fmla="+- 0 3110 3110"/>
                                <a:gd name="T13" fmla="*/ T12 w 113"/>
                                <a:gd name="T14" fmla="+- 0 4271 4253"/>
                                <a:gd name="T15" fmla="*/ 427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73">
                                  <a:moveTo>
                                    <a:pt x="94" y="0"/>
                                  </a:moveTo>
                                  <a:lnTo>
                                    <a:pt x="113" y="18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6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947"/>
                        <wpg:cNvGrpSpPr>
                          <a:grpSpLocks/>
                        </wpg:cNvGrpSpPr>
                        <wpg:grpSpPr bwMode="auto">
                          <a:xfrm>
                            <a:off x="2960" y="4089"/>
                            <a:ext cx="113" cy="146"/>
                            <a:chOff x="2960" y="4089"/>
                            <a:chExt cx="113" cy="146"/>
                          </a:xfrm>
                        </wpg:grpSpPr>
                        <wps:wsp>
                          <wps:cNvPr id="1038" name="Freeform 1948"/>
                          <wps:cNvSpPr>
                            <a:spLocks/>
                          </wps:cNvSpPr>
                          <wps:spPr bwMode="auto">
                            <a:xfrm>
                              <a:off x="2960" y="4089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073 2960"/>
                                <a:gd name="T1" fmla="*/ T0 w 113"/>
                                <a:gd name="T2" fmla="+- 0 4235 4089"/>
                                <a:gd name="T3" fmla="*/ 4235 h 146"/>
                                <a:gd name="T4" fmla="+- 0 2960 2960"/>
                                <a:gd name="T5" fmla="*/ T4 w 113"/>
                                <a:gd name="T6" fmla="+- 0 4089 4089"/>
                                <a:gd name="T7" fmla="*/ 4089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945"/>
                        <wpg:cNvGrpSpPr>
                          <a:grpSpLocks/>
                        </wpg:cNvGrpSpPr>
                        <wpg:grpSpPr bwMode="auto">
                          <a:xfrm>
                            <a:off x="2941" y="4125"/>
                            <a:ext cx="113" cy="146"/>
                            <a:chOff x="2941" y="4125"/>
                            <a:chExt cx="113" cy="146"/>
                          </a:xfrm>
                        </wpg:grpSpPr>
                        <wps:wsp>
                          <wps:cNvPr id="1040" name="Freeform 1946"/>
                          <wps:cNvSpPr>
                            <a:spLocks/>
                          </wps:cNvSpPr>
                          <wps:spPr bwMode="auto">
                            <a:xfrm>
                              <a:off x="2941" y="4125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941 2941"/>
                                <a:gd name="T1" fmla="*/ T0 w 113"/>
                                <a:gd name="T2" fmla="+- 0 4125 4125"/>
                                <a:gd name="T3" fmla="*/ 4125 h 146"/>
                                <a:gd name="T4" fmla="+- 0 3054 2941"/>
                                <a:gd name="T5" fmla="*/ T4 w 113"/>
                                <a:gd name="T6" fmla="+- 0 4271 4125"/>
                                <a:gd name="T7" fmla="*/ 427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943"/>
                        <wpg:cNvGrpSpPr>
                          <a:grpSpLocks/>
                        </wpg:cNvGrpSpPr>
                        <wpg:grpSpPr bwMode="auto">
                          <a:xfrm>
                            <a:off x="3091" y="4308"/>
                            <a:ext cx="76" cy="127"/>
                            <a:chOff x="3091" y="4308"/>
                            <a:chExt cx="76" cy="127"/>
                          </a:xfrm>
                        </wpg:grpSpPr>
                        <wps:wsp>
                          <wps:cNvPr id="1042" name="Freeform 1944"/>
                          <wps:cNvSpPr>
                            <a:spLocks/>
                          </wps:cNvSpPr>
                          <wps:spPr bwMode="auto">
                            <a:xfrm>
                              <a:off x="3091" y="4308"/>
                              <a:ext cx="76" cy="127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76"/>
                                <a:gd name="T2" fmla="+- 0 4308 4308"/>
                                <a:gd name="T3" fmla="*/ 4308 h 127"/>
                                <a:gd name="T4" fmla="+- 0 3167 3091"/>
                                <a:gd name="T5" fmla="*/ T4 w 76"/>
                                <a:gd name="T6" fmla="+- 0 4400 4308"/>
                                <a:gd name="T7" fmla="*/ 4400 h 127"/>
                                <a:gd name="T8" fmla="+- 0 3110 3091"/>
                                <a:gd name="T9" fmla="*/ T8 w 76"/>
                                <a:gd name="T10" fmla="+- 0 4436 4308"/>
                                <a:gd name="T11" fmla="*/ 443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6" h="127">
                                  <a:moveTo>
                                    <a:pt x="0" y="0"/>
                                  </a:moveTo>
                                  <a:lnTo>
                                    <a:pt x="76" y="92"/>
                                  </a:lnTo>
                                  <a:lnTo>
                                    <a:pt x="19" y="128"/>
                                  </a:lnTo>
                                </a:path>
                              </a:pathLst>
                            </a:custGeom>
                            <a:noFill/>
                            <a:ln w="118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941"/>
                        <wpg:cNvGrpSpPr>
                          <a:grpSpLocks/>
                        </wpg:cNvGrpSpPr>
                        <wpg:grpSpPr bwMode="auto">
                          <a:xfrm>
                            <a:off x="2923" y="4473"/>
                            <a:ext cx="150" cy="127"/>
                            <a:chOff x="2923" y="4473"/>
                            <a:chExt cx="150" cy="127"/>
                          </a:xfrm>
                        </wpg:grpSpPr>
                        <wps:wsp>
                          <wps:cNvPr id="1044" name="Freeform 1942"/>
                          <wps:cNvSpPr>
                            <a:spLocks/>
                          </wps:cNvSpPr>
                          <wps:spPr bwMode="auto">
                            <a:xfrm>
                              <a:off x="2923" y="4473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3073 2923"/>
                                <a:gd name="T1" fmla="*/ T0 w 150"/>
                                <a:gd name="T2" fmla="+- 0 4473 4473"/>
                                <a:gd name="T3" fmla="*/ 4473 h 127"/>
                                <a:gd name="T4" fmla="+- 0 2923 2923"/>
                                <a:gd name="T5" fmla="*/ T4 w 150"/>
                                <a:gd name="T6" fmla="+- 0 4600 4473"/>
                                <a:gd name="T7" fmla="*/ 460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15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939"/>
                        <wpg:cNvGrpSpPr>
                          <a:grpSpLocks/>
                        </wpg:cNvGrpSpPr>
                        <wpg:grpSpPr bwMode="auto">
                          <a:xfrm>
                            <a:off x="2773" y="4509"/>
                            <a:ext cx="112" cy="127"/>
                            <a:chOff x="2773" y="4509"/>
                            <a:chExt cx="112" cy="127"/>
                          </a:xfrm>
                        </wpg:grpSpPr>
                        <wps:wsp>
                          <wps:cNvPr id="1046" name="Freeform 1940"/>
                          <wps:cNvSpPr>
                            <a:spLocks/>
                          </wps:cNvSpPr>
                          <wps:spPr bwMode="auto">
                            <a:xfrm>
                              <a:off x="2773" y="4509"/>
                              <a:ext cx="112" cy="127"/>
                            </a:xfrm>
                            <a:custGeom>
                              <a:avLst/>
                              <a:gdLst>
                                <a:gd name="T0" fmla="+- 0 2885 2773"/>
                                <a:gd name="T1" fmla="*/ T0 w 112"/>
                                <a:gd name="T2" fmla="+- 0 4618 4509"/>
                                <a:gd name="T3" fmla="*/ 4618 h 127"/>
                                <a:gd name="T4" fmla="+- 0 2867 2773"/>
                                <a:gd name="T5" fmla="*/ T4 w 112"/>
                                <a:gd name="T6" fmla="+- 0 4636 4509"/>
                                <a:gd name="T7" fmla="*/ 4636 h 127"/>
                                <a:gd name="T8" fmla="+- 0 2773 2773"/>
                                <a:gd name="T9" fmla="*/ T8 w 112"/>
                                <a:gd name="T10" fmla="+- 0 4509 4509"/>
                                <a:gd name="T11" fmla="*/ 450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2" h="127">
                                  <a:moveTo>
                                    <a:pt x="112" y="109"/>
                                  </a:moveTo>
                                  <a:lnTo>
                                    <a:pt x="94" y="1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937"/>
                        <wpg:cNvGrpSpPr>
                          <a:grpSpLocks/>
                        </wpg:cNvGrpSpPr>
                        <wpg:grpSpPr bwMode="auto">
                          <a:xfrm>
                            <a:off x="2623" y="4326"/>
                            <a:ext cx="112" cy="146"/>
                            <a:chOff x="2623" y="4326"/>
                            <a:chExt cx="112" cy="146"/>
                          </a:xfrm>
                        </wpg:grpSpPr>
                        <wps:wsp>
                          <wps:cNvPr id="1048" name="Freeform 1938"/>
                          <wps:cNvSpPr>
                            <a:spLocks/>
                          </wps:cNvSpPr>
                          <wps:spPr bwMode="auto">
                            <a:xfrm>
                              <a:off x="2623" y="4326"/>
                              <a:ext cx="112" cy="146"/>
                            </a:xfrm>
                            <a:custGeom>
                              <a:avLst/>
                              <a:gdLst>
                                <a:gd name="T0" fmla="+- 0 2735 2623"/>
                                <a:gd name="T1" fmla="*/ T0 w 112"/>
                                <a:gd name="T2" fmla="+- 0 4473 4326"/>
                                <a:gd name="T3" fmla="*/ 4473 h 146"/>
                                <a:gd name="T4" fmla="+- 0 2623 2623"/>
                                <a:gd name="T5" fmla="*/ T4 w 112"/>
                                <a:gd name="T6" fmla="+- 0 4326 4326"/>
                                <a:gd name="T7" fmla="*/ 432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112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935"/>
                        <wpg:cNvGrpSpPr>
                          <a:grpSpLocks/>
                        </wpg:cNvGrpSpPr>
                        <wpg:grpSpPr bwMode="auto">
                          <a:xfrm>
                            <a:off x="2473" y="4144"/>
                            <a:ext cx="113" cy="145"/>
                            <a:chOff x="2473" y="4144"/>
                            <a:chExt cx="113" cy="145"/>
                          </a:xfrm>
                        </wpg:grpSpPr>
                        <wps:wsp>
                          <wps:cNvPr id="1050" name="Freeform 1936"/>
                          <wps:cNvSpPr>
                            <a:spLocks/>
                          </wps:cNvSpPr>
                          <wps:spPr bwMode="auto">
                            <a:xfrm>
                              <a:off x="2473" y="4144"/>
                              <a:ext cx="113" cy="145"/>
                            </a:xfrm>
                            <a:custGeom>
                              <a:avLst/>
                              <a:gdLst>
                                <a:gd name="T0" fmla="+- 0 2586 2473"/>
                                <a:gd name="T1" fmla="*/ T0 w 113"/>
                                <a:gd name="T2" fmla="+- 0 4289 4144"/>
                                <a:gd name="T3" fmla="*/ 4289 h 145"/>
                                <a:gd name="T4" fmla="+- 0 2473 2473"/>
                                <a:gd name="T5" fmla="*/ T4 w 113"/>
                                <a:gd name="T6" fmla="+- 0 4144 4144"/>
                                <a:gd name="T7" fmla="*/ 414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5">
                                  <a:moveTo>
                                    <a:pt x="113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933"/>
                        <wpg:cNvGrpSpPr>
                          <a:grpSpLocks/>
                        </wpg:cNvGrpSpPr>
                        <wpg:grpSpPr bwMode="auto">
                          <a:xfrm>
                            <a:off x="2417" y="3998"/>
                            <a:ext cx="113" cy="109"/>
                            <a:chOff x="2417" y="3998"/>
                            <a:chExt cx="113" cy="109"/>
                          </a:xfrm>
                        </wpg:grpSpPr>
                        <wps:wsp>
                          <wps:cNvPr id="1052" name="Freeform 1934"/>
                          <wps:cNvSpPr>
                            <a:spLocks/>
                          </wps:cNvSpPr>
                          <wps:spPr bwMode="auto">
                            <a:xfrm>
                              <a:off x="2417" y="3998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2454 2417"/>
                                <a:gd name="T1" fmla="*/ T0 w 113"/>
                                <a:gd name="T2" fmla="+- 0 4107 3998"/>
                                <a:gd name="T3" fmla="*/ 4107 h 109"/>
                                <a:gd name="T4" fmla="+- 0 2417 2417"/>
                                <a:gd name="T5" fmla="*/ T4 w 113"/>
                                <a:gd name="T6" fmla="+- 0 4071 3998"/>
                                <a:gd name="T7" fmla="*/ 4071 h 109"/>
                                <a:gd name="T8" fmla="+- 0 2530 2417"/>
                                <a:gd name="T9" fmla="*/ T8 w 113"/>
                                <a:gd name="T10" fmla="+- 0 3998 3998"/>
                                <a:gd name="T11" fmla="*/ 399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37" y="109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931"/>
                        <wpg:cNvGrpSpPr>
                          <a:grpSpLocks/>
                        </wpg:cNvGrpSpPr>
                        <wpg:grpSpPr bwMode="auto">
                          <a:xfrm>
                            <a:off x="2567" y="3851"/>
                            <a:ext cx="131" cy="109"/>
                            <a:chOff x="2567" y="3851"/>
                            <a:chExt cx="131" cy="109"/>
                          </a:xfrm>
                        </wpg:grpSpPr>
                        <wps:wsp>
                          <wps:cNvPr id="1054" name="Freeform 1932"/>
                          <wps:cNvSpPr>
                            <a:spLocks/>
                          </wps:cNvSpPr>
                          <wps:spPr bwMode="auto">
                            <a:xfrm>
                              <a:off x="2567" y="3851"/>
                              <a:ext cx="131" cy="109"/>
                            </a:xfrm>
                            <a:custGeom>
                              <a:avLst/>
                              <a:gdLst>
                                <a:gd name="T0" fmla="+- 0 2567 2567"/>
                                <a:gd name="T1" fmla="*/ T0 w 131"/>
                                <a:gd name="T2" fmla="+- 0 3960 3851"/>
                                <a:gd name="T3" fmla="*/ 3960 h 109"/>
                                <a:gd name="T4" fmla="+- 0 2698 2567"/>
                                <a:gd name="T5" fmla="*/ T4 w 131"/>
                                <a:gd name="T6" fmla="+- 0 3869 3851"/>
                                <a:gd name="T7" fmla="*/ 3869 h 109"/>
                                <a:gd name="T8" fmla="+- 0 2680 2567"/>
                                <a:gd name="T9" fmla="*/ T8 w 131"/>
                                <a:gd name="T10" fmla="+- 0 3851 3851"/>
                                <a:gd name="T11" fmla="*/ 385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09">
                                  <a:moveTo>
                                    <a:pt x="0" y="109"/>
                                  </a:moveTo>
                                  <a:lnTo>
                                    <a:pt x="131" y="18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929"/>
                        <wpg:cNvGrpSpPr>
                          <a:grpSpLocks/>
                        </wpg:cNvGrpSpPr>
                        <wpg:grpSpPr bwMode="auto">
                          <a:xfrm>
                            <a:off x="2510" y="3815"/>
                            <a:ext cx="150" cy="109"/>
                            <a:chOff x="2510" y="3815"/>
                            <a:chExt cx="150" cy="109"/>
                          </a:xfrm>
                        </wpg:grpSpPr>
                        <wps:wsp>
                          <wps:cNvPr id="1056" name="Freeform 1930"/>
                          <wps:cNvSpPr>
                            <a:spLocks/>
                          </wps:cNvSpPr>
                          <wps:spPr bwMode="auto">
                            <a:xfrm>
                              <a:off x="2510" y="3815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2660 2510"/>
                                <a:gd name="T1" fmla="*/ T0 w 150"/>
                                <a:gd name="T2" fmla="+- 0 3815 3815"/>
                                <a:gd name="T3" fmla="*/ 3815 h 109"/>
                                <a:gd name="T4" fmla="+- 0 2510 2510"/>
                                <a:gd name="T5" fmla="*/ T4 w 150"/>
                                <a:gd name="T6" fmla="+- 0 3924 3815"/>
                                <a:gd name="T7" fmla="*/ 39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927"/>
                        <wpg:cNvGrpSpPr>
                          <a:grpSpLocks/>
                        </wpg:cNvGrpSpPr>
                        <wpg:grpSpPr bwMode="auto">
                          <a:xfrm>
                            <a:off x="2341" y="3960"/>
                            <a:ext cx="132" cy="73"/>
                            <a:chOff x="2341" y="3960"/>
                            <a:chExt cx="132" cy="73"/>
                          </a:xfrm>
                        </wpg:grpSpPr>
                        <wps:wsp>
                          <wps:cNvPr id="1058" name="Freeform 1928"/>
                          <wps:cNvSpPr>
                            <a:spLocks/>
                          </wps:cNvSpPr>
                          <wps:spPr bwMode="auto">
                            <a:xfrm>
                              <a:off x="2341" y="3960"/>
                              <a:ext cx="132" cy="73"/>
                            </a:xfrm>
                            <a:custGeom>
                              <a:avLst/>
                              <a:gdLst>
                                <a:gd name="T0" fmla="+- 0 2473 2341"/>
                                <a:gd name="T1" fmla="*/ T0 w 132"/>
                                <a:gd name="T2" fmla="+- 0 3960 3960"/>
                                <a:gd name="T3" fmla="*/ 3960 h 73"/>
                                <a:gd name="T4" fmla="+- 0 2380 2341"/>
                                <a:gd name="T5" fmla="*/ T4 w 132"/>
                                <a:gd name="T6" fmla="+- 0 4034 3960"/>
                                <a:gd name="T7" fmla="*/ 4034 h 73"/>
                                <a:gd name="T8" fmla="+- 0 2341 2341"/>
                                <a:gd name="T9" fmla="*/ T8 w 132"/>
                                <a:gd name="T10" fmla="+- 0 3980 3960"/>
                                <a:gd name="T11" fmla="*/ 398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73">
                                  <a:moveTo>
                                    <a:pt x="132" y="0"/>
                                  </a:moveTo>
                                  <a:lnTo>
                                    <a:pt x="39" y="7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1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925"/>
                        <wpg:cNvGrpSpPr>
                          <a:grpSpLocks/>
                        </wpg:cNvGrpSpPr>
                        <wpg:grpSpPr bwMode="auto">
                          <a:xfrm>
                            <a:off x="2191" y="3797"/>
                            <a:ext cx="113" cy="145"/>
                            <a:chOff x="2191" y="3797"/>
                            <a:chExt cx="113" cy="145"/>
                          </a:xfrm>
                        </wpg:grpSpPr>
                        <wps:wsp>
                          <wps:cNvPr id="1060" name="Freeform 1926"/>
                          <wps:cNvSpPr>
                            <a:spLocks/>
                          </wps:cNvSpPr>
                          <wps:spPr bwMode="auto">
                            <a:xfrm>
                              <a:off x="2191" y="3797"/>
                              <a:ext cx="113" cy="145"/>
                            </a:xfrm>
                            <a:custGeom>
                              <a:avLst/>
                              <a:gdLst>
                                <a:gd name="T0" fmla="+- 0 2304 2191"/>
                                <a:gd name="T1" fmla="*/ T0 w 113"/>
                                <a:gd name="T2" fmla="+- 0 3942 3797"/>
                                <a:gd name="T3" fmla="*/ 3942 h 145"/>
                                <a:gd name="T4" fmla="+- 0 2191 2191"/>
                                <a:gd name="T5" fmla="*/ T4 w 113"/>
                                <a:gd name="T6" fmla="+- 0 3797 3797"/>
                                <a:gd name="T7" fmla="*/ 379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5">
                                  <a:moveTo>
                                    <a:pt x="113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923"/>
                        <wpg:cNvGrpSpPr>
                          <a:grpSpLocks/>
                        </wpg:cNvGrpSpPr>
                        <wpg:grpSpPr bwMode="auto">
                          <a:xfrm>
                            <a:off x="2042" y="3614"/>
                            <a:ext cx="112" cy="146"/>
                            <a:chOff x="2042" y="3614"/>
                            <a:chExt cx="112" cy="146"/>
                          </a:xfrm>
                        </wpg:grpSpPr>
                        <wps:wsp>
                          <wps:cNvPr id="1062" name="Freeform 1924"/>
                          <wps:cNvSpPr>
                            <a:spLocks/>
                          </wps:cNvSpPr>
                          <wps:spPr bwMode="auto">
                            <a:xfrm>
                              <a:off x="2042" y="3614"/>
                              <a:ext cx="112" cy="146"/>
                            </a:xfrm>
                            <a:custGeom>
                              <a:avLst/>
                              <a:gdLst>
                                <a:gd name="T0" fmla="+- 0 2154 2042"/>
                                <a:gd name="T1" fmla="*/ T0 w 112"/>
                                <a:gd name="T2" fmla="+- 0 3760 3614"/>
                                <a:gd name="T3" fmla="*/ 3760 h 146"/>
                                <a:gd name="T4" fmla="+- 0 2042 2042"/>
                                <a:gd name="T5" fmla="*/ T4 w 112"/>
                                <a:gd name="T6" fmla="+- 0 3614 3614"/>
                                <a:gd name="T7" fmla="*/ 361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112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921"/>
                        <wpg:cNvGrpSpPr>
                          <a:grpSpLocks/>
                        </wpg:cNvGrpSpPr>
                        <wpg:grpSpPr bwMode="auto">
                          <a:xfrm>
                            <a:off x="2004" y="3449"/>
                            <a:ext cx="132" cy="128"/>
                            <a:chOff x="2004" y="3449"/>
                            <a:chExt cx="132" cy="128"/>
                          </a:xfrm>
                        </wpg:grpSpPr>
                        <wps:wsp>
                          <wps:cNvPr id="1064" name="Freeform 1922"/>
                          <wps:cNvSpPr>
                            <a:spLocks/>
                          </wps:cNvSpPr>
                          <wps:spPr bwMode="auto">
                            <a:xfrm>
                              <a:off x="2004" y="3449"/>
                              <a:ext cx="132" cy="128"/>
                            </a:xfrm>
                            <a:custGeom>
                              <a:avLst/>
                              <a:gdLst>
                                <a:gd name="T0" fmla="+- 0 2023 2004"/>
                                <a:gd name="T1" fmla="*/ T0 w 132"/>
                                <a:gd name="T2" fmla="+- 0 3578 3449"/>
                                <a:gd name="T3" fmla="*/ 3578 h 128"/>
                                <a:gd name="T4" fmla="+- 0 2004 2004"/>
                                <a:gd name="T5" fmla="*/ T4 w 132"/>
                                <a:gd name="T6" fmla="+- 0 3560 3449"/>
                                <a:gd name="T7" fmla="*/ 3560 h 128"/>
                                <a:gd name="T8" fmla="+- 0 2136 2004"/>
                                <a:gd name="T9" fmla="*/ T8 w 132"/>
                                <a:gd name="T10" fmla="+- 0 3449 3449"/>
                                <a:gd name="T11" fmla="*/ 344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28">
                                  <a:moveTo>
                                    <a:pt x="19" y="129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919"/>
                        <wpg:cNvGrpSpPr>
                          <a:grpSpLocks/>
                        </wpg:cNvGrpSpPr>
                        <wpg:grpSpPr bwMode="auto">
                          <a:xfrm>
                            <a:off x="2173" y="3304"/>
                            <a:ext cx="113" cy="127"/>
                            <a:chOff x="2173" y="3304"/>
                            <a:chExt cx="113" cy="127"/>
                          </a:xfrm>
                        </wpg:grpSpPr>
                        <wps:wsp>
                          <wps:cNvPr id="1066" name="Freeform 1920"/>
                          <wps:cNvSpPr>
                            <a:spLocks/>
                          </wps:cNvSpPr>
                          <wps:spPr bwMode="auto">
                            <a:xfrm>
                              <a:off x="2173" y="3304"/>
                              <a:ext cx="113" cy="127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113"/>
                                <a:gd name="T2" fmla="+- 0 3431 3304"/>
                                <a:gd name="T3" fmla="*/ 3431 h 127"/>
                                <a:gd name="T4" fmla="+- 0 2230 2173"/>
                                <a:gd name="T5" fmla="*/ T4 w 113"/>
                                <a:gd name="T6" fmla="+- 0 3377 3304"/>
                                <a:gd name="T7" fmla="*/ 3377 h 127"/>
                                <a:gd name="T8" fmla="+- 0 2210 2173"/>
                                <a:gd name="T9" fmla="*/ T8 w 113"/>
                                <a:gd name="T10" fmla="+- 0 3358 3304"/>
                                <a:gd name="T11" fmla="*/ 3358 h 127"/>
                                <a:gd name="T12" fmla="+- 0 2286 2173"/>
                                <a:gd name="T13" fmla="*/ T12 w 113"/>
                                <a:gd name="T14" fmla="+- 0 3304 3304"/>
                                <a:gd name="T15" fmla="*/ 330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27">
                                  <a:moveTo>
                                    <a:pt x="0" y="127"/>
                                  </a:moveTo>
                                  <a:lnTo>
                                    <a:pt x="57" y="73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917"/>
                        <wpg:cNvGrpSpPr>
                          <a:grpSpLocks/>
                        </wpg:cNvGrpSpPr>
                        <wpg:grpSpPr bwMode="auto">
                          <a:xfrm>
                            <a:off x="2323" y="3176"/>
                            <a:ext cx="150" cy="91"/>
                            <a:chOff x="2323" y="3176"/>
                            <a:chExt cx="150" cy="91"/>
                          </a:xfrm>
                        </wpg:grpSpPr>
                        <wps:wsp>
                          <wps:cNvPr id="1068" name="Freeform 1918"/>
                          <wps:cNvSpPr>
                            <a:spLocks/>
                          </wps:cNvSpPr>
                          <wps:spPr bwMode="auto">
                            <a:xfrm>
                              <a:off x="2323" y="3176"/>
                              <a:ext cx="150" cy="91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150"/>
                                <a:gd name="T2" fmla="+- 0 3267 3176"/>
                                <a:gd name="T3" fmla="*/ 3267 h 91"/>
                                <a:gd name="T4" fmla="+- 0 2454 2323"/>
                                <a:gd name="T5" fmla="*/ T4 w 150"/>
                                <a:gd name="T6" fmla="+- 0 3176 3176"/>
                                <a:gd name="T7" fmla="*/ 3176 h 91"/>
                                <a:gd name="T8" fmla="+- 0 2473 2323"/>
                                <a:gd name="T9" fmla="*/ T8 w 150"/>
                                <a:gd name="T10" fmla="+- 0 3194 3176"/>
                                <a:gd name="T11" fmla="*/ 319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0" y="91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50" y="18"/>
                                  </a:lnTo>
                                </a:path>
                              </a:pathLst>
                            </a:custGeom>
                            <a:noFill/>
                            <a:ln w="11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915"/>
                        <wpg:cNvGrpSpPr>
                          <a:grpSpLocks/>
                        </wpg:cNvGrpSpPr>
                        <wpg:grpSpPr bwMode="auto">
                          <a:xfrm>
                            <a:off x="2491" y="3231"/>
                            <a:ext cx="113" cy="146"/>
                            <a:chOff x="2491" y="3231"/>
                            <a:chExt cx="113" cy="146"/>
                          </a:xfrm>
                        </wpg:grpSpPr>
                        <wps:wsp>
                          <wps:cNvPr id="1070" name="Freeform 1916"/>
                          <wps:cNvSpPr>
                            <a:spLocks/>
                          </wps:cNvSpPr>
                          <wps:spPr bwMode="auto">
                            <a:xfrm>
                              <a:off x="2491" y="3231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113"/>
                                <a:gd name="T2" fmla="+- 0 3231 3231"/>
                                <a:gd name="T3" fmla="*/ 3231 h 146"/>
                                <a:gd name="T4" fmla="+- 0 2604 2491"/>
                                <a:gd name="T5" fmla="*/ T4 w 113"/>
                                <a:gd name="T6" fmla="+- 0 3377 3231"/>
                                <a:gd name="T7" fmla="*/ 337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913"/>
                        <wpg:cNvGrpSpPr>
                          <a:grpSpLocks/>
                        </wpg:cNvGrpSpPr>
                        <wpg:grpSpPr bwMode="auto">
                          <a:xfrm>
                            <a:off x="2641" y="3413"/>
                            <a:ext cx="113" cy="146"/>
                            <a:chOff x="2641" y="3413"/>
                            <a:chExt cx="113" cy="146"/>
                          </a:xfrm>
                        </wpg:grpSpPr>
                        <wps:wsp>
                          <wps:cNvPr id="1072" name="Freeform 1914"/>
                          <wps:cNvSpPr>
                            <a:spLocks/>
                          </wps:cNvSpPr>
                          <wps:spPr bwMode="auto">
                            <a:xfrm>
                              <a:off x="2641" y="3413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641 2641"/>
                                <a:gd name="T1" fmla="*/ T0 w 113"/>
                                <a:gd name="T2" fmla="+- 0 3413 3413"/>
                                <a:gd name="T3" fmla="*/ 3413 h 146"/>
                                <a:gd name="T4" fmla="+- 0 2754 2641"/>
                                <a:gd name="T5" fmla="*/ T4 w 113"/>
                                <a:gd name="T6" fmla="+- 0 3560 3413"/>
                                <a:gd name="T7" fmla="*/ 356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7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911"/>
                        <wpg:cNvGrpSpPr>
                          <a:grpSpLocks/>
                        </wpg:cNvGrpSpPr>
                        <wpg:grpSpPr bwMode="auto">
                          <a:xfrm>
                            <a:off x="2791" y="3578"/>
                            <a:ext cx="132" cy="73"/>
                            <a:chOff x="2791" y="3578"/>
                            <a:chExt cx="132" cy="73"/>
                          </a:xfrm>
                        </wpg:grpSpPr>
                        <wps:wsp>
                          <wps:cNvPr id="1074" name="Freeform 1912"/>
                          <wps:cNvSpPr>
                            <a:spLocks/>
                          </wps:cNvSpPr>
                          <wps:spPr bwMode="auto">
                            <a:xfrm>
                              <a:off x="2791" y="3578"/>
                              <a:ext cx="132" cy="73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132"/>
                                <a:gd name="T2" fmla="+- 0 3596 3578"/>
                                <a:gd name="T3" fmla="*/ 3596 h 73"/>
                                <a:gd name="T4" fmla="+- 0 2830 2791"/>
                                <a:gd name="T5" fmla="*/ T4 w 132"/>
                                <a:gd name="T6" fmla="+- 0 3651 3578"/>
                                <a:gd name="T7" fmla="*/ 3651 h 73"/>
                                <a:gd name="T8" fmla="+- 0 2923 2791"/>
                                <a:gd name="T9" fmla="*/ T8 w 132"/>
                                <a:gd name="T10" fmla="+- 0 3578 3578"/>
                                <a:gd name="T11" fmla="*/ 357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73">
                                  <a:moveTo>
                                    <a:pt x="0" y="18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909"/>
                        <wpg:cNvGrpSpPr>
                          <a:grpSpLocks/>
                        </wpg:cNvGrpSpPr>
                        <wpg:grpSpPr bwMode="auto">
                          <a:xfrm>
                            <a:off x="2960" y="3449"/>
                            <a:ext cx="150" cy="110"/>
                            <a:chOff x="2960" y="3449"/>
                            <a:chExt cx="150" cy="110"/>
                          </a:xfrm>
                        </wpg:grpSpPr>
                        <wps:wsp>
                          <wps:cNvPr id="1076" name="Freeform 1910"/>
                          <wps:cNvSpPr>
                            <a:spLocks/>
                          </wps:cNvSpPr>
                          <wps:spPr bwMode="auto">
                            <a:xfrm>
                              <a:off x="2960" y="3449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150"/>
                                <a:gd name="T2" fmla="+- 0 3560 3449"/>
                                <a:gd name="T3" fmla="*/ 3560 h 110"/>
                                <a:gd name="T4" fmla="+- 0 3110 2960"/>
                                <a:gd name="T5" fmla="*/ T4 w 150"/>
                                <a:gd name="T6" fmla="+- 0 3449 3449"/>
                                <a:gd name="T7" fmla="*/ 34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1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907"/>
                        <wpg:cNvGrpSpPr>
                          <a:grpSpLocks/>
                        </wpg:cNvGrpSpPr>
                        <wpg:grpSpPr bwMode="auto">
                          <a:xfrm>
                            <a:off x="3148" y="3304"/>
                            <a:ext cx="150" cy="109"/>
                            <a:chOff x="3148" y="3304"/>
                            <a:chExt cx="150" cy="109"/>
                          </a:xfrm>
                        </wpg:grpSpPr>
                        <wps:wsp>
                          <wps:cNvPr id="1078" name="Freeform 1908"/>
                          <wps:cNvSpPr>
                            <a:spLocks/>
                          </wps:cNvSpPr>
                          <wps:spPr bwMode="auto">
                            <a:xfrm>
                              <a:off x="3148" y="330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150"/>
                                <a:gd name="T2" fmla="+- 0 3413 3304"/>
                                <a:gd name="T3" fmla="*/ 3413 h 109"/>
                                <a:gd name="T4" fmla="+- 0 3298 3148"/>
                                <a:gd name="T5" fmla="*/ T4 w 150"/>
                                <a:gd name="T6" fmla="+- 0 3304 3304"/>
                                <a:gd name="T7" fmla="*/ 330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905"/>
                        <wpg:cNvGrpSpPr>
                          <a:grpSpLocks/>
                        </wpg:cNvGrpSpPr>
                        <wpg:grpSpPr bwMode="auto">
                          <a:xfrm>
                            <a:off x="4085" y="3066"/>
                            <a:ext cx="37" cy="109"/>
                            <a:chOff x="4085" y="3066"/>
                            <a:chExt cx="37" cy="109"/>
                          </a:xfrm>
                        </wpg:grpSpPr>
                        <wps:wsp>
                          <wps:cNvPr id="1080" name="Freeform 1906"/>
                          <wps:cNvSpPr>
                            <a:spLocks/>
                          </wps:cNvSpPr>
                          <wps:spPr bwMode="auto">
                            <a:xfrm>
                              <a:off x="4085" y="3066"/>
                              <a:ext cx="37" cy="109"/>
                            </a:xfrm>
                            <a:custGeom>
                              <a:avLst/>
                              <a:gdLst>
                                <a:gd name="T0" fmla="+- 0 4122 4085"/>
                                <a:gd name="T1" fmla="*/ T0 w 37"/>
                                <a:gd name="T2" fmla="+- 0 3066 3066"/>
                                <a:gd name="T3" fmla="*/ 3066 h 109"/>
                                <a:gd name="T4" fmla="+- 0 4122 4085"/>
                                <a:gd name="T5" fmla="*/ T4 w 37"/>
                                <a:gd name="T6" fmla="+- 0 3084 3066"/>
                                <a:gd name="T7" fmla="*/ 3084 h 109"/>
                                <a:gd name="T8" fmla="+- 0 4104 4085"/>
                                <a:gd name="T9" fmla="*/ T8 w 37"/>
                                <a:gd name="T10" fmla="+- 0 3084 3066"/>
                                <a:gd name="T11" fmla="*/ 3084 h 109"/>
                                <a:gd name="T12" fmla="+- 0 4104 4085"/>
                                <a:gd name="T13" fmla="*/ T12 w 37"/>
                                <a:gd name="T14" fmla="+- 0 3102 3066"/>
                                <a:gd name="T15" fmla="*/ 3102 h 109"/>
                                <a:gd name="T16" fmla="+- 0 4104 4085"/>
                                <a:gd name="T17" fmla="*/ T16 w 37"/>
                                <a:gd name="T18" fmla="+- 0 3122 3066"/>
                                <a:gd name="T19" fmla="*/ 3122 h 109"/>
                                <a:gd name="T20" fmla="+- 0 4104 4085"/>
                                <a:gd name="T21" fmla="*/ T20 w 37"/>
                                <a:gd name="T22" fmla="+- 0 3139 3066"/>
                                <a:gd name="T23" fmla="*/ 3139 h 109"/>
                                <a:gd name="T24" fmla="+- 0 4104 4085"/>
                                <a:gd name="T25" fmla="*/ T24 w 37"/>
                                <a:gd name="T26" fmla="+- 0 3157 3066"/>
                                <a:gd name="T27" fmla="*/ 3157 h 109"/>
                                <a:gd name="T28" fmla="+- 0 4085 4085"/>
                                <a:gd name="T29" fmla="*/ T28 w 37"/>
                                <a:gd name="T30" fmla="+- 0 3157 3066"/>
                                <a:gd name="T31" fmla="*/ 3157 h 109"/>
                                <a:gd name="T32" fmla="+- 0 4085 4085"/>
                                <a:gd name="T33" fmla="*/ T32 w 37"/>
                                <a:gd name="T34" fmla="+- 0 3175 3066"/>
                                <a:gd name="T35" fmla="*/ 31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" h="109">
                                  <a:moveTo>
                                    <a:pt x="37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903"/>
                        <wpg:cNvGrpSpPr>
                          <a:grpSpLocks/>
                        </wpg:cNvGrpSpPr>
                        <wpg:grpSpPr bwMode="auto">
                          <a:xfrm>
                            <a:off x="4067" y="3213"/>
                            <a:ext cx="18" cy="127"/>
                            <a:chOff x="4067" y="3213"/>
                            <a:chExt cx="18" cy="127"/>
                          </a:xfrm>
                        </wpg:grpSpPr>
                        <wps:wsp>
                          <wps:cNvPr id="1082" name="Freeform 1904"/>
                          <wps:cNvSpPr>
                            <a:spLocks/>
                          </wps:cNvSpPr>
                          <wps:spPr bwMode="auto">
                            <a:xfrm>
                              <a:off x="4067" y="3213"/>
                              <a:ext cx="18" cy="127"/>
                            </a:xfrm>
                            <a:custGeom>
                              <a:avLst/>
                              <a:gdLst>
                                <a:gd name="T0" fmla="+- 0 4085 4067"/>
                                <a:gd name="T1" fmla="*/ T0 w 18"/>
                                <a:gd name="T2" fmla="+- 0 3213 3213"/>
                                <a:gd name="T3" fmla="*/ 3213 h 127"/>
                                <a:gd name="T4" fmla="+- 0 4085 4067"/>
                                <a:gd name="T5" fmla="*/ T4 w 18"/>
                                <a:gd name="T6" fmla="+- 0 3231 3213"/>
                                <a:gd name="T7" fmla="*/ 3231 h 127"/>
                                <a:gd name="T8" fmla="+- 0 4085 4067"/>
                                <a:gd name="T9" fmla="*/ T8 w 18"/>
                                <a:gd name="T10" fmla="+- 0 3249 3213"/>
                                <a:gd name="T11" fmla="*/ 3249 h 127"/>
                                <a:gd name="T12" fmla="+- 0 4085 4067"/>
                                <a:gd name="T13" fmla="*/ T12 w 18"/>
                                <a:gd name="T14" fmla="+- 0 3267 3213"/>
                                <a:gd name="T15" fmla="*/ 3267 h 127"/>
                                <a:gd name="T16" fmla="+- 0 4067 4067"/>
                                <a:gd name="T17" fmla="*/ T16 w 18"/>
                                <a:gd name="T18" fmla="+- 0 3267 3213"/>
                                <a:gd name="T19" fmla="*/ 3267 h 127"/>
                                <a:gd name="T20" fmla="+- 0 4067 4067"/>
                                <a:gd name="T21" fmla="*/ T20 w 18"/>
                                <a:gd name="T22" fmla="+- 0 3285 3213"/>
                                <a:gd name="T23" fmla="*/ 3285 h 127"/>
                                <a:gd name="T24" fmla="+- 0 4067 4067"/>
                                <a:gd name="T25" fmla="*/ T24 w 18"/>
                                <a:gd name="T26" fmla="+- 0 3304 3213"/>
                                <a:gd name="T27" fmla="*/ 3304 h 127"/>
                                <a:gd name="T28" fmla="+- 0 4067 4067"/>
                                <a:gd name="T29" fmla="*/ T28 w 18"/>
                                <a:gd name="T30" fmla="+- 0 3322 3213"/>
                                <a:gd name="T31" fmla="*/ 3322 h 127"/>
                                <a:gd name="T32" fmla="+- 0 4067 4067"/>
                                <a:gd name="T33" fmla="*/ T32 w 18"/>
                                <a:gd name="T34" fmla="+- 0 3340 3213"/>
                                <a:gd name="T35" fmla="*/ 334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27">
                                  <a:moveTo>
                                    <a:pt x="18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901"/>
                        <wpg:cNvGrpSpPr>
                          <a:grpSpLocks/>
                        </wpg:cNvGrpSpPr>
                        <wpg:grpSpPr bwMode="auto">
                          <a:xfrm>
                            <a:off x="4067" y="3377"/>
                            <a:ext cx="18" cy="127"/>
                            <a:chOff x="4067" y="3377"/>
                            <a:chExt cx="18" cy="127"/>
                          </a:xfrm>
                        </wpg:grpSpPr>
                        <wps:wsp>
                          <wps:cNvPr id="1084" name="Freeform 1902"/>
                          <wps:cNvSpPr>
                            <a:spLocks/>
                          </wps:cNvSpPr>
                          <wps:spPr bwMode="auto">
                            <a:xfrm>
                              <a:off x="4067" y="3377"/>
                              <a:ext cx="18" cy="127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18"/>
                                <a:gd name="T2" fmla="+- 0 3377 3377"/>
                                <a:gd name="T3" fmla="*/ 3377 h 127"/>
                                <a:gd name="T4" fmla="+- 0 4067 4067"/>
                                <a:gd name="T5" fmla="*/ T4 w 18"/>
                                <a:gd name="T6" fmla="+- 0 3395 3377"/>
                                <a:gd name="T7" fmla="*/ 3395 h 127"/>
                                <a:gd name="T8" fmla="+- 0 4067 4067"/>
                                <a:gd name="T9" fmla="*/ T8 w 18"/>
                                <a:gd name="T10" fmla="+- 0 3413 3377"/>
                                <a:gd name="T11" fmla="*/ 3413 h 127"/>
                                <a:gd name="T12" fmla="+- 0 4067 4067"/>
                                <a:gd name="T13" fmla="*/ T12 w 18"/>
                                <a:gd name="T14" fmla="+- 0 3431 3377"/>
                                <a:gd name="T15" fmla="*/ 3431 h 127"/>
                                <a:gd name="T16" fmla="+- 0 4067 4067"/>
                                <a:gd name="T17" fmla="*/ T16 w 18"/>
                                <a:gd name="T18" fmla="+- 0 3449 3377"/>
                                <a:gd name="T19" fmla="*/ 3449 h 127"/>
                                <a:gd name="T20" fmla="+- 0 4085 4067"/>
                                <a:gd name="T21" fmla="*/ T20 w 18"/>
                                <a:gd name="T22" fmla="+- 0 3449 3377"/>
                                <a:gd name="T23" fmla="*/ 3449 h 127"/>
                                <a:gd name="T24" fmla="+- 0 4085 4067"/>
                                <a:gd name="T25" fmla="*/ T24 w 18"/>
                                <a:gd name="T26" fmla="+- 0 3468 3377"/>
                                <a:gd name="T27" fmla="*/ 3468 h 127"/>
                                <a:gd name="T28" fmla="+- 0 4085 4067"/>
                                <a:gd name="T29" fmla="*/ T28 w 18"/>
                                <a:gd name="T30" fmla="+- 0 3486 3377"/>
                                <a:gd name="T31" fmla="*/ 3486 h 127"/>
                                <a:gd name="T32" fmla="+- 0 4085 4067"/>
                                <a:gd name="T33" fmla="*/ T32 w 18"/>
                                <a:gd name="T34" fmla="+- 0 3504 3377"/>
                                <a:gd name="T35" fmla="*/ 350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27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8" y="127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899"/>
                        <wpg:cNvGrpSpPr>
                          <a:grpSpLocks/>
                        </wpg:cNvGrpSpPr>
                        <wpg:grpSpPr bwMode="auto">
                          <a:xfrm>
                            <a:off x="4085" y="3542"/>
                            <a:ext cx="94" cy="236"/>
                            <a:chOff x="4085" y="3542"/>
                            <a:chExt cx="94" cy="236"/>
                          </a:xfrm>
                        </wpg:grpSpPr>
                        <wps:wsp>
                          <wps:cNvPr id="1086" name="Freeform 1900"/>
                          <wps:cNvSpPr>
                            <a:spLocks/>
                          </wps:cNvSpPr>
                          <wps:spPr bwMode="auto">
                            <a:xfrm>
                              <a:off x="4085" y="3542"/>
                              <a:ext cx="94" cy="236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94"/>
                                <a:gd name="T2" fmla="+- 0 3542 3542"/>
                                <a:gd name="T3" fmla="*/ 3542 h 236"/>
                                <a:gd name="T4" fmla="+- 0 4085 4085"/>
                                <a:gd name="T5" fmla="*/ T4 w 94"/>
                                <a:gd name="T6" fmla="+- 0 3560 3542"/>
                                <a:gd name="T7" fmla="*/ 3560 h 236"/>
                                <a:gd name="T8" fmla="+- 0 4104 4085"/>
                                <a:gd name="T9" fmla="*/ T8 w 94"/>
                                <a:gd name="T10" fmla="+- 0 3560 3542"/>
                                <a:gd name="T11" fmla="*/ 3560 h 236"/>
                                <a:gd name="T12" fmla="+- 0 4104 4085"/>
                                <a:gd name="T13" fmla="*/ T12 w 94"/>
                                <a:gd name="T14" fmla="+- 0 3578 3542"/>
                                <a:gd name="T15" fmla="*/ 3578 h 236"/>
                                <a:gd name="T16" fmla="+- 0 4104 4085"/>
                                <a:gd name="T17" fmla="*/ T16 w 94"/>
                                <a:gd name="T18" fmla="+- 0 3596 3542"/>
                                <a:gd name="T19" fmla="*/ 3596 h 236"/>
                                <a:gd name="T20" fmla="+- 0 4104 4085"/>
                                <a:gd name="T21" fmla="*/ T20 w 94"/>
                                <a:gd name="T22" fmla="+- 0 3614 3542"/>
                                <a:gd name="T23" fmla="*/ 3614 h 236"/>
                                <a:gd name="T24" fmla="+- 0 4122 4085"/>
                                <a:gd name="T25" fmla="*/ T24 w 94"/>
                                <a:gd name="T26" fmla="+- 0 3614 3542"/>
                                <a:gd name="T27" fmla="*/ 3614 h 236"/>
                                <a:gd name="T28" fmla="+- 0 4122 4085"/>
                                <a:gd name="T29" fmla="*/ T28 w 94"/>
                                <a:gd name="T30" fmla="+- 0 3633 3542"/>
                                <a:gd name="T31" fmla="*/ 3633 h 236"/>
                                <a:gd name="T32" fmla="+- 0 4122 4085"/>
                                <a:gd name="T33" fmla="*/ T32 w 94"/>
                                <a:gd name="T34" fmla="+- 0 3651 3542"/>
                                <a:gd name="T35" fmla="*/ 3651 h 236"/>
                                <a:gd name="T36" fmla="+- 0 4122 4085"/>
                                <a:gd name="T37" fmla="*/ T36 w 94"/>
                                <a:gd name="T38" fmla="+- 0 3669 3542"/>
                                <a:gd name="T39" fmla="*/ 3669 h 236"/>
                                <a:gd name="T40" fmla="+- 0 4141 4085"/>
                                <a:gd name="T41" fmla="*/ T40 w 94"/>
                                <a:gd name="T42" fmla="+- 0 3669 3542"/>
                                <a:gd name="T43" fmla="*/ 3669 h 236"/>
                                <a:gd name="T44" fmla="+- 0 4141 4085"/>
                                <a:gd name="T45" fmla="*/ T44 w 94"/>
                                <a:gd name="T46" fmla="+- 0 3687 3542"/>
                                <a:gd name="T47" fmla="*/ 3687 h 236"/>
                                <a:gd name="T48" fmla="+- 0 4141 4085"/>
                                <a:gd name="T49" fmla="*/ T48 w 94"/>
                                <a:gd name="T50" fmla="+- 0 3705 3542"/>
                                <a:gd name="T51" fmla="*/ 3705 h 236"/>
                                <a:gd name="T52" fmla="+- 0 4161 4085"/>
                                <a:gd name="T53" fmla="*/ T52 w 94"/>
                                <a:gd name="T54" fmla="+- 0 3724 3542"/>
                                <a:gd name="T55" fmla="*/ 3724 h 236"/>
                                <a:gd name="T56" fmla="+- 0 4161 4085"/>
                                <a:gd name="T57" fmla="*/ T56 w 94"/>
                                <a:gd name="T58" fmla="+- 0 3742 3542"/>
                                <a:gd name="T59" fmla="*/ 3742 h 236"/>
                                <a:gd name="T60" fmla="+- 0 4179 4085"/>
                                <a:gd name="T61" fmla="*/ T60 w 94"/>
                                <a:gd name="T62" fmla="+- 0 3760 3542"/>
                                <a:gd name="T63" fmla="*/ 3760 h 236"/>
                                <a:gd name="T64" fmla="+- 0 4179 4085"/>
                                <a:gd name="T65" fmla="*/ T64 w 94"/>
                                <a:gd name="T66" fmla="+- 0 3778 3542"/>
                                <a:gd name="T67" fmla="*/ 377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" h="236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6" y="145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94" y="218"/>
                                  </a:lnTo>
                                  <a:lnTo>
                                    <a:pt x="94" y="236"/>
                                  </a:lnTo>
                                </a:path>
                              </a:pathLst>
                            </a:custGeom>
                            <a:noFill/>
                            <a:ln w="118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897"/>
                        <wpg:cNvGrpSpPr>
                          <a:grpSpLocks/>
                        </wpg:cNvGrpSpPr>
                        <wpg:grpSpPr bwMode="auto">
                          <a:xfrm>
                            <a:off x="4198" y="3815"/>
                            <a:ext cx="74" cy="91"/>
                            <a:chOff x="4198" y="3815"/>
                            <a:chExt cx="74" cy="91"/>
                          </a:xfrm>
                        </wpg:grpSpPr>
                        <wps:wsp>
                          <wps:cNvPr id="1088" name="Freeform 1898"/>
                          <wps:cNvSpPr>
                            <a:spLocks/>
                          </wps:cNvSpPr>
                          <wps:spPr bwMode="auto">
                            <a:xfrm>
                              <a:off x="4198" y="3815"/>
                              <a:ext cx="74" cy="91"/>
                            </a:xfrm>
                            <a:custGeom>
                              <a:avLst/>
                              <a:gdLst>
                                <a:gd name="T0" fmla="+- 0 4198 4198"/>
                                <a:gd name="T1" fmla="*/ T0 w 74"/>
                                <a:gd name="T2" fmla="+- 0 3815 3815"/>
                                <a:gd name="T3" fmla="*/ 3815 h 91"/>
                                <a:gd name="T4" fmla="+- 0 4217 4198"/>
                                <a:gd name="T5" fmla="*/ T4 w 74"/>
                                <a:gd name="T6" fmla="+- 0 3815 3815"/>
                                <a:gd name="T7" fmla="*/ 3815 h 91"/>
                                <a:gd name="T8" fmla="+- 0 4217 4198"/>
                                <a:gd name="T9" fmla="*/ T8 w 74"/>
                                <a:gd name="T10" fmla="+- 0 3833 3815"/>
                                <a:gd name="T11" fmla="*/ 3833 h 91"/>
                                <a:gd name="T12" fmla="+- 0 4235 4198"/>
                                <a:gd name="T13" fmla="*/ T12 w 74"/>
                                <a:gd name="T14" fmla="+- 0 3851 3815"/>
                                <a:gd name="T15" fmla="*/ 3851 h 91"/>
                                <a:gd name="T16" fmla="+- 0 4235 4198"/>
                                <a:gd name="T17" fmla="*/ T16 w 74"/>
                                <a:gd name="T18" fmla="+- 0 3869 3815"/>
                                <a:gd name="T19" fmla="*/ 3869 h 91"/>
                                <a:gd name="T20" fmla="+- 0 4254 4198"/>
                                <a:gd name="T21" fmla="*/ T20 w 74"/>
                                <a:gd name="T22" fmla="+- 0 3869 3815"/>
                                <a:gd name="T23" fmla="*/ 3869 h 91"/>
                                <a:gd name="T24" fmla="+- 0 4254 4198"/>
                                <a:gd name="T25" fmla="*/ T24 w 74"/>
                                <a:gd name="T26" fmla="+- 0 3888 3815"/>
                                <a:gd name="T27" fmla="*/ 3888 h 91"/>
                                <a:gd name="T28" fmla="+- 0 4272 4198"/>
                                <a:gd name="T29" fmla="*/ T28 w 74"/>
                                <a:gd name="T30" fmla="+- 0 3888 3815"/>
                                <a:gd name="T31" fmla="*/ 3888 h 91"/>
                                <a:gd name="T32" fmla="+- 0 4272 4198"/>
                                <a:gd name="T33" fmla="*/ T32 w 74"/>
                                <a:gd name="T34" fmla="+- 0 3906 3815"/>
                                <a:gd name="T35" fmla="*/ 390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9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895"/>
                        <wpg:cNvGrpSpPr>
                          <a:grpSpLocks/>
                        </wpg:cNvGrpSpPr>
                        <wpg:grpSpPr bwMode="auto">
                          <a:xfrm>
                            <a:off x="4291" y="3942"/>
                            <a:ext cx="19" cy="2"/>
                            <a:chOff x="4291" y="3942"/>
                            <a:chExt cx="19" cy="2"/>
                          </a:xfrm>
                        </wpg:grpSpPr>
                        <wps:wsp>
                          <wps:cNvPr id="1090" name="Freeform 1896"/>
                          <wps:cNvSpPr>
                            <a:spLocks/>
                          </wps:cNvSpPr>
                          <wps:spPr bwMode="auto">
                            <a:xfrm>
                              <a:off x="4291" y="3942"/>
                              <a:ext cx="19" cy="2"/>
                            </a:xfrm>
                            <a:custGeom>
                              <a:avLst/>
                              <a:gdLst>
                                <a:gd name="T0" fmla="+- 0 4291 4291"/>
                                <a:gd name="T1" fmla="*/ T0 w 19"/>
                                <a:gd name="T2" fmla="+- 0 4311 4291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893"/>
                        <wpg:cNvGrpSpPr>
                          <a:grpSpLocks/>
                        </wpg:cNvGrpSpPr>
                        <wpg:grpSpPr bwMode="auto">
                          <a:xfrm>
                            <a:off x="4104" y="6189"/>
                            <a:ext cx="56" cy="36"/>
                            <a:chOff x="4104" y="6189"/>
                            <a:chExt cx="56" cy="36"/>
                          </a:xfrm>
                        </wpg:grpSpPr>
                        <wps:wsp>
                          <wps:cNvPr id="1092" name="Freeform 1894"/>
                          <wps:cNvSpPr>
                            <a:spLocks/>
                          </wps:cNvSpPr>
                          <wps:spPr bwMode="auto">
                            <a:xfrm>
                              <a:off x="4104" y="6189"/>
                              <a:ext cx="56" cy="36"/>
                            </a:xfrm>
                            <a:custGeom>
                              <a:avLst/>
                              <a:gdLst>
                                <a:gd name="T0" fmla="+- 0 4161 4104"/>
                                <a:gd name="T1" fmla="*/ T0 w 56"/>
                                <a:gd name="T2" fmla="+- 0 6189 6189"/>
                                <a:gd name="T3" fmla="*/ 6189 h 36"/>
                                <a:gd name="T4" fmla="+- 0 4104 4104"/>
                                <a:gd name="T5" fmla="*/ T4 w 56"/>
                                <a:gd name="T6" fmla="+- 0 6225 6189"/>
                                <a:gd name="T7" fmla="*/ 622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6">
                                  <a:moveTo>
                                    <a:pt x="57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6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891"/>
                        <wpg:cNvGrpSpPr>
                          <a:grpSpLocks/>
                        </wpg:cNvGrpSpPr>
                        <wpg:grpSpPr bwMode="auto">
                          <a:xfrm>
                            <a:off x="9521" y="4162"/>
                            <a:ext cx="38" cy="2"/>
                            <a:chOff x="9521" y="4162"/>
                            <a:chExt cx="38" cy="2"/>
                          </a:xfrm>
                        </wpg:grpSpPr>
                        <wps:wsp>
                          <wps:cNvPr id="1094" name="Freeform 1892"/>
                          <wps:cNvSpPr>
                            <a:spLocks/>
                          </wps:cNvSpPr>
                          <wps:spPr bwMode="auto">
                            <a:xfrm>
                              <a:off x="9521" y="4162"/>
                              <a:ext cx="38" cy="2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T0 w 38"/>
                                <a:gd name="T2" fmla="+- 0 9560 9521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889"/>
                        <wpg:cNvGrpSpPr>
                          <a:grpSpLocks/>
                        </wpg:cNvGrpSpPr>
                        <wpg:grpSpPr bwMode="auto">
                          <a:xfrm>
                            <a:off x="9306" y="4984"/>
                            <a:ext cx="2" cy="145"/>
                            <a:chOff x="9306" y="4984"/>
                            <a:chExt cx="2" cy="145"/>
                          </a:xfrm>
                        </wpg:grpSpPr>
                        <wps:wsp>
                          <wps:cNvPr id="1096" name="Freeform 1890"/>
                          <wps:cNvSpPr>
                            <a:spLocks/>
                          </wps:cNvSpPr>
                          <wps:spPr bwMode="auto">
                            <a:xfrm>
                              <a:off x="9306" y="4984"/>
                              <a:ext cx="2" cy="145"/>
                            </a:xfrm>
                            <a:custGeom>
                              <a:avLst/>
                              <a:gdLst>
                                <a:gd name="T0" fmla="+- 0 4984 4984"/>
                                <a:gd name="T1" fmla="*/ 4984 h 145"/>
                                <a:gd name="T2" fmla="+- 0 5129 4984"/>
                                <a:gd name="T3" fmla="*/ 5129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887"/>
                        <wpg:cNvGrpSpPr>
                          <a:grpSpLocks/>
                        </wpg:cNvGrpSpPr>
                        <wpg:grpSpPr bwMode="auto">
                          <a:xfrm>
                            <a:off x="9315" y="4800"/>
                            <a:ext cx="2" cy="146"/>
                            <a:chOff x="9315" y="4800"/>
                            <a:chExt cx="2" cy="146"/>
                          </a:xfrm>
                        </wpg:grpSpPr>
                        <wps:wsp>
                          <wps:cNvPr id="1098" name="Freeform 1888"/>
                          <wps:cNvSpPr>
                            <a:spLocks/>
                          </wps:cNvSpPr>
                          <wps:spPr bwMode="auto">
                            <a:xfrm>
                              <a:off x="9315" y="4800"/>
                              <a:ext cx="2" cy="146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4800 h 146"/>
                                <a:gd name="T2" fmla="+- 0 4947 4800"/>
                                <a:gd name="T3" fmla="*/ 494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23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885"/>
                        <wpg:cNvGrpSpPr>
                          <a:grpSpLocks/>
                        </wpg:cNvGrpSpPr>
                        <wpg:grpSpPr bwMode="auto">
                          <a:xfrm>
                            <a:off x="9390" y="4435"/>
                            <a:ext cx="2" cy="329"/>
                            <a:chOff x="9390" y="4435"/>
                            <a:chExt cx="2" cy="329"/>
                          </a:xfrm>
                        </wpg:grpSpPr>
                        <wps:wsp>
                          <wps:cNvPr id="1100" name="Freeform 1886"/>
                          <wps:cNvSpPr>
                            <a:spLocks/>
                          </wps:cNvSpPr>
                          <wps:spPr bwMode="auto">
                            <a:xfrm>
                              <a:off x="9390" y="4435"/>
                              <a:ext cx="2" cy="329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4435 h 329"/>
                                <a:gd name="T2" fmla="+- 0 4764 4435"/>
                                <a:gd name="T3" fmla="*/ 4764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475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883"/>
                        <wpg:cNvGrpSpPr>
                          <a:grpSpLocks/>
                        </wpg:cNvGrpSpPr>
                        <wpg:grpSpPr bwMode="auto">
                          <a:xfrm>
                            <a:off x="9447" y="4289"/>
                            <a:ext cx="94" cy="110"/>
                            <a:chOff x="9447" y="4289"/>
                            <a:chExt cx="94" cy="110"/>
                          </a:xfrm>
                        </wpg:grpSpPr>
                        <wps:wsp>
                          <wps:cNvPr id="1102" name="Freeform 1884"/>
                          <wps:cNvSpPr>
                            <a:spLocks/>
                          </wps:cNvSpPr>
                          <wps:spPr bwMode="auto">
                            <a:xfrm>
                              <a:off x="9447" y="4289"/>
                              <a:ext cx="94" cy="110"/>
                            </a:xfrm>
                            <a:custGeom>
                              <a:avLst/>
                              <a:gdLst>
                                <a:gd name="T0" fmla="+- 0 9447 9447"/>
                                <a:gd name="T1" fmla="*/ T0 w 94"/>
                                <a:gd name="T2" fmla="+- 0 4399 4289"/>
                                <a:gd name="T3" fmla="*/ 4399 h 110"/>
                                <a:gd name="T4" fmla="+- 0 9466 9447"/>
                                <a:gd name="T5" fmla="*/ T4 w 94"/>
                                <a:gd name="T6" fmla="+- 0 4326 4289"/>
                                <a:gd name="T7" fmla="*/ 4326 h 110"/>
                                <a:gd name="T8" fmla="+- 0 9540 9447"/>
                                <a:gd name="T9" fmla="*/ T8 w 94"/>
                                <a:gd name="T10" fmla="+- 0 4289 4289"/>
                                <a:gd name="T11" fmla="*/ 428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110">
                                  <a:moveTo>
                                    <a:pt x="0" y="110"/>
                                  </a:moveTo>
                                  <a:lnTo>
                                    <a:pt x="19" y="37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17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881"/>
                        <wpg:cNvGrpSpPr>
                          <a:grpSpLocks/>
                        </wpg:cNvGrpSpPr>
                        <wpg:grpSpPr bwMode="auto">
                          <a:xfrm>
                            <a:off x="9540" y="4016"/>
                            <a:ext cx="19" cy="238"/>
                            <a:chOff x="9540" y="4016"/>
                            <a:chExt cx="19" cy="238"/>
                          </a:xfrm>
                        </wpg:grpSpPr>
                        <wps:wsp>
                          <wps:cNvPr id="1104" name="Freeform 1882"/>
                          <wps:cNvSpPr>
                            <a:spLocks/>
                          </wps:cNvSpPr>
                          <wps:spPr bwMode="auto">
                            <a:xfrm>
                              <a:off x="9540" y="4016"/>
                              <a:ext cx="19" cy="238"/>
                            </a:xfrm>
                            <a:custGeom>
                              <a:avLst/>
                              <a:gdLst>
                                <a:gd name="T0" fmla="+- 0 9560 9540"/>
                                <a:gd name="T1" fmla="*/ T0 w 19"/>
                                <a:gd name="T2" fmla="+- 0 4253 4016"/>
                                <a:gd name="T3" fmla="*/ 4253 h 238"/>
                                <a:gd name="T4" fmla="+- 0 9560 9540"/>
                                <a:gd name="T5" fmla="*/ T4 w 19"/>
                                <a:gd name="T6" fmla="+- 0 4162 4016"/>
                                <a:gd name="T7" fmla="*/ 4162 h 238"/>
                                <a:gd name="T8" fmla="+- 0 9540 9540"/>
                                <a:gd name="T9" fmla="*/ T8 w 19"/>
                                <a:gd name="T10" fmla="+- 0 4016 4016"/>
                                <a:gd name="T11" fmla="*/ 401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" h="238">
                                  <a:moveTo>
                                    <a:pt x="20" y="237"/>
                                  </a:moveTo>
                                  <a:lnTo>
                                    <a:pt x="20" y="1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879"/>
                        <wpg:cNvGrpSpPr>
                          <a:grpSpLocks/>
                        </wpg:cNvGrpSpPr>
                        <wpg:grpSpPr bwMode="auto">
                          <a:xfrm>
                            <a:off x="9578" y="3833"/>
                            <a:ext cx="2" cy="146"/>
                            <a:chOff x="9578" y="3833"/>
                            <a:chExt cx="2" cy="146"/>
                          </a:xfrm>
                        </wpg:grpSpPr>
                        <wps:wsp>
                          <wps:cNvPr id="1106" name="Freeform 1880"/>
                          <wps:cNvSpPr>
                            <a:spLocks/>
                          </wps:cNvSpPr>
                          <wps:spPr bwMode="auto">
                            <a:xfrm>
                              <a:off x="9578" y="3833"/>
                              <a:ext cx="2" cy="146"/>
                            </a:xfrm>
                            <a:custGeom>
                              <a:avLst/>
                              <a:gdLst>
                                <a:gd name="T0" fmla="+- 0 3833 3833"/>
                                <a:gd name="T1" fmla="*/ 3833 h 146"/>
                                <a:gd name="T2" fmla="+- 0 3979 3833"/>
                                <a:gd name="T3" fmla="*/ 3979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23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877"/>
                        <wpg:cNvGrpSpPr>
                          <a:grpSpLocks/>
                        </wpg:cNvGrpSpPr>
                        <wpg:grpSpPr bwMode="auto">
                          <a:xfrm>
                            <a:off x="9625" y="3651"/>
                            <a:ext cx="2" cy="146"/>
                            <a:chOff x="9625" y="3651"/>
                            <a:chExt cx="2" cy="146"/>
                          </a:xfrm>
                        </wpg:grpSpPr>
                        <wps:wsp>
                          <wps:cNvPr id="1108" name="Freeform 1878"/>
                          <wps:cNvSpPr>
                            <a:spLocks/>
                          </wps:cNvSpPr>
                          <wps:spPr bwMode="auto">
                            <a:xfrm>
                              <a:off x="9625" y="3651"/>
                              <a:ext cx="2" cy="146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3651 h 146"/>
                                <a:gd name="T2" fmla="+- 0 3797 3651"/>
                                <a:gd name="T3" fmla="*/ 379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875"/>
                        <wpg:cNvGrpSpPr>
                          <a:grpSpLocks/>
                        </wpg:cNvGrpSpPr>
                        <wpg:grpSpPr bwMode="auto">
                          <a:xfrm>
                            <a:off x="9653" y="3541"/>
                            <a:ext cx="112" cy="72"/>
                            <a:chOff x="9653" y="3541"/>
                            <a:chExt cx="112" cy="72"/>
                          </a:xfrm>
                        </wpg:grpSpPr>
                        <wps:wsp>
                          <wps:cNvPr id="1110" name="Freeform 1876"/>
                          <wps:cNvSpPr>
                            <a:spLocks/>
                          </wps:cNvSpPr>
                          <wps:spPr bwMode="auto">
                            <a:xfrm>
                              <a:off x="9653" y="3541"/>
                              <a:ext cx="112" cy="72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T0 w 112"/>
                                <a:gd name="T2" fmla="+- 0 3613 3541"/>
                                <a:gd name="T3" fmla="*/ 3613 h 72"/>
                                <a:gd name="T4" fmla="+- 0 9671 9653"/>
                                <a:gd name="T5" fmla="*/ T4 w 112"/>
                                <a:gd name="T6" fmla="+- 0 3559 3541"/>
                                <a:gd name="T7" fmla="*/ 3559 h 72"/>
                                <a:gd name="T8" fmla="+- 0 9765 9653"/>
                                <a:gd name="T9" fmla="*/ T8 w 112"/>
                                <a:gd name="T10" fmla="+- 0 3541 3541"/>
                                <a:gd name="T11" fmla="*/ 354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0" y="72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116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873"/>
                        <wpg:cNvGrpSpPr>
                          <a:grpSpLocks/>
                        </wpg:cNvGrpSpPr>
                        <wpg:grpSpPr bwMode="auto">
                          <a:xfrm>
                            <a:off x="9803" y="3532"/>
                            <a:ext cx="94" cy="2"/>
                            <a:chOff x="9803" y="3532"/>
                            <a:chExt cx="94" cy="2"/>
                          </a:xfrm>
                        </wpg:grpSpPr>
                        <wps:wsp>
                          <wps:cNvPr id="1112" name="Freeform 1874"/>
                          <wps:cNvSpPr>
                            <a:spLocks/>
                          </wps:cNvSpPr>
                          <wps:spPr bwMode="auto">
                            <a:xfrm>
                              <a:off x="9803" y="3532"/>
                              <a:ext cx="94" cy="2"/>
                            </a:xfrm>
                            <a:custGeom>
                              <a:avLst/>
                              <a:gdLst>
                                <a:gd name="T0" fmla="+- 0 9803 9803"/>
                                <a:gd name="T1" fmla="*/ T0 w 94"/>
                                <a:gd name="T2" fmla="+- 0 9897 9803"/>
                                <a:gd name="T3" fmla="*/ T2 w 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">
                                  <a:moveTo>
                                    <a:pt x="0" y="0"/>
                                  </a:move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871"/>
                        <wpg:cNvGrpSpPr>
                          <a:grpSpLocks/>
                        </wpg:cNvGrpSpPr>
                        <wpg:grpSpPr bwMode="auto">
                          <a:xfrm>
                            <a:off x="9278" y="3797"/>
                            <a:ext cx="244" cy="383"/>
                            <a:chOff x="9278" y="3797"/>
                            <a:chExt cx="244" cy="383"/>
                          </a:xfrm>
                        </wpg:grpSpPr>
                        <wps:wsp>
                          <wps:cNvPr id="1114" name="Freeform 1872"/>
                          <wps:cNvSpPr>
                            <a:spLocks/>
                          </wps:cNvSpPr>
                          <wps:spPr bwMode="auto">
                            <a:xfrm>
                              <a:off x="9278" y="3797"/>
                              <a:ext cx="244" cy="383"/>
                            </a:xfrm>
                            <a:custGeom>
                              <a:avLst/>
                              <a:gdLst>
                                <a:gd name="T0" fmla="+- 0 9503 9278"/>
                                <a:gd name="T1" fmla="*/ T0 w 244"/>
                                <a:gd name="T2" fmla="+- 0 3924 3797"/>
                                <a:gd name="T3" fmla="*/ 3924 h 383"/>
                                <a:gd name="T4" fmla="+- 0 9521 9278"/>
                                <a:gd name="T5" fmla="*/ T4 w 244"/>
                                <a:gd name="T6" fmla="+- 0 4162 3797"/>
                                <a:gd name="T7" fmla="*/ 4162 h 383"/>
                                <a:gd name="T8" fmla="+- 0 9428 9278"/>
                                <a:gd name="T9" fmla="*/ T8 w 244"/>
                                <a:gd name="T10" fmla="+- 0 4180 3797"/>
                                <a:gd name="T11" fmla="*/ 4180 h 383"/>
                                <a:gd name="T12" fmla="+- 0 9428 9278"/>
                                <a:gd name="T13" fmla="*/ T12 w 244"/>
                                <a:gd name="T14" fmla="+- 0 4162 3797"/>
                                <a:gd name="T15" fmla="*/ 4162 h 383"/>
                                <a:gd name="T16" fmla="+- 0 9410 9278"/>
                                <a:gd name="T17" fmla="*/ T16 w 244"/>
                                <a:gd name="T18" fmla="+- 0 4162 3797"/>
                                <a:gd name="T19" fmla="*/ 4162 h 383"/>
                                <a:gd name="T20" fmla="+- 0 9410 9278"/>
                                <a:gd name="T21" fmla="*/ T20 w 244"/>
                                <a:gd name="T22" fmla="+- 0 4180 3797"/>
                                <a:gd name="T23" fmla="*/ 4180 h 383"/>
                                <a:gd name="T24" fmla="+- 0 9316 9278"/>
                                <a:gd name="T25" fmla="*/ T24 w 244"/>
                                <a:gd name="T26" fmla="+- 0 4180 3797"/>
                                <a:gd name="T27" fmla="*/ 4180 h 383"/>
                                <a:gd name="T28" fmla="+- 0 9278 9278"/>
                                <a:gd name="T29" fmla="*/ T28 w 244"/>
                                <a:gd name="T30" fmla="+- 0 3797 3797"/>
                                <a:gd name="T31" fmla="*/ 3797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4" h="383">
                                  <a:moveTo>
                                    <a:pt x="225" y="127"/>
                                  </a:moveTo>
                                  <a:lnTo>
                                    <a:pt x="243" y="365"/>
                                  </a:lnTo>
                                  <a:lnTo>
                                    <a:pt x="150" y="383"/>
                                  </a:lnTo>
                                  <a:lnTo>
                                    <a:pt x="150" y="365"/>
                                  </a:lnTo>
                                  <a:lnTo>
                                    <a:pt x="132" y="365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38" y="3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869"/>
                        <wpg:cNvGrpSpPr>
                          <a:grpSpLocks/>
                        </wpg:cNvGrpSpPr>
                        <wpg:grpSpPr bwMode="auto">
                          <a:xfrm>
                            <a:off x="5791" y="3924"/>
                            <a:ext cx="150" cy="109"/>
                            <a:chOff x="5791" y="3924"/>
                            <a:chExt cx="150" cy="109"/>
                          </a:xfrm>
                        </wpg:grpSpPr>
                        <wps:wsp>
                          <wps:cNvPr id="1116" name="Freeform 1870"/>
                          <wps:cNvSpPr>
                            <a:spLocks/>
                          </wps:cNvSpPr>
                          <wps:spPr bwMode="auto">
                            <a:xfrm>
                              <a:off x="5791" y="392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5791 5791"/>
                                <a:gd name="T1" fmla="*/ T0 w 150"/>
                                <a:gd name="T2" fmla="+- 0 4033 3924"/>
                                <a:gd name="T3" fmla="*/ 4033 h 109"/>
                                <a:gd name="T4" fmla="+- 0 5941 5791"/>
                                <a:gd name="T5" fmla="*/ T4 w 150"/>
                                <a:gd name="T6" fmla="+- 0 3924 3924"/>
                                <a:gd name="T7" fmla="*/ 39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867"/>
                        <wpg:cNvGrpSpPr>
                          <a:grpSpLocks/>
                        </wpg:cNvGrpSpPr>
                        <wpg:grpSpPr bwMode="auto">
                          <a:xfrm>
                            <a:off x="5979" y="3778"/>
                            <a:ext cx="150" cy="110"/>
                            <a:chOff x="5979" y="3778"/>
                            <a:chExt cx="150" cy="110"/>
                          </a:xfrm>
                        </wpg:grpSpPr>
                        <wps:wsp>
                          <wps:cNvPr id="1118" name="Freeform 1868"/>
                          <wps:cNvSpPr>
                            <a:spLocks/>
                          </wps:cNvSpPr>
                          <wps:spPr bwMode="auto">
                            <a:xfrm>
                              <a:off x="5979" y="3778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150"/>
                                <a:gd name="T2" fmla="+- 0 3888 3778"/>
                                <a:gd name="T3" fmla="*/ 3888 h 110"/>
                                <a:gd name="T4" fmla="+- 0 6129 5979"/>
                                <a:gd name="T5" fmla="*/ T4 w 150"/>
                                <a:gd name="T6" fmla="+- 0 3778 3778"/>
                                <a:gd name="T7" fmla="*/ 377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865"/>
                        <wpg:cNvGrpSpPr>
                          <a:grpSpLocks/>
                        </wpg:cNvGrpSpPr>
                        <wpg:grpSpPr bwMode="auto">
                          <a:xfrm>
                            <a:off x="6166" y="3651"/>
                            <a:ext cx="150" cy="109"/>
                            <a:chOff x="6166" y="3651"/>
                            <a:chExt cx="150" cy="109"/>
                          </a:xfrm>
                        </wpg:grpSpPr>
                        <wps:wsp>
                          <wps:cNvPr id="1120" name="Freeform 1866"/>
                          <wps:cNvSpPr>
                            <a:spLocks/>
                          </wps:cNvSpPr>
                          <wps:spPr bwMode="auto">
                            <a:xfrm>
                              <a:off x="6166" y="3651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166 6166"/>
                                <a:gd name="T1" fmla="*/ T0 w 150"/>
                                <a:gd name="T2" fmla="+- 0 3760 3651"/>
                                <a:gd name="T3" fmla="*/ 3760 h 109"/>
                                <a:gd name="T4" fmla="+- 0 6316 6166"/>
                                <a:gd name="T5" fmla="*/ T4 w 150"/>
                                <a:gd name="T6" fmla="+- 0 3651 3651"/>
                                <a:gd name="T7" fmla="*/ 365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863"/>
                        <wpg:cNvGrpSpPr>
                          <a:grpSpLocks/>
                        </wpg:cNvGrpSpPr>
                        <wpg:grpSpPr bwMode="auto">
                          <a:xfrm>
                            <a:off x="6353" y="3504"/>
                            <a:ext cx="150" cy="109"/>
                            <a:chOff x="6353" y="3504"/>
                            <a:chExt cx="150" cy="109"/>
                          </a:xfrm>
                        </wpg:grpSpPr>
                        <wps:wsp>
                          <wps:cNvPr id="1122" name="Freeform 1864"/>
                          <wps:cNvSpPr>
                            <a:spLocks/>
                          </wps:cNvSpPr>
                          <wps:spPr bwMode="auto">
                            <a:xfrm>
                              <a:off x="6353" y="350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353 6353"/>
                                <a:gd name="T1" fmla="*/ T0 w 150"/>
                                <a:gd name="T2" fmla="+- 0 3613 3504"/>
                                <a:gd name="T3" fmla="*/ 3613 h 109"/>
                                <a:gd name="T4" fmla="+- 0 6503 6353"/>
                                <a:gd name="T5" fmla="*/ T4 w 150"/>
                                <a:gd name="T6" fmla="+- 0 3504 3504"/>
                                <a:gd name="T7" fmla="*/ 350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861"/>
                        <wpg:cNvGrpSpPr>
                          <a:grpSpLocks/>
                        </wpg:cNvGrpSpPr>
                        <wpg:grpSpPr bwMode="auto">
                          <a:xfrm>
                            <a:off x="6541" y="3377"/>
                            <a:ext cx="150" cy="109"/>
                            <a:chOff x="6541" y="3377"/>
                            <a:chExt cx="150" cy="109"/>
                          </a:xfrm>
                        </wpg:grpSpPr>
                        <wps:wsp>
                          <wps:cNvPr id="1124" name="Freeform 1862"/>
                          <wps:cNvSpPr>
                            <a:spLocks/>
                          </wps:cNvSpPr>
                          <wps:spPr bwMode="auto">
                            <a:xfrm>
                              <a:off x="6541" y="3377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150"/>
                                <a:gd name="T2" fmla="+- 0 3486 3377"/>
                                <a:gd name="T3" fmla="*/ 3486 h 109"/>
                                <a:gd name="T4" fmla="+- 0 6635 6541"/>
                                <a:gd name="T5" fmla="*/ T4 w 150"/>
                                <a:gd name="T6" fmla="+- 0 3413 3377"/>
                                <a:gd name="T7" fmla="*/ 3413 h 109"/>
                                <a:gd name="T8" fmla="+- 0 6691 6541"/>
                                <a:gd name="T9" fmla="*/ T8 w 150"/>
                                <a:gd name="T10" fmla="+- 0 3377 3377"/>
                                <a:gd name="T11" fmla="*/ 337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94" y="36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859"/>
                        <wpg:cNvGrpSpPr>
                          <a:grpSpLocks/>
                        </wpg:cNvGrpSpPr>
                        <wpg:grpSpPr bwMode="auto">
                          <a:xfrm>
                            <a:off x="6729" y="3231"/>
                            <a:ext cx="150" cy="109"/>
                            <a:chOff x="6729" y="3231"/>
                            <a:chExt cx="150" cy="109"/>
                          </a:xfrm>
                        </wpg:grpSpPr>
                        <wps:wsp>
                          <wps:cNvPr id="1126" name="Freeform 1860"/>
                          <wps:cNvSpPr>
                            <a:spLocks/>
                          </wps:cNvSpPr>
                          <wps:spPr bwMode="auto">
                            <a:xfrm>
                              <a:off x="6729" y="3231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729 6729"/>
                                <a:gd name="T1" fmla="*/ T0 w 150"/>
                                <a:gd name="T2" fmla="+- 0 3340 3231"/>
                                <a:gd name="T3" fmla="*/ 3340 h 109"/>
                                <a:gd name="T4" fmla="+- 0 6803 6729"/>
                                <a:gd name="T5" fmla="*/ T4 w 150"/>
                                <a:gd name="T6" fmla="+- 0 3285 3231"/>
                                <a:gd name="T7" fmla="*/ 3285 h 109"/>
                                <a:gd name="T8" fmla="+- 0 6879 6729"/>
                                <a:gd name="T9" fmla="*/ T8 w 150"/>
                                <a:gd name="T10" fmla="+- 0 3231 3231"/>
                                <a:gd name="T11" fmla="*/ 323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74" y="54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857"/>
                        <wpg:cNvGrpSpPr>
                          <a:grpSpLocks/>
                        </wpg:cNvGrpSpPr>
                        <wpg:grpSpPr bwMode="auto">
                          <a:xfrm>
                            <a:off x="6916" y="3084"/>
                            <a:ext cx="150" cy="109"/>
                            <a:chOff x="6916" y="3084"/>
                            <a:chExt cx="150" cy="109"/>
                          </a:xfrm>
                        </wpg:grpSpPr>
                        <wps:wsp>
                          <wps:cNvPr id="1128" name="Freeform 1858"/>
                          <wps:cNvSpPr>
                            <a:spLocks/>
                          </wps:cNvSpPr>
                          <wps:spPr bwMode="auto">
                            <a:xfrm>
                              <a:off x="6916" y="308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916 6916"/>
                                <a:gd name="T1" fmla="*/ T0 w 150"/>
                                <a:gd name="T2" fmla="+- 0 3193 3084"/>
                                <a:gd name="T3" fmla="*/ 3193 h 109"/>
                                <a:gd name="T4" fmla="+- 0 7066 6916"/>
                                <a:gd name="T5" fmla="*/ T4 w 150"/>
                                <a:gd name="T6" fmla="+- 0 3084 3084"/>
                                <a:gd name="T7" fmla="*/ 30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855"/>
                        <wpg:cNvGrpSpPr>
                          <a:grpSpLocks/>
                        </wpg:cNvGrpSpPr>
                        <wpg:grpSpPr bwMode="auto">
                          <a:xfrm>
                            <a:off x="6953" y="2902"/>
                            <a:ext cx="113" cy="146"/>
                            <a:chOff x="6953" y="2902"/>
                            <a:chExt cx="113" cy="146"/>
                          </a:xfrm>
                        </wpg:grpSpPr>
                        <wps:wsp>
                          <wps:cNvPr id="1130" name="Freeform 1856"/>
                          <wps:cNvSpPr>
                            <a:spLocks/>
                          </wps:cNvSpPr>
                          <wps:spPr bwMode="auto">
                            <a:xfrm>
                              <a:off x="6953" y="2902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7066 6953"/>
                                <a:gd name="T1" fmla="*/ T0 w 113"/>
                                <a:gd name="T2" fmla="+- 0 3048 2902"/>
                                <a:gd name="T3" fmla="*/ 3048 h 146"/>
                                <a:gd name="T4" fmla="+- 0 7066 6953"/>
                                <a:gd name="T5" fmla="*/ T4 w 113"/>
                                <a:gd name="T6" fmla="+- 0 3029 2902"/>
                                <a:gd name="T7" fmla="*/ 3029 h 146"/>
                                <a:gd name="T8" fmla="+- 0 6953 6953"/>
                                <a:gd name="T9" fmla="*/ T8 w 113"/>
                                <a:gd name="T10" fmla="+- 0 2902 2902"/>
                                <a:gd name="T11" fmla="*/ 290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113" y="1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853"/>
                        <wpg:cNvGrpSpPr>
                          <a:grpSpLocks/>
                        </wpg:cNvGrpSpPr>
                        <wpg:grpSpPr bwMode="auto">
                          <a:xfrm>
                            <a:off x="2698" y="7412"/>
                            <a:ext cx="76" cy="110"/>
                            <a:chOff x="2698" y="7412"/>
                            <a:chExt cx="76" cy="110"/>
                          </a:xfrm>
                        </wpg:grpSpPr>
                        <wps:wsp>
                          <wps:cNvPr id="1132" name="Freeform 1854"/>
                          <wps:cNvSpPr>
                            <a:spLocks/>
                          </wps:cNvSpPr>
                          <wps:spPr bwMode="auto">
                            <a:xfrm>
                              <a:off x="2698" y="7412"/>
                              <a:ext cx="76" cy="110"/>
                            </a:xfrm>
                            <a:custGeom>
                              <a:avLst/>
                              <a:gdLst>
                                <a:gd name="T0" fmla="+- 0 2698 2698"/>
                                <a:gd name="T1" fmla="*/ T0 w 76"/>
                                <a:gd name="T2" fmla="+- 0 7522 7412"/>
                                <a:gd name="T3" fmla="*/ 7522 h 110"/>
                                <a:gd name="T4" fmla="+- 0 2773 2698"/>
                                <a:gd name="T5" fmla="*/ T4 w 76"/>
                                <a:gd name="T6" fmla="+- 0 7412 7412"/>
                                <a:gd name="T7" fmla="*/ 741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110">
                                  <a:moveTo>
                                    <a:pt x="0" y="11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11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851"/>
                        <wpg:cNvGrpSpPr>
                          <a:grpSpLocks/>
                        </wpg:cNvGrpSpPr>
                        <wpg:grpSpPr bwMode="auto">
                          <a:xfrm>
                            <a:off x="3167" y="6371"/>
                            <a:ext cx="374" cy="456"/>
                            <a:chOff x="3167" y="6371"/>
                            <a:chExt cx="374" cy="456"/>
                          </a:xfrm>
                        </wpg:grpSpPr>
                        <wps:wsp>
                          <wps:cNvPr id="1134" name="Freeform 1852"/>
                          <wps:cNvSpPr>
                            <a:spLocks/>
                          </wps:cNvSpPr>
                          <wps:spPr bwMode="auto">
                            <a:xfrm>
                              <a:off x="3167" y="6371"/>
                              <a:ext cx="374" cy="456"/>
                            </a:xfrm>
                            <a:custGeom>
                              <a:avLst/>
                              <a:gdLst>
                                <a:gd name="T0" fmla="+- 0 3541 3167"/>
                                <a:gd name="T1" fmla="*/ T0 w 374"/>
                                <a:gd name="T2" fmla="+- 0 6827 6371"/>
                                <a:gd name="T3" fmla="*/ 6827 h 456"/>
                                <a:gd name="T4" fmla="+- 0 3523 3167"/>
                                <a:gd name="T5" fmla="*/ T4 w 374"/>
                                <a:gd name="T6" fmla="+- 0 6827 6371"/>
                                <a:gd name="T7" fmla="*/ 6827 h 456"/>
                                <a:gd name="T8" fmla="+- 0 3167 3167"/>
                                <a:gd name="T9" fmla="*/ T8 w 374"/>
                                <a:gd name="T10" fmla="+- 0 6371 6371"/>
                                <a:gd name="T11" fmla="*/ 637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4" h="456">
                                  <a:moveTo>
                                    <a:pt x="374" y="456"/>
                                  </a:moveTo>
                                  <a:lnTo>
                                    <a:pt x="356" y="4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849"/>
                        <wpg:cNvGrpSpPr>
                          <a:grpSpLocks/>
                        </wpg:cNvGrpSpPr>
                        <wpg:grpSpPr bwMode="auto">
                          <a:xfrm>
                            <a:off x="3541" y="6827"/>
                            <a:ext cx="76" cy="91"/>
                            <a:chOff x="3541" y="6827"/>
                            <a:chExt cx="76" cy="91"/>
                          </a:xfrm>
                        </wpg:grpSpPr>
                        <wps:wsp>
                          <wps:cNvPr id="1136" name="Freeform 1850"/>
                          <wps:cNvSpPr>
                            <a:spLocks/>
                          </wps:cNvSpPr>
                          <wps:spPr bwMode="auto">
                            <a:xfrm>
                              <a:off x="3541" y="6827"/>
                              <a:ext cx="76" cy="91"/>
                            </a:xfrm>
                            <a:custGeom>
                              <a:avLst/>
                              <a:gdLst>
                                <a:gd name="T0" fmla="+- 0 3617 3541"/>
                                <a:gd name="T1" fmla="*/ T0 w 76"/>
                                <a:gd name="T2" fmla="+- 0 6918 6827"/>
                                <a:gd name="T3" fmla="*/ 6918 h 91"/>
                                <a:gd name="T4" fmla="+- 0 3541 3541"/>
                                <a:gd name="T5" fmla="*/ T4 w 76"/>
                                <a:gd name="T6" fmla="+- 0 6827 6827"/>
                                <a:gd name="T7" fmla="*/ 682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76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847"/>
                        <wpg:cNvGrpSpPr>
                          <a:grpSpLocks/>
                        </wpg:cNvGrpSpPr>
                        <wpg:grpSpPr bwMode="auto">
                          <a:xfrm>
                            <a:off x="4835" y="820"/>
                            <a:ext cx="637" cy="475"/>
                            <a:chOff x="4835" y="820"/>
                            <a:chExt cx="637" cy="475"/>
                          </a:xfrm>
                        </wpg:grpSpPr>
                        <wps:wsp>
                          <wps:cNvPr id="1138" name="Freeform 1848"/>
                          <wps:cNvSpPr>
                            <a:spLocks/>
                          </wps:cNvSpPr>
                          <wps:spPr bwMode="auto">
                            <a:xfrm>
                              <a:off x="4835" y="820"/>
                              <a:ext cx="637" cy="475"/>
                            </a:xfrm>
                            <a:custGeom>
                              <a:avLst/>
                              <a:gdLst>
                                <a:gd name="T0" fmla="+- 0 5472 4835"/>
                                <a:gd name="T1" fmla="*/ T0 w 637"/>
                                <a:gd name="T2" fmla="+- 0 820 820"/>
                                <a:gd name="T3" fmla="*/ 820 h 475"/>
                                <a:gd name="T4" fmla="+- 0 5154 4835"/>
                                <a:gd name="T5" fmla="*/ T4 w 637"/>
                                <a:gd name="T6" fmla="+- 0 1058 820"/>
                                <a:gd name="T7" fmla="*/ 1058 h 475"/>
                                <a:gd name="T8" fmla="+- 0 4966 4835"/>
                                <a:gd name="T9" fmla="*/ T8 w 637"/>
                                <a:gd name="T10" fmla="+- 0 1186 820"/>
                                <a:gd name="T11" fmla="*/ 1186 h 475"/>
                                <a:gd name="T12" fmla="+- 0 4835 4835"/>
                                <a:gd name="T13" fmla="*/ T12 w 637"/>
                                <a:gd name="T14" fmla="+- 0 1295 820"/>
                                <a:gd name="T15" fmla="*/ 1295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7" h="475">
                                  <a:moveTo>
                                    <a:pt x="637" y="0"/>
                                  </a:moveTo>
                                  <a:lnTo>
                                    <a:pt x="319" y="238"/>
                                  </a:lnTo>
                                  <a:lnTo>
                                    <a:pt x="131" y="366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845"/>
                        <wpg:cNvGrpSpPr>
                          <a:grpSpLocks/>
                        </wpg:cNvGrpSpPr>
                        <wpg:grpSpPr bwMode="auto">
                          <a:xfrm>
                            <a:off x="4835" y="1240"/>
                            <a:ext cx="187" cy="110"/>
                            <a:chOff x="4835" y="1240"/>
                            <a:chExt cx="187" cy="110"/>
                          </a:xfrm>
                        </wpg:grpSpPr>
                        <wps:wsp>
                          <wps:cNvPr id="1140" name="Freeform 1846"/>
                          <wps:cNvSpPr>
                            <a:spLocks/>
                          </wps:cNvSpPr>
                          <wps:spPr bwMode="auto">
                            <a:xfrm>
                              <a:off x="4835" y="1240"/>
                              <a:ext cx="187" cy="110"/>
                            </a:xfrm>
                            <a:custGeom>
                              <a:avLst/>
                              <a:gdLst>
                                <a:gd name="T0" fmla="+- 0 5022 4835"/>
                                <a:gd name="T1" fmla="*/ T0 w 187"/>
                                <a:gd name="T2" fmla="+- 0 1240 1240"/>
                                <a:gd name="T3" fmla="*/ 1240 h 110"/>
                                <a:gd name="T4" fmla="+- 0 4872 4835"/>
                                <a:gd name="T5" fmla="*/ T4 w 187"/>
                                <a:gd name="T6" fmla="+- 0 1350 1240"/>
                                <a:gd name="T7" fmla="*/ 1350 h 110"/>
                                <a:gd name="T8" fmla="+- 0 4835 4835"/>
                                <a:gd name="T9" fmla="*/ T8 w 187"/>
                                <a:gd name="T10" fmla="+- 0 1295 1240"/>
                                <a:gd name="T11" fmla="*/ 129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7" h="110">
                                  <a:moveTo>
                                    <a:pt x="187" y="0"/>
                                  </a:moveTo>
                                  <a:lnTo>
                                    <a:pt x="37" y="110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6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843"/>
                        <wpg:cNvGrpSpPr>
                          <a:grpSpLocks/>
                        </wpg:cNvGrpSpPr>
                        <wpg:grpSpPr bwMode="auto">
                          <a:xfrm>
                            <a:off x="4779" y="1331"/>
                            <a:ext cx="56" cy="73"/>
                            <a:chOff x="4779" y="1331"/>
                            <a:chExt cx="56" cy="73"/>
                          </a:xfrm>
                        </wpg:grpSpPr>
                        <wps:wsp>
                          <wps:cNvPr id="1142" name="Freeform 1844"/>
                          <wps:cNvSpPr>
                            <a:spLocks/>
                          </wps:cNvSpPr>
                          <wps:spPr bwMode="auto">
                            <a:xfrm>
                              <a:off x="4779" y="1331"/>
                              <a:ext cx="56" cy="73"/>
                            </a:xfrm>
                            <a:custGeom>
                              <a:avLst/>
                              <a:gdLst>
                                <a:gd name="T0" fmla="+- 0 4835 4779"/>
                                <a:gd name="T1" fmla="*/ T0 w 56"/>
                                <a:gd name="T2" fmla="+- 0 1404 1331"/>
                                <a:gd name="T3" fmla="*/ 1404 h 73"/>
                                <a:gd name="T4" fmla="+- 0 4779 4779"/>
                                <a:gd name="T5" fmla="*/ T4 w 56"/>
                                <a:gd name="T6" fmla="+- 0 1331 1331"/>
                                <a:gd name="T7" fmla="*/ 133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6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841"/>
                        <wpg:cNvGrpSpPr>
                          <a:grpSpLocks/>
                        </wpg:cNvGrpSpPr>
                        <wpg:grpSpPr bwMode="auto">
                          <a:xfrm>
                            <a:off x="4872" y="1368"/>
                            <a:ext cx="19" cy="18"/>
                            <a:chOff x="4872" y="1368"/>
                            <a:chExt cx="19" cy="18"/>
                          </a:xfrm>
                        </wpg:grpSpPr>
                        <wps:wsp>
                          <wps:cNvPr id="1144" name="Freeform 1842"/>
                          <wps:cNvSpPr>
                            <a:spLocks/>
                          </wps:cNvSpPr>
                          <wps:spPr bwMode="auto">
                            <a:xfrm>
                              <a:off x="4872" y="1368"/>
                              <a:ext cx="19" cy="18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19"/>
                                <a:gd name="T2" fmla="+- 0 1386 1368"/>
                                <a:gd name="T3" fmla="*/ 1386 h 18"/>
                                <a:gd name="T4" fmla="+- 0 4891 4872"/>
                                <a:gd name="T5" fmla="*/ T4 w 19"/>
                                <a:gd name="T6" fmla="+- 0 1368 1368"/>
                                <a:gd name="T7" fmla="*/ 136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839"/>
                        <wpg:cNvGrpSpPr>
                          <a:grpSpLocks/>
                        </wpg:cNvGrpSpPr>
                        <wpg:grpSpPr bwMode="auto">
                          <a:xfrm>
                            <a:off x="4404" y="1295"/>
                            <a:ext cx="431" cy="329"/>
                            <a:chOff x="4404" y="1295"/>
                            <a:chExt cx="431" cy="329"/>
                          </a:xfrm>
                        </wpg:grpSpPr>
                        <wps:wsp>
                          <wps:cNvPr id="1146" name="Freeform 1840"/>
                          <wps:cNvSpPr>
                            <a:spLocks/>
                          </wps:cNvSpPr>
                          <wps:spPr bwMode="auto">
                            <a:xfrm>
                              <a:off x="4404" y="1295"/>
                              <a:ext cx="431" cy="329"/>
                            </a:xfrm>
                            <a:custGeom>
                              <a:avLst/>
                              <a:gdLst>
                                <a:gd name="T0" fmla="+- 0 4835 4404"/>
                                <a:gd name="T1" fmla="*/ T0 w 431"/>
                                <a:gd name="T2" fmla="+- 0 1295 1295"/>
                                <a:gd name="T3" fmla="*/ 1295 h 329"/>
                                <a:gd name="T4" fmla="+- 0 4779 4404"/>
                                <a:gd name="T5" fmla="*/ T4 w 431"/>
                                <a:gd name="T6" fmla="+- 0 1331 1295"/>
                                <a:gd name="T7" fmla="*/ 1331 h 329"/>
                                <a:gd name="T8" fmla="+- 0 4404 4404"/>
                                <a:gd name="T9" fmla="*/ T8 w 431"/>
                                <a:gd name="T10" fmla="+- 0 1624 1295"/>
                                <a:gd name="T11" fmla="*/ 162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1" h="329">
                                  <a:moveTo>
                                    <a:pt x="431" y="0"/>
                                  </a:moveTo>
                                  <a:lnTo>
                                    <a:pt x="375" y="36"/>
                                  </a:ln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11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837"/>
                        <wpg:cNvGrpSpPr>
                          <a:grpSpLocks/>
                        </wpg:cNvGrpSpPr>
                        <wpg:grpSpPr bwMode="auto">
                          <a:xfrm>
                            <a:off x="4872" y="1350"/>
                            <a:ext cx="226" cy="145"/>
                            <a:chOff x="4872" y="1350"/>
                            <a:chExt cx="226" cy="145"/>
                          </a:xfrm>
                        </wpg:grpSpPr>
                        <wps:wsp>
                          <wps:cNvPr id="1148" name="Freeform 1838"/>
                          <wps:cNvSpPr>
                            <a:spLocks/>
                          </wps:cNvSpPr>
                          <wps:spPr bwMode="auto">
                            <a:xfrm>
                              <a:off x="4872" y="1350"/>
                              <a:ext cx="226" cy="145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226"/>
                                <a:gd name="T2" fmla="+- 0 1350 1350"/>
                                <a:gd name="T3" fmla="*/ 1350 h 145"/>
                                <a:gd name="T4" fmla="+- 0 4891 4872"/>
                                <a:gd name="T5" fmla="*/ T4 w 226"/>
                                <a:gd name="T6" fmla="+- 0 1368 1350"/>
                                <a:gd name="T7" fmla="*/ 1368 h 145"/>
                                <a:gd name="T8" fmla="+- 0 4966 4872"/>
                                <a:gd name="T9" fmla="*/ T8 w 226"/>
                                <a:gd name="T10" fmla="+- 0 1460 1350"/>
                                <a:gd name="T11" fmla="*/ 1460 h 145"/>
                                <a:gd name="T12" fmla="+- 0 4948 4872"/>
                                <a:gd name="T13" fmla="*/ T12 w 226"/>
                                <a:gd name="T14" fmla="+- 0 1478 1350"/>
                                <a:gd name="T15" fmla="*/ 1478 h 145"/>
                                <a:gd name="T16" fmla="+- 0 4985 4872"/>
                                <a:gd name="T17" fmla="*/ T16 w 226"/>
                                <a:gd name="T18" fmla="+- 0 1496 1350"/>
                                <a:gd name="T19" fmla="*/ 1496 h 145"/>
                                <a:gd name="T20" fmla="+- 0 5061 4872"/>
                                <a:gd name="T21" fmla="*/ T20 w 226"/>
                                <a:gd name="T22" fmla="+- 0 1442 1350"/>
                                <a:gd name="T23" fmla="*/ 1442 h 145"/>
                                <a:gd name="T24" fmla="+- 0 5041 4872"/>
                                <a:gd name="T25" fmla="*/ T24 w 226"/>
                                <a:gd name="T26" fmla="+- 0 1422 1350"/>
                                <a:gd name="T27" fmla="*/ 1422 h 145"/>
                                <a:gd name="T28" fmla="+- 0 5098 4872"/>
                                <a:gd name="T29" fmla="*/ T28 w 226"/>
                                <a:gd name="T30" fmla="+- 0 1368 1350"/>
                                <a:gd name="T31" fmla="*/ 136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" h="145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226" y="18"/>
                                  </a:lnTo>
                                </a:path>
                              </a:pathLst>
                            </a:custGeom>
                            <a:noFill/>
                            <a:ln w="116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835"/>
                        <wpg:cNvGrpSpPr>
                          <a:grpSpLocks/>
                        </wpg:cNvGrpSpPr>
                        <wpg:grpSpPr bwMode="auto">
                          <a:xfrm>
                            <a:off x="4835" y="1386"/>
                            <a:ext cx="113" cy="91"/>
                            <a:chOff x="4835" y="1386"/>
                            <a:chExt cx="113" cy="91"/>
                          </a:xfrm>
                        </wpg:grpSpPr>
                        <wps:wsp>
                          <wps:cNvPr id="1150" name="Freeform 1836"/>
                          <wps:cNvSpPr>
                            <a:spLocks/>
                          </wps:cNvSpPr>
                          <wps:spPr bwMode="auto">
                            <a:xfrm>
                              <a:off x="4835" y="1386"/>
                              <a:ext cx="113" cy="91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113"/>
                                <a:gd name="T2" fmla="+- 0 1404 1386"/>
                                <a:gd name="T3" fmla="*/ 1404 h 91"/>
                                <a:gd name="T4" fmla="+- 0 4872 4835"/>
                                <a:gd name="T5" fmla="*/ T4 w 113"/>
                                <a:gd name="T6" fmla="+- 0 1386 1386"/>
                                <a:gd name="T7" fmla="*/ 1386 h 91"/>
                                <a:gd name="T8" fmla="+- 0 4948 4835"/>
                                <a:gd name="T9" fmla="*/ T8 w 113"/>
                                <a:gd name="T10" fmla="+- 0 1460 1386"/>
                                <a:gd name="T11" fmla="*/ 1460 h 91"/>
                                <a:gd name="T12" fmla="+- 0 4891 4835"/>
                                <a:gd name="T13" fmla="*/ T12 w 113"/>
                                <a:gd name="T14" fmla="+- 0 1478 1386"/>
                                <a:gd name="T15" fmla="*/ 1478 h 91"/>
                                <a:gd name="T16" fmla="+- 0 4835 4835"/>
                                <a:gd name="T17" fmla="*/ T16 w 113"/>
                                <a:gd name="T18" fmla="+- 0 1404 1386"/>
                                <a:gd name="T19" fmla="*/ 140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1">
                                  <a:moveTo>
                                    <a:pt x="0" y="1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833"/>
                        <wpg:cNvGrpSpPr>
                          <a:grpSpLocks/>
                        </wpg:cNvGrpSpPr>
                        <wpg:grpSpPr bwMode="auto">
                          <a:xfrm>
                            <a:off x="4019" y="1907"/>
                            <a:ext cx="19" cy="2"/>
                            <a:chOff x="4019" y="1907"/>
                            <a:chExt cx="19" cy="2"/>
                          </a:xfrm>
                        </wpg:grpSpPr>
                        <wps:wsp>
                          <wps:cNvPr id="1152" name="Freeform 1834"/>
                          <wps:cNvSpPr>
                            <a:spLocks/>
                          </wps:cNvSpPr>
                          <wps:spPr bwMode="auto">
                            <a:xfrm>
                              <a:off x="4019" y="1907"/>
                              <a:ext cx="19" cy="2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19"/>
                                <a:gd name="T2" fmla="+- 0 4038 4019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831"/>
                        <wpg:cNvGrpSpPr>
                          <a:grpSpLocks/>
                        </wpg:cNvGrpSpPr>
                        <wpg:grpSpPr bwMode="auto">
                          <a:xfrm>
                            <a:off x="4122" y="1824"/>
                            <a:ext cx="150" cy="91"/>
                            <a:chOff x="4122" y="1824"/>
                            <a:chExt cx="150" cy="91"/>
                          </a:xfrm>
                        </wpg:grpSpPr>
                        <wps:wsp>
                          <wps:cNvPr id="1154" name="Freeform 1832"/>
                          <wps:cNvSpPr>
                            <a:spLocks/>
                          </wps:cNvSpPr>
                          <wps:spPr bwMode="auto">
                            <a:xfrm>
                              <a:off x="4122" y="1824"/>
                              <a:ext cx="150" cy="91"/>
                            </a:xfrm>
                            <a:custGeom>
                              <a:avLst/>
                              <a:gdLst>
                                <a:gd name="T0" fmla="+- 0 4122 4122"/>
                                <a:gd name="T1" fmla="*/ T0 w 150"/>
                                <a:gd name="T2" fmla="+- 0 1916 1824"/>
                                <a:gd name="T3" fmla="*/ 1916 h 91"/>
                                <a:gd name="T4" fmla="+- 0 4272 4122"/>
                                <a:gd name="T5" fmla="*/ T4 w 150"/>
                                <a:gd name="T6" fmla="+- 0 1824 1824"/>
                                <a:gd name="T7" fmla="*/ 182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0" y="92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829"/>
                        <wpg:cNvGrpSpPr>
                          <a:grpSpLocks/>
                        </wpg:cNvGrpSpPr>
                        <wpg:grpSpPr bwMode="auto">
                          <a:xfrm>
                            <a:off x="4122" y="1916"/>
                            <a:ext cx="226" cy="110"/>
                            <a:chOff x="4122" y="1916"/>
                            <a:chExt cx="226" cy="110"/>
                          </a:xfrm>
                        </wpg:grpSpPr>
                        <wps:wsp>
                          <wps:cNvPr id="1156" name="Freeform 1830"/>
                          <wps:cNvSpPr>
                            <a:spLocks/>
                          </wps:cNvSpPr>
                          <wps:spPr bwMode="auto">
                            <a:xfrm>
                              <a:off x="4122" y="1916"/>
                              <a:ext cx="226" cy="110"/>
                            </a:xfrm>
                            <a:custGeom>
                              <a:avLst/>
                              <a:gdLst>
                                <a:gd name="T0" fmla="+- 0 4348 4122"/>
                                <a:gd name="T1" fmla="*/ T0 w 226"/>
                                <a:gd name="T2" fmla="+- 0 1935 1916"/>
                                <a:gd name="T3" fmla="*/ 1935 h 110"/>
                                <a:gd name="T4" fmla="+- 0 4217 4122"/>
                                <a:gd name="T5" fmla="*/ T4 w 226"/>
                                <a:gd name="T6" fmla="+- 0 2026 1916"/>
                                <a:gd name="T7" fmla="*/ 2026 h 110"/>
                                <a:gd name="T8" fmla="+- 0 4161 4122"/>
                                <a:gd name="T9" fmla="*/ T8 w 226"/>
                                <a:gd name="T10" fmla="+- 0 1953 1916"/>
                                <a:gd name="T11" fmla="*/ 1953 h 110"/>
                                <a:gd name="T12" fmla="+- 0 4122 4122"/>
                                <a:gd name="T13" fmla="*/ T12 w 226"/>
                                <a:gd name="T14" fmla="+- 0 1916 1916"/>
                                <a:gd name="T15" fmla="*/ 191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6" h="110">
                                  <a:moveTo>
                                    <a:pt x="226" y="19"/>
                                  </a:moveTo>
                                  <a:lnTo>
                                    <a:pt x="95" y="11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827"/>
                        <wpg:cNvGrpSpPr>
                          <a:grpSpLocks/>
                        </wpg:cNvGrpSpPr>
                        <wpg:grpSpPr bwMode="auto">
                          <a:xfrm>
                            <a:off x="4029" y="1660"/>
                            <a:ext cx="319" cy="238"/>
                            <a:chOff x="4029" y="1660"/>
                            <a:chExt cx="319" cy="238"/>
                          </a:xfrm>
                        </wpg:grpSpPr>
                        <wps:wsp>
                          <wps:cNvPr id="1158" name="Freeform 1828"/>
                          <wps:cNvSpPr>
                            <a:spLocks/>
                          </wps:cNvSpPr>
                          <wps:spPr bwMode="auto">
                            <a:xfrm>
                              <a:off x="4029" y="1660"/>
                              <a:ext cx="319" cy="238"/>
                            </a:xfrm>
                            <a:custGeom>
                              <a:avLst/>
                              <a:gdLst>
                                <a:gd name="T0" fmla="+- 0 4348 4029"/>
                                <a:gd name="T1" fmla="*/ T0 w 319"/>
                                <a:gd name="T2" fmla="+- 0 1660 1660"/>
                                <a:gd name="T3" fmla="*/ 1660 h 238"/>
                                <a:gd name="T4" fmla="+- 0 4217 4029"/>
                                <a:gd name="T5" fmla="*/ T4 w 319"/>
                                <a:gd name="T6" fmla="+- 0 1770 1660"/>
                                <a:gd name="T7" fmla="*/ 1770 h 238"/>
                                <a:gd name="T8" fmla="+- 0 4085 4029"/>
                                <a:gd name="T9" fmla="*/ T8 w 319"/>
                                <a:gd name="T10" fmla="+- 0 1862 1660"/>
                                <a:gd name="T11" fmla="*/ 1862 h 238"/>
                                <a:gd name="T12" fmla="+- 0 4029 4029"/>
                                <a:gd name="T13" fmla="*/ T12 w 319"/>
                                <a:gd name="T14" fmla="+- 0 1898 1660"/>
                                <a:gd name="T15" fmla="*/ 18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9" h="238">
                                  <a:moveTo>
                                    <a:pt x="319" y="0"/>
                                  </a:moveTo>
                                  <a:lnTo>
                                    <a:pt x="188" y="110"/>
                                  </a:lnTo>
                                  <a:lnTo>
                                    <a:pt x="56" y="202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noFill/>
                            <a:ln w="11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825"/>
                        <wpg:cNvGrpSpPr>
                          <a:grpSpLocks/>
                        </wpg:cNvGrpSpPr>
                        <wpg:grpSpPr bwMode="auto">
                          <a:xfrm>
                            <a:off x="4085" y="1953"/>
                            <a:ext cx="19" cy="36"/>
                            <a:chOff x="4085" y="1953"/>
                            <a:chExt cx="19" cy="36"/>
                          </a:xfrm>
                        </wpg:grpSpPr>
                        <wps:wsp>
                          <wps:cNvPr id="1160" name="Freeform 1826"/>
                          <wps:cNvSpPr>
                            <a:spLocks/>
                          </wps:cNvSpPr>
                          <wps:spPr bwMode="auto">
                            <a:xfrm>
                              <a:off x="4085" y="1953"/>
                              <a:ext cx="19" cy="36"/>
                            </a:xfrm>
                            <a:custGeom>
                              <a:avLst/>
                              <a:gdLst>
                                <a:gd name="T0" fmla="+- 0 4104 4085"/>
                                <a:gd name="T1" fmla="*/ T0 w 19"/>
                                <a:gd name="T2" fmla="+- 0 1989 1953"/>
                                <a:gd name="T3" fmla="*/ 1989 h 36"/>
                                <a:gd name="T4" fmla="+- 0 4085 4085"/>
                                <a:gd name="T5" fmla="*/ T4 w 19"/>
                                <a:gd name="T6" fmla="+- 0 1953 1953"/>
                                <a:gd name="T7" fmla="*/ 195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36">
                                  <a:moveTo>
                                    <a:pt x="19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823"/>
                        <wpg:cNvGrpSpPr>
                          <a:grpSpLocks/>
                        </wpg:cNvGrpSpPr>
                        <wpg:grpSpPr bwMode="auto">
                          <a:xfrm>
                            <a:off x="4029" y="1898"/>
                            <a:ext cx="56" cy="55"/>
                            <a:chOff x="4029" y="1898"/>
                            <a:chExt cx="56" cy="55"/>
                          </a:xfrm>
                        </wpg:grpSpPr>
                        <wps:wsp>
                          <wps:cNvPr id="1162" name="Freeform 1824"/>
                          <wps:cNvSpPr>
                            <a:spLocks/>
                          </wps:cNvSpPr>
                          <wps:spPr bwMode="auto">
                            <a:xfrm>
                              <a:off x="4029" y="1898"/>
                              <a:ext cx="56" cy="55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56"/>
                                <a:gd name="T2" fmla="+- 0 1898 1898"/>
                                <a:gd name="T3" fmla="*/ 1898 h 55"/>
                                <a:gd name="T4" fmla="+- 0 4085 4029"/>
                                <a:gd name="T5" fmla="*/ T4 w 56"/>
                                <a:gd name="T6" fmla="+- 0 1953 1898"/>
                                <a:gd name="T7" fmla="*/ 195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0" y="0"/>
                                  </a:moveTo>
                                  <a:lnTo>
                                    <a:pt x="56" y="55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821"/>
                        <wpg:cNvGrpSpPr>
                          <a:grpSpLocks/>
                        </wpg:cNvGrpSpPr>
                        <wpg:grpSpPr bwMode="auto">
                          <a:xfrm>
                            <a:off x="4104" y="1953"/>
                            <a:ext cx="56" cy="36"/>
                            <a:chOff x="4104" y="1953"/>
                            <a:chExt cx="56" cy="36"/>
                          </a:xfrm>
                        </wpg:grpSpPr>
                        <wps:wsp>
                          <wps:cNvPr id="1164" name="Freeform 1822"/>
                          <wps:cNvSpPr>
                            <a:spLocks/>
                          </wps:cNvSpPr>
                          <wps:spPr bwMode="auto">
                            <a:xfrm>
                              <a:off x="4104" y="1953"/>
                              <a:ext cx="56" cy="36"/>
                            </a:xfrm>
                            <a:custGeom>
                              <a:avLst/>
                              <a:gdLst>
                                <a:gd name="T0" fmla="+- 0 4161 4104"/>
                                <a:gd name="T1" fmla="*/ T0 w 56"/>
                                <a:gd name="T2" fmla="+- 0 1953 1953"/>
                                <a:gd name="T3" fmla="*/ 1953 h 36"/>
                                <a:gd name="T4" fmla="+- 0 4104 4104"/>
                                <a:gd name="T5" fmla="*/ T4 w 56"/>
                                <a:gd name="T6" fmla="+- 0 1989 1953"/>
                                <a:gd name="T7" fmla="*/ 198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6">
                                  <a:moveTo>
                                    <a:pt x="57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6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819"/>
                        <wpg:cNvGrpSpPr>
                          <a:grpSpLocks/>
                        </wpg:cNvGrpSpPr>
                        <wpg:grpSpPr bwMode="auto">
                          <a:xfrm>
                            <a:off x="4085" y="1862"/>
                            <a:ext cx="37" cy="54"/>
                            <a:chOff x="4085" y="1862"/>
                            <a:chExt cx="37" cy="54"/>
                          </a:xfrm>
                        </wpg:grpSpPr>
                        <wps:wsp>
                          <wps:cNvPr id="1166" name="Freeform 1820"/>
                          <wps:cNvSpPr>
                            <a:spLocks/>
                          </wps:cNvSpPr>
                          <wps:spPr bwMode="auto">
                            <a:xfrm>
                              <a:off x="4085" y="1862"/>
                              <a:ext cx="37" cy="54"/>
                            </a:xfrm>
                            <a:custGeom>
                              <a:avLst/>
                              <a:gdLst>
                                <a:gd name="T0" fmla="+- 0 4122 4085"/>
                                <a:gd name="T1" fmla="*/ T0 w 37"/>
                                <a:gd name="T2" fmla="+- 0 1916 1862"/>
                                <a:gd name="T3" fmla="*/ 1916 h 54"/>
                                <a:gd name="T4" fmla="+- 0 4085 4085"/>
                                <a:gd name="T5" fmla="*/ T4 w 37"/>
                                <a:gd name="T6" fmla="+- 0 1862 1862"/>
                                <a:gd name="T7" fmla="*/ 186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817"/>
                        <wpg:cNvGrpSpPr>
                          <a:grpSpLocks/>
                        </wpg:cNvGrpSpPr>
                        <wpg:grpSpPr bwMode="auto">
                          <a:xfrm>
                            <a:off x="4291" y="2171"/>
                            <a:ext cx="94" cy="91"/>
                            <a:chOff x="4291" y="2171"/>
                            <a:chExt cx="94" cy="91"/>
                          </a:xfrm>
                        </wpg:grpSpPr>
                        <wps:wsp>
                          <wps:cNvPr id="1168" name="Freeform 1818"/>
                          <wps:cNvSpPr>
                            <a:spLocks/>
                          </wps:cNvSpPr>
                          <wps:spPr bwMode="auto">
                            <a:xfrm>
                              <a:off x="4291" y="2171"/>
                              <a:ext cx="94" cy="91"/>
                            </a:xfrm>
                            <a:custGeom>
                              <a:avLst/>
                              <a:gdLst>
                                <a:gd name="T0" fmla="+- 0 4329 4291"/>
                                <a:gd name="T1" fmla="*/ T0 w 94"/>
                                <a:gd name="T2" fmla="+- 0 2262 2171"/>
                                <a:gd name="T3" fmla="*/ 2262 h 91"/>
                                <a:gd name="T4" fmla="+- 0 4291 4291"/>
                                <a:gd name="T5" fmla="*/ T4 w 94"/>
                                <a:gd name="T6" fmla="+- 0 2208 2171"/>
                                <a:gd name="T7" fmla="*/ 2208 h 91"/>
                                <a:gd name="T8" fmla="+- 0 4348 4291"/>
                                <a:gd name="T9" fmla="*/ T8 w 94"/>
                                <a:gd name="T10" fmla="+- 0 2171 2171"/>
                                <a:gd name="T11" fmla="*/ 2171 h 91"/>
                                <a:gd name="T12" fmla="+- 0 4385 4291"/>
                                <a:gd name="T13" fmla="*/ T12 w 94"/>
                                <a:gd name="T14" fmla="+- 0 2226 2171"/>
                                <a:gd name="T15" fmla="*/ 2226 h 91"/>
                                <a:gd name="T16" fmla="+- 0 4329 4291"/>
                                <a:gd name="T17" fmla="*/ T16 w 94"/>
                                <a:gd name="T18" fmla="+- 0 2262 2171"/>
                                <a:gd name="T19" fmla="*/ 226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1">
                                  <a:moveTo>
                                    <a:pt x="38" y="9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38" y="91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815"/>
                        <wpg:cNvGrpSpPr>
                          <a:grpSpLocks/>
                        </wpg:cNvGrpSpPr>
                        <wpg:grpSpPr bwMode="auto">
                          <a:xfrm>
                            <a:off x="3411" y="1422"/>
                            <a:ext cx="56" cy="37"/>
                            <a:chOff x="3411" y="1422"/>
                            <a:chExt cx="56" cy="37"/>
                          </a:xfrm>
                        </wpg:grpSpPr>
                        <wps:wsp>
                          <wps:cNvPr id="1170" name="Freeform 1816"/>
                          <wps:cNvSpPr>
                            <a:spLocks/>
                          </wps:cNvSpPr>
                          <wps:spPr bwMode="auto">
                            <a:xfrm>
                              <a:off x="3411" y="1422"/>
                              <a:ext cx="56" cy="37"/>
                            </a:xfrm>
                            <a:custGeom>
                              <a:avLst/>
                              <a:gdLst>
                                <a:gd name="T0" fmla="+- 0 3429 3411"/>
                                <a:gd name="T1" fmla="*/ T0 w 56"/>
                                <a:gd name="T2" fmla="+- 0 1460 1422"/>
                                <a:gd name="T3" fmla="*/ 1460 h 37"/>
                                <a:gd name="T4" fmla="+- 0 3411 3411"/>
                                <a:gd name="T5" fmla="*/ T4 w 56"/>
                                <a:gd name="T6" fmla="+- 0 1442 1422"/>
                                <a:gd name="T7" fmla="*/ 1442 h 37"/>
                                <a:gd name="T8" fmla="+- 0 3429 3411"/>
                                <a:gd name="T9" fmla="*/ T8 w 56"/>
                                <a:gd name="T10" fmla="+- 0 1422 1422"/>
                                <a:gd name="T11" fmla="*/ 1422 h 37"/>
                                <a:gd name="T12" fmla="+- 0 3467 3411"/>
                                <a:gd name="T13" fmla="*/ T12 w 56"/>
                                <a:gd name="T14" fmla="+- 0 1442 1422"/>
                                <a:gd name="T15" fmla="*/ 144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37">
                                  <a:moveTo>
                                    <a:pt x="18" y="3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6" y="20"/>
                                  </a:lnTo>
                                </a:path>
                              </a:pathLst>
                            </a:custGeom>
                            <a:noFill/>
                            <a:ln w="1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813"/>
                        <wpg:cNvGrpSpPr>
                          <a:grpSpLocks/>
                        </wpg:cNvGrpSpPr>
                        <wpg:grpSpPr bwMode="auto">
                          <a:xfrm>
                            <a:off x="3429" y="1442"/>
                            <a:ext cx="56" cy="54"/>
                            <a:chOff x="3429" y="1442"/>
                            <a:chExt cx="56" cy="54"/>
                          </a:xfrm>
                        </wpg:grpSpPr>
                        <wps:wsp>
                          <wps:cNvPr id="1172" name="Freeform 1814"/>
                          <wps:cNvSpPr>
                            <a:spLocks/>
                          </wps:cNvSpPr>
                          <wps:spPr bwMode="auto">
                            <a:xfrm>
                              <a:off x="3429" y="1442"/>
                              <a:ext cx="56" cy="54"/>
                            </a:xfrm>
                            <a:custGeom>
                              <a:avLst/>
                              <a:gdLst>
                                <a:gd name="T0" fmla="+- 0 3429 3429"/>
                                <a:gd name="T1" fmla="*/ T0 w 56"/>
                                <a:gd name="T2" fmla="+- 0 1460 1442"/>
                                <a:gd name="T3" fmla="*/ 1460 h 54"/>
                                <a:gd name="T4" fmla="+- 0 3467 3429"/>
                                <a:gd name="T5" fmla="*/ T4 w 56"/>
                                <a:gd name="T6" fmla="+- 0 1442 1442"/>
                                <a:gd name="T7" fmla="*/ 1442 h 54"/>
                                <a:gd name="T8" fmla="+- 0 3485 3429"/>
                                <a:gd name="T9" fmla="*/ T8 w 56"/>
                                <a:gd name="T10" fmla="+- 0 1478 1442"/>
                                <a:gd name="T11" fmla="*/ 1478 h 54"/>
                                <a:gd name="T12" fmla="+- 0 3467 3429"/>
                                <a:gd name="T13" fmla="*/ T12 w 56"/>
                                <a:gd name="T14" fmla="+- 0 1496 1442"/>
                                <a:gd name="T15" fmla="*/ 1496 h 54"/>
                                <a:gd name="T16" fmla="+- 0 3429 3429"/>
                                <a:gd name="T17" fmla="*/ T16 w 56"/>
                                <a:gd name="T18" fmla="+- 0 1460 1442"/>
                                <a:gd name="T19" fmla="*/ 14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54">
                                  <a:moveTo>
                                    <a:pt x="0" y="18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811"/>
                        <wpg:cNvGrpSpPr>
                          <a:grpSpLocks/>
                        </wpg:cNvGrpSpPr>
                        <wpg:grpSpPr bwMode="auto">
                          <a:xfrm>
                            <a:off x="3654" y="948"/>
                            <a:ext cx="37" cy="55"/>
                            <a:chOff x="3654" y="948"/>
                            <a:chExt cx="37" cy="55"/>
                          </a:xfrm>
                        </wpg:grpSpPr>
                        <wps:wsp>
                          <wps:cNvPr id="1174" name="Freeform 1812"/>
                          <wps:cNvSpPr>
                            <a:spLocks/>
                          </wps:cNvSpPr>
                          <wps:spPr bwMode="auto">
                            <a:xfrm>
                              <a:off x="3654" y="948"/>
                              <a:ext cx="37" cy="55"/>
                            </a:xfrm>
                            <a:custGeom>
                              <a:avLst/>
                              <a:gdLst>
                                <a:gd name="T0" fmla="+- 0 3691 3654"/>
                                <a:gd name="T1" fmla="*/ T0 w 37"/>
                                <a:gd name="T2" fmla="+- 0 984 948"/>
                                <a:gd name="T3" fmla="*/ 984 h 55"/>
                                <a:gd name="T4" fmla="+- 0 3673 3654"/>
                                <a:gd name="T5" fmla="*/ T4 w 37"/>
                                <a:gd name="T6" fmla="+- 0 1004 948"/>
                                <a:gd name="T7" fmla="*/ 1004 h 55"/>
                                <a:gd name="T8" fmla="+- 0 3654 3654"/>
                                <a:gd name="T9" fmla="*/ T8 w 37"/>
                                <a:gd name="T10" fmla="+- 0 966 948"/>
                                <a:gd name="T11" fmla="*/ 966 h 55"/>
                                <a:gd name="T12" fmla="+- 0 3673 3654"/>
                                <a:gd name="T13" fmla="*/ T12 w 37"/>
                                <a:gd name="T14" fmla="+- 0 948 948"/>
                                <a:gd name="T15" fmla="*/ 948 h 55"/>
                                <a:gd name="T16" fmla="+- 0 3691 3654"/>
                                <a:gd name="T17" fmla="*/ T16 w 37"/>
                                <a:gd name="T18" fmla="+- 0 984 948"/>
                                <a:gd name="T19" fmla="*/ 98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3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36"/>
                                  </a:lnTo>
                                </a:path>
                              </a:pathLst>
                            </a:custGeom>
                            <a:noFill/>
                            <a:ln w="118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809"/>
                        <wpg:cNvGrpSpPr>
                          <a:grpSpLocks/>
                        </wpg:cNvGrpSpPr>
                        <wpg:grpSpPr bwMode="auto">
                          <a:xfrm>
                            <a:off x="2154" y="6736"/>
                            <a:ext cx="413" cy="311"/>
                            <a:chOff x="2154" y="6736"/>
                            <a:chExt cx="413" cy="311"/>
                          </a:xfrm>
                        </wpg:grpSpPr>
                        <wps:wsp>
                          <wps:cNvPr id="1176" name="Freeform 1810"/>
                          <wps:cNvSpPr>
                            <a:spLocks/>
                          </wps:cNvSpPr>
                          <wps:spPr bwMode="auto">
                            <a:xfrm>
                              <a:off x="2154" y="6736"/>
                              <a:ext cx="413" cy="311"/>
                            </a:xfrm>
                            <a:custGeom>
                              <a:avLst/>
                              <a:gdLst>
                                <a:gd name="T0" fmla="+- 0 2567 2154"/>
                                <a:gd name="T1" fmla="*/ T0 w 413"/>
                                <a:gd name="T2" fmla="+- 0 6736 6736"/>
                                <a:gd name="T3" fmla="*/ 6736 h 311"/>
                                <a:gd name="T4" fmla="+- 0 2473 2154"/>
                                <a:gd name="T5" fmla="*/ T4 w 413"/>
                                <a:gd name="T6" fmla="+- 0 6809 6736"/>
                                <a:gd name="T7" fmla="*/ 6809 h 311"/>
                                <a:gd name="T8" fmla="+- 0 2154 2154"/>
                                <a:gd name="T9" fmla="*/ T8 w 413"/>
                                <a:gd name="T10" fmla="+- 0 7047 6736"/>
                                <a:gd name="T11" fmla="*/ 7047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3" h="311">
                                  <a:moveTo>
                                    <a:pt x="413" y="0"/>
                                  </a:moveTo>
                                  <a:lnTo>
                                    <a:pt x="319" y="73"/>
                                  </a:lnTo>
                                  <a:lnTo>
                                    <a:pt x="0" y="311"/>
                                  </a:lnTo>
                                </a:path>
                              </a:pathLst>
                            </a:custGeom>
                            <a:noFill/>
                            <a:ln w="117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807"/>
                        <wpg:cNvGrpSpPr>
                          <a:grpSpLocks/>
                        </wpg:cNvGrpSpPr>
                        <wpg:grpSpPr bwMode="auto">
                          <a:xfrm>
                            <a:off x="2567" y="6645"/>
                            <a:ext cx="113" cy="91"/>
                            <a:chOff x="2567" y="6645"/>
                            <a:chExt cx="113" cy="91"/>
                          </a:xfrm>
                        </wpg:grpSpPr>
                        <wps:wsp>
                          <wps:cNvPr id="1178" name="Freeform 1808"/>
                          <wps:cNvSpPr>
                            <a:spLocks/>
                          </wps:cNvSpPr>
                          <wps:spPr bwMode="auto">
                            <a:xfrm>
                              <a:off x="2567" y="6645"/>
                              <a:ext cx="113" cy="91"/>
                            </a:xfrm>
                            <a:custGeom>
                              <a:avLst/>
                              <a:gdLst>
                                <a:gd name="T0" fmla="+- 0 2680 2567"/>
                                <a:gd name="T1" fmla="*/ T0 w 113"/>
                                <a:gd name="T2" fmla="+- 0 6645 6645"/>
                                <a:gd name="T3" fmla="*/ 6645 h 91"/>
                                <a:gd name="T4" fmla="+- 0 2567 2567"/>
                                <a:gd name="T5" fmla="*/ T4 w 113"/>
                                <a:gd name="T6" fmla="+- 0 6736 6645"/>
                                <a:gd name="T7" fmla="*/ 6736 h 91"/>
                                <a:gd name="T8" fmla="+- 0 2567 2567"/>
                                <a:gd name="T9" fmla="*/ T8 w 113"/>
                                <a:gd name="T10" fmla="+- 0 6682 6645"/>
                                <a:gd name="T11" fmla="*/ 6682 h 91"/>
                                <a:gd name="T12" fmla="+- 0 2623 2567"/>
                                <a:gd name="T13" fmla="*/ T12 w 113"/>
                                <a:gd name="T14" fmla="+- 0 6645 6645"/>
                                <a:gd name="T15" fmla="*/ 6645 h 91"/>
                                <a:gd name="T16" fmla="+- 0 2680 2567"/>
                                <a:gd name="T17" fmla="*/ T16 w 113"/>
                                <a:gd name="T18" fmla="+- 0 6645 6645"/>
                                <a:gd name="T19" fmla="*/ 664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1">
                                  <a:moveTo>
                                    <a:pt x="113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805"/>
                        <wpg:cNvGrpSpPr>
                          <a:grpSpLocks/>
                        </wpg:cNvGrpSpPr>
                        <wpg:grpSpPr bwMode="auto">
                          <a:xfrm>
                            <a:off x="2680" y="6335"/>
                            <a:ext cx="487" cy="310"/>
                            <a:chOff x="2680" y="6335"/>
                            <a:chExt cx="487" cy="310"/>
                          </a:xfrm>
                        </wpg:grpSpPr>
                        <wps:wsp>
                          <wps:cNvPr id="1180" name="Freeform 1806"/>
                          <wps:cNvSpPr>
                            <a:spLocks/>
                          </wps:cNvSpPr>
                          <wps:spPr bwMode="auto">
                            <a:xfrm>
                              <a:off x="2680" y="6335"/>
                              <a:ext cx="487" cy="310"/>
                            </a:xfrm>
                            <a:custGeom>
                              <a:avLst/>
                              <a:gdLst>
                                <a:gd name="T0" fmla="+- 0 3167 2680"/>
                                <a:gd name="T1" fmla="*/ T0 w 487"/>
                                <a:gd name="T2" fmla="+- 0 6371 6335"/>
                                <a:gd name="T3" fmla="*/ 6371 h 310"/>
                                <a:gd name="T4" fmla="+- 0 3167 2680"/>
                                <a:gd name="T5" fmla="*/ T4 w 487"/>
                                <a:gd name="T6" fmla="+- 0 6353 6335"/>
                                <a:gd name="T7" fmla="*/ 6353 h 310"/>
                                <a:gd name="T8" fmla="+- 0 3130 2680"/>
                                <a:gd name="T9" fmla="*/ T8 w 487"/>
                                <a:gd name="T10" fmla="+- 0 6353 6335"/>
                                <a:gd name="T11" fmla="*/ 6353 h 310"/>
                                <a:gd name="T12" fmla="+- 0 3130 2680"/>
                                <a:gd name="T13" fmla="*/ T12 w 487"/>
                                <a:gd name="T14" fmla="+- 0 6335 6335"/>
                                <a:gd name="T15" fmla="*/ 6335 h 310"/>
                                <a:gd name="T16" fmla="+- 0 3091 2680"/>
                                <a:gd name="T17" fmla="*/ T16 w 487"/>
                                <a:gd name="T18" fmla="+- 0 6335 6335"/>
                                <a:gd name="T19" fmla="*/ 6335 h 310"/>
                                <a:gd name="T20" fmla="+- 0 3091 2680"/>
                                <a:gd name="T21" fmla="*/ T20 w 487"/>
                                <a:gd name="T22" fmla="+- 0 6353 6335"/>
                                <a:gd name="T23" fmla="*/ 6353 h 310"/>
                                <a:gd name="T24" fmla="+- 0 3054 2680"/>
                                <a:gd name="T25" fmla="*/ T24 w 487"/>
                                <a:gd name="T26" fmla="+- 0 6353 6335"/>
                                <a:gd name="T27" fmla="*/ 6353 h 310"/>
                                <a:gd name="T28" fmla="+- 0 2754 2680"/>
                                <a:gd name="T29" fmla="*/ T28 w 487"/>
                                <a:gd name="T30" fmla="+- 0 6591 6335"/>
                                <a:gd name="T31" fmla="*/ 6591 h 310"/>
                                <a:gd name="T32" fmla="+- 0 2680 2680"/>
                                <a:gd name="T33" fmla="*/ T32 w 487"/>
                                <a:gd name="T34" fmla="+- 0 6645 6335"/>
                                <a:gd name="T35" fmla="*/ 664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7" h="310">
                                  <a:moveTo>
                                    <a:pt x="487" y="36"/>
                                  </a:moveTo>
                                  <a:lnTo>
                                    <a:pt x="487" y="18"/>
                                  </a:lnTo>
                                  <a:lnTo>
                                    <a:pt x="450" y="18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11" y="18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116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803"/>
                        <wpg:cNvGrpSpPr>
                          <a:grpSpLocks/>
                        </wpg:cNvGrpSpPr>
                        <wpg:grpSpPr bwMode="auto">
                          <a:xfrm>
                            <a:off x="2754" y="6591"/>
                            <a:ext cx="226" cy="218"/>
                            <a:chOff x="2754" y="6591"/>
                            <a:chExt cx="226" cy="218"/>
                          </a:xfrm>
                        </wpg:grpSpPr>
                        <wps:wsp>
                          <wps:cNvPr id="1182" name="Freeform 1804"/>
                          <wps:cNvSpPr>
                            <a:spLocks/>
                          </wps:cNvSpPr>
                          <wps:spPr bwMode="auto">
                            <a:xfrm>
                              <a:off x="2754" y="6591"/>
                              <a:ext cx="226" cy="218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226"/>
                                <a:gd name="T2" fmla="+- 0 6591 6591"/>
                                <a:gd name="T3" fmla="*/ 6591 h 218"/>
                                <a:gd name="T4" fmla="+- 0 2810 2754"/>
                                <a:gd name="T5" fmla="*/ T4 w 226"/>
                                <a:gd name="T6" fmla="+- 0 6663 6591"/>
                                <a:gd name="T7" fmla="*/ 6663 h 218"/>
                                <a:gd name="T8" fmla="+- 0 2867 2754"/>
                                <a:gd name="T9" fmla="*/ T8 w 226"/>
                                <a:gd name="T10" fmla="+- 0 6663 6591"/>
                                <a:gd name="T11" fmla="*/ 6663 h 218"/>
                                <a:gd name="T12" fmla="+- 0 2980 2754"/>
                                <a:gd name="T13" fmla="*/ T12 w 226"/>
                                <a:gd name="T14" fmla="+- 0 6809 6591"/>
                                <a:gd name="T15" fmla="*/ 680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6" h="218">
                                  <a:moveTo>
                                    <a:pt x="0" y="0"/>
                                  </a:moveTo>
                                  <a:lnTo>
                                    <a:pt x="56" y="72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226" y="218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801"/>
                        <wpg:cNvGrpSpPr>
                          <a:grpSpLocks/>
                        </wpg:cNvGrpSpPr>
                        <wpg:grpSpPr bwMode="auto">
                          <a:xfrm>
                            <a:off x="2998" y="6846"/>
                            <a:ext cx="132" cy="145"/>
                            <a:chOff x="2998" y="6846"/>
                            <a:chExt cx="132" cy="145"/>
                          </a:xfrm>
                        </wpg:grpSpPr>
                        <wps:wsp>
                          <wps:cNvPr id="1184" name="Freeform 1802"/>
                          <wps:cNvSpPr>
                            <a:spLocks/>
                          </wps:cNvSpPr>
                          <wps:spPr bwMode="auto">
                            <a:xfrm>
                              <a:off x="2998" y="6846"/>
                              <a:ext cx="132" cy="145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132"/>
                                <a:gd name="T2" fmla="+- 0 6846 6846"/>
                                <a:gd name="T3" fmla="*/ 6846 h 145"/>
                                <a:gd name="T4" fmla="+- 0 3054 2998"/>
                                <a:gd name="T5" fmla="*/ T4 w 132"/>
                                <a:gd name="T6" fmla="+- 0 6918 6846"/>
                                <a:gd name="T7" fmla="*/ 6918 h 145"/>
                                <a:gd name="T8" fmla="+- 0 3130 2998"/>
                                <a:gd name="T9" fmla="*/ T8 w 132"/>
                                <a:gd name="T10" fmla="+- 0 6992 6846"/>
                                <a:gd name="T11" fmla="*/ 699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45">
                                  <a:moveTo>
                                    <a:pt x="0" y="0"/>
                                  </a:moveTo>
                                  <a:lnTo>
                                    <a:pt x="56" y="72"/>
                                  </a:lnTo>
                                  <a:lnTo>
                                    <a:pt x="132" y="146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799"/>
                        <wpg:cNvGrpSpPr>
                          <a:grpSpLocks/>
                        </wpg:cNvGrpSpPr>
                        <wpg:grpSpPr bwMode="auto">
                          <a:xfrm>
                            <a:off x="3148" y="7029"/>
                            <a:ext cx="56" cy="54"/>
                            <a:chOff x="3148" y="7029"/>
                            <a:chExt cx="56" cy="54"/>
                          </a:xfrm>
                        </wpg:grpSpPr>
                        <wps:wsp>
                          <wps:cNvPr id="1186" name="Freeform 1800"/>
                          <wps:cNvSpPr>
                            <a:spLocks/>
                          </wps:cNvSpPr>
                          <wps:spPr bwMode="auto">
                            <a:xfrm>
                              <a:off x="3148" y="7029"/>
                              <a:ext cx="56" cy="54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56"/>
                                <a:gd name="T2" fmla="+- 0 7029 7029"/>
                                <a:gd name="T3" fmla="*/ 7029 h 54"/>
                                <a:gd name="T4" fmla="+- 0 3204 3148"/>
                                <a:gd name="T5" fmla="*/ T4 w 56"/>
                                <a:gd name="T6" fmla="+- 0 7083 7029"/>
                                <a:gd name="T7" fmla="*/ 708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4">
                                  <a:moveTo>
                                    <a:pt x="0" y="0"/>
                                  </a:moveTo>
                                  <a:lnTo>
                                    <a:pt x="56" y="54"/>
                                  </a:lnTo>
                                </a:path>
                              </a:pathLst>
                            </a:custGeom>
                            <a:noFill/>
                            <a:ln w="117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797"/>
                        <wpg:cNvGrpSpPr>
                          <a:grpSpLocks/>
                        </wpg:cNvGrpSpPr>
                        <wpg:grpSpPr bwMode="auto">
                          <a:xfrm>
                            <a:off x="3391" y="6827"/>
                            <a:ext cx="150" cy="128"/>
                            <a:chOff x="3391" y="6827"/>
                            <a:chExt cx="150" cy="128"/>
                          </a:xfrm>
                        </wpg:grpSpPr>
                        <wps:wsp>
                          <wps:cNvPr id="1188" name="Freeform 1798"/>
                          <wps:cNvSpPr>
                            <a:spLocks/>
                          </wps:cNvSpPr>
                          <wps:spPr bwMode="auto">
                            <a:xfrm>
                              <a:off x="3391" y="6827"/>
                              <a:ext cx="150" cy="128"/>
                            </a:xfrm>
                            <a:custGeom>
                              <a:avLst/>
                              <a:gdLst>
                                <a:gd name="T0" fmla="+- 0 3541 3391"/>
                                <a:gd name="T1" fmla="*/ T0 w 150"/>
                                <a:gd name="T2" fmla="+- 0 6827 6827"/>
                                <a:gd name="T3" fmla="*/ 6827 h 128"/>
                                <a:gd name="T4" fmla="+- 0 3504 3391"/>
                                <a:gd name="T5" fmla="*/ T4 w 150"/>
                                <a:gd name="T6" fmla="+- 0 6864 6827"/>
                                <a:gd name="T7" fmla="*/ 6864 h 128"/>
                                <a:gd name="T8" fmla="+- 0 3391 3391"/>
                                <a:gd name="T9" fmla="*/ T8 w 150"/>
                                <a:gd name="T10" fmla="+- 0 6956 6827"/>
                                <a:gd name="T11" fmla="*/ 695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28">
                                  <a:moveTo>
                                    <a:pt x="150" y="0"/>
                                  </a:moveTo>
                                  <a:lnTo>
                                    <a:pt x="113" y="37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795"/>
                        <wpg:cNvGrpSpPr>
                          <a:grpSpLocks/>
                        </wpg:cNvGrpSpPr>
                        <wpg:grpSpPr bwMode="auto">
                          <a:xfrm>
                            <a:off x="3317" y="6974"/>
                            <a:ext cx="37" cy="18"/>
                            <a:chOff x="3317" y="6974"/>
                            <a:chExt cx="37" cy="18"/>
                          </a:xfrm>
                        </wpg:grpSpPr>
                        <wps:wsp>
                          <wps:cNvPr id="1190" name="Freeform 1796"/>
                          <wps:cNvSpPr>
                            <a:spLocks/>
                          </wps:cNvSpPr>
                          <wps:spPr bwMode="auto">
                            <a:xfrm>
                              <a:off x="3317" y="6974"/>
                              <a:ext cx="37" cy="18"/>
                            </a:xfrm>
                            <a:custGeom>
                              <a:avLst/>
                              <a:gdLst>
                                <a:gd name="T0" fmla="+- 0 3354 3317"/>
                                <a:gd name="T1" fmla="*/ T0 w 37"/>
                                <a:gd name="T2" fmla="+- 0 6974 6974"/>
                                <a:gd name="T3" fmla="*/ 6974 h 18"/>
                                <a:gd name="T4" fmla="+- 0 3335 3317"/>
                                <a:gd name="T5" fmla="*/ T4 w 37"/>
                                <a:gd name="T6" fmla="+- 0 6992 6974"/>
                                <a:gd name="T7" fmla="*/ 6992 h 18"/>
                                <a:gd name="T8" fmla="+- 0 3317 3317"/>
                                <a:gd name="T9" fmla="*/ T8 w 37"/>
                                <a:gd name="T10" fmla="+- 0 6992 6974"/>
                                <a:gd name="T11" fmla="*/ 699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18">
                                  <a:moveTo>
                                    <a:pt x="37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793"/>
                        <wpg:cNvGrpSpPr>
                          <a:grpSpLocks/>
                        </wpg:cNvGrpSpPr>
                        <wpg:grpSpPr bwMode="auto">
                          <a:xfrm>
                            <a:off x="3017" y="6992"/>
                            <a:ext cx="300" cy="164"/>
                            <a:chOff x="3017" y="6992"/>
                            <a:chExt cx="300" cy="164"/>
                          </a:xfrm>
                        </wpg:grpSpPr>
                        <wps:wsp>
                          <wps:cNvPr id="1192" name="Freeform 1794"/>
                          <wps:cNvSpPr>
                            <a:spLocks/>
                          </wps:cNvSpPr>
                          <wps:spPr bwMode="auto">
                            <a:xfrm>
                              <a:off x="3017" y="6992"/>
                              <a:ext cx="300" cy="164"/>
                            </a:xfrm>
                            <a:custGeom>
                              <a:avLst/>
                              <a:gdLst>
                                <a:gd name="T0" fmla="+- 0 3317 3017"/>
                                <a:gd name="T1" fmla="*/ T0 w 300"/>
                                <a:gd name="T2" fmla="+- 0 6992 6992"/>
                                <a:gd name="T3" fmla="*/ 6992 h 164"/>
                                <a:gd name="T4" fmla="+- 0 3204 3017"/>
                                <a:gd name="T5" fmla="*/ T4 w 300"/>
                                <a:gd name="T6" fmla="+- 0 7083 6992"/>
                                <a:gd name="T7" fmla="*/ 7083 h 164"/>
                                <a:gd name="T8" fmla="+- 0 3130 3017"/>
                                <a:gd name="T9" fmla="*/ T8 w 300"/>
                                <a:gd name="T10" fmla="+- 0 7156 6992"/>
                                <a:gd name="T11" fmla="*/ 7156 h 164"/>
                                <a:gd name="T12" fmla="+- 0 3091 3017"/>
                                <a:gd name="T13" fmla="*/ T12 w 300"/>
                                <a:gd name="T14" fmla="+- 0 7120 6992"/>
                                <a:gd name="T15" fmla="*/ 7120 h 164"/>
                                <a:gd name="T16" fmla="+- 0 3035 3017"/>
                                <a:gd name="T17" fmla="*/ T16 w 300"/>
                                <a:gd name="T18" fmla="+- 0 7156 6992"/>
                                <a:gd name="T19" fmla="*/ 7156 h 164"/>
                                <a:gd name="T20" fmla="+- 0 3017 3017"/>
                                <a:gd name="T21" fmla="*/ T20 w 300"/>
                                <a:gd name="T22" fmla="+- 0 7120 6992"/>
                                <a:gd name="T23" fmla="*/ 7120 h 164"/>
                                <a:gd name="T24" fmla="+- 0 3035 3017"/>
                                <a:gd name="T25" fmla="*/ T24 w 300"/>
                                <a:gd name="T26" fmla="+- 0 7102 6992"/>
                                <a:gd name="T27" fmla="*/ 710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0" h="164">
                                  <a:moveTo>
                                    <a:pt x="300" y="0"/>
                                  </a:moveTo>
                                  <a:lnTo>
                                    <a:pt x="187" y="91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8" y="110"/>
                                  </a:lnTo>
                                </a:path>
                              </a:pathLst>
                            </a:custGeom>
                            <a:noFill/>
                            <a:ln w="116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791"/>
                        <wpg:cNvGrpSpPr>
                          <a:grpSpLocks/>
                        </wpg:cNvGrpSpPr>
                        <wpg:grpSpPr bwMode="auto">
                          <a:xfrm>
                            <a:off x="3054" y="7065"/>
                            <a:ext cx="19" cy="18"/>
                            <a:chOff x="3054" y="7065"/>
                            <a:chExt cx="19" cy="18"/>
                          </a:xfrm>
                        </wpg:grpSpPr>
                        <wps:wsp>
                          <wps:cNvPr id="1194" name="Freeform 1792"/>
                          <wps:cNvSpPr>
                            <a:spLocks/>
                          </wps:cNvSpPr>
                          <wps:spPr bwMode="auto">
                            <a:xfrm>
                              <a:off x="3054" y="7065"/>
                              <a:ext cx="19" cy="18"/>
                            </a:xfrm>
                            <a:custGeom>
                              <a:avLst/>
                              <a:gdLst>
                                <a:gd name="T0" fmla="+- 0 3073 3054"/>
                                <a:gd name="T1" fmla="*/ T0 w 19"/>
                                <a:gd name="T2" fmla="+- 0 7083 7065"/>
                                <a:gd name="T3" fmla="*/ 7083 h 18"/>
                                <a:gd name="T4" fmla="+- 0 3054 3054"/>
                                <a:gd name="T5" fmla="*/ T4 w 19"/>
                                <a:gd name="T6" fmla="+- 0 7065 7065"/>
                                <a:gd name="T7" fmla="*/ 7065 h 18"/>
                                <a:gd name="T8" fmla="+- 0 3073 3054"/>
                                <a:gd name="T9" fmla="*/ T8 w 19"/>
                                <a:gd name="T10" fmla="+- 0 7065 7065"/>
                                <a:gd name="T11" fmla="*/ 70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789"/>
                        <wpg:cNvGrpSpPr>
                          <a:grpSpLocks/>
                        </wpg:cNvGrpSpPr>
                        <wpg:grpSpPr bwMode="auto">
                          <a:xfrm>
                            <a:off x="2980" y="7156"/>
                            <a:ext cx="150" cy="110"/>
                            <a:chOff x="2980" y="7156"/>
                            <a:chExt cx="150" cy="110"/>
                          </a:xfrm>
                        </wpg:grpSpPr>
                        <wps:wsp>
                          <wps:cNvPr id="1196" name="Freeform 1790"/>
                          <wps:cNvSpPr>
                            <a:spLocks/>
                          </wps:cNvSpPr>
                          <wps:spPr bwMode="auto">
                            <a:xfrm>
                              <a:off x="2980" y="7156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3130 2980"/>
                                <a:gd name="T1" fmla="*/ T0 w 150"/>
                                <a:gd name="T2" fmla="+- 0 7156 7156"/>
                                <a:gd name="T3" fmla="*/ 7156 h 110"/>
                                <a:gd name="T4" fmla="+- 0 2980 2980"/>
                                <a:gd name="T5" fmla="*/ T4 w 150"/>
                                <a:gd name="T6" fmla="+- 0 7266 7156"/>
                                <a:gd name="T7" fmla="*/ 72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15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787"/>
                        <wpg:cNvGrpSpPr>
                          <a:grpSpLocks/>
                        </wpg:cNvGrpSpPr>
                        <wpg:grpSpPr bwMode="auto">
                          <a:xfrm>
                            <a:off x="2791" y="7284"/>
                            <a:ext cx="150" cy="109"/>
                            <a:chOff x="2791" y="7284"/>
                            <a:chExt cx="150" cy="109"/>
                          </a:xfrm>
                        </wpg:grpSpPr>
                        <wps:wsp>
                          <wps:cNvPr id="1198" name="Freeform 1788"/>
                          <wps:cNvSpPr>
                            <a:spLocks/>
                          </wps:cNvSpPr>
                          <wps:spPr bwMode="auto">
                            <a:xfrm>
                              <a:off x="2791" y="728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2941 2791"/>
                                <a:gd name="T1" fmla="*/ T0 w 150"/>
                                <a:gd name="T2" fmla="+- 0 7284 7284"/>
                                <a:gd name="T3" fmla="*/ 7284 h 109"/>
                                <a:gd name="T4" fmla="+- 0 2791 2791"/>
                                <a:gd name="T5" fmla="*/ T4 w 150"/>
                                <a:gd name="T6" fmla="+- 0 7393 7284"/>
                                <a:gd name="T7" fmla="*/ 739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785"/>
                        <wpg:cNvGrpSpPr>
                          <a:grpSpLocks/>
                        </wpg:cNvGrpSpPr>
                        <wpg:grpSpPr bwMode="auto">
                          <a:xfrm>
                            <a:off x="2661" y="6645"/>
                            <a:ext cx="37" cy="128"/>
                            <a:chOff x="2661" y="6645"/>
                            <a:chExt cx="37" cy="128"/>
                          </a:xfrm>
                        </wpg:grpSpPr>
                        <wps:wsp>
                          <wps:cNvPr id="1200" name="Freeform 1786"/>
                          <wps:cNvSpPr>
                            <a:spLocks/>
                          </wps:cNvSpPr>
                          <wps:spPr bwMode="auto">
                            <a:xfrm>
                              <a:off x="2661" y="6645"/>
                              <a:ext cx="37" cy="128"/>
                            </a:xfrm>
                            <a:custGeom>
                              <a:avLst/>
                              <a:gdLst>
                                <a:gd name="T0" fmla="+- 0 2680 2661"/>
                                <a:gd name="T1" fmla="*/ T0 w 37"/>
                                <a:gd name="T2" fmla="+- 0 6645 6645"/>
                                <a:gd name="T3" fmla="*/ 6645 h 128"/>
                                <a:gd name="T4" fmla="+- 0 2698 2661"/>
                                <a:gd name="T5" fmla="*/ T4 w 37"/>
                                <a:gd name="T6" fmla="+- 0 6663 6645"/>
                                <a:gd name="T7" fmla="*/ 6663 h 128"/>
                                <a:gd name="T8" fmla="+- 0 2698 2661"/>
                                <a:gd name="T9" fmla="*/ T8 w 37"/>
                                <a:gd name="T10" fmla="+- 0 6682 6645"/>
                                <a:gd name="T11" fmla="*/ 6682 h 128"/>
                                <a:gd name="T12" fmla="+- 0 2698 2661"/>
                                <a:gd name="T13" fmla="*/ T12 w 37"/>
                                <a:gd name="T14" fmla="+- 0 6700 6645"/>
                                <a:gd name="T15" fmla="*/ 6700 h 128"/>
                                <a:gd name="T16" fmla="+- 0 2698 2661"/>
                                <a:gd name="T17" fmla="*/ T16 w 37"/>
                                <a:gd name="T18" fmla="+- 0 6718 6645"/>
                                <a:gd name="T19" fmla="*/ 6718 h 128"/>
                                <a:gd name="T20" fmla="+- 0 2661 2661"/>
                                <a:gd name="T21" fmla="*/ T20 w 37"/>
                                <a:gd name="T22" fmla="+- 0 6736 6645"/>
                                <a:gd name="T23" fmla="*/ 6736 h 128"/>
                                <a:gd name="T24" fmla="+- 0 2698 2661"/>
                                <a:gd name="T25" fmla="*/ T24 w 37"/>
                                <a:gd name="T26" fmla="+- 0 6773 6645"/>
                                <a:gd name="T27" fmla="*/ 677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128">
                                  <a:moveTo>
                                    <a:pt x="19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7" y="128"/>
                                  </a:lnTo>
                                </a:path>
                              </a:pathLst>
                            </a:custGeom>
                            <a:noFill/>
                            <a:ln w="1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783"/>
                        <wpg:cNvGrpSpPr>
                          <a:grpSpLocks/>
                        </wpg:cNvGrpSpPr>
                        <wpg:grpSpPr bwMode="auto">
                          <a:xfrm>
                            <a:off x="2735" y="6736"/>
                            <a:ext cx="56" cy="18"/>
                            <a:chOff x="2735" y="6736"/>
                            <a:chExt cx="56" cy="18"/>
                          </a:xfrm>
                        </wpg:grpSpPr>
                        <wps:wsp>
                          <wps:cNvPr id="1202" name="Freeform 1784"/>
                          <wps:cNvSpPr>
                            <a:spLocks/>
                          </wps:cNvSpPr>
                          <wps:spPr bwMode="auto">
                            <a:xfrm>
                              <a:off x="2735" y="6736"/>
                              <a:ext cx="56" cy="18"/>
                            </a:xfrm>
                            <a:custGeom>
                              <a:avLst/>
                              <a:gdLst>
                                <a:gd name="T0" fmla="+- 0 2735 2735"/>
                                <a:gd name="T1" fmla="*/ T0 w 56"/>
                                <a:gd name="T2" fmla="+- 0 6754 6736"/>
                                <a:gd name="T3" fmla="*/ 6754 h 18"/>
                                <a:gd name="T4" fmla="+- 0 2754 2735"/>
                                <a:gd name="T5" fmla="*/ T4 w 56"/>
                                <a:gd name="T6" fmla="+- 0 6736 6736"/>
                                <a:gd name="T7" fmla="*/ 6736 h 18"/>
                                <a:gd name="T8" fmla="+- 0 2773 2735"/>
                                <a:gd name="T9" fmla="*/ T8 w 56"/>
                                <a:gd name="T10" fmla="+- 0 6736 6736"/>
                                <a:gd name="T11" fmla="*/ 6736 h 18"/>
                                <a:gd name="T12" fmla="+- 0 2791 2735"/>
                                <a:gd name="T13" fmla="*/ T12 w 56"/>
                                <a:gd name="T14" fmla="+- 0 6736 6736"/>
                                <a:gd name="T15" fmla="*/ 673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1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781"/>
                        <wpg:cNvGrpSpPr>
                          <a:grpSpLocks/>
                        </wpg:cNvGrpSpPr>
                        <wpg:grpSpPr bwMode="auto">
                          <a:xfrm>
                            <a:off x="2735" y="6827"/>
                            <a:ext cx="132" cy="91"/>
                            <a:chOff x="2735" y="6827"/>
                            <a:chExt cx="132" cy="91"/>
                          </a:xfrm>
                        </wpg:grpSpPr>
                        <wps:wsp>
                          <wps:cNvPr id="1204" name="Freeform 1782"/>
                          <wps:cNvSpPr>
                            <a:spLocks/>
                          </wps:cNvSpPr>
                          <wps:spPr bwMode="auto">
                            <a:xfrm>
                              <a:off x="2735" y="6827"/>
                              <a:ext cx="132" cy="91"/>
                            </a:xfrm>
                            <a:custGeom>
                              <a:avLst/>
                              <a:gdLst>
                                <a:gd name="T0" fmla="+- 0 2735 2735"/>
                                <a:gd name="T1" fmla="*/ T0 w 132"/>
                                <a:gd name="T2" fmla="+- 0 6918 6827"/>
                                <a:gd name="T3" fmla="*/ 6918 h 91"/>
                                <a:gd name="T4" fmla="+- 0 2867 2735"/>
                                <a:gd name="T5" fmla="*/ T4 w 132"/>
                                <a:gd name="T6" fmla="+- 0 6827 6827"/>
                                <a:gd name="T7" fmla="*/ 682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0" y="91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779"/>
                        <wpg:cNvGrpSpPr>
                          <a:grpSpLocks/>
                        </wpg:cNvGrpSpPr>
                        <wpg:grpSpPr bwMode="auto">
                          <a:xfrm>
                            <a:off x="2791" y="6900"/>
                            <a:ext cx="132" cy="109"/>
                            <a:chOff x="2791" y="6900"/>
                            <a:chExt cx="132" cy="109"/>
                          </a:xfrm>
                        </wpg:grpSpPr>
                        <wps:wsp>
                          <wps:cNvPr id="1206" name="Freeform 1780"/>
                          <wps:cNvSpPr>
                            <a:spLocks/>
                          </wps:cNvSpPr>
                          <wps:spPr bwMode="auto">
                            <a:xfrm>
                              <a:off x="2791" y="6900"/>
                              <a:ext cx="132" cy="109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132"/>
                                <a:gd name="T2" fmla="+- 0 7009 6900"/>
                                <a:gd name="T3" fmla="*/ 7009 h 109"/>
                                <a:gd name="T4" fmla="+- 0 2923 2791"/>
                                <a:gd name="T5" fmla="*/ T4 w 132"/>
                                <a:gd name="T6" fmla="+- 0 6900 6900"/>
                                <a:gd name="T7" fmla="*/ 690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09">
                                  <a:moveTo>
                                    <a:pt x="0" y="109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777"/>
                        <wpg:cNvGrpSpPr>
                          <a:grpSpLocks/>
                        </wpg:cNvGrpSpPr>
                        <wpg:grpSpPr bwMode="auto">
                          <a:xfrm>
                            <a:off x="2867" y="6973"/>
                            <a:ext cx="131" cy="109"/>
                            <a:chOff x="2867" y="6973"/>
                            <a:chExt cx="131" cy="109"/>
                          </a:xfrm>
                        </wpg:grpSpPr>
                        <wps:wsp>
                          <wps:cNvPr id="1208" name="Freeform 1778"/>
                          <wps:cNvSpPr>
                            <a:spLocks/>
                          </wps:cNvSpPr>
                          <wps:spPr bwMode="auto">
                            <a:xfrm>
                              <a:off x="2867" y="6973"/>
                              <a:ext cx="131" cy="109"/>
                            </a:xfrm>
                            <a:custGeom>
                              <a:avLst/>
                              <a:gdLst>
                                <a:gd name="T0" fmla="+- 0 2867 2867"/>
                                <a:gd name="T1" fmla="*/ T0 w 131"/>
                                <a:gd name="T2" fmla="+- 0 7083 6973"/>
                                <a:gd name="T3" fmla="*/ 7083 h 109"/>
                                <a:gd name="T4" fmla="+- 0 2998 2867"/>
                                <a:gd name="T5" fmla="*/ T4 w 131"/>
                                <a:gd name="T6" fmla="+- 0 6973 6973"/>
                                <a:gd name="T7" fmla="*/ 69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09">
                                  <a:moveTo>
                                    <a:pt x="0" y="11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775"/>
                        <wpg:cNvGrpSpPr>
                          <a:grpSpLocks/>
                        </wpg:cNvGrpSpPr>
                        <wpg:grpSpPr bwMode="auto">
                          <a:xfrm>
                            <a:off x="2661" y="6736"/>
                            <a:ext cx="394" cy="438"/>
                            <a:chOff x="2661" y="6736"/>
                            <a:chExt cx="394" cy="438"/>
                          </a:xfrm>
                        </wpg:grpSpPr>
                        <wps:wsp>
                          <wps:cNvPr id="1210" name="Freeform 1776"/>
                          <wps:cNvSpPr>
                            <a:spLocks/>
                          </wps:cNvSpPr>
                          <wps:spPr bwMode="auto">
                            <a:xfrm>
                              <a:off x="2661" y="6736"/>
                              <a:ext cx="394" cy="438"/>
                            </a:xfrm>
                            <a:custGeom>
                              <a:avLst/>
                              <a:gdLst>
                                <a:gd name="T0" fmla="+- 0 2791 2661"/>
                                <a:gd name="T1" fmla="*/ T0 w 394"/>
                                <a:gd name="T2" fmla="+- 0 6736 6736"/>
                                <a:gd name="T3" fmla="*/ 6736 h 438"/>
                                <a:gd name="T4" fmla="+- 0 2867 2661"/>
                                <a:gd name="T5" fmla="*/ T4 w 394"/>
                                <a:gd name="T6" fmla="+- 0 6827 6736"/>
                                <a:gd name="T7" fmla="*/ 6827 h 438"/>
                                <a:gd name="T8" fmla="+- 0 2923 2661"/>
                                <a:gd name="T9" fmla="*/ T8 w 394"/>
                                <a:gd name="T10" fmla="+- 0 6900 6736"/>
                                <a:gd name="T11" fmla="*/ 6900 h 438"/>
                                <a:gd name="T12" fmla="+- 0 2998 2661"/>
                                <a:gd name="T13" fmla="*/ T12 w 394"/>
                                <a:gd name="T14" fmla="+- 0 6973 6736"/>
                                <a:gd name="T15" fmla="*/ 6973 h 438"/>
                                <a:gd name="T16" fmla="+- 0 3054 2661"/>
                                <a:gd name="T17" fmla="*/ T16 w 394"/>
                                <a:gd name="T18" fmla="+- 0 7065 6736"/>
                                <a:gd name="T19" fmla="*/ 7065 h 438"/>
                                <a:gd name="T20" fmla="+- 0 2923 2661"/>
                                <a:gd name="T21" fmla="*/ T20 w 394"/>
                                <a:gd name="T22" fmla="+- 0 7174 6736"/>
                                <a:gd name="T23" fmla="*/ 7174 h 438"/>
                                <a:gd name="T24" fmla="+- 0 2867 2661"/>
                                <a:gd name="T25" fmla="*/ T24 w 394"/>
                                <a:gd name="T26" fmla="+- 0 7083 6736"/>
                                <a:gd name="T27" fmla="*/ 7083 h 438"/>
                                <a:gd name="T28" fmla="+- 0 2791 2661"/>
                                <a:gd name="T29" fmla="*/ T28 w 394"/>
                                <a:gd name="T30" fmla="+- 0 7009 6736"/>
                                <a:gd name="T31" fmla="*/ 7009 h 438"/>
                                <a:gd name="T32" fmla="+- 0 2735 2661"/>
                                <a:gd name="T33" fmla="*/ T32 w 394"/>
                                <a:gd name="T34" fmla="+- 0 6918 6736"/>
                                <a:gd name="T35" fmla="*/ 6918 h 438"/>
                                <a:gd name="T36" fmla="+- 0 2661 2661"/>
                                <a:gd name="T37" fmla="*/ T36 w 394"/>
                                <a:gd name="T38" fmla="+- 0 6846 6736"/>
                                <a:gd name="T39" fmla="*/ 6846 h 438"/>
                                <a:gd name="T40" fmla="+- 0 2791 2661"/>
                                <a:gd name="T41" fmla="*/ T40 w 394"/>
                                <a:gd name="T42" fmla="+- 0 6736 6736"/>
                                <a:gd name="T43" fmla="*/ 673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4" h="438">
                                  <a:moveTo>
                                    <a:pt x="130" y="0"/>
                                  </a:moveTo>
                                  <a:lnTo>
                                    <a:pt x="206" y="91"/>
                                  </a:lnTo>
                                  <a:lnTo>
                                    <a:pt x="262" y="164"/>
                                  </a:lnTo>
                                  <a:lnTo>
                                    <a:pt x="337" y="237"/>
                                  </a:lnTo>
                                  <a:lnTo>
                                    <a:pt x="393" y="329"/>
                                  </a:lnTo>
                                  <a:lnTo>
                                    <a:pt x="262" y="438"/>
                                  </a:lnTo>
                                  <a:lnTo>
                                    <a:pt x="206" y="347"/>
                                  </a:lnTo>
                                  <a:lnTo>
                                    <a:pt x="130" y="273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773"/>
                        <wpg:cNvGrpSpPr>
                          <a:grpSpLocks/>
                        </wpg:cNvGrpSpPr>
                        <wpg:grpSpPr bwMode="auto">
                          <a:xfrm>
                            <a:off x="7497" y="875"/>
                            <a:ext cx="1126" cy="238"/>
                            <a:chOff x="7497" y="875"/>
                            <a:chExt cx="1126" cy="238"/>
                          </a:xfrm>
                        </wpg:grpSpPr>
                        <wps:wsp>
                          <wps:cNvPr id="1212" name="Freeform 1774"/>
                          <wps:cNvSpPr>
                            <a:spLocks/>
                          </wps:cNvSpPr>
                          <wps:spPr bwMode="auto">
                            <a:xfrm>
                              <a:off x="7497" y="875"/>
                              <a:ext cx="1126" cy="238"/>
                            </a:xfrm>
                            <a:custGeom>
                              <a:avLst/>
                              <a:gdLst>
                                <a:gd name="T0" fmla="+- 0 7516 7497"/>
                                <a:gd name="T1" fmla="*/ T0 w 1126"/>
                                <a:gd name="T2" fmla="+- 0 1113 875"/>
                                <a:gd name="T3" fmla="*/ 1113 h 238"/>
                                <a:gd name="T4" fmla="+- 0 7497 7497"/>
                                <a:gd name="T5" fmla="*/ T4 w 1126"/>
                                <a:gd name="T6" fmla="+- 0 1113 875"/>
                                <a:gd name="T7" fmla="*/ 1113 h 238"/>
                                <a:gd name="T8" fmla="+- 0 7497 7497"/>
                                <a:gd name="T9" fmla="*/ T8 w 1126"/>
                                <a:gd name="T10" fmla="+- 0 1057 875"/>
                                <a:gd name="T11" fmla="*/ 1057 h 238"/>
                                <a:gd name="T12" fmla="+- 0 7516 7497"/>
                                <a:gd name="T13" fmla="*/ T12 w 1126"/>
                                <a:gd name="T14" fmla="+- 0 1057 875"/>
                                <a:gd name="T15" fmla="*/ 1057 h 238"/>
                                <a:gd name="T16" fmla="+- 0 7516 7497"/>
                                <a:gd name="T17" fmla="*/ T16 w 1126"/>
                                <a:gd name="T18" fmla="+- 0 1021 875"/>
                                <a:gd name="T19" fmla="*/ 1021 h 238"/>
                                <a:gd name="T20" fmla="+- 0 7535 7497"/>
                                <a:gd name="T21" fmla="*/ T20 w 1126"/>
                                <a:gd name="T22" fmla="+- 0 1021 875"/>
                                <a:gd name="T23" fmla="*/ 1021 h 238"/>
                                <a:gd name="T24" fmla="+- 0 7535 7497"/>
                                <a:gd name="T25" fmla="*/ T24 w 1126"/>
                                <a:gd name="T26" fmla="+- 0 984 875"/>
                                <a:gd name="T27" fmla="*/ 984 h 238"/>
                                <a:gd name="T28" fmla="+- 0 7572 7497"/>
                                <a:gd name="T29" fmla="*/ T28 w 1126"/>
                                <a:gd name="T30" fmla="+- 0 984 875"/>
                                <a:gd name="T31" fmla="*/ 984 h 238"/>
                                <a:gd name="T32" fmla="+- 0 7572 7497"/>
                                <a:gd name="T33" fmla="*/ T32 w 1126"/>
                                <a:gd name="T34" fmla="+- 0 966 875"/>
                                <a:gd name="T35" fmla="*/ 966 h 238"/>
                                <a:gd name="T36" fmla="+- 0 7629 7497"/>
                                <a:gd name="T37" fmla="*/ T36 w 1126"/>
                                <a:gd name="T38" fmla="+- 0 966 875"/>
                                <a:gd name="T39" fmla="*/ 966 h 238"/>
                                <a:gd name="T40" fmla="+- 0 8360 7497"/>
                                <a:gd name="T41" fmla="*/ T40 w 1126"/>
                                <a:gd name="T42" fmla="+- 0 911 875"/>
                                <a:gd name="T43" fmla="*/ 911 h 238"/>
                                <a:gd name="T44" fmla="+- 0 8360 7497"/>
                                <a:gd name="T45" fmla="*/ T44 w 1126"/>
                                <a:gd name="T46" fmla="+- 0 893 875"/>
                                <a:gd name="T47" fmla="*/ 893 h 238"/>
                                <a:gd name="T48" fmla="+- 0 8622 7497"/>
                                <a:gd name="T49" fmla="*/ T48 w 1126"/>
                                <a:gd name="T50" fmla="+- 0 875 875"/>
                                <a:gd name="T51" fmla="*/ 8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6" h="238">
                                  <a:moveTo>
                                    <a:pt x="19" y="23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9" y="182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863" y="36"/>
                                  </a:lnTo>
                                  <a:lnTo>
                                    <a:pt x="863" y="18"/>
                                  </a:lnTo>
                                  <a:lnTo>
                                    <a:pt x="1125" y="0"/>
                                  </a:lnTo>
                                </a:path>
                              </a:pathLst>
                            </a:custGeom>
                            <a:noFill/>
                            <a:ln w="11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771"/>
                        <wpg:cNvGrpSpPr>
                          <a:grpSpLocks/>
                        </wpg:cNvGrpSpPr>
                        <wpg:grpSpPr bwMode="auto">
                          <a:xfrm>
                            <a:off x="8622" y="790"/>
                            <a:ext cx="2127" cy="85"/>
                            <a:chOff x="8622" y="790"/>
                            <a:chExt cx="2127" cy="85"/>
                          </a:xfrm>
                        </wpg:grpSpPr>
                        <wps:wsp>
                          <wps:cNvPr id="1214" name="Freeform 1772"/>
                          <wps:cNvSpPr>
                            <a:spLocks/>
                          </wps:cNvSpPr>
                          <wps:spPr bwMode="auto">
                            <a:xfrm>
                              <a:off x="8622" y="790"/>
                              <a:ext cx="2127" cy="85"/>
                            </a:xfrm>
                            <a:custGeom>
                              <a:avLst/>
                              <a:gdLst>
                                <a:gd name="T0" fmla="+- 0 8622 8622"/>
                                <a:gd name="T1" fmla="*/ T0 w 2127"/>
                                <a:gd name="T2" fmla="+- 0 972 790"/>
                                <a:gd name="T3" fmla="*/ 972 h 85"/>
                                <a:gd name="T4" fmla="+- 0 10110 8622"/>
                                <a:gd name="T5" fmla="*/ T4 w 2127"/>
                                <a:gd name="T6" fmla="+- 0 887 790"/>
                                <a:gd name="T7" fmla="*/ 88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7" h="85">
                                  <a:moveTo>
                                    <a:pt x="0" y="182"/>
                                  </a:moveTo>
                                  <a:lnTo>
                                    <a:pt x="1488" y="97"/>
                                  </a:lnTo>
                                </a:path>
                              </a:pathLst>
                            </a:custGeom>
                            <a:noFill/>
                            <a:ln w="11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769"/>
                        <wpg:cNvGrpSpPr>
                          <a:grpSpLocks/>
                        </wpg:cNvGrpSpPr>
                        <wpg:grpSpPr bwMode="auto">
                          <a:xfrm>
                            <a:off x="1742" y="4034"/>
                            <a:ext cx="224" cy="220"/>
                            <a:chOff x="1742" y="4034"/>
                            <a:chExt cx="224" cy="220"/>
                          </a:xfrm>
                        </wpg:grpSpPr>
                        <wps:wsp>
                          <wps:cNvPr id="1216" name="Freeform 1770"/>
                          <wps:cNvSpPr>
                            <a:spLocks/>
                          </wps:cNvSpPr>
                          <wps:spPr bwMode="auto">
                            <a:xfrm>
                              <a:off x="1742" y="4034"/>
                              <a:ext cx="224" cy="220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224"/>
                                <a:gd name="T2" fmla="+- 0 4144 4034"/>
                                <a:gd name="T3" fmla="*/ 4144 h 220"/>
                                <a:gd name="T4" fmla="+- 0 1817 1742"/>
                                <a:gd name="T5" fmla="*/ T4 w 224"/>
                                <a:gd name="T6" fmla="+- 0 4071 4034"/>
                                <a:gd name="T7" fmla="*/ 4071 h 220"/>
                                <a:gd name="T8" fmla="+- 0 1892 1742"/>
                                <a:gd name="T9" fmla="*/ T8 w 224"/>
                                <a:gd name="T10" fmla="+- 0 4034 4034"/>
                                <a:gd name="T11" fmla="*/ 4034 h 220"/>
                                <a:gd name="T12" fmla="+- 0 1930 1742"/>
                                <a:gd name="T13" fmla="*/ T12 w 224"/>
                                <a:gd name="T14" fmla="+- 0 4107 4034"/>
                                <a:gd name="T15" fmla="*/ 4107 h 220"/>
                                <a:gd name="T16" fmla="+- 0 1892 1742"/>
                                <a:gd name="T17" fmla="*/ T16 w 224"/>
                                <a:gd name="T18" fmla="+- 0 4144 4034"/>
                                <a:gd name="T19" fmla="*/ 4144 h 220"/>
                                <a:gd name="T20" fmla="+- 0 1910 1742"/>
                                <a:gd name="T21" fmla="*/ T20 w 224"/>
                                <a:gd name="T22" fmla="+- 0 4180 4034"/>
                                <a:gd name="T23" fmla="*/ 4180 h 220"/>
                                <a:gd name="T24" fmla="+- 0 1967 1742"/>
                                <a:gd name="T25" fmla="*/ T24 w 224"/>
                                <a:gd name="T26" fmla="+- 0 4253 4034"/>
                                <a:gd name="T27" fmla="*/ 425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4" h="220">
                                  <a:moveTo>
                                    <a:pt x="0" y="110"/>
                                  </a:moveTo>
                                  <a:lnTo>
                                    <a:pt x="75" y="37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88" y="73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225" y="219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767"/>
                        <wpg:cNvGrpSpPr>
                          <a:grpSpLocks/>
                        </wpg:cNvGrpSpPr>
                        <wpg:grpSpPr bwMode="auto">
                          <a:xfrm>
                            <a:off x="2417" y="9000"/>
                            <a:ext cx="113" cy="46"/>
                            <a:chOff x="2417" y="9000"/>
                            <a:chExt cx="113" cy="46"/>
                          </a:xfrm>
                        </wpg:grpSpPr>
                        <wps:wsp>
                          <wps:cNvPr id="1218" name="Freeform 1768"/>
                          <wps:cNvSpPr>
                            <a:spLocks/>
                          </wps:cNvSpPr>
                          <wps:spPr bwMode="auto">
                            <a:xfrm>
                              <a:off x="2417" y="9000"/>
                              <a:ext cx="113" cy="46"/>
                            </a:xfrm>
                            <a:custGeom>
                              <a:avLst/>
                              <a:gdLst>
                                <a:gd name="T0" fmla="+- 0 2530 2417"/>
                                <a:gd name="T1" fmla="*/ T0 w 113"/>
                                <a:gd name="T2" fmla="+- 0 9000 9000"/>
                                <a:gd name="T3" fmla="*/ 9000 h 46"/>
                                <a:gd name="T4" fmla="+- 0 2495 2417"/>
                                <a:gd name="T5" fmla="*/ T4 w 113"/>
                                <a:gd name="T6" fmla="+- 0 9046 9000"/>
                                <a:gd name="T7" fmla="*/ 904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46">
                                  <a:moveTo>
                                    <a:pt x="113" y="0"/>
                                  </a:moveTo>
                                  <a:lnTo>
                                    <a:pt x="78" y="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765"/>
                        <wpg:cNvGrpSpPr>
                          <a:grpSpLocks/>
                        </wpg:cNvGrpSpPr>
                        <wpg:grpSpPr bwMode="auto">
                          <a:xfrm>
                            <a:off x="2548" y="9036"/>
                            <a:ext cx="38" cy="10"/>
                            <a:chOff x="2548" y="9036"/>
                            <a:chExt cx="38" cy="10"/>
                          </a:xfrm>
                        </wpg:grpSpPr>
                        <wps:wsp>
                          <wps:cNvPr id="1220" name="Freeform 1766"/>
                          <wps:cNvSpPr>
                            <a:spLocks/>
                          </wps:cNvSpPr>
                          <wps:spPr bwMode="auto">
                            <a:xfrm>
                              <a:off x="2548" y="9036"/>
                              <a:ext cx="38" cy="10"/>
                            </a:xfrm>
                            <a:custGeom>
                              <a:avLst/>
                              <a:gdLst>
                                <a:gd name="T0" fmla="+- 0 2586 2548"/>
                                <a:gd name="T1" fmla="*/ T0 w 38"/>
                                <a:gd name="T2" fmla="+- 0 9036 9036"/>
                                <a:gd name="T3" fmla="*/ 9036 h 10"/>
                                <a:gd name="T4" fmla="+- 0 2567 2548"/>
                                <a:gd name="T5" fmla="*/ T4 w 38"/>
                                <a:gd name="T6" fmla="+- 0 9046 9036"/>
                                <a:gd name="T7" fmla="*/ 90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8" y="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16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763"/>
                        <wpg:cNvGrpSpPr>
                          <a:grpSpLocks/>
                        </wpg:cNvGrpSpPr>
                        <wpg:grpSpPr bwMode="auto">
                          <a:xfrm>
                            <a:off x="2530" y="8927"/>
                            <a:ext cx="112" cy="109"/>
                            <a:chOff x="2530" y="8927"/>
                            <a:chExt cx="112" cy="109"/>
                          </a:xfrm>
                        </wpg:grpSpPr>
                        <wps:wsp>
                          <wps:cNvPr id="1222" name="Freeform 1764"/>
                          <wps:cNvSpPr>
                            <a:spLocks/>
                          </wps:cNvSpPr>
                          <wps:spPr bwMode="auto">
                            <a:xfrm>
                              <a:off x="2530" y="8927"/>
                              <a:ext cx="112" cy="109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112"/>
                                <a:gd name="T2" fmla="+- 0 9000 8927"/>
                                <a:gd name="T3" fmla="*/ 9000 h 109"/>
                                <a:gd name="T4" fmla="+- 0 2604 2530"/>
                                <a:gd name="T5" fmla="*/ T4 w 112"/>
                                <a:gd name="T6" fmla="+- 0 8927 8927"/>
                                <a:gd name="T7" fmla="*/ 8927 h 109"/>
                                <a:gd name="T8" fmla="+- 0 2641 2530"/>
                                <a:gd name="T9" fmla="*/ T8 w 112"/>
                                <a:gd name="T10" fmla="+- 0 8945 8927"/>
                                <a:gd name="T11" fmla="*/ 8945 h 109"/>
                                <a:gd name="T12" fmla="+- 0 2586 2530"/>
                                <a:gd name="T13" fmla="*/ T12 w 112"/>
                                <a:gd name="T14" fmla="+- 0 9036 8927"/>
                                <a:gd name="T15" fmla="*/ 9036 h 109"/>
                                <a:gd name="T16" fmla="+- 0 2530 2530"/>
                                <a:gd name="T17" fmla="*/ T16 w 112"/>
                                <a:gd name="T18" fmla="+- 0 9000 8927"/>
                                <a:gd name="T19" fmla="*/ 900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09">
                                  <a:moveTo>
                                    <a:pt x="0" y="7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761"/>
                        <wpg:cNvGrpSpPr>
                          <a:grpSpLocks/>
                        </wpg:cNvGrpSpPr>
                        <wpg:grpSpPr bwMode="auto">
                          <a:xfrm>
                            <a:off x="3111" y="7778"/>
                            <a:ext cx="506" cy="602"/>
                            <a:chOff x="3111" y="7778"/>
                            <a:chExt cx="506" cy="602"/>
                          </a:xfrm>
                        </wpg:grpSpPr>
                        <wps:wsp>
                          <wps:cNvPr id="1224" name="Freeform 1762"/>
                          <wps:cNvSpPr>
                            <a:spLocks/>
                          </wps:cNvSpPr>
                          <wps:spPr bwMode="auto">
                            <a:xfrm>
                              <a:off x="3111" y="7778"/>
                              <a:ext cx="506" cy="602"/>
                            </a:xfrm>
                            <a:custGeom>
                              <a:avLst/>
                              <a:gdLst>
                                <a:gd name="T0" fmla="+- 0 3280 3111"/>
                                <a:gd name="T1" fmla="*/ T0 w 506"/>
                                <a:gd name="T2" fmla="+- 0 8325 7778"/>
                                <a:gd name="T3" fmla="*/ 8325 h 602"/>
                                <a:gd name="T4" fmla="+- 0 3261 3111"/>
                                <a:gd name="T5" fmla="*/ T4 w 506"/>
                                <a:gd name="T6" fmla="+- 0 8343 7778"/>
                                <a:gd name="T7" fmla="*/ 8343 h 602"/>
                                <a:gd name="T8" fmla="+- 0 3261 3111"/>
                                <a:gd name="T9" fmla="*/ T8 w 506"/>
                                <a:gd name="T10" fmla="+- 0 8325 7778"/>
                                <a:gd name="T11" fmla="*/ 8325 h 602"/>
                                <a:gd name="T12" fmla="+- 0 3241 3111"/>
                                <a:gd name="T13" fmla="*/ T12 w 506"/>
                                <a:gd name="T14" fmla="+- 0 8361 7778"/>
                                <a:gd name="T15" fmla="*/ 8361 h 602"/>
                                <a:gd name="T16" fmla="+- 0 3241 3111"/>
                                <a:gd name="T17" fmla="*/ T16 w 506"/>
                                <a:gd name="T18" fmla="+- 0 8380 7778"/>
                                <a:gd name="T19" fmla="*/ 8380 h 602"/>
                                <a:gd name="T20" fmla="+- 0 3111 3111"/>
                                <a:gd name="T21" fmla="*/ T20 w 506"/>
                                <a:gd name="T22" fmla="+- 0 8289 7778"/>
                                <a:gd name="T23" fmla="*/ 8289 h 602"/>
                                <a:gd name="T24" fmla="+- 0 3111 3111"/>
                                <a:gd name="T25" fmla="*/ T24 w 506"/>
                                <a:gd name="T26" fmla="+- 0 8270 7778"/>
                                <a:gd name="T27" fmla="*/ 8270 h 602"/>
                                <a:gd name="T28" fmla="+- 0 3111 3111"/>
                                <a:gd name="T29" fmla="*/ T28 w 506"/>
                                <a:gd name="T30" fmla="+- 0 8289 7778"/>
                                <a:gd name="T31" fmla="*/ 8289 h 602"/>
                                <a:gd name="T32" fmla="+- 0 3130 3111"/>
                                <a:gd name="T33" fmla="*/ T32 w 506"/>
                                <a:gd name="T34" fmla="+- 0 8252 7778"/>
                                <a:gd name="T35" fmla="*/ 8252 h 602"/>
                                <a:gd name="T36" fmla="+- 0 3241 3111"/>
                                <a:gd name="T37" fmla="*/ T36 w 506"/>
                                <a:gd name="T38" fmla="+- 0 8105 7778"/>
                                <a:gd name="T39" fmla="*/ 8105 h 602"/>
                                <a:gd name="T40" fmla="+- 0 3261 3111"/>
                                <a:gd name="T41" fmla="*/ T40 w 506"/>
                                <a:gd name="T42" fmla="+- 0 8087 7778"/>
                                <a:gd name="T43" fmla="*/ 8087 h 602"/>
                                <a:gd name="T44" fmla="+- 0 3261 3111"/>
                                <a:gd name="T45" fmla="*/ T44 w 506"/>
                                <a:gd name="T46" fmla="+- 0 8069 7778"/>
                                <a:gd name="T47" fmla="*/ 8069 h 602"/>
                                <a:gd name="T48" fmla="+- 0 3298 3111"/>
                                <a:gd name="T49" fmla="*/ T48 w 506"/>
                                <a:gd name="T50" fmla="+- 0 8033 7778"/>
                                <a:gd name="T51" fmla="*/ 8033 h 602"/>
                                <a:gd name="T52" fmla="+- 0 3317 3111"/>
                                <a:gd name="T53" fmla="*/ T52 w 506"/>
                                <a:gd name="T54" fmla="+- 0 8014 7778"/>
                                <a:gd name="T55" fmla="*/ 8014 h 602"/>
                                <a:gd name="T56" fmla="+- 0 3429 3111"/>
                                <a:gd name="T57" fmla="*/ T56 w 506"/>
                                <a:gd name="T58" fmla="+- 0 7850 7778"/>
                                <a:gd name="T59" fmla="*/ 7850 h 602"/>
                                <a:gd name="T60" fmla="+- 0 3448 3111"/>
                                <a:gd name="T61" fmla="*/ T60 w 506"/>
                                <a:gd name="T62" fmla="+- 0 7832 7778"/>
                                <a:gd name="T63" fmla="*/ 7832 h 602"/>
                                <a:gd name="T64" fmla="+- 0 3485 3111"/>
                                <a:gd name="T65" fmla="*/ T64 w 506"/>
                                <a:gd name="T66" fmla="+- 0 7778 7778"/>
                                <a:gd name="T67" fmla="*/ 7778 h 602"/>
                                <a:gd name="T68" fmla="+- 0 3617 3111"/>
                                <a:gd name="T69" fmla="*/ T68 w 506"/>
                                <a:gd name="T70" fmla="+- 0 7887 7778"/>
                                <a:gd name="T71" fmla="*/ 7887 h 602"/>
                                <a:gd name="T72" fmla="+- 0 3579 3111"/>
                                <a:gd name="T73" fmla="*/ T72 w 506"/>
                                <a:gd name="T74" fmla="+- 0 7923 7778"/>
                                <a:gd name="T75" fmla="*/ 7923 h 602"/>
                                <a:gd name="T76" fmla="+- 0 3561 3111"/>
                                <a:gd name="T77" fmla="*/ T76 w 506"/>
                                <a:gd name="T78" fmla="+- 0 7923 7778"/>
                                <a:gd name="T79" fmla="*/ 7923 h 602"/>
                                <a:gd name="T80" fmla="+- 0 3541 3111"/>
                                <a:gd name="T81" fmla="*/ T80 w 506"/>
                                <a:gd name="T82" fmla="+- 0 7941 7778"/>
                                <a:gd name="T83" fmla="*/ 7941 h 602"/>
                                <a:gd name="T84" fmla="+- 0 3561 3111"/>
                                <a:gd name="T85" fmla="*/ T84 w 506"/>
                                <a:gd name="T86" fmla="+- 0 7960 7778"/>
                                <a:gd name="T87" fmla="*/ 7960 h 602"/>
                                <a:gd name="T88" fmla="+- 0 3541 3111"/>
                                <a:gd name="T89" fmla="*/ T88 w 506"/>
                                <a:gd name="T90" fmla="+- 0 7960 7778"/>
                                <a:gd name="T91" fmla="*/ 7960 h 602"/>
                                <a:gd name="T92" fmla="+- 0 3448 3111"/>
                                <a:gd name="T93" fmla="*/ T92 w 506"/>
                                <a:gd name="T94" fmla="+- 0 8087 7778"/>
                                <a:gd name="T95" fmla="*/ 8087 h 602"/>
                                <a:gd name="T96" fmla="+- 0 3429 3111"/>
                                <a:gd name="T97" fmla="*/ T96 w 506"/>
                                <a:gd name="T98" fmla="+- 0 8124 7778"/>
                                <a:gd name="T99" fmla="*/ 8124 h 602"/>
                                <a:gd name="T100" fmla="+- 0 3391 3111"/>
                                <a:gd name="T101" fmla="*/ T100 w 506"/>
                                <a:gd name="T102" fmla="+- 0 8160 7778"/>
                                <a:gd name="T103" fmla="*/ 8160 h 602"/>
                                <a:gd name="T104" fmla="+- 0 3391 3111"/>
                                <a:gd name="T105" fmla="*/ T104 w 506"/>
                                <a:gd name="T106" fmla="+- 0 8178 7778"/>
                                <a:gd name="T107" fmla="*/ 8178 h 602"/>
                                <a:gd name="T108" fmla="+- 0 3391 3111"/>
                                <a:gd name="T109" fmla="*/ T108 w 506"/>
                                <a:gd name="T110" fmla="+- 0 8160 7778"/>
                                <a:gd name="T111" fmla="*/ 8160 h 602"/>
                                <a:gd name="T112" fmla="+- 0 3373 3111"/>
                                <a:gd name="T113" fmla="*/ T112 w 506"/>
                                <a:gd name="T114" fmla="+- 0 8198 7778"/>
                                <a:gd name="T115" fmla="*/ 8198 h 602"/>
                                <a:gd name="T116" fmla="+- 0 3280 3111"/>
                                <a:gd name="T117" fmla="*/ T116 w 506"/>
                                <a:gd name="T118" fmla="+- 0 8325 7778"/>
                                <a:gd name="T119" fmla="*/ 8325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06" h="602">
                                  <a:moveTo>
                                    <a:pt x="169" y="547"/>
                                  </a:moveTo>
                                  <a:lnTo>
                                    <a:pt x="150" y="565"/>
                                  </a:lnTo>
                                  <a:lnTo>
                                    <a:pt x="150" y="547"/>
                                  </a:lnTo>
                                  <a:lnTo>
                                    <a:pt x="130" y="583"/>
                                  </a:lnTo>
                                  <a:lnTo>
                                    <a:pt x="130" y="602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19" y="474"/>
                                  </a:lnTo>
                                  <a:lnTo>
                                    <a:pt x="130" y="327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291"/>
                                  </a:lnTo>
                                  <a:lnTo>
                                    <a:pt x="187" y="255"/>
                                  </a:lnTo>
                                  <a:lnTo>
                                    <a:pt x="206" y="236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37" y="54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506" y="109"/>
                                  </a:lnTo>
                                  <a:lnTo>
                                    <a:pt x="468" y="145"/>
                                  </a:lnTo>
                                  <a:lnTo>
                                    <a:pt x="450" y="145"/>
                                  </a:lnTo>
                                  <a:lnTo>
                                    <a:pt x="430" y="163"/>
                                  </a:lnTo>
                                  <a:lnTo>
                                    <a:pt x="450" y="182"/>
                                  </a:lnTo>
                                  <a:lnTo>
                                    <a:pt x="430" y="182"/>
                                  </a:lnTo>
                                  <a:lnTo>
                                    <a:pt x="337" y="309"/>
                                  </a:lnTo>
                                  <a:lnTo>
                                    <a:pt x="318" y="346"/>
                                  </a:lnTo>
                                  <a:lnTo>
                                    <a:pt x="280" y="382"/>
                                  </a:lnTo>
                                  <a:lnTo>
                                    <a:pt x="280" y="400"/>
                                  </a:lnTo>
                                  <a:lnTo>
                                    <a:pt x="280" y="382"/>
                                  </a:lnTo>
                                  <a:lnTo>
                                    <a:pt x="262" y="420"/>
                                  </a:lnTo>
                                  <a:lnTo>
                                    <a:pt x="169" y="547"/>
                                  </a:lnTo>
                                </a:path>
                              </a:pathLst>
                            </a:custGeom>
                            <a:noFill/>
                            <a:ln w="117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759"/>
                        <wpg:cNvGrpSpPr>
                          <a:grpSpLocks/>
                        </wpg:cNvGrpSpPr>
                        <wpg:grpSpPr bwMode="auto">
                          <a:xfrm>
                            <a:off x="2980" y="8124"/>
                            <a:ext cx="112" cy="145"/>
                            <a:chOff x="2980" y="8124"/>
                            <a:chExt cx="112" cy="145"/>
                          </a:xfrm>
                        </wpg:grpSpPr>
                        <wps:wsp>
                          <wps:cNvPr id="1226" name="Freeform 1760"/>
                          <wps:cNvSpPr>
                            <a:spLocks/>
                          </wps:cNvSpPr>
                          <wps:spPr bwMode="auto">
                            <a:xfrm>
                              <a:off x="2980" y="8124"/>
                              <a:ext cx="112" cy="145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112"/>
                                <a:gd name="T2" fmla="+- 0 8270 8124"/>
                                <a:gd name="T3" fmla="*/ 8270 h 145"/>
                                <a:gd name="T4" fmla="+- 0 3091 2980"/>
                                <a:gd name="T5" fmla="*/ T4 w 112"/>
                                <a:gd name="T6" fmla="+- 0 8124 8124"/>
                                <a:gd name="T7" fmla="*/ 812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5">
                                  <a:moveTo>
                                    <a:pt x="0" y="146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757"/>
                        <wpg:cNvGrpSpPr>
                          <a:grpSpLocks/>
                        </wpg:cNvGrpSpPr>
                        <wpg:grpSpPr bwMode="auto">
                          <a:xfrm>
                            <a:off x="3111" y="7941"/>
                            <a:ext cx="113" cy="146"/>
                            <a:chOff x="3111" y="7941"/>
                            <a:chExt cx="113" cy="146"/>
                          </a:xfrm>
                        </wpg:grpSpPr>
                        <wps:wsp>
                          <wps:cNvPr id="1228" name="Freeform 1758"/>
                          <wps:cNvSpPr>
                            <a:spLocks/>
                          </wps:cNvSpPr>
                          <wps:spPr bwMode="auto">
                            <a:xfrm>
                              <a:off x="3111" y="7941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111 3111"/>
                                <a:gd name="T1" fmla="*/ T0 w 113"/>
                                <a:gd name="T2" fmla="+- 0 8087 7941"/>
                                <a:gd name="T3" fmla="*/ 8087 h 146"/>
                                <a:gd name="T4" fmla="+- 0 3223 3111"/>
                                <a:gd name="T5" fmla="*/ T4 w 113"/>
                                <a:gd name="T6" fmla="+- 0 7941 7941"/>
                                <a:gd name="T7" fmla="*/ 794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146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755"/>
                        <wpg:cNvGrpSpPr>
                          <a:grpSpLocks/>
                        </wpg:cNvGrpSpPr>
                        <wpg:grpSpPr bwMode="auto">
                          <a:xfrm>
                            <a:off x="3261" y="7849"/>
                            <a:ext cx="74" cy="91"/>
                            <a:chOff x="3261" y="7849"/>
                            <a:chExt cx="74" cy="91"/>
                          </a:xfrm>
                        </wpg:grpSpPr>
                        <wps:wsp>
                          <wps:cNvPr id="1230" name="Freeform 1756"/>
                          <wps:cNvSpPr>
                            <a:spLocks/>
                          </wps:cNvSpPr>
                          <wps:spPr bwMode="auto">
                            <a:xfrm>
                              <a:off x="3261" y="7849"/>
                              <a:ext cx="74" cy="91"/>
                            </a:xfrm>
                            <a:custGeom>
                              <a:avLst/>
                              <a:gdLst>
                                <a:gd name="T0" fmla="+- 0 3261 3261"/>
                                <a:gd name="T1" fmla="*/ T0 w 74"/>
                                <a:gd name="T2" fmla="+- 0 7905 7849"/>
                                <a:gd name="T3" fmla="*/ 7905 h 91"/>
                                <a:gd name="T4" fmla="+- 0 3298 3261"/>
                                <a:gd name="T5" fmla="*/ T4 w 74"/>
                                <a:gd name="T6" fmla="+- 0 7849 7849"/>
                                <a:gd name="T7" fmla="*/ 7849 h 91"/>
                                <a:gd name="T8" fmla="+- 0 3335 3261"/>
                                <a:gd name="T9" fmla="*/ T8 w 74"/>
                                <a:gd name="T10" fmla="+- 0 7887 7849"/>
                                <a:gd name="T11" fmla="*/ 7887 h 91"/>
                                <a:gd name="T12" fmla="+- 0 3298 3261"/>
                                <a:gd name="T13" fmla="*/ T12 w 74"/>
                                <a:gd name="T14" fmla="+- 0 7941 7849"/>
                                <a:gd name="T15" fmla="*/ 794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56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37" y="92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753"/>
                        <wpg:cNvGrpSpPr>
                          <a:grpSpLocks/>
                        </wpg:cNvGrpSpPr>
                        <wpg:grpSpPr bwMode="auto">
                          <a:xfrm>
                            <a:off x="3167" y="7978"/>
                            <a:ext cx="113" cy="146"/>
                            <a:chOff x="3167" y="7978"/>
                            <a:chExt cx="113" cy="146"/>
                          </a:xfrm>
                        </wpg:grpSpPr>
                        <wps:wsp>
                          <wps:cNvPr id="1232" name="Freeform 1754"/>
                          <wps:cNvSpPr>
                            <a:spLocks/>
                          </wps:cNvSpPr>
                          <wps:spPr bwMode="auto">
                            <a:xfrm>
                              <a:off x="3167" y="7978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280 3167"/>
                                <a:gd name="T1" fmla="*/ T0 w 113"/>
                                <a:gd name="T2" fmla="+- 0 7978 7978"/>
                                <a:gd name="T3" fmla="*/ 7978 h 146"/>
                                <a:gd name="T4" fmla="+- 0 3167 3167"/>
                                <a:gd name="T5" fmla="*/ T4 w 113"/>
                                <a:gd name="T6" fmla="+- 0 8124 7978"/>
                                <a:gd name="T7" fmla="*/ 812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751"/>
                        <wpg:cNvGrpSpPr>
                          <a:grpSpLocks/>
                        </wpg:cNvGrpSpPr>
                        <wpg:grpSpPr bwMode="auto">
                          <a:xfrm>
                            <a:off x="3035" y="8160"/>
                            <a:ext cx="113" cy="146"/>
                            <a:chOff x="3035" y="8160"/>
                            <a:chExt cx="113" cy="146"/>
                          </a:xfrm>
                        </wpg:grpSpPr>
                        <wps:wsp>
                          <wps:cNvPr id="1234" name="Freeform 1752"/>
                          <wps:cNvSpPr>
                            <a:spLocks/>
                          </wps:cNvSpPr>
                          <wps:spPr bwMode="auto">
                            <a:xfrm>
                              <a:off x="3035" y="8160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148 3035"/>
                                <a:gd name="T1" fmla="*/ T0 w 113"/>
                                <a:gd name="T2" fmla="+- 0 8160 8160"/>
                                <a:gd name="T3" fmla="*/ 8160 h 146"/>
                                <a:gd name="T4" fmla="+- 0 3035 3035"/>
                                <a:gd name="T5" fmla="*/ T4 w 113"/>
                                <a:gd name="T6" fmla="+- 0 8307 8160"/>
                                <a:gd name="T7" fmla="*/ 830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749"/>
                        <wpg:cNvGrpSpPr>
                          <a:grpSpLocks/>
                        </wpg:cNvGrpSpPr>
                        <wpg:grpSpPr bwMode="auto">
                          <a:xfrm>
                            <a:off x="2698" y="8069"/>
                            <a:ext cx="282" cy="200"/>
                            <a:chOff x="2698" y="8069"/>
                            <a:chExt cx="282" cy="200"/>
                          </a:xfrm>
                        </wpg:grpSpPr>
                        <wps:wsp>
                          <wps:cNvPr id="1236" name="Freeform 1750"/>
                          <wps:cNvSpPr>
                            <a:spLocks/>
                          </wps:cNvSpPr>
                          <wps:spPr bwMode="auto">
                            <a:xfrm>
                              <a:off x="2698" y="8069"/>
                              <a:ext cx="282" cy="200"/>
                            </a:xfrm>
                            <a:custGeom>
                              <a:avLst/>
                              <a:gdLst>
                                <a:gd name="T0" fmla="+- 0 2980 2698"/>
                                <a:gd name="T1" fmla="*/ T0 w 282"/>
                                <a:gd name="T2" fmla="+- 0 8269 8069"/>
                                <a:gd name="T3" fmla="*/ 8269 h 200"/>
                                <a:gd name="T4" fmla="+- 0 2698 2698"/>
                                <a:gd name="T5" fmla="*/ T4 w 282"/>
                                <a:gd name="T6" fmla="+- 0 8069 8069"/>
                                <a:gd name="T7" fmla="*/ 806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2" h="200">
                                  <a:moveTo>
                                    <a:pt x="282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747"/>
                        <wpg:cNvGrpSpPr>
                          <a:grpSpLocks/>
                        </wpg:cNvGrpSpPr>
                        <wpg:grpSpPr bwMode="auto">
                          <a:xfrm>
                            <a:off x="2980" y="8269"/>
                            <a:ext cx="824" cy="566"/>
                            <a:chOff x="2980" y="8269"/>
                            <a:chExt cx="824" cy="566"/>
                          </a:xfrm>
                        </wpg:grpSpPr>
                        <wps:wsp>
                          <wps:cNvPr id="1238" name="Freeform 1748"/>
                          <wps:cNvSpPr>
                            <a:spLocks/>
                          </wps:cNvSpPr>
                          <wps:spPr bwMode="auto">
                            <a:xfrm>
                              <a:off x="2980" y="8269"/>
                              <a:ext cx="824" cy="566"/>
                            </a:xfrm>
                            <a:custGeom>
                              <a:avLst/>
                              <a:gdLst>
                                <a:gd name="T0" fmla="+- 0 3804 2980"/>
                                <a:gd name="T1" fmla="*/ T0 w 824"/>
                                <a:gd name="T2" fmla="+- 0 8836 8269"/>
                                <a:gd name="T3" fmla="*/ 8836 h 566"/>
                                <a:gd name="T4" fmla="+- 0 3541 2980"/>
                                <a:gd name="T5" fmla="*/ T4 w 824"/>
                                <a:gd name="T6" fmla="+- 0 8671 8269"/>
                                <a:gd name="T7" fmla="*/ 8671 h 566"/>
                                <a:gd name="T8" fmla="+- 0 3035 2980"/>
                                <a:gd name="T9" fmla="*/ T8 w 824"/>
                                <a:gd name="T10" fmla="+- 0 8307 8269"/>
                                <a:gd name="T11" fmla="*/ 8307 h 566"/>
                                <a:gd name="T12" fmla="+- 0 3017 2980"/>
                                <a:gd name="T13" fmla="*/ T12 w 824"/>
                                <a:gd name="T14" fmla="+- 0 8289 8269"/>
                                <a:gd name="T15" fmla="*/ 8289 h 566"/>
                                <a:gd name="T16" fmla="+- 0 2980 2980"/>
                                <a:gd name="T17" fmla="*/ T16 w 824"/>
                                <a:gd name="T18" fmla="+- 0 8269 8269"/>
                                <a:gd name="T19" fmla="*/ 826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4" h="566">
                                  <a:moveTo>
                                    <a:pt x="824" y="567"/>
                                  </a:moveTo>
                                  <a:lnTo>
                                    <a:pt x="561" y="402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745"/>
                        <wpg:cNvGrpSpPr>
                          <a:grpSpLocks/>
                        </wpg:cNvGrpSpPr>
                        <wpg:grpSpPr bwMode="auto">
                          <a:xfrm>
                            <a:off x="3035" y="984"/>
                            <a:ext cx="56" cy="55"/>
                            <a:chOff x="3035" y="984"/>
                            <a:chExt cx="56" cy="55"/>
                          </a:xfrm>
                        </wpg:grpSpPr>
                        <wps:wsp>
                          <wps:cNvPr id="1240" name="Freeform 1746"/>
                          <wps:cNvSpPr>
                            <a:spLocks/>
                          </wps:cNvSpPr>
                          <wps:spPr bwMode="auto">
                            <a:xfrm>
                              <a:off x="3035" y="984"/>
                              <a:ext cx="56" cy="55"/>
                            </a:xfrm>
                            <a:custGeom>
                              <a:avLst/>
                              <a:gdLst>
                                <a:gd name="T0" fmla="+- 0 3073 3035"/>
                                <a:gd name="T1" fmla="*/ T0 w 56"/>
                                <a:gd name="T2" fmla="+- 0 1039 984"/>
                                <a:gd name="T3" fmla="*/ 1039 h 55"/>
                                <a:gd name="T4" fmla="+- 0 3035 3035"/>
                                <a:gd name="T5" fmla="*/ T4 w 56"/>
                                <a:gd name="T6" fmla="+- 0 1021 984"/>
                                <a:gd name="T7" fmla="*/ 1021 h 55"/>
                                <a:gd name="T8" fmla="+- 0 3073 3035"/>
                                <a:gd name="T9" fmla="*/ T8 w 56"/>
                                <a:gd name="T10" fmla="+- 0 984 984"/>
                                <a:gd name="T11" fmla="*/ 984 h 55"/>
                                <a:gd name="T12" fmla="+- 0 3091 3035"/>
                                <a:gd name="T13" fmla="*/ T12 w 56"/>
                                <a:gd name="T14" fmla="+- 0 1021 984"/>
                                <a:gd name="T15" fmla="*/ 1021 h 55"/>
                                <a:gd name="T16" fmla="+- 0 3073 3035"/>
                                <a:gd name="T17" fmla="*/ T16 w 56"/>
                                <a:gd name="T18" fmla="+- 0 1039 984"/>
                                <a:gd name="T19" fmla="*/ 103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8" y="5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38" y="55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743"/>
                        <wpg:cNvGrpSpPr>
                          <a:grpSpLocks/>
                        </wpg:cNvGrpSpPr>
                        <wpg:grpSpPr bwMode="auto">
                          <a:xfrm>
                            <a:off x="9297" y="5331"/>
                            <a:ext cx="150" cy="2"/>
                            <a:chOff x="9297" y="5331"/>
                            <a:chExt cx="150" cy="2"/>
                          </a:xfrm>
                        </wpg:grpSpPr>
                        <wps:wsp>
                          <wps:cNvPr id="1242" name="Freeform 1744"/>
                          <wps:cNvSpPr>
                            <a:spLocks/>
                          </wps:cNvSpPr>
                          <wps:spPr bwMode="auto">
                            <a:xfrm>
                              <a:off x="9297" y="5331"/>
                              <a:ext cx="150" cy="2"/>
                            </a:xfrm>
                            <a:custGeom>
                              <a:avLst/>
                              <a:gdLst>
                                <a:gd name="T0" fmla="+- 0 9297 9297"/>
                                <a:gd name="T1" fmla="*/ T0 w 150"/>
                                <a:gd name="T2" fmla="+- 0 9447 9297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741"/>
                        <wpg:cNvGrpSpPr>
                          <a:grpSpLocks/>
                        </wpg:cNvGrpSpPr>
                        <wpg:grpSpPr bwMode="auto">
                          <a:xfrm>
                            <a:off x="9484" y="5311"/>
                            <a:ext cx="337" cy="2"/>
                            <a:chOff x="9484" y="5311"/>
                            <a:chExt cx="337" cy="2"/>
                          </a:xfrm>
                        </wpg:grpSpPr>
                        <wps:wsp>
                          <wps:cNvPr id="1244" name="Freeform 1742"/>
                          <wps:cNvSpPr>
                            <a:spLocks/>
                          </wps:cNvSpPr>
                          <wps:spPr bwMode="auto">
                            <a:xfrm>
                              <a:off x="9484" y="5311"/>
                              <a:ext cx="337" cy="2"/>
                            </a:xfrm>
                            <a:custGeom>
                              <a:avLst/>
                              <a:gdLst>
                                <a:gd name="T0" fmla="+- 0 9484 9484"/>
                                <a:gd name="T1" fmla="*/ T0 w 337"/>
                                <a:gd name="T2" fmla="+- 0 9821 9484"/>
                                <a:gd name="T3" fmla="*/ T2 w 3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7">
                                  <a:moveTo>
                                    <a:pt x="0" y="0"/>
                                  </a:moveTo>
                                  <a:lnTo>
                                    <a:pt x="337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739"/>
                        <wpg:cNvGrpSpPr>
                          <a:grpSpLocks/>
                        </wpg:cNvGrpSpPr>
                        <wpg:grpSpPr bwMode="auto">
                          <a:xfrm>
                            <a:off x="9860" y="5293"/>
                            <a:ext cx="150" cy="2"/>
                            <a:chOff x="9860" y="5293"/>
                            <a:chExt cx="150" cy="2"/>
                          </a:xfrm>
                        </wpg:grpSpPr>
                        <wps:wsp>
                          <wps:cNvPr id="1246" name="Freeform 1740"/>
                          <wps:cNvSpPr>
                            <a:spLocks/>
                          </wps:cNvSpPr>
                          <wps:spPr bwMode="auto">
                            <a:xfrm>
                              <a:off x="9860" y="5293"/>
                              <a:ext cx="150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150"/>
                                <a:gd name="T2" fmla="+- 0 10010 986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737"/>
                        <wpg:cNvGrpSpPr>
                          <a:grpSpLocks/>
                        </wpg:cNvGrpSpPr>
                        <wpg:grpSpPr bwMode="auto">
                          <a:xfrm>
                            <a:off x="10019" y="5331"/>
                            <a:ext cx="2" cy="145"/>
                            <a:chOff x="10019" y="5331"/>
                            <a:chExt cx="2" cy="145"/>
                          </a:xfrm>
                        </wpg:grpSpPr>
                        <wps:wsp>
                          <wps:cNvPr id="1248" name="Freeform 1738"/>
                          <wps:cNvSpPr>
                            <a:spLocks/>
                          </wps:cNvSpPr>
                          <wps:spPr bwMode="auto">
                            <a:xfrm>
                              <a:off x="10019" y="5331"/>
                              <a:ext cx="2" cy="145"/>
                            </a:xfrm>
                            <a:custGeom>
                              <a:avLst/>
                              <a:gdLst>
                                <a:gd name="T0" fmla="+- 0 5331 5331"/>
                                <a:gd name="T1" fmla="*/ 5331 h 145"/>
                                <a:gd name="T2" fmla="+- 0 5476 5331"/>
                                <a:gd name="T3" fmla="*/ 5476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735"/>
                        <wpg:cNvGrpSpPr>
                          <a:grpSpLocks/>
                        </wpg:cNvGrpSpPr>
                        <wpg:grpSpPr bwMode="auto">
                          <a:xfrm>
                            <a:off x="10028" y="5513"/>
                            <a:ext cx="2" cy="146"/>
                            <a:chOff x="10028" y="5513"/>
                            <a:chExt cx="2" cy="146"/>
                          </a:xfrm>
                        </wpg:grpSpPr>
                        <wps:wsp>
                          <wps:cNvPr id="1250" name="Freeform 1736"/>
                          <wps:cNvSpPr>
                            <a:spLocks/>
                          </wps:cNvSpPr>
                          <wps:spPr bwMode="auto">
                            <a:xfrm>
                              <a:off x="10028" y="5513"/>
                              <a:ext cx="2" cy="146"/>
                            </a:xfrm>
                            <a:custGeom>
                              <a:avLst/>
                              <a:gdLst>
                                <a:gd name="T0" fmla="+- 0 5513 5513"/>
                                <a:gd name="T1" fmla="*/ 5513 h 146"/>
                                <a:gd name="T2" fmla="+- 0 5659 5513"/>
                                <a:gd name="T3" fmla="*/ 5659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733"/>
                        <wpg:cNvGrpSpPr>
                          <a:grpSpLocks/>
                        </wpg:cNvGrpSpPr>
                        <wpg:grpSpPr bwMode="auto">
                          <a:xfrm>
                            <a:off x="10037" y="5695"/>
                            <a:ext cx="2" cy="146"/>
                            <a:chOff x="10037" y="5695"/>
                            <a:chExt cx="2" cy="146"/>
                          </a:xfrm>
                        </wpg:grpSpPr>
                        <wps:wsp>
                          <wps:cNvPr id="1252" name="Freeform 1734"/>
                          <wps:cNvSpPr>
                            <a:spLocks/>
                          </wps:cNvSpPr>
                          <wps:spPr bwMode="auto">
                            <a:xfrm>
                              <a:off x="10037" y="5695"/>
                              <a:ext cx="2" cy="146"/>
                            </a:xfrm>
                            <a:custGeom>
                              <a:avLst/>
                              <a:gdLst>
                                <a:gd name="T0" fmla="+- 0 5695 5695"/>
                                <a:gd name="T1" fmla="*/ 5695 h 146"/>
                                <a:gd name="T2" fmla="+- 0 5842 5695"/>
                                <a:gd name="T3" fmla="*/ 5842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731"/>
                        <wpg:cNvGrpSpPr>
                          <a:grpSpLocks/>
                        </wpg:cNvGrpSpPr>
                        <wpg:grpSpPr bwMode="auto">
                          <a:xfrm>
                            <a:off x="9860" y="5851"/>
                            <a:ext cx="150" cy="2"/>
                            <a:chOff x="9860" y="5851"/>
                            <a:chExt cx="150" cy="2"/>
                          </a:xfrm>
                        </wpg:grpSpPr>
                        <wps:wsp>
                          <wps:cNvPr id="1254" name="Freeform 1732"/>
                          <wps:cNvSpPr>
                            <a:spLocks/>
                          </wps:cNvSpPr>
                          <wps:spPr bwMode="auto">
                            <a:xfrm>
                              <a:off x="9860" y="5851"/>
                              <a:ext cx="150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150"/>
                                <a:gd name="T2" fmla="+- 0 10010 986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729"/>
                        <wpg:cNvGrpSpPr>
                          <a:grpSpLocks/>
                        </wpg:cNvGrpSpPr>
                        <wpg:grpSpPr bwMode="auto">
                          <a:xfrm>
                            <a:off x="9671" y="5869"/>
                            <a:ext cx="150" cy="2"/>
                            <a:chOff x="9671" y="5869"/>
                            <a:chExt cx="150" cy="2"/>
                          </a:xfrm>
                        </wpg:grpSpPr>
                        <wps:wsp>
                          <wps:cNvPr id="1256" name="Freeform 1730"/>
                          <wps:cNvSpPr>
                            <a:spLocks/>
                          </wps:cNvSpPr>
                          <wps:spPr bwMode="auto">
                            <a:xfrm>
                              <a:off x="9671" y="5869"/>
                              <a:ext cx="150" cy="2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150"/>
                                <a:gd name="T2" fmla="+- 0 9821 9671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727"/>
                        <wpg:cNvGrpSpPr>
                          <a:grpSpLocks/>
                        </wpg:cNvGrpSpPr>
                        <wpg:grpSpPr bwMode="auto">
                          <a:xfrm>
                            <a:off x="9484" y="5878"/>
                            <a:ext cx="150" cy="2"/>
                            <a:chOff x="9484" y="5878"/>
                            <a:chExt cx="150" cy="2"/>
                          </a:xfrm>
                        </wpg:grpSpPr>
                        <wps:wsp>
                          <wps:cNvPr id="1258" name="Freeform 1728"/>
                          <wps:cNvSpPr>
                            <a:spLocks/>
                          </wps:cNvSpPr>
                          <wps:spPr bwMode="auto">
                            <a:xfrm>
                              <a:off x="9484" y="5878"/>
                              <a:ext cx="150" cy="2"/>
                            </a:xfrm>
                            <a:custGeom>
                              <a:avLst/>
                              <a:gdLst>
                                <a:gd name="T0" fmla="+- 0 9634 9484"/>
                                <a:gd name="T1" fmla="*/ T0 w 150"/>
                                <a:gd name="T2" fmla="+- 0 9484 948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725"/>
                        <wpg:cNvGrpSpPr>
                          <a:grpSpLocks/>
                        </wpg:cNvGrpSpPr>
                        <wpg:grpSpPr bwMode="auto">
                          <a:xfrm>
                            <a:off x="9334" y="5860"/>
                            <a:ext cx="113" cy="36"/>
                            <a:chOff x="9334" y="5860"/>
                            <a:chExt cx="113" cy="36"/>
                          </a:xfrm>
                        </wpg:grpSpPr>
                        <wps:wsp>
                          <wps:cNvPr id="1260" name="Freeform 1726"/>
                          <wps:cNvSpPr>
                            <a:spLocks/>
                          </wps:cNvSpPr>
                          <wps:spPr bwMode="auto">
                            <a:xfrm>
                              <a:off x="9334" y="5860"/>
                              <a:ext cx="113" cy="36"/>
                            </a:xfrm>
                            <a:custGeom>
                              <a:avLst/>
                              <a:gdLst>
                                <a:gd name="T0" fmla="+- 0 9447 9334"/>
                                <a:gd name="T1" fmla="*/ T0 w 113"/>
                                <a:gd name="T2" fmla="+- 0 5896 5860"/>
                                <a:gd name="T3" fmla="*/ 5896 h 36"/>
                                <a:gd name="T4" fmla="+- 0 9334 9334"/>
                                <a:gd name="T5" fmla="*/ T4 w 113"/>
                                <a:gd name="T6" fmla="+- 0 5896 5860"/>
                                <a:gd name="T7" fmla="*/ 5896 h 36"/>
                                <a:gd name="T8" fmla="+- 0 9334 9334"/>
                                <a:gd name="T9" fmla="*/ T8 w 113"/>
                                <a:gd name="T10" fmla="+- 0 5860 5860"/>
                                <a:gd name="T11" fmla="*/ 586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36">
                                  <a:moveTo>
                                    <a:pt x="113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723"/>
                        <wpg:cNvGrpSpPr>
                          <a:grpSpLocks/>
                        </wpg:cNvGrpSpPr>
                        <wpg:grpSpPr bwMode="auto">
                          <a:xfrm>
                            <a:off x="9325" y="5677"/>
                            <a:ext cx="2" cy="145"/>
                            <a:chOff x="9325" y="5677"/>
                            <a:chExt cx="2" cy="145"/>
                          </a:xfrm>
                        </wpg:grpSpPr>
                        <wps:wsp>
                          <wps:cNvPr id="1262" name="Freeform 1724"/>
                          <wps:cNvSpPr>
                            <a:spLocks/>
                          </wps:cNvSpPr>
                          <wps:spPr bwMode="auto">
                            <a:xfrm>
                              <a:off x="9325" y="5677"/>
                              <a:ext cx="2" cy="145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5677 h 145"/>
                                <a:gd name="T2" fmla="+- 0 5823 5677"/>
                                <a:gd name="T3" fmla="*/ 5823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721"/>
                        <wpg:cNvGrpSpPr>
                          <a:grpSpLocks/>
                        </wpg:cNvGrpSpPr>
                        <wpg:grpSpPr bwMode="auto">
                          <a:xfrm>
                            <a:off x="9316" y="5495"/>
                            <a:ext cx="2" cy="145"/>
                            <a:chOff x="9316" y="5495"/>
                            <a:chExt cx="2" cy="145"/>
                          </a:xfrm>
                        </wpg:grpSpPr>
                        <wps:wsp>
                          <wps:cNvPr id="1264" name="Freeform 1722"/>
                          <wps:cNvSpPr>
                            <a:spLocks/>
                          </wps:cNvSpPr>
                          <wps:spPr bwMode="auto">
                            <a:xfrm>
                              <a:off x="9316" y="5495"/>
                              <a:ext cx="2" cy="145"/>
                            </a:xfrm>
                            <a:custGeom>
                              <a:avLst/>
                              <a:gdLst>
                                <a:gd name="T0" fmla="+- 0 5640 5495"/>
                                <a:gd name="T1" fmla="*/ 5640 h 145"/>
                                <a:gd name="T2" fmla="+- 0 5495 5495"/>
                                <a:gd name="T3" fmla="*/ 5495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719"/>
                        <wpg:cNvGrpSpPr>
                          <a:grpSpLocks/>
                        </wpg:cNvGrpSpPr>
                        <wpg:grpSpPr bwMode="auto">
                          <a:xfrm>
                            <a:off x="9297" y="5331"/>
                            <a:ext cx="2" cy="127"/>
                            <a:chOff x="9297" y="5331"/>
                            <a:chExt cx="2" cy="127"/>
                          </a:xfrm>
                        </wpg:grpSpPr>
                        <wps:wsp>
                          <wps:cNvPr id="1266" name="Freeform 1720"/>
                          <wps:cNvSpPr>
                            <a:spLocks/>
                          </wps:cNvSpPr>
                          <wps:spPr bwMode="auto">
                            <a:xfrm>
                              <a:off x="9297" y="5331"/>
                              <a:ext cx="2" cy="127"/>
                            </a:xfrm>
                            <a:custGeom>
                              <a:avLst/>
                              <a:gdLst>
                                <a:gd name="T0" fmla="+- 0 5458 5331"/>
                                <a:gd name="T1" fmla="*/ 5458 h 127"/>
                                <a:gd name="T2" fmla="+- 0 5331 5331"/>
                                <a:gd name="T3" fmla="*/ 5331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1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716"/>
                        <wpg:cNvGrpSpPr>
                          <a:grpSpLocks/>
                        </wpg:cNvGrpSpPr>
                        <wpg:grpSpPr bwMode="auto">
                          <a:xfrm>
                            <a:off x="1418" y="3522"/>
                            <a:ext cx="568" cy="511"/>
                            <a:chOff x="1418" y="3522"/>
                            <a:chExt cx="568" cy="511"/>
                          </a:xfrm>
                        </wpg:grpSpPr>
                        <wps:wsp>
                          <wps:cNvPr id="1268" name="Freeform 1718"/>
                          <wps:cNvSpPr>
                            <a:spLocks/>
                          </wps:cNvSpPr>
                          <wps:spPr bwMode="auto">
                            <a:xfrm>
                              <a:off x="1418" y="3522"/>
                              <a:ext cx="568" cy="511"/>
                            </a:xfrm>
                            <a:custGeom>
                              <a:avLst/>
                              <a:gdLst>
                                <a:gd name="T0" fmla="+- 0 1438 1418"/>
                                <a:gd name="T1" fmla="*/ T0 w 568"/>
                                <a:gd name="T2" fmla="+- 0 3869 3522"/>
                                <a:gd name="T3" fmla="*/ 3869 h 511"/>
                                <a:gd name="T4" fmla="+- 0 1438 1418"/>
                                <a:gd name="T5" fmla="*/ T4 w 568"/>
                                <a:gd name="T6" fmla="+- 0 3888 3522"/>
                                <a:gd name="T7" fmla="*/ 3888 h 511"/>
                                <a:gd name="T8" fmla="+- 0 1433 1418"/>
                                <a:gd name="T9" fmla="*/ T8 w 568"/>
                                <a:gd name="T10" fmla="+- 0 3888 3522"/>
                                <a:gd name="T11" fmla="*/ 3888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8" h="511">
                                  <a:moveTo>
                                    <a:pt x="20" y="347"/>
                                  </a:moveTo>
                                  <a:lnTo>
                                    <a:pt x="20" y="366"/>
                                  </a:lnTo>
                                  <a:lnTo>
                                    <a:pt x="15" y="36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717"/>
                          <wps:cNvSpPr>
                            <a:spLocks/>
                          </wps:cNvSpPr>
                          <wps:spPr bwMode="auto">
                            <a:xfrm>
                              <a:off x="1418" y="3522"/>
                              <a:ext cx="568" cy="511"/>
                            </a:xfrm>
                            <a:custGeom>
                              <a:avLst/>
                              <a:gdLst>
                                <a:gd name="T0" fmla="+- 0 1433 1418"/>
                                <a:gd name="T1" fmla="*/ T0 w 568"/>
                                <a:gd name="T2" fmla="+- 0 3924 3522"/>
                                <a:gd name="T3" fmla="*/ 3924 h 511"/>
                                <a:gd name="T4" fmla="+- 0 1438 1418"/>
                                <a:gd name="T5" fmla="*/ T4 w 568"/>
                                <a:gd name="T6" fmla="+- 0 3924 3522"/>
                                <a:gd name="T7" fmla="*/ 3924 h 511"/>
                                <a:gd name="T8" fmla="+- 0 1438 1418"/>
                                <a:gd name="T9" fmla="*/ T8 w 568"/>
                                <a:gd name="T10" fmla="+- 0 3942 3522"/>
                                <a:gd name="T11" fmla="*/ 3942 h 511"/>
                                <a:gd name="T12" fmla="+- 0 1512 1418"/>
                                <a:gd name="T13" fmla="*/ T12 w 568"/>
                                <a:gd name="T14" fmla="+- 0 4034 3522"/>
                                <a:gd name="T15" fmla="*/ 4034 h 511"/>
                                <a:gd name="T16" fmla="+- 0 1550 1418"/>
                                <a:gd name="T17" fmla="*/ T16 w 568"/>
                                <a:gd name="T18" fmla="+- 0 3998 3522"/>
                                <a:gd name="T19" fmla="*/ 3998 h 511"/>
                                <a:gd name="T20" fmla="+- 0 1700 1418"/>
                                <a:gd name="T21" fmla="*/ T20 w 568"/>
                                <a:gd name="T22" fmla="+- 0 3906 3522"/>
                                <a:gd name="T23" fmla="*/ 3906 h 511"/>
                                <a:gd name="T24" fmla="+- 0 2000 1418"/>
                                <a:gd name="T25" fmla="*/ T24 w 568"/>
                                <a:gd name="T26" fmla="+- 0 3669 3522"/>
                                <a:gd name="T27" fmla="*/ 3669 h 511"/>
                                <a:gd name="T28" fmla="+- 0 1888 1418"/>
                                <a:gd name="T29" fmla="*/ T28 w 568"/>
                                <a:gd name="T30" fmla="+- 0 3522 3522"/>
                                <a:gd name="T31" fmla="*/ 3522 h 511"/>
                                <a:gd name="T32" fmla="+- 0 1438 1418"/>
                                <a:gd name="T33" fmla="*/ T32 w 568"/>
                                <a:gd name="T34" fmla="+- 0 3869 3522"/>
                                <a:gd name="T35" fmla="*/ 3869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8" h="511">
                                  <a:moveTo>
                                    <a:pt x="15" y="402"/>
                                  </a:moveTo>
                                  <a:lnTo>
                                    <a:pt x="20" y="402"/>
                                  </a:lnTo>
                                  <a:lnTo>
                                    <a:pt x="20" y="420"/>
                                  </a:lnTo>
                                  <a:lnTo>
                                    <a:pt x="94" y="512"/>
                                  </a:lnTo>
                                  <a:lnTo>
                                    <a:pt x="132" y="476"/>
                                  </a:lnTo>
                                  <a:lnTo>
                                    <a:pt x="282" y="384"/>
                                  </a:lnTo>
                                  <a:lnTo>
                                    <a:pt x="582" y="147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20" y="34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714"/>
                        <wpg:cNvGrpSpPr>
                          <a:grpSpLocks/>
                        </wpg:cNvGrpSpPr>
                        <wpg:grpSpPr bwMode="auto">
                          <a:xfrm>
                            <a:off x="1648" y="3851"/>
                            <a:ext cx="619" cy="548"/>
                            <a:chOff x="1648" y="3851"/>
                            <a:chExt cx="619" cy="548"/>
                          </a:xfrm>
                        </wpg:grpSpPr>
                        <wps:wsp>
                          <wps:cNvPr id="1271" name="Freeform 1715"/>
                          <wps:cNvSpPr>
                            <a:spLocks/>
                          </wps:cNvSpPr>
                          <wps:spPr bwMode="auto">
                            <a:xfrm>
                              <a:off x="1648" y="3851"/>
                              <a:ext cx="619" cy="548"/>
                            </a:xfrm>
                            <a:custGeom>
                              <a:avLst/>
                              <a:gdLst>
                                <a:gd name="T0" fmla="+- 0 1648 1648"/>
                                <a:gd name="T1" fmla="*/ T0 w 619"/>
                                <a:gd name="T2" fmla="+- 0 4216 3851"/>
                                <a:gd name="T3" fmla="*/ 4216 h 548"/>
                                <a:gd name="T4" fmla="+- 0 1780 1648"/>
                                <a:gd name="T5" fmla="*/ T4 w 619"/>
                                <a:gd name="T6" fmla="+- 0 4400 3851"/>
                                <a:gd name="T7" fmla="*/ 4400 h 548"/>
                                <a:gd name="T8" fmla="+- 0 1817 1648"/>
                                <a:gd name="T9" fmla="*/ T8 w 619"/>
                                <a:gd name="T10" fmla="+- 0 4362 3851"/>
                                <a:gd name="T11" fmla="*/ 4362 h 548"/>
                                <a:gd name="T12" fmla="+- 0 1967 1648"/>
                                <a:gd name="T13" fmla="*/ T12 w 619"/>
                                <a:gd name="T14" fmla="+- 0 4253 3851"/>
                                <a:gd name="T15" fmla="*/ 4253 h 548"/>
                                <a:gd name="T16" fmla="+- 0 2267 1648"/>
                                <a:gd name="T17" fmla="*/ T16 w 619"/>
                                <a:gd name="T18" fmla="+- 0 4016 3851"/>
                                <a:gd name="T19" fmla="*/ 4016 h 548"/>
                                <a:gd name="T20" fmla="+- 0 2117 1648"/>
                                <a:gd name="T21" fmla="*/ T20 w 619"/>
                                <a:gd name="T22" fmla="+- 0 3851 3851"/>
                                <a:gd name="T23" fmla="*/ 3851 h 548"/>
                                <a:gd name="T24" fmla="+- 0 1648 1648"/>
                                <a:gd name="T25" fmla="*/ T24 w 619"/>
                                <a:gd name="T26" fmla="+- 0 4216 3851"/>
                                <a:gd name="T27" fmla="*/ 421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9" h="548">
                                  <a:moveTo>
                                    <a:pt x="0" y="365"/>
                                  </a:moveTo>
                                  <a:lnTo>
                                    <a:pt x="132" y="549"/>
                                  </a:lnTo>
                                  <a:lnTo>
                                    <a:pt x="169" y="511"/>
                                  </a:lnTo>
                                  <a:lnTo>
                                    <a:pt x="319" y="402"/>
                                  </a:lnTo>
                                  <a:lnTo>
                                    <a:pt x="619" y="165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0" y="365"/>
                                  </a:lnTo>
                                </a:path>
                              </a:pathLst>
                            </a:custGeom>
                            <a:noFill/>
                            <a:ln w="11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712"/>
                        <wpg:cNvGrpSpPr>
                          <a:grpSpLocks/>
                        </wpg:cNvGrpSpPr>
                        <wpg:grpSpPr bwMode="auto">
                          <a:xfrm>
                            <a:off x="3204" y="5805"/>
                            <a:ext cx="524" cy="420"/>
                            <a:chOff x="3204" y="5805"/>
                            <a:chExt cx="524" cy="420"/>
                          </a:xfrm>
                        </wpg:grpSpPr>
                        <wps:wsp>
                          <wps:cNvPr id="1273" name="Freeform 1713"/>
                          <wps:cNvSpPr>
                            <a:spLocks/>
                          </wps:cNvSpPr>
                          <wps:spPr bwMode="auto">
                            <a:xfrm>
                              <a:off x="3204" y="5805"/>
                              <a:ext cx="524" cy="420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524"/>
                                <a:gd name="T2" fmla="+- 0 6171 5805"/>
                                <a:gd name="T3" fmla="*/ 6171 h 420"/>
                                <a:gd name="T4" fmla="+- 0 3241 3204"/>
                                <a:gd name="T5" fmla="*/ T4 w 524"/>
                                <a:gd name="T6" fmla="+- 0 6225 5805"/>
                                <a:gd name="T7" fmla="*/ 6225 h 420"/>
                                <a:gd name="T8" fmla="+- 0 3729 3204"/>
                                <a:gd name="T9" fmla="*/ T8 w 524"/>
                                <a:gd name="T10" fmla="+- 0 5842 5805"/>
                                <a:gd name="T11" fmla="*/ 5842 h 420"/>
                                <a:gd name="T12" fmla="+- 0 3691 3204"/>
                                <a:gd name="T13" fmla="*/ T12 w 524"/>
                                <a:gd name="T14" fmla="+- 0 5805 5805"/>
                                <a:gd name="T15" fmla="*/ 5805 h 420"/>
                                <a:gd name="T16" fmla="+- 0 3204 3204"/>
                                <a:gd name="T17" fmla="*/ T16 w 524"/>
                                <a:gd name="T18" fmla="+- 0 6171 5805"/>
                                <a:gd name="T19" fmla="*/ 617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420">
                                  <a:moveTo>
                                    <a:pt x="0" y="366"/>
                                  </a:moveTo>
                                  <a:lnTo>
                                    <a:pt x="37" y="420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710"/>
                        <wpg:cNvGrpSpPr>
                          <a:grpSpLocks/>
                        </wpg:cNvGrpSpPr>
                        <wpg:grpSpPr bwMode="auto">
                          <a:xfrm>
                            <a:off x="1418" y="4125"/>
                            <a:ext cx="42" cy="548"/>
                            <a:chOff x="1418" y="4125"/>
                            <a:chExt cx="42" cy="548"/>
                          </a:xfrm>
                        </wpg:grpSpPr>
                        <wps:wsp>
                          <wps:cNvPr id="1275" name="Freeform 1711"/>
                          <wps:cNvSpPr>
                            <a:spLocks/>
                          </wps:cNvSpPr>
                          <wps:spPr bwMode="auto">
                            <a:xfrm>
                              <a:off x="1418" y="4125"/>
                              <a:ext cx="42" cy="548"/>
                            </a:xfrm>
                            <a:custGeom>
                              <a:avLst/>
                              <a:gdLst>
                                <a:gd name="T0" fmla="+- 0 1920 1418"/>
                                <a:gd name="T1" fmla="*/ T0 w 42"/>
                                <a:gd name="T2" fmla="+- 0 4659 4125"/>
                                <a:gd name="T3" fmla="*/ 4659 h 548"/>
                                <a:gd name="T4" fmla="+- 0 1962 1418"/>
                                <a:gd name="T5" fmla="*/ T4 w 42"/>
                                <a:gd name="T6" fmla="+- 0 4618 4125"/>
                                <a:gd name="T7" fmla="*/ 4618 h 548"/>
                                <a:gd name="T8" fmla="+- 0 1920 1418"/>
                                <a:gd name="T9" fmla="*/ T8 w 42"/>
                                <a:gd name="T10" fmla="+- 0 4562 4125"/>
                                <a:gd name="T11" fmla="*/ 456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548">
                                  <a:moveTo>
                                    <a:pt x="502" y="534"/>
                                  </a:moveTo>
                                  <a:lnTo>
                                    <a:pt x="544" y="493"/>
                                  </a:lnTo>
                                  <a:lnTo>
                                    <a:pt x="502" y="437"/>
                                  </a:lnTo>
                                </a:path>
                              </a:pathLst>
                            </a:custGeom>
                            <a:noFill/>
                            <a:ln w="11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708"/>
                        <wpg:cNvGrpSpPr>
                          <a:grpSpLocks/>
                        </wpg:cNvGrpSpPr>
                        <wpg:grpSpPr bwMode="auto">
                          <a:xfrm>
                            <a:off x="1798" y="5166"/>
                            <a:ext cx="582" cy="511"/>
                            <a:chOff x="1798" y="5166"/>
                            <a:chExt cx="582" cy="511"/>
                          </a:xfrm>
                        </wpg:grpSpPr>
                        <wps:wsp>
                          <wps:cNvPr id="1277" name="Freeform 1709"/>
                          <wps:cNvSpPr>
                            <a:spLocks/>
                          </wps:cNvSpPr>
                          <wps:spPr bwMode="auto">
                            <a:xfrm>
                              <a:off x="1798" y="5166"/>
                              <a:ext cx="582" cy="511"/>
                            </a:xfrm>
                            <a:custGeom>
                              <a:avLst/>
                              <a:gdLst>
                                <a:gd name="T0" fmla="+- 0 2004 1798"/>
                                <a:gd name="T1" fmla="*/ T0 w 582"/>
                                <a:gd name="T2" fmla="+- 0 5678 5166"/>
                                <a:gd name="T3" fmla="*/ 5678 h 511"/>
                                <a:gd name="T4" fmla="+- 0 2380 1798"/>
                                <a:gd name="T5" fmla="*/ T4 w 582"/>
                                <a:gd name="T6" fmla="+- 0 5385 5166"/>
                                <a:gd name="T7" fmla="*/ 5385 h 511"/>
                                <a:gd name="T8" fmla="+- 0 2230 1798"/>
                                <a:gd name="T9" fmla="*/ T8 w 582"/>
                                <a:gd name="T10" fmla="+- 0 5202 5166"/>
                                <a:gd name="T11" fmla="*/ 5202 h 511"/>
                                <a:gd name="T12" fmla="+- 0 2230 1798"/>
                                <a:gd name="T13" fmla="*/ T12 w 582"/>
                                <a:gd name="T14" fmla="+- 0 5184 5166"/>
                                <a:gd name="T15" fmla="*/ 5184 h 511"/>
                                <a:gd name="T16" fmla="+- 0 2191 1798"/>
                                <a:gd name="T17" fmla="*/ T16 w 582"/>
                                <a:gd name="T18" fmla="+- 0 5184 5166"/>
                                <a:gd name="T19" fmla="*/ 5184 h 511"/>
                                <a:gd name="T20" fmla="+- 0 2191 1798"/>
                                <a:gd name="T21" fmla="*/ T20 w 582"/>
                                <a:gd name="T22" fmla="+- 0 5166 5166"/>
                                <a:gd name="T23" fmla="*/ 5166 h 511"/>
                                <a:gd name="T24" fmla="+- 0 2136 1798"/>
                                <a:gd name="T25" fmla="*/ T24 w 582"/>
                                <a:gd name="T26" fmla="+- 0 5166 5166"/>
                                <a:gd name="T27" fmla="*/ 5166 h 511"/>
                                <a:gd name="T28" fmla="+- 0 2136 1798"/>
                                <a:gd name="T29" fmla="*/ T28 w 582"/>
                                <a:gd name="T30" fmla="+- 0 5184 5166"/>
                                <a:gd name="T31" fmla="*/ 5184 h 511"/>
                                <a:gd name="T32" fmla="+- 0 2117 1798"/>
                                <a:gd name="T33" fmla="*/ T32 w 582"/>
                                <a:gd name="T34" fmla="+- 0 5184 5166"/>
                                <a:gd name="T35" fmla="*/ 5184 h 511"/>
                                <a:gd name="T36" fmla="+- 0 1910 1798"/>
                                <a:gd name="T37" fmla="*/ T36 w 582"/>
                                <a:gd name="T38" fmla="+- 0 5349 5166"/>
                                <a:gd name="T39" fmla="*/ 5349 h 511"/>
                                <a:gd name="T40" fmla="+- 0 1798 1798"/>
                                <a:gd name="T41" fmla="*/ T40 w 582"/>
                                <a:gd name="T42" fmla="+- 0 5440 5166"/>
                                <a:gd name="T43" fmla="*/ 5440 h 511"/>
                                <a:gd name="T44" fmla="+- 0 2004 1798"/>
                                <a:gd name="T45" fmla="*/ T44 w 582"/>
                                <a:gd name="T46" fmla="+- 0 5678 5166"/>
                                <a:gd name="T47" fmla="*/ 5678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82" h="511">
                                  <a:moveTo>
                                    <a:pt x="206" y="512"/>
                                  </a:moveTo>
                                  <a:lnTo>
                                    <a:pt x="582" y="219"/>
                                  </a:lnTo>
                                  <a:lnTo>
                                    <a:pt x="432" y="36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393" y="18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19" y="18"/>
                                  </a:lnTo>
                                  <a:lnTo>
                                    <a:pt x="112" y="183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206" y="512"/>
                                  </a:lnTo>
                                </a:path>
                              </a:pathLst>
                            </a:custGeom>
                            <a:noFill/>
                            <a:ln w="11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705"/>
                        <wpg:cNvGrpSpPr>
                          <a:grpSpLocks/>
                        </wpg:cNvGrpSpPr>
                        <wpg:grpSpPr bwMode="auto">
                          <a:xfrm>
                            <a:off x="1418" y="5823"/>
                            <a:ext cx="248" cy="676"/>
                            <a:chOff x="1418" y="5823"/>
                            <a:chExt cx="248" cy="676"/>
                          </a:xfrm>
                        </wpg:grpSpPr>
                        <wps:wsp>
                          <wps:cNvPr id="1279" name="Freeform 1707"/>
                          <wps:cNvSpPr>
                            <a:spLocks/>
                          </wps:cNvSpPr>
                          <wps:spPr bwMode="auto">
                            <a:xfrm>
                              <a:off x="1418" y="5823"/>
                              <a:ext cx="248" cy="676"/>
                            </a:xfrm>
                            <a:custGeom>
                              <a:avLst/>
                              <a:gdLst>
                                <a:gd name="T0" fmla="+- 0 1812 1418"/>
                                <a:gd name="T1" fmla="*/ T0 w 248"/>
                                <a:gd name="T2" fmla="+- 0 6024 5823"/>
                                <a:gd name="T3" fmla="*/ 6024 h 676"/>
                                <a:gd name="T4" fmla="+- 0 1788 1418"/>
                                <a:gd name="T5" fmla="*/ T4 w 248"/>
                                <a:gd name="T6" fmla="+- 0 5996 5823"/>
                                <a:gd name="T7" fmla="*/ 5996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8" h="676">
                                  <a:moveTo>
                                    <a:pt x="394" y="201"/>
                                  </a:moveTo>
                                  <a:lnTo>
                                    <a:pt x="370" y="173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706"/>
                          <wps:cNvSpPr>
                            <a:spLocks/>
                          </wps:cNvSpPr>
                          <wps:spPr bwMode="auto">
                            <a:xfrm>
                              <a:off x="1418" y="5823"/>
                              <a:ext cx="248" cy="676"/>
                            </a:xfrm>
                            <a:custGeom>
                              <a:avLst/>
                              <a:gdLst>
                                <a:gd name="T0" fmla="+- 0 1788 1418"/>
                                <a:gd name="T1" fmla="*/ T0 w 248"/>
                                <a:gd name="T2" fmla="+- 0 6492 5823"/>
                                <a:gd name="T3" fmla="*/ 6492 h 676"/>
                                <a:gd name="T4" fmla="+- 0 1793 1418"/>
                                <a:gd name="T5" fmla="*/ T4 w 248"/>
                                <a:gd name="T6" fmla="+- 0 6498 5823"/>
                                <a:gd name="T7" fmla="*/ 6498 h 676"/>
                                <a:gd name="T8" fmla="+- 0 2036 1418"/>
                                <a:gd name="T9" fmla="*/ T8 w 248"/>
                                <a:gd name="T10" fmla="+- 0 6316 5823"/>
                                <a:gd name="T11" fmla="*/ 6316 h 676"/>
                                <a:gd name="T12" fmla="+- 0 1812 1418"/>
                                <a:gd name="T13" fmla="*/ T12 w 248"/>
                                <a:gd name="T14" fmla="+- 0 6024 5823"/>
                                <a:gd name="T15" fmla="*/ 6024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8" h="676">
                                  <a:moveTo>
                                    <a:pt x="370" y="669"/>
                                  </a:moveTo>
                                  <a:lnTo>
                                    <a:pt x="375" y="675"/>
                                  </a:lnTo>
                                  <a:lnTo>
                                    <a:pt x="618" y="493"/>
                                  </a:lnTo>
                                  <a:lnTo>
                                    <a:pt x="394" y="20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703"/>
                        <wpg:cNvGrpSpPr>
                          <a:grpSpLocks/>
                        </wpg:cNvGrpSpPr>
                        <wpg:grpSpPr bwMode="auto">
                          <a:xfrm>
                            <a:off x="2604" y="6024"/>
                            <a:ext cx="413" cy="402"/>
                            <a:chOff x="2604" y="6024"/>
                            <a:chExt cx="413" cy="402"/>
                          </a:xfrm>
                        </wpg:grpSpPr>
                        <wps:wsp>
                          <wps:cNvPr id="1282" name="Freeform 1704"/>
                          <wps:cNvSpPr>
                            <a:spLocks/>
                          </wps:cNvSpPr>
                          <wps:spPr bwMode="auto">
                            <a:xfrm>
                              <a:off x="2604" y="6024"/>
                              <a:ext cx="413" cy="402"/>
                            </a:xfrm>
                            <a:custGeom>
                              <a:avLst/>
                              <a:gdLst>
                                <a:gd name="T0" fmla="+- 0 2811 2604"/>
                                <a:gd name="T1" fmla="*/ T0 w 413"/>
                                <a:gd name="T2" fmla="+- 0 6078 6024"/>
                                <a:gd name="T3" fmla="*/ 6078 h 402"/>
                                <a:gd name="T4" fmla="+- 0 2680 2604"/>
                                <a:gd name="T5" fmla="*/ T4 w 413"/>
                                <a:gd name="T6" fmla="+- 0 6171 6024"/>
                                <a:gd name="T7" fmla="*/ 6171 h 402"/>
                                <a:gd name="T8" fmla="+- 0 2623 2604"/>
                                <a:gd name="T9" fmla="*/ T8 w 413"/>
                                <a:gd name="T10" fmla="+- 0 6225 6024"/>
                                <a:gd name="T11" fmla="*/ 6225 h 402"/>
                                <a:gd name="T12" fmla="+- 0 2604 2604"/>
                                <a:gd name="T13" fmla="*/ T12 w 413"/>
                                <a:gd name="T14" fmla="+- 0 6225 6024"/>
                                <a:gd name="T15" fmla="*/ 6225 h 402"/>
                                <a:gd name="T16" fmla="+- 0 2754 2604"/>
                                <a:gd name="T17" fmla="*/ T16 w 413"/>
                                <a:gd name="T18" fmla="+- 0 6407 6024"/>
                                <a:gd name="T19" fmla="*/ 6407 h 402"/>
                                <a:gd name="T20" fmla="+- 0 2754 2604"/>
                                <a:gd name="T21" fmla="*/ T20 w 413"/>
                                <a:gd name="T22" fmla="+- 0 6426 6024"/>
                                <a:gd name="T23" fmla="*/ 6426 h 402"/>
                                <a:gd name="T24" fmla="+- 0 2980 2604"/>
                                <a:gd name="T25" fmla="*/ T24 w 413"/>
                                <a:gd name="T26" fmla="+- 0 6262 6024"/>
                                <a:gd name="T27" fmla="*/ 6262 h 402"/>
                                <a:gd name="T28" fmla="+- 0 2980 2604"/>
                                <a:gd name="T29" fmla="*/ T28 w 413"/>
                                <a:gd name="T30" fmla="+- 0 6243 6024"/>
                                <a:gd name="T31" fmla="*/ 6243 h 402"/>
                                <a:gd name="T32" fmla="+- 0 2998 2604"/>
                                <a:gd name="T33" fmla="*/ T32 w 413"/>
                                <a:gd name="T34" fmla="+- 0 6243 6024"/>
                                <a:gd name="T35" fmla="*/ 6243 h 402"/>
                                <a:gd name="T36" fmla="+- 0 2998 2604"/>
                                <a:gd name="T37" fmla="*/ T36 w 413"/>
                                <a:gd name="T38" fmla="+- 0 6207 6024"/>
                                <a:gd name="T39" fmla="*/ 6207 h 402"/>
                                <a:gd name="T40" fmla="+- 0 3017 2604"/>
                                <a:gd name="T41" fmla="*/ T40 w 413"/>
                                <a:gd name="T42" fmla="+- 0 6207 6024"/>
                                <a:gd name="T43" fmla="*/ 6207 h 402"/>
                                <a:gd name="T44" fmla="+- 0 3017 2604"/>
                                <a:gd name="T45" fmla="*/ T44 w 413"/>
                                <a:gd name="T46" fmla="+- 0 6189 6024"/>
                                <a:gd name="T47" fmla="*/ 6189 h 402"/>
                                <a:gd name="T48" fmla="+- 0 2998 2604"/>
                                <a:gd name="T49" fmla="*/ T48 w 413"/>
                                <a:gd name="T50" fmla="+- 0 6189 6024"/>
                                <a:gd name="T51" fmla="*/ 6189 h 402"/>
                                <a:gd name="T52" fmla="+- 0 2998 2604"/>
                                <a:gd name="T53" fmla="*/ T52 w 413"/>
                                <a:gd name="T54" fmla="+- 0 6151 6024"/>
                                <a:gd name="T55" fmla="*/ 6151 h 402"/>
                                <a:gd name="T56" fmla="+- 0 2885 2604"/>
                                <a:gd name="T57" fmla="*/ T56 w 413"/>
                                <a:gd name="T58" fmla="+- 0 6024 6024"/>
                                <a:gd name="T59" fmla="*/ 6024 h 402"/>
                                <a:gd name="T60" fmla="+- 0 2811 2604"/>
                                <a:gd name="T61" fmla="*/ T60 w 413"/>
                                <a:gd name="T62" fmla="+- 0 6078 6024"/>
                                <a:gd name="T63" fmla="*/ 6078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3" h="402">
                                  <a:moveTo>
                                    <a:pt x="207" y="54"/>
                                  </a:moveTo>
                                  <a:lnTo>
                                    <a:pt x="76" y="147"/>
                                  </a:lnTo>
                                  <a:lnTo>
                                    <a:pt x="19" y="201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50" y="383"/>
                                  </a:lnTo>
                                  <a:lnTo>
                                    <a:pt x="150" y="402"/>
                                  </a:lnTo>
                                  <a:lnTo>
                                    <a:pt x="376" y="23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94" y="219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413" y="183"/>
                                  </a:lnTo>
                                  <a:lnTo>
                                    <a:pt x="413" y="165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94" y="127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07" y="54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701"/>
                        <wpg:cNvGrpSpPr>
                          <a:grpSpLocks/>
                        </wpg:cNvGrpSpPr>
                        <wpg:grpSpPr bwMode="auto">
                          <a:xfrm>
                            <a:off x="2211" y="6280"/>
                            <a:ext cx="394" cy="402"/>
                            <a:chOff x="2211" y="6280"/>
                            <a:chExt cx="394" cy="402"/>
                          </a:xfrm>
                        </wpg:grpSpPr>
                        <wps:wsp>
                          <wps:cNvPr id="1284" name="Freeform 1702"/>
                          <wps:cNvSpPr>
                            <a:spLocks/>
                          </wps:cNvSpPr>
                          <wps:spPr bwMode="auto">
                            <a:xfrm>
                              <a:off x="2211" y="6280"/>
                              <a:ext cx="394" cy="402"/>
                            </a:xfrm>
                            <a:custGeom>
                              <a:avLst/>
                              <a:gdLst>
                                <a:gd name="T0" fmla="+- 0 2530 2211"/>
                                <a:gd name="T1" fmla="*/ T0 w 394"/>
                                <a:gd name="T2" fmla="+- 0 6480 6280"/>
                                <a:gd name="T3" fmla="*/ 6480 h 402"/>
                                <a:gd name="T4" fmla="+- 0 2417 2211"/>
                                <a:gd name="T5" fmla="*/ T4 w 394"/>
                                <a:gd name="T6" fmla="+- 0 6335 6280"/>
                                <a:gd name="T7" fmla="*/ 6335 h 402"/>
                                <a:gd name="T8" fmla="+- 0 2380 2211"/>
                                <a:gd name="T9" fmla="*/ T8 w 394"/>
                                <a:gd name="T10" fmla="+- 0 6280 6280"/>
                                <a:gd name="T11" fmla="*/ 6280 h 402"/>
                                <a:gd name="T12" fmla="+- 0 2211 2211"/>
                                <a:gd name="T13" fmla="*/ T12 w 394"/>
                                <a:gd name="T14" fmla="+- 0 6407 6280"/>
                                <a:gd name="T15" fmla="*/ 6407 h 402"/>
                                <a:gd name="T16" fmla="+- 0 2417 2211"/>
                                <a:gd name="T17" fmla="*/ T16 w 394"/>
                                <a:gd name="T18" fmla="+- 0 6663 6280"/>
                                <a:gd name="T19" fmla="*/ 6663 h 402"/>
                                <a:gd name="T20" fmla="+- 0 2436 2211"/>
                                <a:gd name="T21" fmla="*/ T20 w 394"/>
                                <a:gd name="T22" fmla="+- 0 6682 6280"/>
                                <a:gd name="T23" fmla="*/ 6682 h 402"/>
                                <a:gd name="T24" fmla="+- 0 2604 2211"/>
                                <a:gd name="T25" fmla="*/ T24 w 394"/>
                                <a:gd name="T26" fmla="+- 0 6554 6280"/>
                                <a:gd name="T27" fmla="*/ 6554 h 402"/>
                                <a:gd name="T28" fmla="+- 0 2530 2211"/>
                                <a:gd name="T29" fmla="*/ T28 w 394"/>
                                <a:gd name="T30" fmla="+- 0 6480 6280"/>
                                <a:gd name="T31" fmla="*/ 6480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4" h="402">
                                  <a:moveTo>
                                    <a:pt x="319" y="200"/>
                                  </a:moveTo>
                                  <a:lnTo>
                                    <a:pt x="206" y="55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06" y="383"/>
                                  </a:lnTo>
                                  <a:lnTo>
                                    <a:pt x="225" y="402"/>
                                  </a:lnTo>
                                  <a:lnTo>
                                    <a:pt x="393" y="274"/>
                                  </a:lnTo>
                                  <a:lnTo>
                                    <a:pt x="319" y="200"/>
                                  </a:lnTo>
                                </a:path>
                              </a:pathLst>
                            </a:custGeom>
                            <a:noFill/>
                            <a:ln w="11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699"/>
                        <wpg:cNvGrpSpPr>
                          <a:grpSpLocks/>
                        </wpg:cNvGrpSpPr>
                        <wpg:grpSpPr bwMode="auto">
                          <a:xfrm>
                            <a:off x="2061" y="6407"/>
                            <a:ext cx="376" cy="384"/>
                            <a:chOff x="2061" y="6407"/>
                            <a:chExt cx="376" cy="384"/>
                          </a:xfrm>
                        </wpg:grpSpPr>
                        <wps:wsp>
                          <wps:cNvPr id="1286" name="Freeform 1700"/>
                          <wps:cNvSpPr>
                            <a:spLocks/>
                          </wps:cNvSpPr>
                          <wps:spPr bwMode="auto">
                            <a:xfrm>
                              <a:off x="2061" y="6407"/>
                              <a:ext cx="376" cy="384"/>
                            </a:xfrm>
                            <a:custGeom>
                              <a:avLst/>
                              <a:gdLst>
                                <a:gd name="T0" fmla="+- 0 2417 2061"/>
                                <a:gd name="T1" fmla="*/ T0 w 376"/>
                                <a:gd name="T2" fmla="+- 0 6663 6407"/>
                                <a:gd name="T3" fmla="*/ 6663 h 384"/>
                                <a:gd name="T4" fmla="+- 0 2211 2061"/>
                                <a:gd name="T5" fmla="*/ T4 w 376"/>
                                <a:gd name="T6" fmla="+- 0 6407 6407"/>
                                <a:gd name="T7" fmla="*/ 6407 h 384"/>
                                <a:gd name="T8" fmla="+- 0 2061 2061"/>
                                <a:gd name="T9" fmla="*/ T8 w 376"/>
                                <a:gd name="T10" fmla="+- 0 6536 6407"/>
                                <a:gd name="T11" fmla="*/ 6536 h 384"/>
                                <a:gd name="T12" fmla="+- 0 2098 2061"/>
                                <a:gd name="T13" fmla="*/ T12 w 376"/>
                                <a:gd name="T14" fmla="+- 0 6591 6407"/>
                                <a:gd name="T15" fmla="*/ 6591 h 384"/>
                                <a:gd name="T16" fmla="+- 0 2211 2061"/>
                                <a:gd name="T17" fmla="*/ T16 w 376"/>
                                <a:gd name="T18" fmla="+- 0 6718 6407"/>
                                <a:gd name="T19" fmla="*/ 6718 h 384"/>
                                <a:gd name="T20" fmla="+- 0 2267 2061"/>
                                <a:gd name="T21" fmla="*/ T20 w 376"/>
                                <a:gd name="T22" fmla="+- 0 6791 6407"/>
                                <a:gd name="T23" fmla="*/ 6791 h 384"/>
                                <a:gd name="T24" fmla="+- 0 2436 2061"/>
                                <a:gd name="T25" fmla="*/ T24 w 376"/>
                                <a:gd name="T26" fmla="+- 0 6682 6407"/>
                                <a:gd name="T27" fmla="*/ 6682 h 384"/>
                                <a:gd name="T28" fmla="+- 0 2417 2061"/>
                                <a:gd name="T29" fmla="*/ T28 w 376"/>
                                <a:gd name="T30" fmla="+- 0 6663 6407"/>
                                <a:gd name="T31" fmla="*/ 6663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6" h="384">
                                  <a:moveTo>
                                    <a:pt x="356" y="256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206" y="384"/>
                                  </a:lnTo>
                                  <a:lnTo>
                                    <a:pt x="375" y="275"/>
                                  </a:lnTo>
                                  <a:lnTo>
                                    <a:pt x="356" y="256"/>
                                  </a:lnTo>
                                </a:path>
                              </a:pathLst>
                            </a:custGeom>
                            <a:noFill/>
                            <a:ln w="11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697"/>
                        <wpg:cNvGrpSpPr>
                          <a:grpSpLocks/>
                        </wpg:cNvGrpSpPr>
                        <wpg:grpSpPr bwMode="auto">
                          <a:xfrm>
                            <a:off x="1418" y="6682"/>
                            <a:ext cx="155" cy="420"/>
                            <a:chOff x="1418" y="6682"/>
                            <a:chExt cx="155" cy="420"/>
                          </a:xfrm>
                        </wpg:grpSpPr>
                        <wps:wsp>
                          <wps:cNvPr id="1288" name="Freeform 1698"/>
                          <wps:cNvSpPr>
                            <a:spLocks/>
                          </wps:cNvSpPr>
                          <wps:spPr bwMode="auto">
                            <a:xfrm>
                              <a:off x="1418" y="6682"/>
                              <a:ext cx="155" cy="420"/>
                            </a:xfrm>
                            <a:custGeom>
                              <a:avLst/>
                              <a:gdLst>
                                <a:gd name="T0" fmla="+- 0 1694 1418"/>
                                <a:gd name="T1" fmla="*/ T0 w 155"/>
                                <a:gd name="T2" fmla="+- 0 7028 6682"/>
                                <a:gd name="T3" fmla="*/ 7028 h 420"/>
                                <a:gd name="T4" fmla="+- 0 1849 1418"/>
                                <a:gd name="T5" fmla="*/ T4 w 155"/>
                                <a:gd name="T6" fmla="+- 0 6900 6682"/>
                                <a:gd name="T7" fmla="*/ 6900 h 420"/>
                                <a:gd name="T8" fmla="+- 0 1694 1418"/>
                                <a:gd name="T9" fmla="*/ T8 w 155"/>
                                <a:gd name="T10" fmla="+- 0 6717 6682"/>
                                <a:gd name="T11" fmla="*/ 6717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5" h="420">
                                  <a:moveTo>
                                    <a:pt x="276" y="346"/>
                                  </a:moveTo>
                                  <a:lnTo>
                                    <a:pt x="431" y="218"/>
                                  </a:lnTo>
                                  <a:lnTo>
                                    <a:pt x="276" y="35"/>
                                  </a:lnTo>
                                </a:path>
                              </a:pathLst>
                            </a:custGeom>
                            <a:noFill/>
                            <a:ln w="11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695"/>
                        <wpg:cNvGrpSpPr>
                          <a:grpSpLocks/>
                        </wpg:cNvGrpSpPr>
                        <wpg:grpSpPr bwMode="auto">
                          <a:xfrm>
                            <a:off x="2042" y="7174"/>
                            <a:ext cx="842" cy="658"/>
                            <a:chOff x="2042" y="7174"/>
                            <a:chExt cx="842" cy="658"/>
                          </a:xfrm>
                        </wpg:grpSpPr>
                        <wps:wsp>
                          <wps:cNvPr id="1290" name="Freeform 1696"/>
                          <wps:cNvSpPr>
                            <a:spLocks/>
                          </wps:cNvSpPr>
                          <wps:spPr bwMode="auto">
                            <a:xfrm>
                              <a:off x="2042" y="7174"/>
                              <a:ext cx="842" cy="658"/>
                            </a:xfrm>
                            <a:custGeom>
                              <a:avLst/>
                              <a:gdLst>
                                <a:gd name="T0" fmla="+- 0 2754 2042"/>
                                <a:gd name="T1" fmla="*/ T0 w 842"/>
                                <a:gd name="T2" fmla="+- 0 7174 7174"/>
                                <a:gd name="T3" fmla="*/ 7174 h 658"/>
                                <a:gd name="T4" fmla="+- 0 2398 2042"/>
                                <a:gd name="T5" fmla="*/ T4 w 842"/>
                                <a:gd name="T6" fmla="+- 0 7449 7174"/>
                                <a:gd name="T7" fmla="*/ 7449 h 658"/>
                                <a:gd name="T8" fmla="+- 0 2267 2042"/>
                                <a:gd name="T9" fmla="*/ T8 w 842"/>
                                <a:gd name="T10" fmla="+- 0 7338 7174"/>
                                <a:gd name="T11" fmla="*/ 7338 h 658"/>
                                <a:gd name="T12" fmla="+- 0 2042 2042"/>
                                <a:gd name="T13" fmla="*/ T12 w 842"/>
                                <a:gd name="T14" fmla="+- 0 7631 7174"/>
                                <a:gd name="T15" fmla="*/ 7631 h 658"/>
                                <a:gd name="T16" fmla="+- 0 2341 2042"/>
                                <a:gd name="T17" fmla="*/ T16 w 842"/>
                                <a:gd name="T18" fmla="+- 0 7832 7174"/>
                                <a:gd name="T19" fmla="*/ 7832 h 658"/>
                                <a:gd name="T20" fmla="+- 0 2530 2042"/>
                                <a:gd name="T21" fmla="*/ T20 w 842"/>
                                <a:gd name="T22" fmla="+- 0 7576 7174"/>
                                <a:gd name="T23" fmla="*/ 7576 h 658"/>
                                <a:gd name="T24" fmla="+- 0 2735 2042"/>
                                <a:gd name="T25" fmla="*/ T24 w 842"/>
                                <a:gd name="T26" fmla="+- 0 7429 7174"/>
                                <a:gd name="T27" fmla="*/ 7429 h 658"/>
                                <a:gd name="T28" fmla="+- 0 2885 2042"/>
                                <a:gd name="T29" fmla="*/ T28 w 842"/>
                                <a:gd name="T30" fmla="+- 0 7320 7174"/>
                                <a:gd name="T31" fmla="*/ 7320 h 658"/>
                                <a:gd name="T32" fmla="+- 0 2754 2042"/>
                                <a:gd name="T33" fmla="*/ T32 w 842"/>
                                <a:gd name="T34" fmla="+- 0 7174 7174"/>
                                <a:gd name="T35" fmla="*/ 7174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2" h="658">
                                  <a:moveTo>
                                    <a:pt x="712" y="0"/>
                                  </a:moveTo>
                                  <a:lnTo>
                                    <a:pt x="356" y="275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299" y="658"/>
                                  </a:lnTo>
                                  <a:lnTo>
                                    <a:pt x="488" y="402"/>
                                  </a:lnTo>
                                  <a:lnTo>
                                    <a:pt x="693" y="255"/>
                                  </a:lnTo>
                                  <a:lnTo>
                                    <a:pt x="843" y="146"/>
                                  </a:lnTo>
                                  <a:lnTo>
                                    <a:pt x="712" y="0"/>
                                  </a:lnTo>
                                </a:path>
                              </a:pathLst>
                            </a:custGeom>
                            <a:noFill/>
                            <a:ln w="11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693"/>
                        <wpg:cNvGrpSpPr>
                          <a:grpSpLocks/>
                        </wpg:cNvGrpSpPr>
                        <wpg:grpSpPr bwMode="auto">
                          <a:xfrm>
                            <a:off x="2341" y="7576"/>
                            <a:ext cx="450" cy="457"/>
                            <a:chOff x="2341" y="7576"/>
                            <a:chExt cx="450" cy="457"/>
                          </a:xfrm>
                        </wpg:grpSpPr>
                        <wps:wsp>
                          <wps:cNvPr id="1292" name="Freeform 1694"/>
                          <wps:cNvSpPr>
                            <a:spLocks/>
                          </wps:cNvSpPr>
                          <wps:spPr bwMode="auto">
                            <a:xfrm>
                              <a:off x="2341" y="7576"/>
                              <a:ext cx="450" cy="457"/>
                            </a:xfrm>
                            <a:custGeom>
                              <a:avLst/>
                              <a:gdLst>
                                <a:gd name="T0" fmla="+- 0 2341 2341"/>
                                <a:gd name="T1" fmla="*/ T0 w 450"/>
                                <a:gd name="T2" fmla="+- 0 7832 7576"/>
                                <a:gd name="T3" fmla="*/ 7832 h 457"/>
                                <a:gd name="T4" fmla="+- 0 2623 2341"/>
                                <a:gd name="T5" fmla="*/ T4 w 450"/>
                                <a:gd name="T6" fmla="+- 0 8033 7576"/>
                                <a:gd name="T7" fmla="*/ 8033 h 457"/>
                                <a:gd name="T8" fmla="+- 0 2641 2341"/>
                                <a:gd name="T9" fmla="*/ T8 w 450"/>
                                <a:gd name="T10" fmla="+- 0 8033 7576"/>
                                <a:gd name="T11" fmla="*/ 8033 h 457"/>
                                <a:gd name="T12" fmla="+- 0 2791 2341"/>
                                <a:gd name="T13" fmla="*/ T12 w 450"/>
                                <a:gd name="T14" fmla="+- 0 7814 7576"/>
                                <a:gd name="T15" fmla="*/ 7814 h 457"/>
                                <a:gd name="T16" fmla="+- 0 2530 2341"/>
                                <a:gd name="T17" fmla="*/ T16 w 450"/>
                                <a:gd name="T18" fmla="+- 0 7576 7576"/>
                                <a:gd name="T19" fmla="*/ 7576 h 457"/>
                                <a:gd name="T20" fmla="+- 0 2341 2341"/>
                                <a:gd name="T21" fmla="*/ T20 w 450"/>
                                <a:gd name="T22" fmla="+- 0 7832 7576"/>
                                <a:gd name="T23" fmla="*/ 7832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0" h="457">
                                  <a:moveTo>
                                    <a:pt x="0" y="256"/>
                                  </a:moveTo>
                                  <a:lnTo>
                                    <a:pt x="282" y="457"/>
                                  </a:lnTo>
                                  <a:lnTo>
                                    <a:pt x="300" y="457"/>
                                  </a:lnTo>
                                  <a:lnTo>
                                    <a:pt x="450" y="238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17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691"/>
                        <wpg:cNvGrpSpPr>
                          <a:grpSpLocks/>
                        </wpg:cNvGrpSpPr>
                        <wpg:grpSpPr bwMode="auto">
                          <a:xfrm>
                            <a:off x="3411" y="7156"/>
                            <a:ext cx="618" cy="622"/>
                            <a:chOff x="3411" y="7156"/>
                            <a:chExt cx="618" cy="622"/>
                          </a:xfrm>
                        </wpg:grpSpPr>
                        <wps:wsp>
                          <wps:cNvPr id="1294" name="Freeform 1692"/>
                          <wps:cNvSpPr>
                            <a:spLocks/>
                          </wps:cNvSpPr>
                          <wps:spPr bwMode="auto">
                            <a:xfrm>
                              <a:off x="3411" y="7156"/>
                              <a:ext cx="618" cy="622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618"/>
                                <a:gd name="T2" fmla="+- 0 7449 7156"/>
                                <a:gd name="T3" fmla="*/ 7449 h 622"/>
                                <a:gd name="T4" fmla="+- 0 3429 3411"/>
                                <a:gd name="T5" fmla="*/ T4 w 618"/>
                                <a:gd name="T6" fmla="+- 0 7649 7156"/>
                                <a:gd name="T7" fmla="*/ 7649 h 622"/>
                                <a:gd name="T8" fmla="+- 0 3598 3411"/>
                                <a:gd name="T9" fmla="*/ T8 w 618"/>
                                <a:gd name="T10" fmla="+- 0 7778 7156"/>
                                <a:gd name="T11" fmla="*/ 7778 h 622"/>
                                <a:gd name="T12" fmla="+- 0 4029 3411"/>
                                <a:gd name="T13" fmla="*/ T12 w 618"/>
                                <a:gd name="T14" fmla="+- 0 7449 7156"/>
                                <a:gd name="T15" fmla="*/ 7449 h 622"/>
                                <a:gd name="T16" fmla="+- 0 4029 3411"/>
                                <a:gd name="T17" fmla="*/ T16 w 618"/>
                                <a:gd name="T18" fmla="+- 0 7429 7156"/>
                                <a:gd name="T19" fmla="*/ 7429 h 622"/>
                                <a:gd name="T20" fmla="+- 0 4011 3411"/>
                                <a:gd name="T21" fmla="*/ T20 w 618"/>
                                <a:gd name="T22" fmla="+- 0 7429 7156"/>
                                <a:gd name="T23" fmla="*/ 7429 h 622"/>
                                <a:gd name="T24" fmla="+- 0 4011 3411"/>
                                <a:gd name="T25" fmla="*/ T24 w 618"/>
                                <a:gd name="T26" fmla="+- 0 7411 7156"/>
                                <a:gd name="T27" fmla="*/ 7411 h 622"/>
                                <a:gd name="T28" fmla="+- 0 3991 3411"/>
                                <a:gd name="T29" fmla="*/ T28 w 618"/>
                                <a:gd name="T30" fmla="+- 0 7411 7156"/>
                                <a:gd name="T31" fmla="*/ 7411 h 622"/>
                                <a:gd name="T32" fmla="+- 0 3991 3411"/>
                                <a:gd name="T33" fmla="*/ T32 w 618"/>
                                <a:gd name="T34" fmla="+- 0 7393 7156"/>
                                <a:gd name="T35" fmla="*/ 7393 h 622"/>
                                <a:gd name="T36" fmla="+- 0 3973 3411"/>
                                <a:gd name="T37" fmla="*/ T36 w 618"/>
                                <a:gd name="T38" fmla="+- 0 7393 7156"/>
                                <a:gd name="T39" fmla="*/ 7393 h 622"/>
                                <a:gd name="T40" fmla="+- 0 3973 3411"/>
                                <a:gd name="T41" fmla="*/ T40 w 618"/>
                                <a:gd name="T42" fmla="+- 0 7375 7156"/>
                                <a:gd name="T43" fmla="*/ 7375 h 622"/>
                                <a:gd name="T44" fmla="+- 0 3954 3411"/>
                                <a:gd name="T45" fmla="*/ T44 w 618"/>
                                <a:gd name="T46" fmla="+- 0 7358 7156"/>
                                <a:gd name="T47" fmla="*/ 7358 h 622"/>
                                <a:gd name="T48" fmla="+- 0 3804 3411"/>
                                <a:gd name="T49" fmla="*/ T48 w 618"/>
                                <a:gd name="T50" fmla="+- 0 7156 7156"/>
                                <a:gd name="T51" fmla="*/ 7156 h 622"/>
                                <a:gd name="T52" fmla="+- 0 3411 3411"/>
                                <a:gd name="T53" fmla="*/ T52 w 618"/>
                                <a:gd name="T54" fmla="+- 0 7449 7156"/>
                                <a:gd name="T55" fmla="*/ 7449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18" h="622">
                                  <a:moveTo>
                                    <a:pt x="0" y="293"/>
                                  </a:moveTo>
                                  <a:lnTo>
                                    <a:pt x="18" y="493"/>
                                  </a:lnTo>
                                  <a:lnTo>
                                    <a:pt x="187" y="622"/>
                                  </a:lnTo>
                                  <a:lnTo>
                                    <a:pt x="618" y="293"/>
                                  </a:lnTo>
                                  <a:lnTo>
                                    <a:pt x="618" y="273"/>
                                  </a:lnTo>
                                  <a:lnTo>
                                    <a:pt x="600" y="273"/>
                                  </a:lnTo>
                                  <a:lnTo>
                                    <a:pt x="600" y="255"/>
                                  </a:lnTo>
                                  <a:lnTo>
                                    <a:pt x="580" y="255"/>
                                  </a:lnTo>
                                  <a:lnTo>
                                    <a:pt x="580" y="237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562" y="219"/>
                                  </a:lnTo>
                                  <a:lnTo>
                                    <a:pt x="543" y="202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689"/>
                        <wpg:cNvGrpSpPr>
                          <a:grpSpLocks/>
                        </wpg:cNvGrpSpPr>
                        <wpg:grpSpPr bwMode="auto">
                          <a:xfrm>
                            <a:off x="3598" y="7449"/>
                            <a:ext cx="1144" cy="1004"/>
                            <a:chOff x="3598" y="7449"/>
                            <a:chExt cx="1144" cy="1004"/>
                          </a:xfrm>
                        </wpg:grpSpPr>
                        <wps:wsp>
                          <wps:cNvPr id="1296" name="Freeform 1690"/>
                          <wps:cNvSpPr>
                            <a:spLocks/>
                          </wps:cNvSpPr>
                          <wps:spPr bwMode="auto">
                            <a:xfrm>
                              <a:off x="3598" y="7449"/>
                              <a:ext cx="1144" cy="1004"/>
                            </a:xfrm>
                            <a:custGeom>
                              <a:avLst/>
                              <a:gdLst>
                                <a:gd name="T0" fmla="+- 0 4011 3598"/>
                                <a:gd name="T1" fmla="*/ T0 w 1144"/>
                                <a:gd name="T2" fmla="+- 0 8051 7449"/>
                                <a:gd name="T3" fmla="*/ 8051 h 1004"/>
                                <a:gd name="T4" fmla="+- 0 4741 3598"/>
                                <a:gd name="T5" fmla="*/ T4 w 1144"/>
                                <a:gd name="T6" fmla="+- 0 8215 7449"/>
                                <a:gd name="T7" fmla="*/ 8215 h 1004"/>
                                <a:gd name="T8" fmla="+- 0 4722 3598"/>
                                <a:gd name="T9" fmla="*/ T8 w 1144"/>
                                <a:gd name="T10" fmla="+- 0 8197 7449"/>
                                <a:gd name="T11" fmla="*/ 8197 h 1004"/>
                                <a:gd name="T12" fmla="+- 0 4704 3598"/>
                                <a:gd name="T13" fmla="*/ T12 w 1144"/>
                                <a:gd name="T14" fmla="+- 0 8178 7449"/>
                                <a:gd name="T15" fmla="*/ 8178 h 1004"/>
                                <a:gd name="T16" fmla="+- 0 4685 3598"/>
                                <a:gd name="T17" fmla="*/ T16 w 1144"/>
                                <a:gd name="T18" fmla="+- 0 8160 7449"/>
                                <a:gd name="T19" fmla="*/ 8160 h 1004"/>
                                <a:gd name="T20" fmla="+- 0 4666 3598"/>
                                <a:gd name="T21" fmla="*/ T20 w 1144"/>
                                <a:gd name="T22" fmla="+- 0 8142 7449"/>
                                <a:gd name="T23" fmla="*/ 8142 h 1004"/>
                                <a:gd name="T24" fmla="+- 0 4648 3598"/>
                                <a:gd name="T25" fmla="*/ T24 w 1144"/>
                                <a:gd name="T26" fmla="+- 0 8105 7449"/>
                                <a:gd name="T27" fmla="*/ 8105 h 1004"/>
                                <a:gd name="T28" fmla="+- 0 4611 3598"/>
                                <a:gd name="T29" fmla="*/ T28 w 1144"/>
                                <a:gd name="T30" fmla="+- 0 8087 7449"/>
                                <a:gd name="T31" fmla="*/ 8087 h 1004"/>
                                <a:gd name="T32" fmla="+- 0 4591 3598"/>
                                <a:gd name="T33" fmla="*/ T32 w 1144"/>
                                <a:gd name="T34" fmla="+- 0 8069 7449"/>
                                <a:gd name="T35" fmla="*/ 8069 h 1004"/>
                                <a:gd name="T36" fmla="+- 0 4572 3598"/>
                                <a:gd name="T37" fmla="*/ T36 w 1144"/>
                                <a:gd name="T38" fmla="+- 0 8051 7449"/>
                                <a:gd name="T39" fmla="*/ 8051 h 1004"/>
                                <a:gd name="T40" fmla="+- 0 4554 3598"/>
                                <a:gd name="T41" fmla="*/ T40 w 1144"/>
                                <a:gd name="T42" fmla="+- 0 8033 7449"/>
                                <a:gd name="T43" fmla="*/ 8033 h 1004"/>
                                <a:gd name="T44" fmla="+- 0 4535 3598"/>
                                <a:gd name="T45" fmla="*/ T44 w 1144"/>
                                <a:gd name="T46" fmla="+- 0 8014 7449"/>
                                <a:gd name="T47" fmla="*/ 8014 h 1004"/>
                                <a:gd name="T48" fmla="+- 0 4517 3598"/>
                                <a:gd name="T49" fmla="*/ T48 w 1144"/>
                                <a:gd name="T50" fmla="+- 0 7996 7449"/>
                                <a:gd name="T51" fmla="*/ 7996 h 1004"/>
                                <a:gd name="T52" fmla="+- 0 4498 3598"/>
                                <a:gd name="T53" fmla="*/ T52 w 1144"/>
                                <a:gd name="T54" fmla="+- 0 7978 7449"/>
                                <a:gd name="T55" fmla="*/ 7978 h 1004"/>
                                <a:gd name="T56" fmla="+- 0 4479 3598"/>
                                <a:gd name="T57" fmla="*/ T56 w 1144"/>
                                <a:gd name="T58" fmla="+- 0 7960 7449"/>
                                <a:gd name="T59" fmla="*/ 7960 h 1004"/>
                                <a:gd name="T60" fmla="+- 0 4461 3598"/>
                                <a:gd name="T61" fmla="*/ T60 w 1144"/>
                                <a:gd name="T62" fmla="+- 0 7941 7449"/>
                                <a:gd name="T63" fmla="*/ 7941 h 1004"/>
                                <a:gd name="T64" fmla="+- 0 4441 3598"/>
                                <a:gd name="T65" fmla="*/ T64 w 1144"/>
                                <a:gd name="T66" fmla="+- 0 7923 7449"/>
                                <a:gd name="T67" fmla="*/ 7923 h 1004"/>
                                <a:gd name="T68" fmla="+- 0 4422 3598"/>
                                <a:gd name="T69" fmla="*/ T68 w 1144"/>
                                <a:gd name="T70" fmla="+- 0 7905 7449"/>
                                <a:gd name="T71" fmla="*/ 7905 h 1004"/>
                                <a:gd name="T72" fmla="+- 0 4367 3598"/>
                                <a:gd name="T73" fmla="*/ T72 w 1144"/>
                                <a:gd name="T74" fmla="+- 0 7832 7449"/>
                                <a:gd name="T75" fmla="*/ 7832 h 1004"/>
                                <a:gd name="T76" fmla="+- 0 4348 3598"/>
                                <a:gd name="T77" fmla="*/ T76 w 1144"/>
                                <a:gd name="T78" fmla="+- 0 7814 7449"/>
                                <a:gd name="T79" fmla="*/ 7814 h 1004"/>
                                <a:gd name="T80" fmla="+- 0 4329 3598"/>
                                <a:gd name="T81" fmla="*/ T80 w 1144"/>
                                <a:gd name="T82" fmla="+- 0 7778 7449"/>
                                <a:gd name="T83" fmla="*/ 7778 h 1004"/>
                                <a:gd name="T84" fmla="+- 0 4311 3598"/>
                                <a:gd name="T85" fmla="*/ T84 w 1144"/>
                                <a:gd name="T86" fmla="+- 0 7758 7449"/>
                                <a:gd name="T87" fmla="*/ 7758 h 1004"/>
                                <a:gd name="T88" fmla="+- 0 4291 3598"/>
                                <a:gd name="T89" fmla="*/ T88 w 1144"/>
                                <a:gd name="T90" fmla="+- 0 7740 7449"/>
                                <a:gd name="T91" fmla="*/ 7740 h 1004"/>
                                <a:gd name="T92" fmla="+- 0 4272 3598"/>
                                <a:gd name="T93" fmla="*/ T92 w 1144"/>
                                <a:gd name="T94" fmla="+- 0 7722 7449"/>
                                <a:gd name="T95" fmla="*/ 7722 h 1004"/>
                                <a:gd name="T96" fmla="+- 0 4217 3598"/>
                                <a:gd name="T97" fmla="*/ T96 w 1144"/>
                                <a:gd name="T98" fmla="+- 0 7649 7449"/>
                                <a:gd name="T99" fmla="*/ 7649 h 1004"/>
                                <a:gd name="T100" fmla="+- 0 4198 3598"/>
                                <a:gd name="T101" fmla="*/ T100 w 1144"/>
                                <a:gd name="T102" fmla="+- 0 7631 7449"/>
                                <a:gd name="T103" fmla="*/ 7631 h 1004"/>
                                <a:gd name="T104" fmla="+- 0 4179 3598"/>
                                <a:gd name="T105" fmla="*/ T104 w 1144"/>
                                <a:gd name="T106" fmla="+- 0 7613 7449"/>
                                <a:gd name="T107" fmla="*/ 7613 h 1004"/>
                                <a:gd name="T108" fmla="+- 0 4161 3598"/>
                                <a:gd name="T109" fmla="*/ T108 w 1144"/>
                                <a:gd name="T110" fmla="+- 0 7594 7449"/>
                                <a:gd name="T111" fmla="*/ 7594 h 1004"/>
                                <a:gd name="T112" fmla="+- 0 4141 3598"/>
                                <a:gd name="T113" fmla="*/ T112 w 1144"/>
                                <a:gd name="T114" fmla="+- 0 7576 7449"/>
                                <a:gd name="T115" fmla="*/ 7576 h 1004"/>
                                <a:gd name="T116" fmla="+- 0 4122 3598"/>
                                <a:gd name="T117" fmla="*/ T116 w 1144"/>
                                <a:gd name="T118" fmla="+- 0 7540 7449"/>
                                <a:gd name="T119" fmla="*/ 7540 h 1004"/>
                                <a:gd name="T120" fmla="+- 0 4104 3598"/>
                                <a:gd name="T121" fmla="*/ T120 w 1144"/>
                                <a:gd name="T122" fmla="+- 0 7522 7449"/>
                                <a:gd name="T123" fmla="*/ 7522 h 1004"/>
                                <a:gd name="T124" fmla="+- 0 4085 3598"/>
                                <a:gd name="T125" fmla="*/ T124 w 1144"/>
                                <a:gd name="T126" fmla="+- 0 7503 7449"/>
                                <a:gd name="T127" fmla="*/ 7503 h 1004"/>
                                <a:gd name="T128" fmla="+- 0 4067 3598"/>
                                <a:gd name="T129" fmla="*/ T128 w 1144"/>
                                <a:gd name="T130" fmla="+- 0 7485 7449"/>
                                <a:gd name="T131" fmla="*/ 7485 h 1004"/>
                                <a:gd name="T132" fmla="+- 0 3598 3598"/>
                                <a:gd name="T133" fmla="*/ T132 w 1144"/>
                                <a:gd name="T134" fmla="+- 0 7778 7449"/>
                                <a:gd name="T135" fmla="*/ 7778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44" h="1004">
                                  <a:moveTo>
                                    <a:pt x="0" y="329"/>
                                  </a:moveTo>
                                  <a:lnTo>
                                    <a:pt x="413" y="602"/>
                                  </a:lnTo>
                                  <a:lnTo>
                                    <a:pt x="974" y="1004"/>
                                  </a:lnTo>
                                  <a:lnTo>
                                    <a:pt x="1143" y="766"/>
                                  </a:lnTo>
                                  <a:lnTo>
                                    <a:pt x="1143" y="748"/>
                                  </a:lnTo>
                                  <a:lnTo>
                                    <a:pt x="1124" y="748"/>
                                  </a:lnTo>
                                  <a:lnTo>
                                    <a:pt x="1124" y="729"/>
                                  </a:lnTo>
                                  <a:lnTo>
                                    <a:pt x="1106" y="729"/>
                                  </a:lnTo>
                                  <a:lnTo>
                                    <a:pt x="1106" y="711"/>
                                  </a:lnTo>
                                  <a:lnTo>
                                    <a:pt x="1087" y="711"/>
                                  </a:lnTo>
                                  <a:lnTo>
                                    <a:pt x="1087" y="693"/>
                                  </a:lnTo>
                                  <a:lnTo>
                                    <a:pt x="1068" y="693"/>
                                  </a:lnTo>
                                  <a:lnTo>
                                    <a:pt x="1050" y="675"/>
                                  </a:lnTo>
                                  <a:lnTo>
                                    <a:pt x="1050" y="656"/>
                                  </a:lnTo>
                                  <a:lnTo>
                                    <a:pt x="1031" y="656"/>
                                  </a:lnTo>
                                  <a:lnTo>
                                    <a:pt x="1013" y="638"/>
                                  </a:lnTo>
                                  <a:lnTo>
                                    <a:pt x="1013" y="620"/>
                                  </a:lnTo>
                                  <a:lnTo>
                                    <a:pt x="993" y="620"/>
                                  </a:lnTo>
                                  <a:lnTo>
                                    <a:pt x="993" y="602"/>
                                  </a:lnTo>
                                  <a:lnTo>
                                    <a:pt x="974" y="602"/>
                                  </a:lnTo>
                                  <a:lnTo>
                                    <a:pt x="974" y="584"/>
                                  </a:lnTo>
                                  <a:lnTo>
                                    <a:pt x="956" y="584"/>
                                  </a:lnTo>
                                  <a:lnTo>
                                    <a:pt x="956" y="565"/>
                                  </a:lnTo>
                                  <a:lnTo>
                                    <a:pt x="937" y="565"/>
                                  </a:lnTo>
                                  <a:lnTo>
                                    <a:pt x="937" y="547"/>
                                  </a:lnTo>
                                  <a:lnTo>
                                    <a:pt x="919" y="547"/>
                                  </a:lnTo>
                                  <a:lnTo>
                                    <a:pt x="919" y="529"/>
                                  </a:lnTo>
                                  <a:lnTo>
                                    <a:pt x="900" y="529"/>
                                  </a:lnTo>
                                  <a:lnTo>
                                    <a:pt x="900" y="511"/>
                                  </a:lnTo>
                                  <a:lnTo>
                                    <a:pt x="881" y="511"/>
                                  </a:lnTo>
                                  <a:lnTo>
                                    <a:pt x="881" y="492"/>
                                  </a:lnTo>
                                  <a:lnTo>
                                    <a:pt x="863" y="492"/>
                                  </a:lnTo>
                                  <a:lnTo>
                                    <a:pt x="863" y="474"/>
                                  </a:lnTo>
                                  <a:lnTo>
                                    <a:pt x="843" y="474"/>
                                  </a:lnTo>
                                  <a:lnTo>
                                    <a:pt x="843" y="456"/>
                                  </a:lnTo>
                                  <a:lnTo>
                                    <a:pt x="824" y="456"/>
                                  </a:lnTo>
                                  <a:lnTo>
                                    <a:pt x="824" y="438"/>
                                  </a:lnTo>
                                  <a:lnTo>
                                    <a:pt x="769" y="383"/>
                                  </a:lnTo>
                                  <a:lnTo>
                                    <a:pt x="769" y="365"/>
                                  </a:lnTo>
                                  <a:lnTo>
                                    <a:pt x="750" y="365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31" y="329"/>
                                  </a:lnTo>
                                  <a:lnTo>
                                    <a:pt x="713" y="329"/>
                                  </a:lnTo>
                                  <a:lnTo>
                                    <a:pt x="713" y="309"/>
                                  </a:lnTo>
                                  <a:lnTo>
                                    <a:pt x="693" y="309"/>
                                  </a:lnTo>
                                  <a:lnTo>
                                    <a:pt x="693" y="291"/>
                                  </a:lnTo>
                                  <a:lnTo>
                                    <a:pt x="674" y="291"/>
                                  </a:lnTo>
                                  <a:lnTo>
                                    <a:pt x="674" y="273"/>
                                  </a:lnTo>
                                  <a:lnTo>
                                    <a:pt x="619" y="218"/>
                                  </a:lnTo>
                                  <a:lnTo>
                                    <a:pt x="619" y="20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600" y="182"/>
                                  </a:lnTo>
                                  <a:lnTo>
                                    <a:pt x="581" y="182"/>
                                  </a:lnTo>
                                  <a:lnTo>
                                    <a:pt x="581" y="164"/>
                                  </a:lnTo>
                                  <a:lnTo>
                                    <a:pt x="563" y="164"/>
                                  </a:lnTo>
                                  <a:lnTo>
                                    <a:pt x="563" y="145"/>
                                  </a:lnTo>
                                  <a:lnTo>
                                    <a:pt x="543" y="145"/>
                                  </a:lnTo>
                                  <a:lnTo>
                                    <a:pt x="543" y="127"/>
                                  </a:lnTo>
                                  <a:lnTo>
                                    <a:pt x="524" y="109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06" y="91"/>
                                  </a:lnTo>
                                  <a:lnTo>
                                    <a:pt x="506" y="73"/>
                                  </a:lnTo>
                                  <a:lnTo>
                                    <a:pt x="487" y="73"/>
                                  </a:lnTo>
                                  <a:lnTo>
                                    <a:pt x="487" y="54"/>
                                  </a:lnTo>
                                  <a:lnTo>
                                    <a:pt x="469" y="54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11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687"/>
                        <wpg:cNvGrpSpPr>
                          <a:grpSpLocks/>
                        </wpg:cNvGrpSpPr>
                        <wpg:grpSpPr bwMode="auto">
                          <a:xfrm>
                            <a:off x="2980" y="7649"/>
                            <a:ext cx="1031" cy="1022"/>
                            <a:chOff x="2980" y="7649"/>
                            <a:chExt cx="1031" cy="1022"/>
                          </a:xfrm>
                        </wpg:grpSpPr>
                        <wps:wsp>
                          <wps:cNvPr id="1298" name="Freeform 1688"/>
                          <wps:cNvSpPr>
                            <a:spLocks/>
                          </wps:cNvSpPr>
                          <wps:spPr bwMode="auto">
                            <a:xfrm>
                              <a:off x="2980" y="7649"/>
                              <a:ext cx="1031" cy="1022"/>
                            </a:xfrm>
                            <a:custGeom>
                              <a:avLst/>
                              <a:gdLst>
                                <a:gd name="T0" fmla="+- 0 3429 2980"/>
                                <a:gd name="T1" fmla="*/ T0 w 1031"/>
                                <a:gd name="T2" fmla="+- 0 7649 7649"/>
                                <a:gd name="T3" fmla="*/ 7649 h 1022"/>
                                <a:gd name="T4" fmla="+- 0 3261 2980"/>
                                <a:gd name="T5" fmla="*/ T4 w 1031"/>
                                <a:gd name="T6" fmla="+- 0 7887 7649"/>
                                <a:gd name="T7" fmla="*/ 7887 h 1022"/>
                                <a:gd name="T8" fmla="+- 0 3185 2980"/>
                                <a:gd name="T9" fmla="*/ T8 w 1031"/>
                                <a:gd name="T10" fmla="+- 0 7978 7649"/>
                                <a:gd name="T11" fmla="*/ 7978 h 1022"/>
                                <a:gd name="T12" fmla="+- 0 2980 2980"/>
                                <a:gd name="T13" fmla="*/ T12 w 1031"/>
                                <a:gd name="T14" fmla="+- 0 8270 7649"/>
                                <a:gd name="T15" fmla="*/ 8270 h 1022"/>
                                <a:gd name="T16" fmla="+- 0 3541 2980"/>
                                <a:gd name="T17" fmla="*/ T16 w 1031"/>
                                <a:gd name="T18" fmla="+- 0 8672 7649"/>
                                <a:gd name="T19" fmla="*/ 8672 h 1022"/>
                                <a:gd name="T20" fmla="+- 0 4011 2980"/>
                                <a:gd name="T21" fmla="*/ T20 w 1031"/>
                                <a:gd name="T22" fmla="+- 0 8051 7649"/>
                                <a:gd name="T23" fmla="*/ 8051 h 1022"/>
                                <a:gd name="T24" fmla="+- 0 3598 2980"/>
                                <a:gd name="T25" fmla="*/ T24 w 1031"/>
                                <a:gd name="T26" fmla="+- 0 7778 7649"/>
                                <a:gd name="T27" fmla="*/ 7778 h 1022"/>
                                <a:gd name="T28" fmla="+- 0 3429 2980"/>
                                <a:gd name="T29" fmla="*/ T28 w 1031"/>
                                <a:gd name="T30" fmla="+- 0 7649 7649"/>
                                <a:gd name="T31" fmla="*/ 7649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22">
                                  <a:moveTo>
                                    <a:pt x="449" y="0"/>
                                  </a:moveTo>
                                  <a:lnTo>
                                    <a:pt x="281" y="238"/>
                                  </a:lnTo>
                                  <a:lnTo>
                                    <a:pt x="205" y="329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561" y="1023"/>
                                  </a:lnTo>
                                  <a:lnTo>
                                    <a:pt x="1031" y="402"/>
                                  </a:lnTo>
                                  <a:lnTo>
                                    <a:pt x="618" y="129"/>
                                  </a:ln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684"/>
                        <wpg:cNvGrpSpPr>
                          <a:grpSpLocks/>
                        </wpg:cNvGrpSpPr>
                        <wpg:grpSpPr bwMode="auto">
                          <a:xfrm>
                            <a:off x="5004" y="8891"/>
                            <a:ext cx="694" cy="155"/>
                            <a:chOff x="5004" y="8891"/>
                            <a:chExt cx="694" cy="155"/>
                          </a:xfrm>
                        </wpg:grpSpPr>
                        <wps:wsp>
                          <wps:cNvPr id="1300" name="Freeform 1686"/>
                          <wps:cNvSpPr>
                            <a:spLocks/>
                          </wps:cNvSpPr>
                          <wps:spPr bwMode="auto">
                            <a:xfrm>
                              <a:off x="5004" y="8891"/>
                              <a:ext cx="694" cy="155"/>
                            </a:xfrm>
                            <a:custGeom>
                              <a:avLst/>
                              <a:gdLst>
                                <a:gd name="T0" fmla="+- 0 5585 5004"/>
                                <a:gd name="T1" fmla="*/ T0 w 694"/>
                                <a:gd name="T2" fmla="+- 0 8964 8891"/>
                                <a:gd name="T3" fmla="*/ 8964 h 155"/>
                                <a:gd name="T4" fmla="+- 0 5525 5004"/>
                                <a:gd name="T5" fmla="*/ T4 w 694"/>
                                <a:gd name="T6" fmla="+- 0 9046 8891"/>
                                <a:gd name="T7" fmla="*/ 904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4" h="155">
                                  <a:moveTo>
                                    <a:pt x="581" y="73"/>
                                  </a:moveTo>
                                  <a:lnTo>
                                    <a:pt x="521" y="155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685"/>
                          <wps:cNvSpPr>
                            <a:spLocks/>
                          </wps:cNvSpPr>
                          <wps:spPr bwMode="auto">
                            <a:xfrm>
                              <a:off x="5004" y="8891"/>
                              <a:ext cx="694" cy="155"/>
                            </a:xfrm>
                            <a:custGeom>
                              <a:avLst/>
                              <a:gdLst>
                                <a:gd name="T0" fmla="+- 0 5589 5004"/>
                                <a:gd name="T1" fmla="*/ T0 w 694"/>
                                <a:gd name="T2" fmla="+- 0 9046 8891"/>
                                <a:gd name="T3" fmla="*/ 9046 h 155"/>
                                <a:gd name="T4" fmla="+- 0 5622 5004"/>
                                <a:gd name="T5" fmla="*/ T4 w 694"/>
                                <a:gd name="T6" fmla="+- 0 9000 8891"/>
                                <a:gd name="T7" fmla="*/ 9000 h 155"/>
                                <a:gd name="T8" fmla="+- 0 5698 5004"/>
                                <a:gd name="T9" fmla="*/ T8 w 694"/>
                                <a:gd name="T10" fmla="+- 0 8982 8891"/>
                                <a:gd name="T11" fmla="*/ 8982 h 155"/>
                                <a:gd name="T12" fmla="+- 0 5679 5004"/>
                                <a:gd name="T13" fmla="*/ T12 w 694"/>
                                <a:gd name="T14" fmla="+- 0 8982 8891"/>
                                <a:gd name="T15" fmla="*/ 8982 h 155"/>
                                <a:gd name="T16" fmla="+- 0 5659 5004"/>
                                <a:gd name="T17" fmla="*/ T16 w 694"/>
                                <a:gd name="T18" fmla="+- 0 8964 8891"/>
                                <a:gd name="T19" fmla="*/ 8964 h 155"/>
                                <a:gd name="T20" fmla="+- 0 5641 5004"/>
                                <a:gd name="T21" fmla="*/ T20 w 694"/>
                                <a:gd name="T22" fmla="+- 0 8964 8891"/>
                                <a:gd name="T23" fmla="*/ 8964 h 155"/>
                                <a:gd name="T24" fmla="+- 0 5641 5004"/>
                                <a:gd name="T25" fmla="*/ T24 w 694"/>
                                <a:gd name="T26" fmla="+- 0 8945 8891"/>
                                <a:gd name="T27" fmla="*/ 8945 h 155"/>
                                <a:gd name="T28" fmla="+- 0 5622 5004"/>
                                <a:gd name="T29" fmla="*/ T28 w 694"/>
                                <a:gd name="T30" fmla="+- 0 8945 8891"/>
                                <a:gd name="T31" fmla="*/ 8945 h 155"/>
                                <a:gd name="T32" fmla="+- 0 5622 5004"/>
                                <a:gd name="T33" fmla="*/ T32 w 694"/>
                                <a:gd name="T34" fmla="+- 0 8927 8891"/>
                                <a:gd name="T35" fmla="*/ 8927 h 155"/>
                                <a:gd name="T36" fmla="+- 0 5604 5004"/>
                                <a:gd name="T37" fmla="*/ T36 w 694"/>
                                <a:gd name="T38" fmla="+- 0 8927 8891"/>
                                <a:gd name="T39" fmla="*/ 8927 h 155"/>
                                <a:gd name="T40" fmla="+- 0 5585 5004"/>
                                <a:gd name="T41" fmla="*/ T40 w 694"/>
                                <a:gd name="T42" fmla="+- 0 8909 8891"/>
                                <a:gd name="T43" fmla="*/ 8909 h 155"/>
                                <a:gd name="T44" fmla="+- 0 5566 5004"/>
                                <a:gd name="T45" fmla="*/ T44 w 694"/>
                                <a:gd name="T46" fmla="+- 0 8909 8891"/>
                                <a:gd name="T47" fmla="*/ 8909 h 155"/>
                                <a:gd name="T48" fmla="+- 0 5566 5004"/>
                                <a:gd name="T49" fmla="*/ T48 w 694"/>
                                <a:gd name="T50" fmla="+- 0 8891 8891"/>
                                <a:gd name="T51" fmla="*/ 8891 h 155"/>
                                <a:gd name="T52" fmla="+- 0 5585 5004"/>
                                <a:gd name="T53" fmla="*/ T52 w 694"/>
                                <a:gd name="T54" fmla="+- 0 8964 8891"/>
                                <a:gd name="T55" fmla="*/ 896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4" h="155">
                                  <a:moveTo>
                                    <a:pt x="585" y="155"/>
                                  </a:moveTo>
                                  <a:lnTo>
                                    <a:pt x="618" y="109"/>
                                  </a:lnTo>
                                  <a:lnTo>
                                    <a:pt x="694" y="91"/>
                                  </a:lnTo>
                                  <a:lnTo>
                                    <a:pt x="675" y="91"/>
                                  </a:lnTo>
                                  <a:lnTo>
                                    <a:pt x="655" y="73"/>
                                  </a:lnTo>
                                  <a:lnTo>
                                    <a:pt x="637" y="73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18" y="54"/>
                                  </a:lnTo>
                                  <a:lnTo>
                                    <a:pt x="618" y="36"/>
                                  </a:lnTo>
                                  <a:lnTo>
                                    <a:pt x="600" y="36"/>
                                  </a:lnTo>
                                  <a:lnTo>
                                    <a:pt x="581" y="18"/>
                                  </a:lnTo>
                                  <a:lnTo>
                                    <a:pt x="562" y="18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81" y="73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681"/>
                        <wpg:cNvGrpSpPr>
                          <a:grpSpLocks/>
                        </wpg:cNvGrpSpPr>
                        <wpg:grpSpPr bwMode="auto">
                          <a:xfrm>
                            <a:off x="1573" y="7429"/>
                            <a:ext cx="2794" cy="1616"/>
                            <a:chOff x="1573" y="7429"/>
                            <a:chExt cx="2794" cy="1616"/>
                          </a:xfrm>
                        </wpg:grpSpPr>
                        <wps:wsp>
                          <wps:cNvPr id="1303" name="Freeform 1683"/>
                          <wps:cNvSpPr>
                            <a:spLocks/>
                          </wps:cNvSpPr>
                          <wps:spPr bwMode="auto">
                            <a:xfrm>
                              <a:off x="1573" y="7429"/>
                              <a:ext cx="2794" cy="1616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2794"/>
                                <a:gd name="T2" fmla="+- 0 7631 7429"/>
                                <a:gd name="T3" fmla="*/ 7631 h 1616"/>
                                <a:gd name="T4" fmla="+- 0 1948 1573"/>
                                <a:gd name="T5" fmla="*/ T4 w 2794"/>
                                <a:gd name="T6" fmla="+- 0 7887 7429"/>
                                <a:gd name="T7" fmla="*/ 7887 h 1616"/>
                                <a:gd name="T8" fmla="+- 0 2136 1573"/>
                                <a:gd name="T9" fmla="*/ T8 w 2794"/>
                                <a:gd name="T10" fmla="+- 0 8014 7429"/>
                                <a:gd name="T11" fmla="*/ 8014 h 1616"/>
                                <a:gd name="T12" fmla="+- 0 2323 1573"/>
                                <a:gd name="T13" fmla="*/ T12 w 2794"/>
                                <a:gd name="T14" fmla="+- 0 8160 7429"/>
                                <a:gd name="T15" fmla="*/ 8160 h 1616"/>
                                <a:gd name="T16" fmla="+- 0 2511 1573"/>
                                <a:gd name="T17" fmla="*/ T16 w 2794"/>
                                <a:gd name="T18" fmla="+- 0 8289 7429"/>
                                <a:gd name="T19" fmla="*/ 8289 h 1616"/>
                                <a:gd name="T20" fmla="+- 0 2698 1573"/>
                                <a:gd name="T21" fmla="*/ T20 w 2794"/>
                                <a:gd name="T22" fmla="+- 0 8416 7429"/>
                                <a:gd name="T23" fmla="*/ 8416 h 1616"/>
                                <a:gd name="T24" fmla="+- 0 2885 1573"/>
                                <a:gd name="T25" fmla="*/ T24 w 2794"/>
                                <a:gd name="T26" fmla="+- 0 8544 7429"/>
                                <a:gd name="T27" fmla="*/ 8544 h 1616"/>
                                <a:gd name="T28" fmla="+- 0 3073 1573"/>
                                <a:gd name="T29" fmla="*/ T28 w 2794"/>
                                <a:gd name="T30" fmla="+- 0 8671 7429"/>
                                <a:gd name="T31" fmla="*/ 8671 h 1616"/>
                                <a:gd name="T32" fmla="+- 0 3579 1573"/>
                                <a:gd name="T33" fmla="*/ T32 w 2794"/>
                                <a:gd name="T34" fmla="+- 0 9036 7429"/>
                                <a:gd name="T35" fmla="*/ 9036 h 1616"/>
                                <a:gd name="T36" fmla="+- 0 3579 1573"/>
                                <a:gd name="T37" fmla="*/ T36 w 2794"/>
                                <a:gd name="T38" fmla="+- 0 9018 7429"/>
                                <a:gd name="T39" fmla="*/ 9018 h 1616"/>
                                <a:gd name="T40" fmla="+- 0 3598 1573"/>
                                <a:gd name="T41" fmla="*/ T40 w 2794"/>
                                <a:gd name="T42" fmla="+- 0 9018 7429"/>
                                <a:gd name="T43" fmla="*/ 9018 h 1616"/>
                                <a:gd name="T44" fmla="+- 0 3598 1573"/>
                                <a:gd name="T45" fmla="*/ T44 w 2794"/>
                                <a:gd name="T46" fmla="+- 0 9036 7429"/>
                                <a:gd name="T47" fmla="*/ 9036 h 1616"/>
                                <a:gd name="T48" fmla="+- 0 3616 1573"/>
                                <a:gd name="T49" fmla="*/ T48 w 2794"/>
                                <a:gd name="T50" fmla="+- 0 9046 7429"/>
                                <a:gd name="T51" fmla="*/ 9046 h 1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94" h="1616">
                                  <a:moveTo>
                                    <a:pt x="0" y="202"/>
                                  </a:moveTo>
                                  <a:lnTo>
                                    <a:pt x="375" y="458"/>
                                  </a:lnTo>
                                  <a:lnTo>
                                    <a:pt x="563" y="585"/>
                                  </a:lnTo>
                                  <a:lnTo>
                                    <a:pt x="750" y="731"/>
                                  </a:lnTo>
                                  <a:lnTo>
                                    <a:pt x="938" y="860"/>
                                  </a:lnTo>
                                  <a:lnTo>
                                    <a:pt x="1125" y="987"/>
                                  </a:lnTo>
                                  <a:lnTo>
                                    <a:pt x="1312" y="1115"/>
                                  </a:lnTo>
                                  <a:lnTo>
                                    <a:pt x="1500" y="1242"/>
                                  </a:lnTo>
                                  <a:lnTo>
                                    <a:pt x="2006" y="1607"/>
                                  </a:lnTo>
                                  <a:lnTo>
                                    <a:pt x="2006" y="1589"/>
                                  </a:lnTo>
                                  <a:lnTo>
                                    <a:pt x="2025" y="1589"/>
                                  </a:lnTo>
                                  <a:lnTo>
                                    <a:pt x="2025" y="1607"/>
                                  </a:lnTo>
                                  <a:lnTo>
                                    <a:pt x="2043" y="161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682"/>
                          <wps:cNvSpPr>
                            <a:spLocks/>
                          </wps:cNvSpPr>
                          <wps:spPr bwMode="auto">
                            <a:xfrm>
                              <a:off x="1573" y="7429"/>
                              <a:ext cx="2794" cy="1616"/>
                            </a:xfrm>
                            <a:custGeom>
                              <a:avLst/>
                              <a:gdLst>
                                <a:gd name="T0" fmla="+- 0 4082 1573"/>
                                <a:gd name="T1" fmla="*/ T0 w 2794"/>
                                <a:gd name="T2" fmla="+- 0 9046 7429"/>
                                <a:gd name="T3" fmla="*/ 9046 h 1616"/>
                                <a:gd name="T4" fmla="+- 0 3541 1573"/>
                                <a:gd name="T5" fmla="*/ T4 w 2794"/>
                                <a:gd name="T6" fmla="+- 0 8671 7429"/>
                                <a:gd name="T7" fmla="*/ 8671 h 1616"/>
                                <a:gd name="T8" fmla="+- 0 2980 1573"/>
                                <a:gd name="T9" fmla="*/ T8 w 2794"/>
                                <a:gd name="T10" fmla="+- 0 8270 7429"/>
                                <a:gd name="T11" fmla="*/ 8270 h 1616"/>
                                <a:gd name="T12" fmla="+- 0 2641 1573"/>
                                <a:gd name="T13" fmla="*/ T12 w 2794"/>
                                <a:gd name="T14" fmla="+- 0 8033 7429"/>
                                <a:gd name="T15" fmla="*/ 8033 h 1616"/>
                                <a:gd name="T16" fmla="+- 0 2623 1573"/>
                                <a:gd name="T17" fmla="*/ T16 w 2794"/>
                                <a:gd name="T18" fmla="+- 0 8033 7429"/>
                                <a:gd name="T19" fmla="*/ 8033 h 1616"/>
                                <a:gd name="T20" fmla="+- 0 2341 1573"/>
                                <a:gd name="T21" fmla="*/ T20 w 2794"/>
                                <a:gd name="T22" fmla="+- 0 7832 7429"/>
                                <a:gd name="T23" fmla="*/ 7832 h 1616"/>
                                <a:gd name="T24" fmla="+- 0 2042 1573"/>
                                <a:gd name="T25" fmla="*/ T24 w 2794"/>
                                <a:gd name="T26" fmla="+- 0 7631 7429"/>
                                <a:gd name="T27" fmla="*/ 7631 h 1616"/>
                                <a:gd name="T28" fmla="+- 0 1986 1573"/>
                                <a:gd name="T29" fmla="*/ T28 w 2794"/>
                                <a:gd name="T30" fmla="+- 0 7594 7429"/>
                                <a:gd name="T31" fmla="*/ 7594 h 1616"/>
                                <a:gd name="T32" fmla="+- 0 1986 1573"/>
                                <a:gd name="T33" fmla="*/ T32 w 2794"/>
                                <a:gd name="T34" fmla="+- 0 7576 7429"/>
                                <a:gd name="T35" fmla="*/ 7576 h 1616"/>
                                <a:gd name="T36" fmla="+- 0 1780 1573"/>
                                <a:gd name="T37" fmla="*/ T36 w 2794"/>
                                <a:gd name="T38" fmla="+- 0 7429 7429"/>
                                <a:gd name="T39" fmla="*/ 7429 h 1616"/>
                                <a:gd name="T40" fmla="+- 0 1573 1573"/>
                                <a:gd name="T41" fmla="*/ T40 w 2794"/>
                                <a:gd name="T42" fmla="+- 0 7631 7429"/>
                                <a:gd name="T43" fmla="*/ 7631 h 1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4" h="1616">
                                  <a:moveTo>
                                    <a:pt x="2509" y="1617"/>
                                  </a:moveTo>
                                  <a:lnTo>
                                    <a:pt x="1968" y="1242"/>
                                  </a:lnTo>
                                  <a:lnTo>
                                    <a:pt x="1407" y="841"/>
                                  </a:lnTo>
                                  <a:lnTo>
                                    <a:pt x="1068" y="604"/>
                                  </a:lnTo>
                                  <a:lnTo>
                                    <a:pt x="1050" y="604"/>
                                  </a:lnTo>
                                  <a:lnTo>
                                    <a:pt x="768" y="403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13" y="165"/>
                                  </a:lnTo>
                                  <a:lnTo>
                                    <a:pt x="413" y="147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678"/>
                        <wpg:cNvGrpSpPr>
                          <a:grpSpLocks/>
                        </wpg:cNvGrpSpPr>
                        <wpg:grpSpPr bwMode="auto">
                          <a:xfrm>
                            <a:off x="1418" y="7613"/>
                            <a:ext cx="155" cy="347"/>
                            <a:chOff x="1418" y="7613"/>
                            <a:chExt cx="155" cy="347"/>
                          </a:xfrm>
                        </wpg:grpSpPr>
                        <wps:wsp>
                          <wps:cNvPr id="1306" name="Freeform 1680"/>
                          <wps:cNvSpPr>
                            <a:spLocks/>
                          </wps:cNvSpPr>
                          <wps:spPr bwMode="auto">
                            <a:xfrm>
                              <a:off x="1418" y="7613"/>
                              <a:ext cx="155" cy="347"/>
                            </a:xfrm>
                            <a:custGeom>
                              <a:avLst/>
                              <a:gdLst>
                                <a:gd name="T0" fmla="+- 0 1681 1418"/>
                                <a:gd name="T1" fmla="*/ T0 w 155"/>
                                <a:gd name="T2" fmla="+- 0 7631 7613"/>
                                <a:gd name="T3" fmla="*/ 7631 h 347"/>
                                <a:gd name="T4" fmla="+- 0 1662 1418"/>
                                <a:gd name="T5" fmla="*/ T4 w 155"/>
                                <a:gd name="T6" fmla="+- 0 7631 7613"/>
                                <a:gd name="T7" fmla="*/ 7631 h 347"/>
                                <a:gd name="T8" fmla="+- 0 1662 1418"/>
                                <a:gd name="T9" fmla="*/ T8 w 155"/>
                                <a:gd name="T10" fmla="+- 0 7613 7613"/>
                                <a:gd name="T11" fmla="*/ 7613 h 347"/>
                                <a:gd name="T12" fmla="+- 0 1625 1418"/>
                                <a:gd name="T13" fmla="*/ T12 w 155"/>
                                <a:gd name="T14" fmla="+- 0 7613 7613"/>
                                <a:gd name="T15" fmla="*/ 7613 h 347"/>
                                <a:gd name="T16" fmla="+- 0 1625 1418"/>
                                <a:gd name="T17" fmla="*/ T16 w 155"/>
                                <a:gd name="T18" fmla="+- 0 7631 7613"/>
                                <a:gd name="T19" fmla="*/ 7631 h 347"/>
                                <a:gd name="T20" fmla="+- 0 1588 1418"/>
                                <a:gd name="T21" fmla="*/ T20 w 155"/>
                                <a:gd name="T22" fmla="+- 0 7631 7613"/>
                                <a:gd name="T23" fmla="*/ 7631 h 347"/>
                                <a:gd name="T24" fmla="+- 0 1588 1418"/>
                                <a:gd name="T25" fmla="*/ T24 w 155"/>
                                <a:gd name="T26" fmla="+- 0 7649 7613"/>
                                <a:gd name="T27" fmla="*/ 7649 h 347"/>
                                <a:gd name="T28" fmla="+- 0 1568 1418"/>
                                <a:gd name="T29" fmla="*/ T28 w 155"/>
                                <a:gd name="T30" fmla="+- 0 7649 7613"/>
                                <a:gd name="T31" fmla="*/ 7649 h 347"/>
                                <a:gd name="T32" fmla="+- 0 1526 1418"/>
                                <a:gd name="T33" fmla="*/ T32 w 155"/>
                                <a:gd name="T34" fmla="+- 0 7705 7613"/>
                                <a:gd name="T35" fmla="*/ 7705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5" h="347">
                                  <a:moveTo>
                                    <a:pt x="263" y="18"/>
                                  </a:moveTo>
                                  <a:lnTo>
                                    <a:pt x="244" y="18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08" y="9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679"/>
                          <wps:cNvSpPr>
                            <a:spLocks/>
                          </wps:cNvSpPr>
                          <wps:spPr bwMode="auto">
                            <a:xfrm>
                              <a:off x="1418" y="7613"/>
                              <a:ext cx="155" cy="347"/>
                            </a:xfrm>
                            <a:custGeom>
                              <a:avLst/>
                              <a:gdLst>
                                <a:gd name="T0" fmla="+- 0 1526 1418"/>
                                <a:gd name="T1" fmla="*/ T0 w 155"/>
                                <a:gd name="T2" fmla="+- 0 7929 7613"/>
                                <a:gd name="T3" fmla="*/ 7929 h 347"/>
                                <a:gd name="T4" fmla="+- 0 1568 1418"/>
                                <a:gd name="T5" fmla="*/ T4 w 155"/>
                                <a:gd name="T6" fmla="+- 0 7960 7613"/>
                                <a:gd name="T7" fmla="*/ 7960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5" h="347">
                                  <a:moveTo>
                                    <a:pt x="108" y="316"/>
                                  </a:moveTo>
                                  <a:lnTo>
                                    <a:pt x="150" y="34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675"/>
                        <wpg:cNvGrpSpPr>
                          <a:grpSpLocks/>
                        </wpg:cNvGrpSpPr>
                        <wpg:grpSpPr bwMode="auto">
                          <a:xfrm>
                            <a:off x="1418" y="7631"/>
                            <a:ext cx="529" cy="620"/>
                            <a:chOff x="1418" y="7631"/>
                            <a:chExt cx="529" cy="620"/>
                          </a:xfrm>
                        </wpg:grpSpPr>
                        <wps:wsp>
                          <wps:cNvPr id="1309" name="Freeform 1677"/>
                          <wps:cNvSpPr>
                            <a:spLocks/>
                          </wps:cNvSpPr>
                          <wps:spPr bwMode="auto">
                            <a:xfrm>
                              <a:off x="1418" y="7631"/>
                              <a:ext cx="529" cy="620"/>
                            </a:xfrm>
                            <a:custGeom>
                              <a:avLst/>
                              <a:gdLst>
                                <a:gd name="T0" fmla="+- 0 1493 1418"/>
                                <a:gd name="T1" fmla="*/ T0 w 529"/>
                                <a:gd name="T2" fmla="+- 0 7960 7631"/>
                                <a:gd name="T3" fmla="*/ 7960 h 620"/>
                                <a:gd name="T4" fmla="+- 0 1451 1418"/>
                                <a:gd name="T5" fmla="*/ T4 w 529"/>
                                <a:gd name="T6" fmla="+- 0 8011 7631"/>
                                <a:gd name="T7" fmla="*/ 8011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9" h="620">
                                  <a:moveTo>
                                    <a:pt x="75" y="329"/>
                                  </a:moveTo>
                                  <a:lnTo>
                                    <a:pt x="33" y="38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676"/>
                          <wps:cNvSpPr>
                            <a:spLocks/>
                          </wps:cNvSpPr>
                          <wps:spPr bwMode="auto">
                            <a:xfrm>
                              <a:off x="1418" y="7631"/>
                              <a:ext cx="529" cy="620"/>
                            </a:xfrm>
                            <a:custGeom>
                              <a:avLst/>
                              <a:gdLst>
                                <a:gd name="T0" fmla="+- 0 1451 1418"/>
                                <a:gd name="T1" fmla="*/ T0 w 529"/>
                                <a:gd name="T2" fmla="+- 0 8082 7631"/>
                                <a:gd name="T3" fmla="*/ 8082 h 620"/>
                                <a:gd name="T4" fmla="+- 0 1456 1418"/>
                                <a:gd name="T5" fmla="*/ T4 w 529"/>
                                <a:gd name="T6" fmla="+- 0 8087 7631"/>
                                <a:gd name="T7" fmla="*/ 8087 h 620"/>
                                <a:gd name="T8" fmla="+- 0 1625 1418"/>
                                <a:gd name="T9" fmla="*/ T8 w 529"/>
                                <a:gd name="T10" fmla="+- 0 8197 7631"/>
                                <a:gd name="T11" fmla="*/ 8197 h 620"/>
                                <a:gd name="T12" fmla="+- 0 1699 1418"/>
                                <a:gd name="T13" fmla="*/ T12 w 529"/>
                                <a:gd name="T14" fmla="+- 0 8252 7631"/>
                                <a:gd name="T15" fmla="*/ 8252 h 620"/>
                                <a:gd name="T16" fmla="+- 0 1980 1418"/>
                                <a:gd name="T17" fmla="*/ T16 w 529"/>
                                <a:gd name="T18" fmla="+- 0 7887 7631"/>
                                <a:gd name="T19" fmla="*/ 7887 h 620"/>
                                <a:gd name="T20" fmla="+- 0 1606 1418"/>
                                <a:gd name="T21" fmla="*/ T20 w 529"/>
                                <a:gd name="T22" fmla="+- 0 7631 7631"/>
                                <a:gd name="T23" fmla="*/ 7631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9" h="620">
                                  <a:moveTo>
                                    <a:pt x="33" y="451"/>
                                  </a:moveTo>
                                  <a:lnTo>
                                    <a:pt x="38" y="456"/>
                                  </a:lnTo>
                                  <a:lnTo>
                                    <a:pt x="207" y="566"/>
                                  </a:lnTo>
                                  <a:lnTo>
                                    <a:pt x="281" y="621"/>
                                  </a:lnTo>
                                  <a:lnTo>
                                    <a:pt x="562" y="256"/>
                                  </a:ln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673"/>
                        <wpg:cNvGrpSpPr>
                          <a:grpSpLocks/>
                        </wpg:cNvGrpSpPr>
                        <wpg:grpSpPr bwMode="auto">
                          <a:xfrm>
                            <a:off x="2043" y="8160"/>
                            <a:ext cx="468" cy="493"/>
                            <a:chOff x="2043" y="8160"/>
                            <a:chExt cx="468" cy="493"/>
                          </a:xfrm>
                        </wpg:grpSpPr>
                        <wps:wsp>
                          <wps:cNvPr id="1312" name="Freeform 1674"/>
                          <wps:cNvSpPr>
                            <a:spLocks/>
                          </wps:cNvSpPr>
                          <wps:spPr bwMode="auto">
                            <a:xfrm>
                              <a:off x="2043" y="8160"/>
                              <a:ext cx="468" cy="493"/>
                            </a:xfrm>
                            <a:custGeom>
                              <a:avLst/>
                              <a:gdLst>
                                <a:gd name="T0" fmla="+- 0 2323 2043"/>
                                <a:gd name="T1" fmla="*/ T0 w 468"/>
                                <a:gd name="T2" fmla="+- 0 8160 8160"/>
                                <a:gd name="T3" fmla="*/ 8160 h 493"/>
                                <a:gd name="T4" fmla="+- 0 2043 2043"/>
                                <a:gd name="T5" fmla="*/ T4 w 468"/>
                                <a:gd name="T6" fmla="+- 0 8525 8160"/>
                                <a:gd name="T7" fmla="*/ 8525 h 493"/>
                                <a:gd name="T8" fmla="+- 0 2098 2043"/>
                                <a:gd name="T9" fmla="*/ T8 w 468"/>
                                <a:gd name="T10" fmla="+- 0 8562 8160"/>
                                <a:gd name="T11" fmla="*/ 8562 h 493"/>
                                <a:gd name="T12" fmla="+- 0 2230 2043"/>
                                <a:gd name="T13" fmla="*/ T12 w 468"/>
                                <a:gd name="T14" fmla="+- 0 8654 8160"/>
                                <a:gd name="T15" fmla="*/ 8654 h 493"/>
                                <a:gd name="T16" fmla="+- 0 2380 2043"/>
                                <a:gd name="T17" fmla="*/ T16 w 468"/>
                                <a:gd name="T18" fmla="+- 0 8453 8160"/>
                                <a:gd name="T19" fmla="*/ 8453 h 493"/>
                                <a:gd name="T20" fmla="+- 0 2473 2043"/>
                                <a:gd name="T21" fmla="*/ T20 w 468"/>
                                <a:gd name="T22" fmla="+- 0 8325 8160"/>
                                <a:gd name="T23" fmla="*/ 8325 h 493"/>
                                <a:gd name="T24" fmla="+- 0 2511 2043"/>
                                <a:gd name="T25" fmla="*/ T24 w 468"/>
                                <a:gd name="T26" fmla="+- 0 8289 8160"/>
                                <a:gd name="T27" fmla="*/ 8289 h 493"/>
                                <a:gd name="T28" fmla="+- 0 2323 2043"/>
                                <a:gd name="T29" fmla="*/ T28 w 468"/>
                                <a:gd name="T30" fmla="+- 0 8160 8160"/>
                                <a:gd name="T31" fmla="*/ 8160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8" h="493">
                                  <a:moveTo>
                                    <a:pt x="280" y="0"/>
                                  </a:moveTo>
                                  <a:lnTo>
                                    <a:pt x="0" y="365"/>
                                  </a:lnTo>
                                  <a:lnTo>
                                    <a:pt x="55" y="402"/>
                                  </a:lnTo>
                                  <a:lnTo>
                                    <a:pt x="187" y="494"/>
                                  </a:lnTo>
                                  <a:lnTo>
                                    <a:pt x="337" y="293"/>
                                  </a:lnTo>
                                  <a:lnTo>
                                    <a:pt x="430" y="165"/>
                                  </a:lnTo>
                                  <a:lnTo>
                                    <a:pt x="468" y="129"/>
                                  </a:lnTo>
                                  <a:lnTo>
                                    <a:pt x="280" y="0"/>
                                  </a:lnTo>
                                </a:path>
                              </a:pathLst>
                            </a:custGeom>
                            <a:noFill/>
                            <a:ln w="11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670"/>
                        <wpg:cNvGrpSpPr>
                          <a:grpSpLocks/>
                        </wpg:cNvGrpSpPr>
                        <wpg:grpSpPr bwMode="auto">
                          <a:xfrm>
                            <a:off x="2680" y="8672"/>
                            <a:ext cx="899" cy="374"/>
                            <a:chOff x="2680" y="8672"/>
                            <a:chExt cx="899" cy="374"/>
                          </a:xfrm>
                        </wpg:grpSpPr>
                        <wps:wsp>
                          <wps:cNvPr id="1314" name="Freeform 1672"/>
                          <wps:cNvSpPr>
                            <a:spLocks/>
                          </wps:cNvSpPr>
                          <wps:spPr bwMode="auto">
                            <a:xfrm>
                              <a:off x="2680" y="8672"/>
                              <a:ext cx="899" cy="374"/>
                            </a:xfrm>
                            <a:custGeom>
                              <a:avLst/>
                              <a:gdLst>
                                <a:gd name="T0" fmla="+- 0 3073 2680"/>
                                <a:gd name="T1" fmla="*/ T0 w 899"/>
                                <a:gd name="T2" fmla="+- 0 8672 8672"/>
                                <a:gd name="T3" fmla="*/ 8672 h 374"/>
                                <a:gd name="T4" fmla="+- 0 2798 2680"/>
                                <a:gd name="T5" fmla="*/ T4 w 899"/>
                                <a:gd name="T6" fmla="+- 0 9046 8672"/>
                                <a:gd name="T7" fmla="*/ 9046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9" h="374">
                                  <a:moveTo>
                                    <a:pt x="393" y="0"/>
                                  </a:moveTo>
                                  <a:lnTo>
                                    <a:pt x="118" y="37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671"/>
                          <wps:cNvSpPr>
                            <a:spLocks/>
                          </wps:cNvSpPr>
                          <wps:spPr bwMode="auto">
                            <a:xfrm>
                              <a:off x="2680" y="8672"/>
                              <a:ext cx="899" cy="374"/>
                            </a:xfrm>
                            <a:custGeom>
                              <a:avLst/>
                              <a:gdLst>
                                <a:gd name="T0" fmla="+- 0 3572 2680"/>
                                <a:gd name="T1" fmla="*/ T0 w 899"/>
                                <a:gd name="T2" fmla="+- 0 9046 8672"/>
                                <a:gd name="T3" fmla="*/ 9046 h 374"/>
                                <a:gd name="T4" fmla="+- 0 3579 2680"/>
                                <a:gd name="T5" fmla="*/ T4 w 899"/>
                                <a:gd name="T6" fmla="+- 0 9036 8672"/>
                                <a:gd name="T7" fmla="*/ 9036 h 374"/>
                                <a:gd name="T8" fmla="+- 0 3073 2680"/>
                                <a:gd name="T9" fmla="*/ T8 w 899"/>
                                <a:gd name="T10" fmla="+- 0 8672 8672"/>
                                <a:gd name="T11" fmla="*/ 8672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99" h="374">
                                  <a:moveTo>
                                    <a:pt x="892" y="374"/>
                                  </a:moveTo>
                                  <a:lnTo>
                                    <a:pt x="899" y="364"/>
                                  </a:lnTo>
                                  <a:lnTo>
                                    <a:pt x="393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667"/>
                        <wpg:cNvGrpSpPr>
                          <a:grpSpLocks/>
                        </wpg:cNvGrpSpPr>
                        <wpg:grpSpPr bwMode="auto">
                          <a:xfrm>
                            <a:off x="1418" y="8087"/>
                            <a:ext cx="174" cy="457"/>
                            <a:chOff x="1418" y="8087"/>
                            <a:chExt cx="174" cy="457"/>
                          </a:xfrm>
                        </wpg:grpSpPr>
                        <wps:wsp>
                          <wps:cNvPr id="1317" name="Freeform 1669"/>
                          <wps:cNvSpPr>
                            <a:spLocks/>
                          </wps:cNvSpPr>
                          <wps:spPr bwMode="auto">
                            <a:xfrm>
                              <a:off x="1418" y="8087"/>
                              <a:ext cx="174" cy="457"/>
                            </a:xfrm>
                            <a:custGeom>
                              <a:avLst/>
                              <a:gdLst>
                                <a:gd name="T0" fmla="+- 0 1662 1418"/>
                                <a:gd name="T1" fmla="*/ T0 w 174"/>
                                <a:gd name="T2" fmla="+- 0 8087 8087"/>
                                <a:gd name="T3" fmla="*/ 8087 h 457"/>
                                <a:gd name="T4" fmla="+- 0 1657 1418"/>
                                <a:gd name="T5" fmla="*/ T4 w 174"/>
                                <a:gd name="T6" fmla="+- 0 8094 8087"/>
                                <a:gd name="T7" fmla="*/ 8094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4" h="457">
                                  <a:moveTo>
                                    <a:pt x="244" y="0"/>
                                  </a:moveTo>
                                  <a:lnTo>
                                    <a:pt x="239" y="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668"/>
                          <wps:cNvSpPr>
                            <a:spLocks/>
                          </wps:cNvSpPr>
                          <wps:spPr bwMode="auto">
                            <a:xfrm>
                              <a:off x="1418" y="8087"/>
                              <a:ext cx="174" cy="457"/>
                            </a:xfrm>
                            <a:custGeom>
                              <a:avLst/>
                              <a:gdLst>
                                <a:gd name="T0" fmla="+- 0 1657 1418"/>
                                <a:gd name="T1" fmla="*/ T0 w 174"/>
                                <a:gd name="T2" fmla="+- 0 8445 8087"/>
                                <a:gd name="T3" fmla="*/ 8445 h 457"/>
                                <a:gd name="T4" fmla="+- 0 1831 1418"/>
                                <a:gd name="T5" fmla="*/ T4 w 174"/>
                                <a:gd name="T6" fmla="+- 0 8197 8087"/>
                                <a:gd name="T7" fmla="*/ 8197 h 457"/>
                                <a:gd name="T8" fmla="+- 0 1662 1418"/>
                                <a:gd name="T9" fmla="*/ T8 w 174"/>
                                <a:gd name="T10" fmla="+- 0 8087 8087"/>
                                <a:gd name="T11" fmla="*/ 8087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4" h="457">
                                  <a:moveTo>
                                    <a:pt x="239" y="358"/>
                                  </a:moveTo>
                                  <a:lnTo>
                                    <a:pt x="413" y="110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664"/>
                        <wpg:cNvGrpSpPr>
                          <a:grpSpLocks/>
                        </wpg:cNvGrpSpPr>
                        <wpg:grpSpPr bwMode="auto">
                          <a:xfrm>
                            <a:off x="1418" y="8198"/>
                            <a:ext cx="342" cy="456"/>
                            <a:chOff x="1418" y="8198"/>
                            <a:chExt cx="342" cy="456"/>
                          </a:xfrm>
                        </wpg:grpSpPr>
                        <wps:wsp>
                          <wps:cNvPr id="1320" name="Freeform 1666"/>
                          <wps:cNvSpPr>
                            <a:spLocks/>
                          </wps:cNvSpPr>
                          <wps:spPr bwMode="auto">
                            <a:xfrm>
                              <a:off x="1418" y="8198"/>
                              <a:ext cx="342" cy="456"/>
                            </a:xfrm>
                            <a:custGeom>
                              <a:avLst/>
                              <a:gdLst>
                                <a:gd name="T0" fmla="+- 0 1662 1418"/>
                                <a:gd name="T1" fmla="*/ T0 w 342"/>
                                <a:gd name="T2" fmla="+- 0 8198 8198"/>
                                <a:gd name="T3" fmla="*/ 8198 h 456"/>
                                <a:gd name="T4" fmla="+- 0 1488 1418"/>
                                <a:gd name="T5" fmla="*/ T4 w 342"/>
                                <a:gd name="T6" fmla="+- 0 8445 8198"/>
                                <a:gd name="T7" fmla="*/ 844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456">
                                  <a:moveTo>
                                    <a:pt x="244" y="0"/>
                                  </a:moveTo>
                                  <a:lnTo>
                                    <a:pt x="70" y="24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665"/>
                          <wps:cNvSpPr>
                            <a:spLocks/>
                          </wps:cNvSpPr>
                          <wps:spPr bwMode="auto">
                            <a:xfrm>
                              <a:off x="1418" y="8198"/>
                              <a:ext cx="342" cy="456"/>
                            </a:xfrm>
                            <a:custGeom>
                              <a:avLst/>
                              <a:gdLst>
                                <a:gd name="T0" fmla="+- 0 1488 1418"/>
                                <a:gd name="T1" fmla="*/ T0 w 342"/>
                                <a:gd name="T2" fmla="+- 0 8590 8198"/>
                                <a:gd name="T3" fmla="*/ 8590 h 456"/>
                                <a:gd name="T4" fmla="+- 0 1586 1418"/>
                                <a:gd name="T5" fmla="*/ T4 w 342"/>
                                <a:gd name="T6" fmla="+- 0 8654 8198"/>
                                <a:gd name="T7" fmla="*/ 8654 h 456"/>
                                <a:gd name="T8" fmla="+- 0 1662 1418"/>
                                <a:gd name="T9" fmla="*/ T8 w 342"/>
                                <a:gd name="T10" fmla="+- 0 8562 8198"/>
                                <a:gd name="T11" fmla="*/ 8562 h 456"/>
                                <a:gd name="T12" fmla="+- 0 1736 1418"/>
                                <a:gd name="T13" fmla="*/ T12 w 342"/>
                                <a:gd name="T14" fmla="+- 0 8453 8198"/>
                                <a:gd name="T15" fmla="*/ 8453 h 456"/>
                                <a:gd name="T16" fmla="+- 0 1830 1418"/>
                                <a:gd name="T17" fmla="*/ T16 w 342"/>
                                <a:gd name="T18" fmla="+- 0 8325 8198"/>
                                <a:gd name="T19" fmla="*/ 8325 h 456"/>
                                <a:gd name="T20" fmla="+- 0 1736 1418"/>
                                <a:gd name="T21" fmla="*/ T20 w 342"/>
                                <a:gd name="T22" fmla="+- 0 8252 8198"/>
                                <a:gd name="T23" fmla="*/ 8252 h 456"/>
                                <a:gd name="T24" fmla="+- 0 1662 1418"/>
                                <a:gd name="T25" fmla="*/ T24 w 342"/>
                                <a:gd name="T26" fmla="+- 0 8198 8198"/>
                                <a:gd name="T27" fmla="*/ 8198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2" h="456">
                                  <a:moveTo>
                                    <a:pt x="70" y="392"/>
                                  </a:moveTo>
                                  <a:lnTo>
                                    <a:pt x="168" y="456"/>
                                  </a:lnTo>
                                  <a:lnTo>
                                    <a:pt x="244" y="364"/>
                                  </a:lnTo>
                                  <a:lnTo>
                                    <a:pt x="318" y="255"/>
                                  </a:lnTo>
                                  <a:lnTo>
                                    <a:pt x="412" y="127"/>
                                  </a:lnTo>
                                  <a:lnTo>
                                    <a:pt x="318" y="54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661"/>
                        <wpg:cNvGrpSpPr>
                          <a:grpSpLocks/>
                        </wpg:cNvGrpSpPr>
                        <wpg:grpSpPr bwMode="auto">
                          <a:xfrm>
                            <a:off x="2511" y="9036"/>
                            <a:ext cx="413" cy="10"/>
                            <a:chOff x="2511" y="9036"/>
                            <a:chExt cx="413" cy="10"/>
                          </a:xfrm>
                        </wpg:grpSpPr>
                        <wps:wsp>
                          <wps:cNvPr id="1323" name="Freeform 1663"/>
                          <wps:cNvSpPr>
                            <a:spLocks/>
                          </wps:cNvSpPr>
                          <wps:spPr bwMode="auto">
                            <a:xfrm>
                              <a:off x="2511" y="9036"/>
                              <a:ext cx="413" cy="10"/>
                            </a:xfrm>
                            <a:custGeom>
                              <a:avLst/>
                              <a:gdLst>
                                <a:gd name="T0" fmla="+- 0 2754 2511"/>
                                <a:gd name="T1" fmla="*/ T0 w 413"/>
                                <a:gd name="T2" fmla="+- 0 9036 9036"/>
                                <a:gd name="T3" fmla="*/ 9036 h 10"/>
                                <a:gd name="T4" fmla="+- 0 2747 2511"/>
                                <a:gd name="T5" fmla="*/ T4 w 413"/>
                                <a:gd name="T6" fmla="+- 0 9046 9036"/>
                                <a:gd name="T7" fmla="*/ 90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3" h="10">
                                  <a:moveTo>
                                    <a:pt x="243" y="0"/>
                                  </a:moveTo>
                                  <a:lnTo>
                                    <a:pt x="236" y="1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662"/>
                          <wps:cNvSpPr>
                            <a:spLocks/>
                          </wps:cNvSpPr>
                          <wps:spPr bwMode="auto">
                            <a:xfrm>
                              <a:off x="2511" y="9036"/>
                              <a:ext cx="413" cy="10"/>
                            </a:xfrm>
                            <a:custGeom>
                              <a:avLst/>
                              <a:gdLst>
                                <a:gd name="T0" fmla="+- 0 2773 2511"/>
                                <a:gd name="T1" fmla="*/ T0 w 413"/>
                                <a:gd name="T2" fmla="+- 0 9046 9036"/>
                                <a:gd name="T3" fmla="*/ 9046 h 10"/>
                                <a:gd name="T4" fmla="+- 0 2754 2511"/>
                                <a:gd name="T5" fmla="*/ T4 w 413"/>
                                <a:gd name="T6" fmla="+- 0 9036 9036"/>
                                <a:gd name="T7" fmla="*/ 903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3" h="10">
                                  <a:moveTo>
                                    <a:pt x="262" y="1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658"/>
                        <wpg:cNvGrpSpPr>
                          <a:grpSpLocks/>
                        </wpg:cNvGrpSpPr>
                        <wpg:grpSpPr bwMode="auto">
                          <a:xfrm>
                            <a:off x="1460" y="8945"/>
                            <a:ext cx="450" cy="101"/>
                            <a:chOff x="1460" y="8945"/>
                            <a:chExt cx="450" cy="101"/>
                          </a:xfrm>
                        </wpg:grpSpPr>
                        <wps:wsp>
                          <wps:cNvPr id="1326" name="Freeform 1660"/>
                          <wps:cNvSpPr>
                            <a:spLocks/>
                          </wps:cNvSpPr>
                          <wps:spPr bwMode="auto">
                            <a:xfrm>
                              <a:off x="1460" y="8945"/>
                              <a:ext cx="450" cy="101"/>
                            </a:xfrm>
                            <a:custGeom>
                              <a:avLst/>
                              <a:gdLst>
                                <a:gd name="T0" fmla="+- 0 1742 1460"/>
                                <a:gd name="T1" fmla="*/ T0 w 450"/>
                                <a:gd name="T2" fmla="+- 0 8945 8945"/>
                                <a:gd name="T3" fmla="*/ 8945 h 101"/>
                                <a:gd name="T4" fmla="+- 0 1665 1460"/>
                                <a:gd name="T5" fmla="*/ T4 w 450"/>
                                <a:gd name="T6" fmla="+- 0 9046 8945"/>
                                <a:gd name="T7" fmla="*/ 904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0" h="101">
                                  <a:moveTo>
                                    <a:pt x="282" y="0"/>
                                  </a:moveTo>
                                  <a:lnTo>
                                    <a:pt x="205" y="10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659"/>
                          <wps:cNvSpPr>
                            <a:spLocks/>
                          </wps:cNvSpPr>
                          <wps:spPr bwMode="auto">
                            <a:xfrm>
                              <a:off x="1460" y="8945"/>
                              <a:ext cx="450" cy="101"/>
                            </a:xfrm>
                            <a:custGeom>
                              <a:avLst/>
                              <a:gdLst>
                                <a:gd name="T0" fmla="+- 0 1896 1460"/>
                                <a:gd name="T1" fmla="*/ T0 w 450"/>
                                <a:gd name="T2" fmla="+- 0 9046 8945"/>
                                <a:gd name="T3" fmla="*/ 9046 h 101"/>
                                <a:gd name="T4" fmla="+- 0 1742 1460"/>
                                <a:gd name="T5" fmla="*/ T4 w 450"/>
                                <a:gd name="T6" fmla="+- 0 8945 8945"/>
                                <a:gd name="T7" fmla="*/ 894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0" h="101">
                                  <a:moveTo>
                                    <a:pt x="436" y="101"/>
                                  </a:move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656"/>
                        <wpg:cNvGrpSpPr>
                          <a:grpSpLocks/>
                        </wpg:cNvGrpSpPr>
                        <wpg:grpSpPr bwMode="auto">
                          <a:xfrm>
                            <a:off x="9447" y="8763"/>
                            <a:ext cx="994" cy="283"/>
                            <a:chOff x="9447" y="8763"/>
                            <a:chExt cx="994" cy="283"/>
                          </a:xfrm>
                        </wpg:grpSpPr>
                        <wps:wsp>
                          <wps:cNvPr id="1329" name="Freeform 1657"/>
                          <wps:cNvSpPr>
                            <a:spLocks/>
                          </wps:cNvSpPr>
                          <wps:spPr bwMode="auto">
                            <a:xfrm>
                              <a:off x="9447" y="8763"/>
                              <a:ext cx="994" cy="283"/>
                            </a:xfrm>
                            <a:custGeom>
                              <a:avLst/>
                              <a:gdLst>
                                <a:gd name="T0" fmla="+- 0 10308 9447"/>
                                <a:gd name="T1" fmla="*/ T0 w 994"/>
                                <a:gd name="T2" fmla="+- 0 9046 8763"/>
                                <a:gd name="T3" fmla="*/ 9046 h 283"/>
                                <a:gd name="T4" fmla="+- 0 10308 9447"/>
                                <a:gd name="T5" fmla="*/ T4 w 994"/>
                                <a:gd name="T6" fmla="+- 0 9018 8763"/>
                                <a:gd name="T7" fmla="*/ 9018 h 283"/>
                                <a:gd name="T8" fmla="+- 0 10328 9447"/>
                                <a:gd name="T9" fmla="*/ T8 w 994"/>
                                <a:gd name="T10" fmla="+- 0 9018 8763"/>
                                <a:gd name="T11" fmla="*/ 9018 h 283"/>
                                <a:gd name="T12" fmla="+- 0 10328 9447"/>
                                <a:gd name="T13" fmla="*/ T12 w 994"/>
                                <a:gd name="T14" fmla="+- 0 8982 8763"/>
                                <a:gd name="T15" fmla="*/ 8982 h 283"/>
                                <a:gd name="T16" fmla="+- 0 10347 9447"/>
                                <a:gd name="T17" fmla="*/ T16 w 994"/>
                                <a:gd name="T18" fmla="+- 0 8982 8763"/>
                                <a:gd name="T19" fmla="*/ 8982 h 283"/>
                                <a:gd name="T20" fmla="+- 0 10347 9447"/>
                                <a:gd name="T21" fmla="*/ T20 w 994"/>
                                <a:gd name="T22" fmla="+- 0 8945 8763"/>
                                <a:gd name="T23" fmla="*/ 8945 h 283"/>
                                <a:gd name="T24" fmla="+- 0 10365 9447"/>
                                <a:gd name="T25" fmla="*/ T24 w 994"/>
                                <a:gd name="T26" fmla="+- 0 8945 8763"/>
                                <a:gd name="T27" fmla="*/ 8945 h 283"/>
                                <a:gd name="T28" fmla="+- 0 10365 9447"/>
                                <a:gd name="T29" fmla="*/ T28 w 994"/>
                                <a:gd name="T30" fmla="+- 0 8909 8763"/>
                                <a:gd name="T31" fmla="*/ 8909 h 283"/>
                                <a:gd name="T32" fmla="+- 0 10384 9447"/>
                                <a:gd name="T33" fmla="*/ T32 w 994"/>
                                <a:gd name="T34" fmla="+- 0 8909 8763"/>
                                <a:gd name="T35" fmla="*/ 8909 h 283"/>
                                <a:gd name="T36" fmla="+- 0 10384 9447"/>
                                <a:gd name="T37" fmla="*/ T36 w 994"/>
                                <a:gd name="T38" fmla="+- 0 8872 8763"/>
                                <a:gd name="T39" fmla="*/ 8872 h 283"/>
                                <a:gd name="T40" fmla="+- 0 10403 9447"/>
                                <a:gd name="T41" fmla="*/ T40 w 994"/>
                                <a:gd name="T42" fmla="+- 0 8854 8763"/>
                                <a:gd name="T43" fmla="*/ 8854 h 283"/>
                                <a:gd name="T44" fmla="+- 0 10403 9447"/>
                                <a:gd name="T45" fmla="*/ T44 w 994"/>
                                <a:gd name="T46" fmla="+- 0 8818 8763"/>
                                <a:gd name="T47" fmla="*/ 8818 h 283"/>
                                <a:gd name="T48" fmla="+- 0 10421 9447"/>
                                <a:gd name="T49" fmla="*/ T48 w 994"/>
                                <a:gd name="T50" fmla="+- 0 8818 8763"/>
                                <a:gd name="T51" fmla="*/ 8818 h 283"/>
                                <a:gd name="T52" fmla="+- 0 10421 9447"/>
                                <a:gd name="T53" fmla="*/ T52 w 994"/>
                                <a:gd name="T54" fmla="+- 0 8781 8763"/>
                                <a:gd name="T55" fmla="*/ 8781 h 283"/>
                                <a:gd name="T56" fmla="+- 0 10440 9447"/>
                                <a:gd name="T57" fmla="*/ T56 w 994"/>
                                <a:gd name="T58" fmla="+- 0 8781 8763"/>
                                <a:gd name="T59" fmla="*/ 8781 h 283"/>
                                <a:gd name="T60" fmla="+- 0 10440 9447"/>
                                <a:gd name="T61" fmla="*/ T60 w 994"/>
                                <a:gd name="T62" fmla="+- 0 8763 8763"/>
                                <a:gd name="T63" fmla="*/ 876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4" h="283">
                                  <a:moveTo>
                                    <a:pt x="861" y="283"/>
                                  </a:moveTo>
                                  <a:lnTo>
                                    <a:pt x="861" y="255"/>
                                  </a:lnTo>
                                  <a:lnTo>
                                    <a:pt x="881" y="255"/>
                                  </a:lnTo>
                                  <a:lnTo>
                                    <a:pt x="881" y="219"/>
                                  </a:lnTo>
                                  <a:lnTo>
                                    <a:pt x="900" y="219"/>
                                  </a:lnTo>
                                  <a:lnTo>
                                    <a:pt x="900" y="182"/>
                                  </a:lnTo>
                                  <a:lnTo>
                                    <a:pt x="918" y="182"/>
                                  </a:lnTo>
                                  <a:lnTo>
                                    <a:pt x="918" y="146"/>
                                  </a:lnTo>
                                  <a:lnTo>
                                    <a:pt x="937" y="146"/>
                                  </a:lnTo>
                                  <a:lnTo>
                                    <a:pt x="937" y="109"/>
                                  </a:lnTo>
                                  <a:lnTo>
                                    <a:pt x="956" y="91"/>
                                  </a:lnTo>
                                  <a:lnTo>
                                    <a:pt x="956" y="55"/>
                                  </a:lnTo>
                                  <a:lnTo>
                                    <a:pt x="974" y="55"/>
                                  </a:lnTo>
                                  <a:lnTo>
                                    <a:pt x="974" y="18"/>
                                  </a:lnTo>
                                  <a:lnTo>
                                    <a:pt x="993" y="18"/>
                                  </a:lnTo>
                                  <a:lnTo>
                                    <a:pt x="993" y="0"/>
                                  </a:lnTo>
                                </a:path>
                              </a:pathLst>
                            </a:custGeom>
                            <a:noFill/>
                            <a:ln w="11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654"/>
                        <wpg:cNvGrpSpPr>
                          <a:grpSpLocks/>
                        </wpg:cNvGrpSpPr>
                        <wpg:grpSpPr bwMode="auto">
                          <a:xfrm>
                            <a:off x="10084" y="8343"/>
                            <a:ext cx="450" cy="511"/>
                            <a:chOff x="10084" y="8343"/>
                            <a:chExt cx="450" cy="511"/>
                          </a:xfrm>
                        </wpg:grpSpPr>
                        <wps:wsp>
                          <wps:cNvPr id="1331" name="Freeform 1655"/>
                          <wps:cNvSpPr>
                            <a:spLocks/>
                          </wps:cNvSpPr>
                          <wps:spPr bwMode="auto">
                            <a:xfrm>
                              <a:off x="10084" y="8343"/>
                              <a:ext cx="450" cy="511"/>
                            </a:xfrm>
                            <a:custGeom>
                              <a:avLst/>
                              <a:gdLst>
                                <a:gd name="T0" fmla="+- 0 10440 10084"/>
                                <a:gd name="T1" fmla="*/ T0 w 450"/>
                                <a:gd name="T2" fmla="+- 0 8763 8343"/>
                                <a:gd name="T3" fmla="*/ 8763 h 511"/>
                                <a:gd name="T4" fmla="+- 0 10440 10084"/>
                                <a:gd name="T5" fmla="*/ T4 w 450"/>
                                <a:gd name="T6" fmla="+- 0 8745 8343"/>
                                <a:gd name="T7" fmla="*/ 8745 h 511"/>
                                <a:gd name="T8" fmla="+- 0 10458 10084"/>
                                <a:gd name="T9" fmla="*/ T8 w 450"/>
                                <a:gd name="T10" fmla="+- 0 8727 8343"/>
                                <a:gd name="T11" fmla="*/ 8727 h 511"/>
                                <a:gd name="T12" fmla="+- 0 10458 10084"/>
                                <a:gd name="T13" fmla="*/ T12 w 450"/>
                                <a:gd name="T14" fmla="+- 0 8689 8343"/>
                                <a:gd name="T15" fmla="*/ 8689 h 511"/>
                                <a:gd name="T16" fmla="+- 0 10478 10084"/>
                                <a:gd name="T17" fmla="*/ T16 w 450"/>
                                <a:gd name="T18" fmla="+- 0 8689 8343"/>
                                <a:gd name="T19" fmla="*/ 8689 h 511"/>
                                <a:gd name="T20" fmla="+- 0 10478 10084"/>
                                <a:gd name="T21" fmla="*/ T20 w 450"/>
                                <a:gd name="T22" fmla="+- 0 8636 8343"/>
                                <a:gd name="T23" fmla="*/ 8636 h 511"/>
                                <a:gd name="T24" fmla="+- 0 10497 10084"/>
                                <a:gd name="T25" fmla="*/ T24 w 450"/>
                                <a:gd name="T26" fmla="+- 0 8636 8343"/>
                                <a:gd name="T27" fmla="*/ 8636 h 511"/>
                                <a:gd name="T28" fmla="+- 0 10497 10084"/>
                                <a:gd name="T29" fmla="*/ T28 w 450"/>
                                <a:gd name="T30" fmla="+- 0 8598 8343"/>
                                <a:gd name="T31" fmla="*/ 8598 h 511"/>
                                <a:gd name="T32" fmla="+- 0 10515 10084"/>
                                <a:gd name="T33" fmla="*/ T32 w 450"/>
                                <a:gd name="T34" fmla="+- 0 8580 8343"/>
                                <a:gd name="T35" fmla="*/ 8580 h 511"/>
                                <a:gd name="T36" fmla="+- 0 10515 10084"/>
                                <a:gd name="T37" fmla="*/ T36 w 450"/>
                                <a:gd name="T38" fmla="+- 0 8544 8343"/>
                                <a:gd name="T39" fmla="*/ 8544 h 511"/>
                                <a:gd name="T40" fmla="+- 0 10534 10084"/>
                                <a:gd name="T41" fmla="*/ T40 w 450"/>
                                <a:gd name="T42" fmla="+- 0 8525 8343"/>
                                <a:gd name="T43" fmla="*/ 8525 h 511"/>
                                <a:gd name="T44" fmla="+- 0 10534 10084"/>
                                <a:gd name="T45" fmla="*/ T44 w 450"/>
                                <a:gd name="T46" fmla="+- 0 8434 8343"/>
                                <a:gd name="T47" fmla="*/ 8434 h 511"/>
                                <a:gd name="T48" fmla="+- 0 10515 10084"/>
                                <a:gd name="T49" fmla="*/ T48 w 450"/>
                                <a:gd name="T50" fmla="+- 0 8434 8343"/>
                                <a:gd name="T51" fmla="*/ 8434 h 511"/>
                                <a:gd name="T52" fmla="+- 0 10497 10084"/>
                                <a:gd name="T53" fmla="*/ T52 w 450"/>
                                <a:gd name="T54" fmla="+- 0 8380 8343"/>
                                <a:gd name="T55" fmla="*/ 8380 h 511"/>
                                <a:gd name="T56" fmla="+- 0 10478 10084"/>
                                <a:gd name="T57" fmla="*/ T56 w 450"/>
                                <a:gd name="T58" fmla="+- 0 8380 8343"/>
                                <a:gd name="T59" fmla="*/ 8380 h 511"/>
                                <a:gd name="T60" fmla="+- 0 10478 10084"/>
                                <a:gd name="T61" fmla="*/ T60 w 450"/>
                                <a:gd name="T62" fmla="+- 0 8343 8343"/>
                                <a:gd name="T63" fmla="*/ 8343 h 511"/>
                                <a:gd name="T64" fmla="+- 0 10497 10084"/>
                                <a:gd name="T65" fmla="*/ T64 w 450"/>
                                <a:gd name="T66" fmla="+- 0 8343 8343"/>
                                <a:gd name="T67" fmla="*/ 8343 h 511"/>
                                <a:gd name="T68" fmla="+- 0 10271 10084"/>
                                <a:gd name="T69" fmla="*/ T68 w 450"/>
                                <a:gd name="T70" fmla="+- 0 8343 8343"/>
                                <a:gd name="T71" fmla="*/ 8343 h 511"/>
                                <a:gd name="T72" fmla="+- 0 10271 10084"/>
                                <a:gd name="T73" fmla="*/ T72 w 450"/>
                                <a:gd name="T74" fmla="+- 0 8380 8343"/>
                                <a:gd name="T75" fmla="*/ 8380 h 511"/>
                                <a:gd name="T76" fmla="+- 0 10253 10084"/>
                                <a:gd name="T77" fmla="*/ T76 w 450"/>
                                <a:gd name="T78" fmla="+- 0 8380 8343"/>
                                <a:gd name="T79" fmla="*/ 8380 h 511"/>
                                <a:gd name="T80" fmla="+- 0 10253 10084"/>
                                <a:gd name="T81" fmla="*/ T80 w 450"/>
                                <a:gd name="T82" fmla="+- 0 8434 8343"/>
                                <a:gd name="T83" fmla="*/ 8434 h 511"/>
                                <a:gd name="T84" fmla="+- 0 10234 10084"/>
                                <a:gd name="T85" fmla="*/ T84 w 450"/>
                                <a:gd name="T86" fmla="+- 0 8453 8343"/>
                                <a:gd name="T87" fmla="*/ 8453 h 511"/>
                                <a:gd name="T88" fmla="+- 0 10234 10084"/>
                                <a:gd name="T89" fmla="*/ T88 w 450"/>
                                <a:gd name="T90" fmla="+- 0 8489 8343"/>
                                <a:gd name="T91" fmla="*/ 8489 h 511"/>
                                <a:gd name="T92" fmla="+- 0 10215 10084"/>
                                <a:gd name="T93" fmla="*/ T92 w 450"/>
                                <a:gd name="T94" fmla="+- 0 8507 8343"/>
                                <a:gd name="T95" fmla="*/ 8507 h 511"/>
                                <a:gd name="T96" fmla="+- 0 10215 10084"/>
                                <a:gd name="T97" fmla="*/ T96 w 450"/>
                                <a:gd name="T98" fmla="+- 0 8544 8343"/>
                                <a:gd name="T99" fmla="*/ 8544 h 511"/>
                                <a:gd name="T100" fmla="+- 0 10197 10084"/>
                                <a:gd name="T101" fmla="*/ T100 w 450"/>
                                <a:gd name="T102" fmla="+- 0 8544 8343"/>
                                <a:gd name="T103" fmla="*/ 8544 h 511"/>
                                <a:gd name="T104" fmla="+- 0 10197 10084"/>
                                <a:gd name="T105" fmla="*/ T104 w 450"/>
                                <a:gd name="T106" fmla="+- 0 8598 8343"/>
                                <a:gd name="T107" fmla="*/ 8598 h 511"/>
                                <a:gd name="T108" fmla="+- 0 10178 10084"/>
                                <a:gd name="T109" fmla="*/ T108 w 450"/>
                                <a:gd name="T110" fmla="+- 0 8598 8343"/>
                                <a:gd name="T111" fmla="*/ 8598 h 511"/>
                                <a:gd name="T112" fmla="+- 0 10178 10084"/>
                                <a:gd name="T113" fmla="*/ T112 w 450"/>
                                <a:gd name="T114" fmla="+- 0 8636 8343"/>
                                <a:gd name="T115" fmla="*/ 8636 h 511"/>
                                <a:gd name="T116" fmla="+- 0 10160 10084"/>
                                <a:gd name="T117" fmla="*/ T116 w 450"/>
                                <a:gd name="T118" fmla="+- 0 8654 8343"/>
                                <a:gd name="T119" fmla="*/ 8654 h 511"/>
                                <a:gd name="T120" fmla="+- 0 10160 10084"/>
                                <a:gd name="T121" fmla="*/ T120 w 450"/>
                                <a:gd name="T122" fmla="+- 0 8689 8343"/>
                                <a:gd name="T123" fmla="*/ 8689 h 511"/>
                                <a:gd name="T124" fmla="+- 0 10140 10084"/>
                                <a:gd name="T125" fmla="*/ T124 w 450"/>
                                <a:gd name="T126" fmla="+- 0 8689 8343"/>
                                <a:gd name="T127" fmla="*/ 8689 h 511"/>
                                <a:gd name="T128" fmla="+- 0 10140 10084"/>
                                <a:gd name="T129" fmla="*/ T128 w 450"/>
                                <a:gd name="T130" fmla="+- 0 8727 8343"/>
                                <a:gd name="T131" fmla="*/ 8727 h 511"/>
                                <a:gd name="T132" fmla="+- 0 10121 10084"/>
                                <a:gd name="T133" fmla="*/ T132 w 450"/>
                                <a:gd name="T134" fmla="+- 0 8727 8343"/>
                                <a:gd name="T135" fmla="*/ 8727 h 511"/>
                                <a:gd name="T136" fmla="+- 0 10121 10084"/>
                                <a:gd name="T137" fmla="*/ T136 w 450"/>
                                <a:gd name="T138" fmla="+- 0 8763 8343"/>
                                <a:gd name="T139" fmla="*/ 8763 h 511"/>
                                <a:gd name="T140" fmla="+- 0 10103 10084"/>
                                <a:gd name="T141" fmla="*/ T140 w 450"/>
                                <a:gd name="T142" fmla="+- 0 8781 8343"/>
                                <a:gd name="T143" fmla="*/ 8781 h 511"/>
                                <a:gd name="T144" fmla="+- 0 10103 10084"/>
                                <a:gd name="T145" fmla="*/ T144 w 450"/>
                                <a:gd name="T146" fmla="+- 0 8818 8343"/>
                                <a:gd name="T147" fmla="*/ 8818 h 511"/>
                                <a:gd name="T148" fmla="+- 0 10084 10084"/>
                                <a:gd name="T149" fmla="*/ T148 w 450"/>
                                <a:gd name="T150" fmla="+- 0 8818 8343"/>
                                <a:gd name="T151" fmla="*/ 8818 h 511"/>
                                <a:gd name="T152" fmla="+- 0 10084 10084"/>
                                <a:gd name="T153" fmla="*/ T152 w 450"/>
                                <a:gd name="T154" fmla="+- 0 8854 8343"/>
                                <a:gd name="T155" fmla="*/ 8854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50" h="511">
                                  <a:moveTo>
                                    <a:pt x="356" y="420"/>
                                  </a:moveTo>
                                  <a:lnTo>
                                    <a:pt x="356" y="402"/>
                                  </a:lnTo>
                                  <a:lnTo>
                                    <a:pt x="374" y="384"/>
                                  </a:lnTo>
                                  <a:lnTo>
                                    <a:pt x="374" y="346"/>
                                  </a:lnTo>
                                  <a:lnTo>
                                    <a:pt x="394" y="346"/>
                                  </a:lnTo>
                                  <a:lnTo>
                                    <a:pt x="394" y="293"/>
                                  </a:lnTo>
                                  <a:lnTo>
                                    <a:pt x="413" y="293"/>
                                  </a:lnTo>
                                  <a:lnTo>
                                    <a:pt x="413" y="255"/>
                                  </a:lnTo>
                                  <a:lnTo>
                                    <a:pt x="431" y="237"/>
                                  </a:lnTo>
                                  <a:lnTo>
                                    <a:pt x="431" y="201"/>
                                  </a:lnTo>
                                  <a:lnTo>
                                    <a:pt x="450" y="182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13" y="37"/>
                                  </a:lnTo>
                                  <a:lnTo>
                                    <a:pt x="394" y="37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31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13" y="201"/>
                                  </a:lnTo>
                                  <a:lnTo>
                                    <a:pt x="113" y="255"/>
                                  </a:lnTo>
                                  <a:lnTo>
                                    <a:pt x="94" y="255"/>
                                  </a:lnTo>
                                  <a:lnTo>
                                    <a:pt x="94" y="293"/>
                                  </a:lnTo>
                                  <a:lnTo>
                                    <a:pt x="76" y="311"/>
                                  </a:lnTo>
                                  <a:lnTo>
                                    <a:pt x="76" y="346"/>
                                  </a:lnTo>
                                  <a:lnTo>
                                    <a:pt x="56" y="34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37" y="384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19" y="438"/>
                                  </a:lnTo>
                                  <a:lnTo>
                                    <a:pt x="19" y="475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652"/>
                        <wpg:cNvGrpSpPr>
                          <a:grpSpLocks/>
                        </wpg:cNvGrpSpPr>
                        <wpg:grpSpPr bwMode="auto">
                          <a:xfrm>
                            <a:off x="8360" y="8854"/>
                            <a:ext cx="1724" cy="192"/>
                            <a:chOff x="8360" y="8854"/>
                            <a:chExt cx="1724" cy="192"/>
                          </a:xfrm>
                        </wpg:grpSpPr>
                        <wps:wsp>
                          <wps:cNvPr id="1333" name="Freeform 1653"/>
                          <wps:cNvSpPr>
                            <a:spLocks/>
                          </wps:cNvSpPr>
                          <wps:spPr bwMode="auto">
                            <a:xfrm>
                              <a:off x="8360" y="8854"/>
                              <a:ext cx="1724" cy="192"/>
                            </a:xfrm>
                            <a:custGeom>
                              <a:avLst/>
                              <a:gdLst>
                                <a:gd name="T0" fmla="+- 0 10084 8360"/>
                                <a:gd name="T1" fmla="*/ T0 w 1724"/>
                                <a:gd name="T2" fmla="+- 0 8854 8854"/>
                                <a:gd name="T3" fmla="*/ 8854 h 192"/>
                                <a:gd name="T4" fmla="+- 0 10065 8360"/>
                                <a:gd name="T5" fmla="*/ T4 w 1724"/>
                                <a:gd name="T6" fmla="+- 0 8854 8854"/>
                                <a:gd name="T7" fmla="*/ 8854 h 192"/>
                                <a:gd name="T8" fmla="+- 0 10065 8360"/>
                                <a:gd name="T9" fmla="*/ T8 w 1724"/>
                                <a:gd name="T10" fmla="+- 0 8891 8854"/>
                                <a:gd name="T11" fmla="*/ 8891 h 192"/>
                                <a:gd name="T12" fmla="+- 0 10047 8360"/>
                                <a:gd name="T13" fmla="*/ T12 w 1724"/>
                                <a:gd name="T14" fmla="+- 0 8891 8854"/>
                                <a:gd name="T15" fmla="*/ 8891 h 192"/>
                                <a:gd name="T16" fmla="+- 0 10047 8360"/>
                                <a:gd name="T17" fmla="*/ T16 w 1724"/>
                                <a:gd name="T18" fmla="+- 0 8927 8854"/>
                                <a:gd name="T19" fmla="*/ 8927 h 192"/>
                                <a:gd name="T20" fmla="+- 0 10028 8360"/>
                                <a:gd name="T21" fmla="*/ T20 w 1724"/>
                                <a:gd name="T22" fmla="+- 0 8927 8854"/>
                                <a:gd name="T23" fmla="*/ 8927 h 192"/>
                                <a:gd name="T24" fmla="+- 0 10028 8360"/>
                                <a:gd name="T25" fmla="*/ T24 w 1724"/>
                                <a:gd name="T26" fmla="+- 0 8964 8854"/>
                                <a:gd name="T27" fmla="*/ 8964 h 192"/>
                                <a:gd name="T28" fmla="+- 0 10010 8360"/>
                                <a:gd name="T29" fmla="*/ T28 w 1724"/>
                                <a:gd name="T30" fmla="+- 0 8964 8854"/>
                                <a:gd name="T31" fmla="*/ 8964 h 192"/>
                                <a:gd name="T32" fmla="+- 0 10010 8360"/>
                                <a:gd name="T33" fmla="*/ T32 w 1724"/>
                                <a:gd name="T34" fmla="+- 0 8982 8854"/>
                                <a:gd name="T35" fmla="*/ 8982 h 192"/>
                                <a:gd name="T36" fmla="+- 0 9990 8360"/>
                                <a:gd name="T37" fmla="*/ T36 w 1724"/>
                                <a:gd name="T38" fmla="+- 0 9000 8854"/>
                                <a:gd name="T39" fmla="*/ 9000 h 192"/>
                                <a:gd name="T40" fmla="+- 0 9990 8360"/>
                                <a:gd name="T41" fmla="*/ T40 w 1724"/>
                                <a:gd name="T42" fmla="+- 0 9018 8854"/>
                                <a:gd name="T43" fmla="*/ 9018 h 192"/>
                                <a:gd name="T44" fmla="+- 0 9971 8360"/>
                                <a:gd name="T45" fmla="*/ T44 w 1724"/>
                                <a:gd name="T46" fmla="+- 0 9018 8854"/>
                                <a:gd name="T47" fmla="*/ 9018 h 192"/>
                                <a:gd name="T48" fmla="+- 0 9971 8360"/>
                                <a:gd name="T49" fmla="*/ T48 w 1724"/>
                                <a:gd name="T50" fmla="+- 0 9046 8854"/>
                                <a:gd name="T51" fmla="*/ 904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24" h="192">
                                  <a:moveTo>
                                    <a:pt x="1724" y="0"/>
                                  </a:moveTo>
                                  <a:lnTo>
                                    <a:pt x="1705" y="0"/>
                                  </a:lnTo>
                                  <a:lnTo>
                                    <a:pt x="1705" y="37"/>
                                  </a:lnTo>
                                  <a:lnTo>
                                    <a:pt x="1687" y="37"/>
                                  </a:lnTo>
                                  <a:lnTo>
                                    <a:pt x="1687" y="73"/>
                                  </a:lnTo>
                                  <a:lnTo>
                                    <a:pt x="1668" y="73"/>
                                  </a:lnTo>
                                  <a:lnTo>
                                    <a:pt x="1668" y="110"/>
                                  </a:lnTo>
                                  <a:lnTo>
                                    <a:pt x="1650" y="110"/>
                                  </a:lnTo>
                                  <a:lnTo>
                                    <a:pt x="1650" y="128"/>
                                  </a:lnTo>
                                  <a:lnTo>
                                    <a:pt x="1630" y="146"/>
                                  </a:lnTo>
                                  <a:lnTo>
                                    <a:pt x="1630" y="164"/>
                                  </a:lnTo>
                                  <a:lnTo>
                                    <a:pt x="1611" y="164"/>
                                  </a:lnTo>
                                  <a:lnTo>
                                    <a:pt x="1611" y="192"/>
                                  </a:lnTo>
                                </a:path>
                              </a:pathLst>
                            </a:custGeom>
                            <a:noFill/>
                            <a:ln w="118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650"/>
                        <wpg:cNvGrpSpPr>
                          <a:grpSpLocks/>
                        </wpg:cNvGrpSpPr>
                        <wpg:grpSpPr bwMode="auto">
                          <a:xfrm>
                            <a:off x="9016" y="9036"/>
                            <a:ext cx="1734" cy="10"/>
                            <a:chOff x="9016" y="9036"/>
                            <a:chExt cx="1734" cy="10"/>
                          </a:xfrm>
                        </wpg:grpSpPr>
                        <wps:wsp>
                          <wps:cNvPr id="1335" name="Freeform 1651"/>
                          <wps:cNvSpPr>
                            <a:spLocks/>
                          </wps:cNvSpPr>
                          <wps:spPr bwMode="auto">
                            <a:xfrm>
                              <a:off x="9016" y="9036"/>
                              <a:ext cx="1734" cy="10"/>
                            </a:xfrm>
                            <a:custGeom>
                              <a:avLst/>
                              <a:gdLst>
                                <a:gd name="T0" fmla="+- 0 10750 9016"/>
                                <a:gd name="T1" fmla="*/ T0 w 1734"/>
                                <a:gd name="T2" fmla="+- 0 9036 9036"/>
                                <a:gd name="T3" fmla="*/ 9036 h 10"/>
                                <a:gd name="T4" fmla="+- 0 10308 9016"/>
                                <a:gd name="T5" fmla="*/ T4 w 1734"/>
                                <a:gd name="T6" fmla="+- 0 9036 9036"/>
                                <a:gd name="T7" fmla="*/ 9036 h 10"/>
                                <a:gd name="T8" fmla="+- 0 10308 9016"/>
                                <a:gd name="T9" fmla="*/ T8 w 1734"/>
                                <a:gd name="T10" fmla="+- 0 9046 9036"/>
                                <a:gd name="T11" fmla="*/ 90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34" h="10">
                                  <a:moveTo>
                                    <a:pt x="1734" y="0"/>
                                  </a:moveTo>
                                  <a:lnTo>
                                    <a:pt x="1292" y="0"/>
                                  </a:lnTo>
                                  <a:lnTo>
                                    <a:pt x="1292" y="1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648"/>
                        <wpg:cNvGrpSpPr>
                          <a:grpSpLocks/>
                        </wpg:cNvGrpSpPr>
                        <wpg:grpSpPr bwMode="auto">
                          <a:xfrm>
                            <a:off x="2211" y="4582"/>
                            <a:ext cx="731" cy="658"/>
                            <a:chOff x="2211" y="4582"/>
                            <a:chExt cx="731" cy="658"/>
                          </a:xfrm>
                        </wpg:grpSpPr>
                        <wps:wsp>
                          <wps:cNvPr id="1337" name="Freeform 1649"/>
                          <wps:cNvSpPr>
                            <a:spLocks/>
                          </wps:cNvSpPr>
                          <wps:spPr bwMode="auto">
                            <a:xfrm>
                              <a:off x="2211" y="4582"/>
                              <a:ext cx="731" cy="658"/>
                            </a:xfrm>
                            <a:custGeom>
                              <a:avLst/>
                              <a:gdLst>
                                <a:gd name="T0" fmla="+- 0 2491 2211"/>
                                <a:gd name="T1" fmla="*/ T0 w 731"/>
                                <a:gd name="T2" fmla="+- 0 5202 4582"/>
                                <a:gd name="T3" fmla="*/ 5202 h 658"/>
                                <a:gd name="T4" fmla="+- 0 2623 2211"/>
                                <a:gd name="T5" fmla="*/ T4 w 731"/>
                                <a:gd name="T6" fmla="+- 0 5111 4582"/>
                                <a:gd name="T7" fmla="*/ 5111 h 658"/>
                                <a:gd name="T8" fmla="+- 0 2941 2211"/>
                                <a:gd name="T9" fmla="*/ T8 w 731"/>
                                <a:gd name="T10" fmla="+- 0 4874 4582"/>
                                <a:gd name="T11" fmla="*/ 4874 h 658"/>
                                <a:gd name="T12" fmla="+- 0 2791 2211"/>
                                <a:gd name="T13" fmla="*/ T12 w 731"/>
                                <a:gd name="T14" fmla="+- 0 4673 4582"/>
                                <a:gd name="T15" fmla="*/ 4673 h 658"/>
                                <a:gd name="T16" fmla="+- 0 2717 2211"/>
                                <a:gd name="T17" fmla="*/ T16 w 731"/>
                                <a:gd name="T18" fmla="+- 0 4582 4582"/>
                                <a:gd name="T19" fmla="*/ 4582 h 658"/>
                                <a:gd name="T20" fmla="+- 0 2530 2211"/>
                                <a:gd name="T21" fmla="*/ T20 w 731"/>
                                <a:gd name="T22" fmla="+- 0 4709 4582"/>
                                <a:gd name="T23" fmla="*/ 4709 h 658"/>
                                <a:gd name="T24" fmla="+- 0 2211 2211"/>
                                <a:gd name="T25" fmla="*/ T24 w 731"/>
                                <a:gd name="T26" fmla="+- 0 4929 4582"/>
                                <a:gd name="T27" fmla="*/ 4929 h 658"/>
                                <a:gd name="T28" fmla="+- 0 2454 2211"/>
                                <a:gd name="T29" fmla="*/ T28 w 731"/>
                                <a:gd name="T30" fmla="+- 0 5240 4582"/>
                                <a:gd name="T31" fmla="*/ 5240 h 658"/>
                                <a:gd name="T32" fmla="+- 0 2491 2211"/>
                                <a:gd name="T33" fmla="*/ T32 w 731"/>
                                <a:gd name="T34" fmla="+- 0 5202 4582"/>
                                <a:gd name="T35" fmla="*/ 5202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1" h="658">
                                  <a:moveTo>
                                    <a:pt x="280" y="620"/>
                                  </a:moveTo>
                                  <a:lnTo>
                                    <a:pt x="412" y="529"/>
                                  </a:lnTo>
                                  <a:lnTo>
                                    <a:pt x="730" y="292"/>
                                  </a:lnTo>
                                  <a:lnTo>
                                    <a:pt x="580" y="91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243" y="658"/>
                                  </a:lnTo>
                                  <a:lnTo>
                                    <a:pt x="280" y="620"/>
                                  </a:lnTo>
                                </a:path>
                              </a:pathLst>
                            </a:custGeom>
                            <a:noFill/>
                            <a:ln w="117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645"/>
                        <wpg:cNvGrpSpPr>
                          <a:grpSpLocks/>
                        </wpg:cNvGrpSpPr>
                        <wpg:grpSpPr bwMode="auto">
                          <a:xfrm>
                            <a:off x="4591" y="790"/>
                            <a:ext cx="956" cy="323"/>
                            <a:chOff x="4591" y="790"/>
                            <a:chExt cx="956" cy="323"/>
                          </a:xfrm>
                        </wpg:grpSpPr>
                        <wps:wsp>
                          <wps:cNvPr id="1339" name="Freeform 1647"/>
                          <wps:cNvSpPr>
                            <a:spLocks/>
                          </wps:cNvSpPr>
                          <wps:spPr bwMode="auto">
                            <a:xfrm>
                              <a:off x="4591" y="790"/>
                              <a:ext cx="956" cy="323"/>
                            </a:xfrm>
                            <a:custGeom>
                              <a:avLst/>
                              <a:gdLst>
                                <a:gd name="T0" fmla="+- 0 4741 4591"/>
                                <a:gd name="T1" fmla="*/ T0 w 956"/>
                                <a:gd name="T2" fmla="+- 0 1521 790"/>
                                <a:gd name="T3" fmla="*/ 1521 h 323"/>
                                <a:gd name="T4" fmla="+- 0 4591 4591"/>
                                <a:gd name="T5" fmla="*/ T4 w 956"/>
                                <a:gd name="T6" fmla="+- 0 1320 790"/>
                                <a:gd name="T7" fmla="*/ 1320 h 323"/>
                                <a:gd name="T8" fmla="+- 0 4648 4591"/>
                                <a:gd name="T9" fmla="*/ T8 w 956"/>
                                <a:gd name="T10" fmla="+- 0 1283 790"/>
                                <a:gd name="T11" fmla="*/ 1283 h 323"/>
                                <a:gd name="T12" fmla="+- 0 4666 4591"/>
                                <a:gd name="T13" fmla="*/ T12 w 956"/>
                                <a:gd name="T14" fmla="+- 0 1301 790"/>
                                <a:gd name="T15" fmla="*/ 1301 h 323"/>
                                <a:gd name="T16" fmla="+- 0 4705 4591"/>
                                <a:gd name="T17" fmla="*/ T16 w 956"/>
                                <a:gd name="T18" fmla="+- 0 1271 790"/>
                                <a:gd name="T19" fmla="*/ 127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323">
                                  <a:moveTo>
                                    <a:pt x="150" y="731"/>
                                  </a:moveTo>
                                  <a:lnTo>
                                    <a:pt x="0" y="530"/>
                                  </a:lnTo>
                                  <a:lnTo>
                                    <a:pt x="57" y="493"/>
                                  </a:lnTo>
                                  <a:lnTo>
                                    <a:pt x="75" y="511"/>
                                  </a:lnTo>
                                  <a:lnTo>
                                    <a:pt x="114" y="48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646"/>
                          <wps:cNvSpPr>
                            <a:spLocks/>
                          </wps:cNvSpPr>
                          <wps:spPr bwMode="auto">
                            <a:xfrm>
                              <a:off x="4591" y="790"/>
                              <a:ext cx="956" cy="323"/>
                            </a:xfrm>
                            <a:custGeom>
                              <a:avLst/>
                              <a:gdLst>
                                <a:gd name="T0" fmla="+- 0 5226 4591"/>
                                <a:gd name="T1" fmla="*/ T0 w 956"/>
                                <a:gd name="T2" fmla="+- 0 1271 790"/>
                                <a:gd name="T3" fmla="*/ 1271 h 323"/>
                                <a:gd name="T4" fmla="+- 0 4798 4591"/>
                                <a:gd name="T5" fmla="*/ T4 w 956"/>
                                <a:gd name="T6" fmla="+- 0 1594 790"/>
                                <a:gd name="T7" fmla="*/ 1594 h 323"/>
                                <a:gd name="T8" fmla="+- 0 4741 4591"/>
                                <a:gd name="T9" fmla="*/ T8 w 956"/>
                                <a:gd name="T10" fmla="+- 0 1521 790"/>
                                <a:gd name="T11" fmla="*/ 152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56" h="323">
                                  <a:moveTo>
                                    <a:pt x="635" y="481"/>
                                  </a:moveTo>
                                  <a:lnTo>
                                    <a:pt x="207" y="804"/>
                                  </a:lnTo>
                                  <a:lnTo>
                                    <a:pt x="150" y="73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643"/>
                        <wpg:cNvGrpSpPr>
                          <a:grpSpLocks/>
                        </wpg:cNvGrpSpPr>
                        <wpg:grpSpPr bwMode="auto">
                          <a:xfrm>
                            <a:off x="2998" y="1404"/>
                            <a:ext cx="413" cy="347"/>
                            <a:chOff x="2998" y="1404"/>
                            <a:chExt cx="413" cy="347"/>
                          </a:xfrm>
                        </wpg:grpSpPr>
                        <wps:wsp>
                          <wps:cNvPr id="1342" name="Freeform 1644"/>
                          <wps:cNvSpPr>
                            <a:spLocks/>
                          </wps:cNvSpPr>
                          <wps:spPr bwMode="auto">
                            <a:xfrm>
                              <a:off x="2998" y="1404"/>
                              <a:ext cx="413" cy="347"/>
                            </a:xfrm>
                            <a:custGeom>
                              <a:avLst/>
                              <a:gdLst>
                                <a:gd name="T0" fmla="+- 0 3411 2998"/>
                                <a:gd name="T1" fmla="*/ T0 w 413"/>
                                <a:gd name="T2" fmla="+- 0 1477 1404"/>
                                <a:gd name="T3" fmla="*/ 1477 h 347"/>
                                <a:gd name="T4" fmla="+- 0 3354 2998"/>
                                <a:gd name="T5" fmla="*/ T4 w 413"/>
                                <a:gd name="T6" fmla="+- 0 1404 1404"/>
                                <a:gd name="T7" fmla="*/ 1404 h 347"/>
                                <a:gd name="T8" fmla="+- 0 2998 2998"/>
                                <a:gd name="T9" fmla="*/ T8 w 413"/>
                                <a:gd name="T10" fmla="+- 0 1660 1404"/>
                                <a:gd name="T11" fmla="*/ 1660 h 347"/>
                                <a:gd name="T12" fmla="+- 0 3054 2998"/>
                                <a:gd name="T13" fmla="*/ T12 w 413"/>
                                <a:gd name="T14" fmla="+- 0 1751 1404"/>
                                <a:gd name="T15" fmla="*/ 1751 h 347"/>
                                <a:gd name="T16" fmla="+- 0 3411 2998"/>
                                <a:gd name="T17" fmla="*/ T16 w 413"/>
                                <a:gd name="T18" fmla="+- 0 1477 1404"/>
                                <a:gd name="T19" fmla="*/ 1477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" h="347">
                                  <a:moveTo>
                                    <a:pt x="413" y="73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56" y="347"/>
                                  </a:lnTo>
                                  <a:lnTo>
                                    <a:pt x="413" y="73"/>
                                  </a:lnTo>
                                </a:path>
                              </a:pathLst>
                            </a:custGeom>
                            <a:noFill/>
                            <a:ln w="11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641"/>
                        <wpg:cNvGrpSpPr>
                          <a:grpSpLocks/>
                        </wpg:cNvGrpSpPr>
                        <wpg:grpSpPr bwMode="auto">
                          <a:xfrm>
                            <a:off x="2923" y="1313"/>
                            <a:ext cx="431" cy="347"/>
                            <a:chOff x="2923" y="1313"/>
                            <a:chExt cx="431" cy="347"/>
                          </a:xfrm>
                        </wpg:grpSpPr>
                        <wps:wsp>
                          <wps:cNvPr id="1344" name="Freeform 1642"/>
                          <wps:cNvSpPr>
                            <a:spLocks/>
                          </wps:cNvSpPr>
                          <wps:spPr bwMode="auto">
                            <a:xfrm>
                              <a:off x="2923" y="1313"/>
                              <a:ext cx="431" cy="347"/>
                            </a:xfrm>
                            <a:custGeom>
                              <a:avLst/>
                              <a:gdLst>
                                <a:gd name="T0" fmla="+- 0 3354 2923"/>
                                <a:gd name="T1" fmla="*/ T0 w 431"/>
                                <a:gd name="T2" fmla="+- 0 1404 1313"/>
                                <a:gd name="T3" fmla="*/ 1404 h 347"/>
                                <a:gd name="T4" fmla="+- 0 3280 2923"/>
                                <a:gd name="T5" fmla="*/ T4 w 431"/>
                                <a:gd name="T6" fmla="+- 0 1313 1313"/>
                                <a:gd name="T7" fmla="*/ 1313 h 347"/>
                                <a:gd name="T8" fmla="+- 0 2923 2923"/>
                                <a:gd name="T9" fmla="*/ T8 w 431"/>
                                <a:gd name="T10" fmla="+- 0 1587 1313"/>
                                <a:gd name="T11" fmla="*/ 1587 h 347"/>
                                <a:gd name="T12" fmla="+- 0 2998 2923"/>
                                <a:gd name="T13" fmla="*/ T12 w 431"/>
                                <a:gd name="T14" fmla="+- 0 1660 1313"/>
                                <a:gd name="T15" fmla="*/ 1660 h 347"/>
                                <a:gd name="T16" fmla="+- 0 3354 2923"/>
                                <a:gd name="T17" fmla="*/ T16 w 431"/>
                                <a:gd name="T18" fmla="+- 0 1404 1313"/>
                                <a:gd name="T19" fmla="*/ 140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347">
                                  <a:moveTo>
                                    <a:pt x="431" y="91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431" y="91"/>
                                  </a:lnTo>
                                </a:path>
                              </a:pathLst>
                            </a:custGeom>
                            <a:noFill/>
                            <a:ln w="11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639"/>
                        <wpg:cNvGrpSpPr>
                          <a:grpSpLocks/>
                        </wpg:cNvGrpSpPr>
                        <wpg:grpSpPr bwMode="auto">
                          <a:xfrm>
                            <a:off x="2754" y="1113"/>
                            <a:ext cx="450" cy="383"/>
                            <a:chOff x="2754" y="1113"/>
                            <a:chExt cx="450" cy="383"/>
                          </a:xfrm>
                        </wpg:grpSpPr>
                        <wps:wsp>
                          <wps:cNvPr id="1346" name="Freeform 1640"/>
                          <wps:cNvSpPr>
                            <a:spLocks/>
                          </wps:cNvSpPr>
                          <wps:spPr bwMode="auto">
                            <a:xfrm>
                              <a:off x="2754" y="1113"/>
                              <a:ext cx="450" cy="383"/>
                            </a:xfrm>
                            <a:custGeom>
                              <a:avLst/>
                              <a:gdLst>
                                <a:gd name="T0" fmla="+- 0 3204 2754"/>
                                <a:gd name="T1" fmla="*/ T0 w 450"/>
                                <a:gd name="T2" fmla="+- 0 1222 1113"/>
                                <a:gd name="T3" fmla="*/ 1222 h 383"/>
                                <a:gd name="T4" fmla="+- 0 3111 2754"/>
                                <a:gd name="T5" fmla="*/ T4 w 450"/>
                                <a:gd name="T6" fmla="+- 0 1113 1113"/>
                                <a:gd name="T7" fmla="*/ 1113 h 383"/>
                                <a:gd name="T8" fmla="+- 0 2754 2754"/>
                                <a:gd name="T9" fmla="*/ T8 w 450"/>
                                <a:gd name="T10" fmla="+- 0 1368 1113"/>
                                <a:gd name="T11" fmla="*/ 1368 h 383"/>
                                <a:gd name="T12" fmla="+- 0 2848 2754"/>
                                <a:gd name="T13" fmla="*/ T12 w 450"/>
                                <a:gd name="T14" fmla="+- 0 1495 1113"/>
                                <a:gd name="T15" fmla="*/ 1495 h 383"/>
                                <a:gd name="T16" fmla="+- 0 3204 2754"/>
                                <a:gd name="T17" fmla="*/ T16 w 450"/>
                                <a:gd name="T18" fmla="+- 0 1222 1113"/>
                                <a:gd name="T19" fmla="*/ 122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" h="383">
                                  <a:moveTo>
                                    <a:pt x="450" y="109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94" y="382"/>
                                  </a:lnTo>
                                  <a:lnTo>
                                    <a:pt x="450" y="109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637"/>
                        <wpg:cNvGrpSpPr>
                          <a:grpSpLocks/>
                        </wpg:cNvGrpSpPr>
                        <wpg:grpSpPr bwMode="auto">
                          <a:xfrm>
                            <a:off x="3804" y="911"/>
                            <a:ext cx="431" cy="366"/>
                            <a:chOff x="3804" y="911"/>
                            <a:chExt cx="431" cy="366"/>
                          </a:xfrm>
                        </wpg:grpSpPr>
                        <wps:wsp>
                          <wps:cNvPr id="1348" name="Freeform 1638"/>
                          <wps:cNvSpPr>
                            <a:spLocks/>
                          </wps:cNvSpPr>
                          <wps:spPr bwMode="auto">
                            <a:xfrm>
                              <a:off x="3804" y="911"/>
                              <a:ext cx="431" cy="366"/>
                            </a:xfrm>
                            <a:custGeom>
                              <a:avLst/>
                              <a:gdLst>
                                <a:gd name="T0" fmla="+- 0 4161 3804"/>
                                <a:gd name="T1" fmla="*/ T0 w 431"/>
                                <a:gd name="T2" fmla="+- 0 911 911"/>
                                <a:gd name="T3" fmla="*/ 911 h 366"/>
                                <a:gd name="T4" fmla="+- 0 4235 3804"/>
                                <a:gd name="T5" fmla="*/ T4 w 431"/>
                                <a:gd name="T6" fmla="+- 0 1003 911"/>
                                <a:gd name="T7" fmla="*/ 1003 h 366"/>
                                <a:gd name="T8" fmla="+- 0 3879 3804"/>
                                <a:gd name="T9" fmla="*/ T8 w 431"/>
                                <a:gd name="T10" fmla="+- 0 1277 911"/>
                                <a:gd name="T11" fmla="*/ 1277 h 366"/>
                                <a:gd name="T12" fmla="+- 0 3804 3804"/>
                                <a:gd name="T13" fmla="*/ T12 w 431"/>
                                <a:gd name="T14" fmla="+- 0 1186 911"/>
                                <a:gd name="T15" fmla="*/ 1186 h 366"/>
                                <a:gd name="T16" fmla="+- 0 4161 3804"/>
                                <a:gd name="T17" fmla="*/ T16 w 431"/>
                                <a:gd name="T18" fmla="+- 0 911 911"/>
                                <a:gd name="T19" fmla="*/ 911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366">
                                  <a:moveTo>
                                    <a:pt x="357" y="0"/>
                                  </a:moveTo>
                                  <a:lnTo>
                                    <a:pt x="431" y="92"/>
                                  </a:lnTo>
                                  <a:lnTo>
                                    <a:pt x="75" y="36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357" y="0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635"/>
                        <wpg:cNvGrpSpPr>
                          <a:grpSpLocks/>
                        </wpg:cNvGrpSpPr>
                        <wpg:grpSpPr bwMode="auto">
                          <a:xfrm>
                            <a:off x="1873" y="2518"/>
                            <a:ext cx="3505" cy="3744"/>
                            <a:chOff x="1873" y="2518"/>
                            <a:chExt cx="3505" cy="3744"/>
                          </a:xfrm>
                        </wpg:grpSpPr>
                        <wps:wsp>
                          <wps:cNvPr id="1350" name="Freeform 1636"/>
                          <wps:cNvSpPr>
                            <a:spLocks/>
                          </wps:cNvSpPr>
                          <wps:spPr bwMode="auto">
                            <a:xfrm>
                              <a:off x="1873" y="2518"/>
                              <a:ext cx="3505" cy="3744"/>
                            </a:xfrm>
                            <a:custGeom>
                              <a:avLst/>
                              <a:gdLst>
                                <a:gd name="T0" fmla="+- 0 1986 1873"/>
                                <a:gd name="T1" fmla="*/ T0 w 3505"/>
                                <a:gd name="T2" fmla="+- 0 3669 2518"/>
                                <a:gd name="T3" fmla="*/ 3669 h 3744"/>
                                <a:gd name="T4" fmla="+- 0 2117 1873"/>
                                <a:gd name="T5" fmla="*/ T4 w 3505"/>
                                <a:gd name="T6" fmla="+- 0 3851 2518"/>
                                <a:gd name="T7" fmla="*/ 3851 h 3744"/>
                                <a:gd name="T8" fmla="+- 0 2267 1873"/>
                                <a:gd name="T9" fmla="*/ T8 w 3505"/>
                                <a:gd name="T10" fmla="+- 0 4016 2518"/>
                                <a:gd name="T11" fmla="*/ 4016 h 3744"/>
                                <a:gd name="T12" fmla="+- 0 2417 1873"/>
                                <a:gd name="T13" fmla="*/ T12 w 3505"/>
                                <a:gd name="T14" fmla="+- 0 4198 2518"/>
                                <a:gd name="T15" fmla="*/ 4198 h 3744"/>
                                <a:gd name="T16" fmla="+- 0 2436 1873"/>
                                <a:gd name="T17" fmla="*/ T16 w 3505"/>
                                <a:gd name="T18" fmla="+- 0 4235 2518"/>
                                <a:gd name="T19" fmla="*/ 4235 h 3744"/>
                                <a:gd name="T20" fmla="+- 0 2567 1873"/>
                                <a:gd name="T21" fmla="*/ T20 w 3505"/>
                                <a:gd name="T22" fmla="+- 0 4399 2518"/>
                                <a:gd name="T23" fmla="*/ 4399 h 3744"/>
                                <a:gd name="T24" fmla="+- 0 2717 1873"/>
                                <a:gd name="T25" fmla="*/ T24 w 3505"/>
                                <a:gd name="T26" fmla="+- 0 4582 2518"/>
                                <a:gd name="T27" fmla="*/ 4582 h 3744"/>
                                <a:gd name="T28" fmla="+- 0 2791 1873"/>
                                <a:gd name="T29" fmla="*/ T28 w 3505"/>
                                <a:gd name="T30" fmla="+- 0 4673 2518"/>
                                <a:gd name="T31" fmla="*/ 4673 h 3744"/>
                                <a:gd name="T32" fmla="+- 0 2941 1873"/>
                                <a:gd name="T33" fmla="*/ T32 w 3505"/>
                                <a:gd name="T34" fmla="+- 0 4873 2518"/>
                                <a:gd name="T35" fmla="*/ 4873 h 3744"/>
                                <a:gd name="T36" fmla="+- 0 3017 1873"/>
                                <a:gd name="T37" fmla="*/ T36 w 3505"/>
                                <a:gd name="T38" fmla="+- 0 4965 2518"/>
                                <a:gd name="T39" fmla="*/ 4965 h 3744"/>
                                <a:gd name="T40" fmla="+- 0 3073 1873"/>
                                <a:gd name="T41" fmla="*/ T40 w 3505"/>
                                <a:gd name="T42" fmla="+- 0 5038 2518"/>
                                <a:gd name="T43" fmla="*/ 5038 h 3744"/>
                                <a:gd name="T44" fmla="+- 0 3204 1873"/>
                                <a:gd name="T45" fmla="*/ T44 w 3505"/>
                                <a:gd name="T46" fmla="+- 0 5202 2518"/>
                                <a:gd name="T47" fmla="*/ 5202 h 3744"/>
                                <a:gd name="T48" fmla="+- 0 3504 1873"/>
                                <a:gd name="T49" fmla="*/ T48 w 3505"/>
                                <a:gd name="T50" fmla="+- 0 5567 2518"/>
                                <a:gd name="T51" fmla="*/ 5567 h 3744"/>
                                <a:gd name="T52" fmla="+- 0 3654 1873"/>
                                <a:gd name="T53" fmla="*/ T52 w 3505"/>
                                <a:gd name="T54" fmla="+- 0 5751 2518"/>
                                <a:gd name="T55" fmla="*/ 5751 h 3744"/>
                                <a:gd name="T56" fmla="+- 0 3691 1873"/>
                                <a:gd name="T57" fmla="*/ T56 w 3505"/>
                                <a:gd name="T58" fmla="+- 0 5805 2518"/>
                                <a:gd name="T59" fmla="*/ 5805 h 3744"/>
                                <a:gd name="T60" fmla="+- 0 3729 1873"/>
                                <a:gd name="T61" fmla="*/ T60 w 3505"/>
                                <a:gd name="T62" fmla="+- 0 5842 2518"/>
                                <a:gd name="T63" fmla="*/ 5842 h 3744"/>
                                <a:gd name="T64" fmla="+- 0 3879 1873"/>
                                <a:gd name="T65" fmla="*/ T64 w 3505"/>
                                <a:gd name="T66" fmla="+- 0 6042 2518"/>
                                <a:gd name="T67" fmla="*/ 6042 h 3744"/>
                                <a:gd name="T68" fmla="+- 0 4048 1873"/>
                                <a:gd name="T69" fmla="*/ T68 w 3505"/>
                                <a:gd name="T70" fmla="+- 0 6243 2518"/>
                                <a:gd name="T71" fmla="*/ 6243 h 3744"/>
                                <a:gd name="T72" fmla="+- 0 4067 1873"/>
                                <a:gd name="T73" fmla="*/ T72 w 3505"/>
                                <a:gd name="T74" fmla="+- 0 6262 2518"/>
                                <a:gd name="T75" fmla="*/ 6262 h 3744"/>
                                <a:gd name="T76" fmla="+- 0 5379 1873"/>
                                <a:gd name="T77" fmla="*/ T76 w 3505"/>
                                <a:gd name="T78" fmla="+- 0 5258 2518"/>
                                <a:gd name="T79" fmla="*/ 5258 h 3744"/>
                                <a:gd name="T80" fmla="+- 0 4122 1873"/>
                                <a:gd name="T81" fmla="*/ T80 w 3505"/>
                                <a:gd name="T82" fmla="+- 0 3669 2518"/>
                                <a:gd name="T83" fmla="*/ 3669 h 3744"/>
                                <a:gd name="T84" fmla="+- 0 3204 1873"/>
                                <a:gd name="T85" fmla="*/ T84 w 3505"/>
                                <a:gd name="T86" fmla="+- 0 2537 2518"/>
                                <a:gd name="T87" fmla="*/ 2537 h 3744"/>
                                <a:gd name="T88" fmla="+- 0 3185 1873"/>
                                <a:gd name="T89" fmla="*/ T88 w 3505"/>
                                <a:gd name="T90" fmla="+- 0 2518 2518"/>
                                <a:gd name="T91" fmla="*/ 2518 h 3744"/>
                                <a:gd name="T92" fmla="+- 0 2623 1873"/>
                                <a:gd name="T93" fmla="*/ T92 w 3505"/>
                                <a:gd name="T94" fmla="+- 0 2957 2518"/>
                                <a:gd name="T95" fmla="*/ 2957 h 3744"/>
                                <a:gd name="T96" fmla="+- 0 1873 1873"/>
                                <a:gd name="T97" fmla="*/ T96 w 3505"/>
                                <a:gd name="T98" fmla="+- 0 3522 2518"/>
                                <a:gd name="T99" fmla="*/ 3522 h 3744"/>
                                <a:gd name="T100" fmla="+- 0 1986 1873"/>
                                <a:gd name="T101" fmla="*/ T100 w 3505"/>
                                <a:gd name="T102" fmla="+- 0 3669 2518"/>
                                <a:gd name="T103" fmla="*/ 3669 h 3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505" h="3744">
                                  <a:moveTo>
                                    <a:pt x="113" y="1151"/>
                                  </a:moveTo>
                                  <a:lnTo>
                                    <a:pt x="244" y="1333"/>
                                  </a:lnTo>
                                  <a:lnTo>
                                    <a:pt x="394" y="1498"/>
                                  </a:lnTo>
                                  <a:lnTo>
                                    <a:pt x="544" y="1680"/>
                                  </a:lnTo>
                                  <a:lnTo>
                                    <a:pt x="563" y="1717"/>
                                  </a:lnTo>
                                  <a:lnTo>
                                    <a:pt x="694" y="1881"/>
                                  </a:lnTo>
                                  <a:lnTo>
                                    <a:pt x="844" y="2064"/>
                                  </a:lnTo>
                                  <a:lnTo>
                                    <a:pt x="918" y="2155"/>
                                  </a:lnTo>
                                  <a:lnTo>
                                    <a:pt x="1068" y="2355"/>
                                  </a:lnTo>
                                  <a:lnTo>
                                    <a:pt x="1144" y="2447"/>
                                  </a:lnTo>
                                  <a:lnTo>
                                    <a:pt x="1200" y="2520"/>
                                  </a:lnTo>
                                  <a:lnTo>
                                    <a:pt x="1331" y="2684"/>
                                  </a:lnTo>
                                  <a:lnTo>
                                    <a:pt x="1631" y="3049"/>
                                  </a:lnTo>
                                  <a:lnTo>
                                    <a:pt x="1781" y="3233"/>
                                  </a:lnTo>
                                  <a:lnTo>
                                    <a:pt x="1818" y="3287"/>
                                  </a:lnTo>
                                  <a:lnTo>
                                    <a:pt x="1856" y="3324"/>
                                  </a:lnTo>
                                  <a:lnTo>
                                    <a:pt x="2006" y="3524"/>
                                  </a:lnTo>
                                  <a:lnTo>
                                    <a:pt x="2175" y="3725"/>
                                  </a:lnTo>
                                  <a:lnTo>
                                    <a:pt x="2194" y="3744"/>
                                  </a:lnTo>
                                  <a:lnTo>
                                    <a:pt x="3506" y="2740"/>
                                  </a:lnTo>
                                  <a:lnTo>
                                    <a:pt x="2249" y="1151"/>
                                  </a:lnTo>
                                  <a:lnTo>
                                    <a:pt x="1331" y="19"/>
                                  </a:lnTo>
                                  <a:lnTo>
                                    <a:pt x="1312" y="0"/>
                                  </a:lnTo>
                                  <a:lnTo>
                                    <a:pt x="750" y="439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113" y="1151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633"/>
                        <wpg:cNvGrpSpPr>
                          <a:grpSpLocks/>
                        </wpg:cNvGrpSpPr>
                        <wpg:grpSpPr bwMode="auto">
                          <a:xfrm>
                            <a:off x="1418" y="4491"/>
                            <a:ext cx="174" cy="821"/>
                            <a:chOff x="1418" y="4491"/>
                            <a:chExt cx="174" cy="821"/>
                          </a:xfrm>
                        </wpg:grpSpPr>
                        <wps:wsp>
                          <wps:cNvPr id="1352" name="Freeform 1634"/>
                          <wps:cNvSpPr>
                            <a:spLocks/>
                          </wps:cNvSpPr>
                          <wps:spPr bwMode="auto">
                            <a:xfrm>
                              <a:off x="1418" y="4491"/>
                              <a:ext cx="174" cy="821"/>
                            </a:xfrm>
                            <a:custGeom>
                              <a:avLst/>
                              <a:gdLst>
                                <a:gd name="T0" fmla="+- 0 1976 1418"/>
                                <a:gd name="T1" fmla="*/ T0 w 174"/>
                                <a:gd name="T2" fmla="+- 0 5165 4491"/>
                                <a:gd name="T3" fmla="*/ 5165 h 821"/>
                                <a:gd name="T4" fmla="+- 0 2150 1418"/>
                                <a:gd name="T5" fmla="*/ T4 w 174"/>
                                <a:gd name="T6" fmla="+- 0 5038 4491"/>
                                <a:gd name="T7" fmla="*/ 5038 h 821"/>
                                <a:gd name="T8" fmla="+- 0 2056 1418"/>
                                <a:gd name="T9" fmla="*/ T8 w 174"/>
                                <a:gd name="T10" fmla="+- 0 4911 4491"/>
                                <a:gd name="T11" fmla="*/ 4911 h 821"/>
                                <a:gd name="T12" fmla="+- 0 2112 1418"/>
                                <a:gd name="T13" fmla="*/ T12 w 174"/>
                                <a:gd name="T14" fmla="+- 0 4856 4491"/>
                                <a:gd name="T15" fmla="*/ 4856 h 821"/>
                                <a:gd name="T16" fmla="+- 0 1976 1418"/>
                                <a:gd name="T17" fmla="*/ T16 w 174"/>
                                <a:gd name="T18" fmla="+- 0 4691 4491"/>
                                <a:gd name="T19" fmla="*/ 4691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821">
                                  <a:moveTo>
                                    <a:pt x="558" y="674"/>
                                  </a:moveTo>
                                  <a:lnTo>
                                    <a:pt x="732" y="547"/>
                                  </a:lnTo>
                                  <a:lnTo>
                                    <a:pt x="638" y="420"/>
                                  </a:lnTo>
                                  <a:lnTo>
                                    <a:pt x="694" y="365"/>
                                  </a:lnTo>
                                  <a:lnTo>
                                    <a:pt x="558" y="200"/>
                                  </a:lnTo>
                                </a:path>
                              </a:pathLst>
                            </a:custGeom>
                            <a:noFill/>
                            <a:ln w="118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631"/>
                        <wpg:cNvGrpSpPr>
                          <a:grpSpLocks/>
                        </wpg:cNvGrpSpPr>
                        <wpg:grpSpPr bwMode="auto">
                          <a:xfrm>
                            <a:off x="1418" y="1313"/>
                            <a:ext cx="136" cy="384"/>
                            <a:chOff x="1418" y="1313"/>
                            <a:chExt cx="136" cy="384"/>
                          </a:xfrm>
                        </wpg:grpSpPr>
                        <wps:wsp>
                          <wps:cNvPr id="1354" name="Freeform 1632"/>
                          <wps:cNvSpPr>
                            <a:spLocks/>
                          </wps:cNvSpPr>
                          <wps:spPr bwMode="auto">
                            <a:xfrm>
                              <a:off x="1418" y="1313"/>
                              <a:ext cx="136" cy="384"/>
                            </a:xfrm>
                            <a:custGeom>
                              <a:avLst/>
                              <a:gdLst>
                                <a:gd name="T0" fmla="+- 0 1714 1418"/>
                                <a:gd name="T1" fmla="*/ T0 w 136"/>
                                <a:gd name="T2" fmla="+- 0 1584 1313"/>
                                <a:gd name="T3" fmla="*/ 1584 h 384"/>
                                <a:gd name="T4" fmla="+- 0 1849 1418"/>
                                <a:gd name="T5" fmla="*/ T4 w 136"/>
                                <a:gd name="T6" fmla="+- 0 1478 1313"/>
                                <a:gd name="T7" fmla="*/ 1478 h 384"/>
                                <a:gd name="T8" fmla="+- 0 1831 1418"/>
                                <a:gd name="T9" fmla="*/ T8 w 136"/>
                                <a:gd name="T10" fmla="+- 0 1442 1313"/>
                                <a:gd name="T11" fmla="*/ 1442 h 384"/>
                                <a:gd name="T12" fmla="+- 0 1756 1418"/>
                                <a:gd name="T13" fmla="*/ T12 w 136"/>
                                <a:gd name="T14" fmla="+- 0 1350 1313"/>
                                <a:gd name="T15" fmla="*/ 1350 h 384"/>
                                <a:gd name="T16" fmla="+- 0 1718 1418"/>
                                <a:gd name="T17" fmla="*/ T16 w 136"/>
                                <a:gd name="T18" fmla="+- 0 1313 1313"/>
                                <a:gd name="T19" fmla="*/ 1313 h 384"/>
                                <a:gd name="T20" fmla="+- 0 1714 1418"/>
                                <a:gd name="T21" fmla="*/ T20 w 136"/>
                                <a:gd name="T22" fmla="+- 0 1317 1313"/>
                                <a:gd name="T23" fmla="*/ 131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" h="384">
                                  <a:moveTo>
                                    <a:pt x="296" y="271"/>
                                  </a:moveTo>
                                  <a:lnTo>
                                    <a:pt x="431" y="165"/>
                                  </a:lnTo>
                                  <a:lnTo>
                                    <a:pt x="413" y="129"/>
                                  </a:lnTo>
                                  <a:lnTo>
                                    <a:pt x="338" y="37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96" y="4"/>
                                  </a:lnTo>
                                </a:path>
                              </a:pathLst>
                            </a:custGeom>
                            <a:noFill/>
                            <a:ln w="118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629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418" cy="541"/>
                            <a:chOff x="1418" y="790"/>
                            <a:chExt cx="418" cy="541"/>
                          </a:xfrm>
                        </wpg:grpSpPr>
                        <wps:wsp>
                          <wps:cNvPr id="1356" name="Freeform 1630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418" cy="541"/>
                            </a:xfrm>
                            <a:custGeom>
                              <a:avLst/>
                              <a:gdLst>
                                <a:gd name="T0" fmla="+- 0 1657 1418"/>
                                <a:gd name="T1" fmla="*/ T0 w 418"/>
                                <a:gd name="T2" fmla="+- 0 1124 790"/>
                                <a:gd name="T3" fmla="*/ 1124 h 541"/>
                                <a:gd name="T4" fmla="+- 0 1868 1418"/>
                                <a:gd name="T5" fmla="*/ T4 w 418"/>
                                <a:gd name="T6" fmla="+- 0 1374 790"/>
                                <a:gd name="T7" fmla="*/ 1374 h 541"/>
                                <a:gd name="T8" fmla="+- 0 1999 1418"/>
                                <a:gd name="T9" fmla="*/ T8 w 418"/>
                                <a:gd name="T10" fmla="+- 0 1557 790"/>
                                <a:gd name="T11" fmla="*/ 1557 h 541"/>
                                <a:gd name="T12" fmla="+- 0 2075 1418"/>
                                <a:gd name="T13" fmla="*/ T12 w 418"/>
                                <a:gd name="T14" fmla="+- 0 1539 790"/>
                                <a:gd name="T15" fmla="*/ 1539 h 541"/>
                                <a:gd name="T16" fmla="+- 0 1981 1418"/>
                                <a:gd name="T17" fmla="*/ T16 w 418"/>
                                <a:gd name="T18" fmla="+- 0 1430 790"/>
                                <a:gd name="T19" fmla="*/ 1430 h 541"/>
                                <a:gd name="T20" fmla="+- 0 1906 1418"/>
                                <a:gd name="T21" fmla="*/ T20 w 418"/>
                                <a:gd name="T22" fmla="+- 0 1338 790"/>
                                <a:gd name="T23" fmla="*/ 1338 h 541"/>
                                <a:gd name="T24" fmla="+- 0 1849 1418"/>
                                <a:gd name="T25" fmla="*/ T24 w 418"/>
                                <a:gd name="T26" fmla="+- 0 1265 790"/>
                                <a:gd name="T27" fmla="*/ 1265 h 541"/>
                                <a:gd name="T28" fmla="+- 0 1775 1418"/>
                                <a:gd name="T29" fmla="*/ T28 w 418"/>
                                <a:gd name="T30" fmla="+- 0 1174 790"/>
                                <a:gd name="T31" fmla="*/ 1174 h 541"/>
                                <a:gd name="T32" fmla="+- 0 1718 1418"/>
                                <a:gd name="T33" fmla="*/ T32 w 418"/>
                                <a:gd name="T34" fmla="+- 0 1101 790"/>
                                <a:gd name="T35" fmla="*/ 1101 h 541"/>
                                <a:gd name="T36" fmla="+- 0 1657 1418"/>
                                <a:gd name="T37" fmla="*/ T36 w 418"/>
                                <a:gd name="T38" fmla="+- 0 1041 790"/>
                                <a:gd name="T39" fmla="*/ 104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8" h="541">
                                  <a:moveTo>
                                    <a:pt x="239" y="334"/>
                                  </a:moveTo>
                                  <a:lnTo>
                                    <a:pt x="450" y="584"/>
                                  </a:lnTo>
                                  <a:lnTo>
                                    <a:pt x="581" y="767"/>
                                  </a:lnTo>
                                  <a:lnTo>
                                    <a:pt x="657" y="749"/>
                                  </a:lnTo>
                                  <a:lnTo>
                                    <a:pt x="563" y="640"/>
                                  </a:lnTo>
                                  <a:lnTo>
                                    <a:pt x="488" y="548"/>
                                  </a:lnTo>
                                  <a:lnTo>
                                    <a:pt x="431" y="475"/>
                                  </a:lnTo>
                                  <a:lnTo>
                                    <a:pt x="357" y="384"/>
                                  </a:lnTo>
                                  <a:lnTo>
                                    <a:pt x="300" y="311"/>
                                  </a:lnTo>
                                  <a:lnTo>
                                    <a:pt x="239" y="251"/>
                                  </a:lnTo>
                                </a:path>
                              </a:pathLst>
                            </a:custGeom>
                            <a:noFill/>
                            <a:ln w="11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625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455" cy="85"/>
                            <a:chOff x="1418" y="790"/>
                            <a:chExt cx="455" cy="85"/>
                          </a:xfrm>
                        </wpg:grpSpPr>
                        <wps:wsp>
                          <wps:cNvPr id="1358" name="Freeform 1628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455" cy="85"/>
                            </a:xfrm>
                            <a:custGeom>
                              <a:avLst/>
                              <a:gdLst>
                                <a:gd name="T0" fmla="+- 0 1494 1418"/>
                                <a:gd name="T1" fmla="*/ T0 w 455"/>
                                <a:gd name="T2" fmla="+- 0 1174 790"/>
                                <a:gd name="T3" fmla="*/ 1174 h 85"/>
                                <a:gd name="T4" fmla="+- 0 1603 1418"/>
                                <a:gd name="T5" fmla="*/ T4 w 455"/>
                                <a:gd name="T6" fmla="+- 0 1089 790"/>
                                <a:gd name="T7" fmla="*/ 108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5" h="85">
                                  <a:moveTo>
                                    <a:pt x="76" y="384"/>
                                  </a:moveTo>
                                  <a:lnTo>
                                    <a:pt x="185" y="29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627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455" cy="85"/>
                            </a:xfrm>
                            <a:custGeom>
                              <a:avLst/>
                              <a:gdLst>
                                <a:gd name="T0" fmla="+- 0 1434 1418"/>
                                <a:gd name="T1" fmla="*/ T0 w 455"/>
                                <a:gd name="T2" fmla="+- 0 1089 790"/>
                                <a:gd name="T3" fmla="*/ 1089 h 85"/>
                                <a:gd name="T4" fmla="+- 0 1433 1418"/>
                                <a:gd name="T5" fmla="*/ T4 w 455"/>
                                <a:gd name="T6" fmla="+- 0 1090 790"/>
                                <a:gd name="T7" fmla="*/ 10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5" h="85">
                                  <a:moveTo>
                                    <a:pt x="16" y="299"/>
                                  </a:moveTo>
                                  <a:lnTo>
                                    <a:pt x="15" y="30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626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455" cy="85"/>
                            </a:xfrm>
                            <a:custGeom>
                              <a:avLst/>
                              <a:gdLst>
                                <a:gd name="T0" fmla="+- 0 1433 1418"/>
                                <a:gd name="T1" fmla="*/ T0 w 455"/>
                                <a:gd name="T2" fmla="+- 0 1115 790"/>
                                <a:gd name="T3" fmla="*/ 1115 h 85"/>
                                <a:gd name="T4" fmla="+- 0 1494 1418"/>
                                <a:gd name="T5" fmla="*/ T4 w 455"/>
                                <a:gd name="T6" fmla="+- 0 1174 790"/>
                                <a:gd name="T7" fmla="*/ 117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5" h="85">
                                  <a:moveTo>
                                    <a:pt x="15" y="325"/>
                                  </a:moveTo>
                                  <a:lnTo>
                                    <a:pt x="76" y="38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623"/>
                        <wpg:cNvGrpSpPr>
                          <a:grpSpLocks/>
                        </wpg:cNvGrpSpPr>
                        <wpg:grpSpPr bwMode="auto">
                          <a:xfrm>
                            <a:off x="1780" y="1404"/>
                            <a:ext cx="544" cy="640"/>
                            <a:chOff x="1780" y="1404"/>
                            <a:chExt cx="544" cy="640"/>
                          </a:xfrm>
                        </wpg:grpSpPr>
                        <wps:wsp>
                          <wps:cNvPr id="1362" name="Freeform 1624"/>
                          <wps:cNvSpPr>
                            <a:spLocks/>
                          </wps:cNvSpPr>
                          <wps:spPr bwMode="auto">
                            <a:xfrm>
                              <a:off x="1780" y="1404"/>
                              <a:ext cx="544" cy="640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544"/>
                                <a:gd name="T2" fmla="+- 0 1477 1404"/>
                                <a:gd name="T3" fmla="*/ 1477 h 640"/>
                                <a:gd name="T4" fmla="+- 0 1967 1780"/>
                                <a:gd name="T5" fmla="*/ T4 w 544"/>
                                <a:gd name="T6" fmla="+- 0 1715 1404"/>
                                <a:gd name="T7" fmla="*/ 1715 h 640"/>
                                <a:gd name="T8" fmla="+- 0 2042 1780"/>
                                <a:gd name="T9" fmla="*/ T8 w 544"/>
                                <a:gd name="T10" fmla="+- 0 1824 1404"/>
                                <a:gd name="T11" fmla="*/ 1824 h 640"/>
                                <a:gd name="T12" fmla="+- 0 2210 1780"/>
                                <a:gd name="T13" fmla="*/ T12 w 544"/>
                                <a:gd name="T14" fmla="+- 0 2026 1404"/>
                                <a:gd name="T15" fmla="*/ 2026 h 640"/>
                                <a:gd name="T16" fmla="+- 0 2230 1780"/>
                                <a:gd name="T17" fmla="*/ T16 w 544"/>
                                <a:gd name="T18" fmla="+- 0 2044 1404"/>
                                <a:gd name="T19" fmla="*/ 2044 h 640"/>
                                <a:gd name="T20" fmla="+- 0 2323 1780"/>
                                <a:gd name="T21" fmla="*/ T20 w 544"/>
                                <a:gd name="T22" fmla="+- 0 1971 1404"/>
                                <a:gd name="T23" fmla="*/ 1971 h 640"/>
                                <a:gd name="T24" fmla="+- 0 2304 1780"/>
                                <a:gd name="T25" fmla="*/ T24 w 544"/>
                                <a:gd name="T26" fmla="+- 0 1953 1404"/>
                                <a:gd name="T27" fmla="*/ 1953 h 640"/>
                                <a:gd name="T28" fmla="+- 0 2136 1780"/>
                                <a:gd name="T29" fmla="*/ T28 w 544"/>
                                <a:gd name="T30" fmla="+- 0 1733 1404"/>
                                <a:gd name="T31" fmla="*/ 1733 h 640"/>
                                <a:gd name="T32" fmla="+- 0 2060 1780"/>
                                <a:gd name="T33" fmla="*/ T32 w 544"/>
                                <a:gd name="T34" fmla="+- 0 1642 1404"/>
                                <a:gd name="T35" fmla="*/ 1642 h 640"/>
                                <a:gd name="T36" fmla="+- 0 1873 1780"/>
                                <a:gd name="T37" fmla="*/ T36 w 544"/>
                                <a:gd name="T38" fmla="+- 0 1404 1404"/>
                                <a:gd name="T39" fmla="*/ 1404 h 640"/>
                                <a:gd name="T40" fmla="+- 0 1780 1780"/>
                                <a:gd name="T41" fmla="*/ T40 w 544"/>
                                <a:gd name="T42" fmla="+- 0 1477 1404"/>
                                <a:gd name="T43" fmla="*/ 1477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4" h="640">
                                  <a:moveTo>
                                    <a:pt x="0" y="73"/>
                                  </a:moveTo>
                                  <a:lnTo>
                                    <a:pt x="187" y="311"/>
                                  </a:lnTo>
                                  <a:lnTo>
                                    <a:pt x="262" y="420"/>
                                  </a:lnTo>
                                  <a:lnTo>
                                    <a:pt x="430" y="622"/>
                                  </a:lnTo>
                                  <a:lnTo>
                                    <a:pt x="450" y="640"/>
                                  </a:lnTo>
                                  <a:lnTo>
                                    <a:pt x="543" y="567"/>
                                  </a:lnTo>
                                  <a:lnTo>
                                    <a:pt x="524" y="549"/>
                                  </a:lnTo>
                                  <a:lnTo>
                                    <a:pt x="356" y="329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620"/>
                        <wpg:cNvGrpSpPr>
                          <a:grpSpLocks/>
                        </wpg:cNvGrpSpPr>
                        <wpg:grpSpPr bwMode="auto">
                          <a:xfrm>
                            <a:off x="1418" y="2774"/>
                            <a:ext cx="436" cy="640"/>
                            <a:chOff x="1418" y="2774"/>
                            <a:chExt cx="436" cy="640"/>
                          </a:xfrm>
                        </wpg:grpSpPr>
                        <wps:wsp>
                          <wps:cNvPr id="1364" name="Freeform 1622"/>
                          <wps:cNvSpPr>
                            <a:spLocks/>
                          </wps:cNvSpPr>
                          <wps:spPr bwMode="auto">
                            <a:xfrm>
                              <a:off x="1418" y="2774"/>
                              <a:ext cx="436" cy="640"/>
                            </a:xfrm>
                            <a:custGeom>
                              <a:avLst/>
                              <a:gdLst>
                                <a:gd name="T0" fmla="+- 0 1830 1418"/>
                                <a:gd name="T1" fmla="*/ T0 w 436"/>
                                <a:gd name="T2" fmla="+- 0 3413 2774"/>
                                <a:gd name="T3" fmla="*/ 3413 h 640"/>
                                <a:gd name="T4" fmla="+- 0 1980 1418"/>
                                <a:gd name="T5" fmla="*/ T4 w 436"/>
                                <a:gd name="T6" fmla="+- 0 3285 2774"/>
                                <a:gd name="T7" fmla="*/ 3285 h 640"/>
                                <a:gd name="T8" fmla="+- 0 1774 1418"/>
                                <a:gd name="T9" fmla="*/ T8 w 436"/>
                                <a:gd name="T10" fmla="+- 0 3029 2774"/>
                                <a:gd name="T11" fmla="*/ 3029 h 640"/>
                                <a:gd name="T12" fmla="+- 0 1699 1418"/>
                                <a:gd name="T13" fmla="*/ T12 w 436"/>
                                <a:gd name="T14" fmla="+- 0 2938 2774"/>
                                <a:gd name="T15" fmla="*/ 2938 h 640"/>
                                <a:gd name="T16" fmla="+- 0 1568 1418"/>
                                <a:gd name="T17" fmla="*/ T16 w 436"/>
                                <a:gd name="T18" fmla="+- 0 2774 2774"/>
                                <a:gd name="T19" fmla="*/ 2774 h 640"/>
                                <a:gd name="T20" fmla="+- 0 1544 1418"/>
                                <a:gd name="T21" fmla="*/ T20 w 436"/>
                                <a:gd name="T22" fmla="+- 0 2791 2774"/>
                                <a:gd name="T23" fmla="*/ 2791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6" h="640">
                                  <a:moveTo>
                                    <a:pt x="412" y="639"/>
                                  </a:moveTo>
                                  <a:lnTo>
                                    <a:pt x="562" y="511"/>
                                  </a:lnTo>
                                  <a:lnTo>
                                    <a:pt x="356" y="255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6" y="1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621"/>
                          <wps:cNvSpPr>
                            <a:spLocks/>
                          </wps:cNvSpPr>
                          <wps:spPr bwMode="auto">
                            <a:xfrm>
                              <a:off x="1418" y="2774"/>
                              <a:ext cx="436" cy="640"/>
                            </a:xfrm>
                            <a:custGeom>
                              <a:avLst/>
                              <a:gdLst>
                                <a:gd name="T0" fmla="+- 0 1544 1418"/>
                                <a:gd name="T1" fmla="*/ T0 w 436"/>
                                <a:gd name="T2" fmla="+- 0 3046 2774"/>
                                <a:gd name="T3" fmla="*/ 3046 h 640"/>
                                <a:gd name="T4" fmla="+- 0 1830 1418"/>
                                <a:gd name="T5" fmla="*/ T4 w 436"/>
                                <a:gd name="T6" fmla="+- 0 3413 2774"/>
                                <a:gd name="T7" fmla="*/ 3413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6" h="640">
                                  <a:moveTo>
                                    <a:pt x="126" y="272"/>
                                  </a:moveTo>
                                  <a:lnTo>
                                    <a:pt x="412" y="63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618"/>
                        <wpg:cNvGrpSpPr>
                          <a:grpSpLocks/>
                        </wpg:cNvGrpSpPr>
                        <wpg:grpSpPr bwMode="auto">
                          <a:xfrm>
                            <a:off x="1817" y="2373"/>
                            <a:ext cx="524" cy="620"/>
                            <a:chOff x="1817" y="2373"/>
                            <a:chExt cx="524" cy="620"/>
                          </a:xfrm>
                        </wpg:grpSpPr>
                        <wps:wsp>
                          <wps:cNvPr id="1367" name="Freeform 1619"/>
                          <wps:cNvSpPr>
                            <a:spLocks/>
                          </wps:cNvSpPr>
                          <wps:spPr bwMode="auto">
                            <a:xfrm>
                              <a:off x="1817" y="2373"/>
                              <a:ext cx="524" cy="620"/>
                            </a:xfrm>
                            <a:custGeom>
                              <a:avLst/>
                              <a:gdLst>
                                <a:gd name="T0" fmla="+- 0 1817 1817"/>
                                <a:gd name="T1" fmla="*/ T0 w 524"/>
                                <a:gd name="T2" fmla="+- 0 2446 2373"/>
                                <a:gd name="T3" fmla="*/ 2446 h 620"/>
                                <a:gd name="T4" fmla="+- 0 1967 1817"/>
                                <a:gd name="T5" fmla="*/ T4 w 524"/>
                                <a:gd name="T6" fmla="+- 0 2646 2373"/>
                                <a:gd name="T7" fmla="*/ 2646 h 620"/>
                                <a:gd name="T8" fmla="+- 0 2042 1817"/>
                                <a:gd name="T9" fmla="*/ T8 w 524"/>
                                <a:gd name="T10" fmla="+- 0 2737 2373"/>
                                <a:gd name="T11" fmla="*/ 2737 h 620"/>
                                <a:gd name="T12" fmla="+- 0 2248 1817"/>
                                <a:gd name="T13" fmla="*/ T12 w 524"/>
                                <a:gd name="T14" fmla="+- 0 2993 2373"/>
                                <a:gd name="T15" fmla="*/ 2993 h 620"/>
                                <a:gd name="T16" fmla="+- 0 2341 1817"/>
                                <a:gd name="T17" fmla="*/ T16 w 524"/>
                                <a:gd name="T18" fmla="+- 0 2920 2373"/>
                                <a:gd name="T19" fmla="*/ 2920 h 620"/>
                                <a:gd name="T20" fmla="+- 0 2136 1817"/>
                                <a:gd name="T21" fmla="*/ T20 w 524"/>
                                <a:gd name="T22" fmla="+- 0 2664 2373"/>
                                <a:gd name="T23" fmla="*/ 2664 h 620"/>
                                <a:gd name="T24" fmla="+- 0 2061 1817"/>
                                <a:gd name="T25" fmla="*/ T24 w 524"/>
                                <a:gd name="T26" fmla="+- 0 2555 2373"/>
                                <a:gd name="T27" fmla="*/ 2555 h 620"/>
                                <a:gd name="T28" fmla="+- 0 1910 1817"/>
                                <a:gd name="T29" fmla="*/ T28 w 524"/>
                                <a:gd name="T30" fmla="+- 0 2373 2373"/>
                                <a:gd name="T31" fmla="*/ 2373 h 620"/>
                                <a:gd name="T32" fmla="+- 0 1817 1817"/>
                                <a:gd name="T33" fmla="*/ T32 w 524"/>
                                <a:gd name="T34" fmla="+- 0 2446 2373"/>
                                <a:gd name="T35" fmla="*/ 2446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4" h="620">
                                  <a:moveTo>
                                    <a:pt x="0" y="73"/>
                                  </a:moveTo>
                                  <a:lnTo>
                                    <a:pt x="150" y="273"/>
                                  </a:lnTo>
                                  <a:lnTo>
                                    <a:pt x="225" y="364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524" y="547"/>
                                  </a:lnTo>
                                  <a:lnTo>
                                    <a:pt x="319" y="291"/>
                                  </a:lnTo>
                                  <a:lnTo>
                                    <a:pt x="244" y="18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616"/>
                        <wpg:cNvGrpSpPr>
                          <a:grpSpLocks/>
                        </wpg:cNvGrpSpPr>
                        <wpg:grpSpPr bwMode="auto">
                          <a:xfrm>
                            <a:off x="2791" y="1642"/>
                            <a:ext cx="563" cy="620"/>
                            <a:chOff x="2791" y="1642"/>
                            <a:chExt cx="563" cy="620"/>
                          </a:xfrm>
                        </wpg:grpSpPr>
                        <wps:wsp>
                          <wps:cNvPr id="1369" name="Freeform 1617"/>
                          <wps:cNvSpPr>
                            <a:spLocks/>
                          </wps:cNvSpPr>
                          <wps:spPr bwMode="auto">
                            <a:xfrm>
                              <a:off x="2791" y="1642"/>
                              <a:ext cx="563" cy="620"/>
                            </a:xfrm>
                            <a:custGeom>
                              <a:avLst/>
                              <a:gdLst>
                                <a:gd name="T0" fmla="+- 0 2923 2791"/>
                                <a:gd name="T1" fmla="*/ T0 w 563"/>
                                <a:gd name="T2" fmla="+- 0 1642 1642"/>
                                <a:gd name="T3" fmla="*/ 1642 h 620"/>
                                <a:gd name="T4" fmla="+- 0 2791 2791"/>
                                <a:gd name="T5" fmla="*/ T4 w 563"/>
                                <a:gd name="T6" fmla="+- 0 1751 1642"/>
                                <a:gd name="T7" fmla="*/ 1751 h 620"/>
                                <a:gd name="T8" fmla="+- 0 2923 2791"/>
                                <a:gd name="T9" fmla="*/ T8 w 563"/>
                                <a:gd name="T10" fmla="+- 0 1915 1642"/>
                                <a:gd name="T11" fmla="*/ 1915 h 620"/>
                                <a:gd name="T12" fmla="+- 0 2998 2791"/>
                                <a:gd name="T13" fmla="*/ T12 w 563"/>
                                <a:gd name="T14" fmla="+- 0 2007 1642"/>
                                <a:gd name="T15" fmla="*/ 2007 h 620"/>
                                <a:gd name="T16" fmla="+- 0 3204 2791"/>
                                <a:gd name="T17" fmla="*/ T16 w 563"/>
                                <a:gd name="T18" fmla="+- 0 2262 1642"/>
                                <a:gd name="T19" fmla="*/ 2262 h 620"/>
                                <a:gd name="T20" fmla="+- 0 3354 2791"/>
                                <a:gd name="T21" fmla="*/ T20 w 563"/>
                                <a:gd name="T22" fmla="+- 0 2153 1642"/>
                                <a:gd name="T23" fmla="*/ 2153 h 620"/>
                                <a:gd name="T24" fmla="+- 0 2941 2791"/>
                                <a:gd name="T25" fmla="*/ T24 w 563"/>
                                <a:gd name="T26" fmla="+- 0 1642 1642"/>
                                <a:gd name="T27" fmla="*/ 1642 h 620"/>
                                <a:gd name="T28" fmla="+- 0 2923 2791"/>
                                <a:gd name="T29" fmla="*/ T28 w 563"/>
                                <a:gd name="T30" fmla="+- 0 1642 1642"/>
                                <a:gd name="T31" fmla="*/ 1642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3" h="620">
                                  <a:moveTo>
                                    <a:pt x="132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32" y="273"/>
                                  </a:lnTo>
                                  <a:lnTo>
                                    <a:pt x="207" y="365"/>
                                  </a:lnTo>
                                  <a:lnTo>
                                    <a:pt x="413" y="620"/>
                                  </a:lnTo>
                                  <a:lnTo>
                                    <a:pt x="563" y="511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613"/>
                        <wpg:cNvGrpSpPr>
                          <a:grpSpLocks/>
                        </wpg:cNvGrpSpPr>
                        <wpg:grpSpPr bwMode="auto">
                          <a:xfrm>
                            <a:off x="2117" y="790"/>
                            <a:ext cx="469" cy="67"/>
                            <a:chOff x="2117" y="790"/>
                            <a:chExt cx="469" cy="67"/>
                          </a:xfrm>
                        </wpg:grpSpPr>
                        <wps:wsp>
                          <wps:cNvPr id="1371" name="Freeform 1615"/>
                          <wps:cNvSpPr>
                            <a:spLocks/>
                          </wps:cNvSpPr>
                          <wps:spPr bwMode="auto">
                            <a:xfrm>
                              <a:off x="2117" y="790"/>
                              <a:ext cx="469" cy="67"/>
                            </a:xfrm>
                            <a:custGeom>
                              <a:avLst/>
                              <a:gdLst>
                                <a:gd name="T0" fmla="+- 0 2191 2117"/>
                                <a:gd name="T1" fmla="*/ T0 w 469"/>
                                <a:gd name="T2" fmla="+- 0 1174 790"/>
                                <a:gd name="T3" fmla="*/ 1174 h 67"/>
                                <a:gd name="T4" fmla="+- 0 2278 2117"/>
                                <a:gd name="T5" fmla="*/ T4 w 469"/>
                                <a:gd name="T6" fmla="+- 0 1107 790"/>
                                <a:gd name="T7" fmla="*/ 110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9" h="67">
                                  <a:moveTo>
                                    <a:pt x="74" y="384"/>
                                  </a:moveTo>
                                  <a:lnTo>
                                    <a:pt x="161" y="31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614"/>
                          <wps:cNvSpPr>
                            <a:spLocks/>
                          </wps:cNvSpPr>
                          <wps:spPr bwMode="auto">
                            <a:xfrm>
                              <a:off x="2117" y="790"/>
                              <a:ext cx="469" cy="67"/>
                            </a:xfrm>
                            <a:custGeom>
                              <a:avLst/>
                              <a:gdLst>
                                <a:gd name="T0" fmla="+- 0 2123 2117"/>
                                <a:gd name="T1" fmla="*/ T0 w 469"/>
                                <a:gd name="T2" fmla="+- 0 1107 790"/>
                                <a:gd name="T3" fmla="*/ 1107 h 67"/>
                                <a:gd name="T4" fmla="+- 0 2191 2117"/>
                                <a:gd name="T5" fmla="*/ T4 w 469"/>
                                <a:gd name="T6" fmla="+- 0 1174 790"/>
                                <a:gd name="T7" fmla="*/ 117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9" h="67">
                                  <a:moveTo>
                                    <a:pt x="6" y="317"/>
                                  </a:moveTo>
                                  <a:lnTo>
                                    <a:pt x="74" y="38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611"/>
                        <wpg:cNvGrpSpPr>
                          <a:grpSpLocks/>
                        </wpg:cNvGrpSpPr>
                        <wpg:grpSpPr bwMode="auto">
                          <a:xfrm>
                            <a:off x="2961" y="790"/>
                            <a:ext cx="431" cy="140"/>
                            <a:chOff x="2961" y="790"/>
                            <a:chExt cx="431" cy="140"/>
                          </a:xfrm>
                        </wpg:grpSpPr>
                        <wps:wsp>
                          <wps:cNvPr id="1374" name="Freeform 1612"/>
                          <wps:cNvSpPr>
                            <a:spLocks/>
                          </wps:cNvSpPr>
                          <wps:spPr bwMode="auto">
                            <a:xfrm>
                              <a:off x="2961" y="790"/>
                              <a:ext cx="431" cy="140"/>
                            </a:xfrm>
                            <a:custGeom>
                              <a:avLst/>
                              <a:gdLst>
                                <a:gd name="T0" fmla="+- 0 3124 2961"/>
                                <a:gd name="T1" fmla="*/ T0 w 431"/>
                                <a:gd name="T2" fmla="+- 0 1107 790"/>
                                <a:gd name="T3" fmla="*/ 1107 h 140"/>
                                <a:gd name="T4" fmla="+- 0 3241 2961"/>
                                <a:gd name="T5" fmla="*/ T4 w 431"/>
                                <a:gd name="T6" fmla="+- 0 1247 790"/>
                                <a:gd name="T7" fmla="*/ 1247 h 140"/>
                                <a:gd name="T8" fmla="+- 0 3391 2961"/>
                                <a:gd name="T9" fmla="*/ T8 w 431"/>
                                <a:gd name="T10" fmla="+- 0 1156 790"/>
                                <a:gd name="T11" fmla="*/ 1156 h 140"/>
                                <a:gd name="T12" fmla="+- 0 3351 2961"/>
                                <a:gd name="T13" fmla="*/ T12 w 431"/>
                                <a:gd name="T14" fmla="+- 0 1107 790"/>
                                <a:gd name="T15" fmla="*/ 110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1" h="140">
                                  <a:moveTo>
                                    <a:pt x="163" y="317"/>
                                  </a:moveTo>
                                  <a:lnTo>
                                    <a:pt x="280" y="457"/>
                                  </a:lnTo>
                                  <a:lnTo>
                                    <a:pt x="430" y="366"/>
                                  </a:lnTo>
                                  <a:lnTo>
                                    <a:pt x="390" y="317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609"/>
                        <wpg:cNvGrpSpPr>
                          <a:grpSpLocks/>
                        </wpg:cNvGrpSpPr>
                        <wpg:grpSpPr bwMode="auto">
                          <a:xfrm>
                            <a:off x="4966" y="1058"/>
                            <a:ext cx="488" cy="493"/>
                            <a:chOff x="4966" y="1058"/>
                            <a:chExt cx="488" cy="493"/>
                          </a:xfrm>
                        </wpg:grpSpPr>
                        <wps:wsp>
                          <wps:cNvPr id="1376" name="Freeform 1610"/>
                          <wps:cNvSpPr>
                            <a:spLocks/>
                          </wps:cNvSpPr>
                          <wps:spPr bwMode="auto">
                            <a:xfrm>
                              <a:off x="4966" y="1058"/>
                              <a:ext cx="488" cy="493"/>
                            </a:xfrm>
                            <a:custGeom>
                              <a:avLst/>
                              <a:gdLst>
                                <a:gd name="T0" fmla="+- 0 5454 4966"/>
                                <a:gd name="T1" fmla="*/ T0 w 488"/>
                                <a:gd name="T2" fmla="+- 0 1404 1058"/>
                                <a:gd name="T3" fmla="*/ 1404 h 493"/>
                                <a:gd name="T4" fmla="+- 0 5154 4966"/>
                                <a:gd name="T5" fmla="*/ T4 w 488"/>
                                <a:gd name="T6" fmla="+- 0 1058 1058"/>
                                <a:gd name="T7" fmla="*/ 1058 h 493"/>
                                <a:gd name="T8" fmla="+- 0 4966 4966"/>
                                <a:gd name="T9" fmla="*/ T8 w 488"/>
                                <a:gd name="T10" fmla="+- 0 1186 1058"/>
                                <a:gd name="T11" fmla="*/ 1186 h 493"/>
                                <a:gd name="T12" fmla="+- 0 5022 4966"/>
                                <a:gd name="T13" fmla="*/ T12 w 488"/>
                                <a:gd name="T14" fmla="+- 0 1240 1058"/>
                                <a:gd name="T15" fmla="*/ 1240 h 493"/>
                                <a:gd name="T16" fmla="+- 0 5098 4966"/>
                                <a:gd name="T17" fmla="*/ T16 w 488"/>
                                <a:gd name="T18" fmla="+- 0 1368 1058"/>
                                <a:gd name="T19" fmla="*/ 1368 h 493"/>
                                <a:gd name="T20" fmla="+- 0 5266 4966"/>
                                <a:gd name="T21" fmla="*/ T20 w 488"/>
                                <a:gd name="T22" fmla="+- 0 1551 1058"/>
                                <a:gd name="T23" fmla="*/ 1551 h 493"/>
                                <a:gd name="T24" fmla="+- 0 5454 4966"/>
                                <a:gd name="T25" fmla="*/ T24 w 488"/>
                                <a:gd name="T26" fmla="+- 0 1404 1058"/>
                                <a:gd name="T27" fmla="*/ 1404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8" h="493">
                                  <a:moveTo>
                                    <a:pt x="488" y="346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6" y="182"/>
                                  </a:lnTo>
                                  <a:lnTo>
                                    <a:pt x="132" y="310"/>
                                  </a:lnTo>
                                  <a:lnTo>
                                    <a:pt x="300" y="493"/>
                                  </a:lnTo>
                                  <a:lnTo>
                                    <a:pt x="488" y="346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607"/>
                        <wpg:cNvGrpSpPr>
                          <a:grpSpLocks/>
                        </wpg:cNvGrpSpPr>
                        <wpg:grpSpPr bwMode="auto">
                          <a:xfrm>
                            <a:off x="4779" y="1186"/>
                            <a:ext cx="487" cy="511"/>
                            <a:chOff x="4779" y="1186"/>
                            <a:chExt cx="487" cy="511"/>
                          </a:xfrm>
                        </wpg:grpSpPr>
                        <wps:wsp>
                          <wps:cNvPr id="1378" name="Freeform 1608"/>
                          <wps:cNvSpPr>
                            <a:spLocks/>
                          </wps:cNvSpPr>
                          <wps:spPr bwMode="auto">
                            <a:xfrm>
                              <a:off x="4779" y="1186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5266 4779"/>
                                <a:gd name="T1" fmla="*/ T0 w 487"/>
                                <a:gd name="T2" fmla="+- 0 1551 1186"/>
                                <a:gd name="T3" fmla="*/ 1551 h 511"/>
                                <a:gd name="T4" fmla="+- 0 5098 4779"/>
                                <a:gd name="T5" fmla="*/ T4 w 487"/>
                                <a:gd name="T6" fmla="+- 0 1368 1186"/>
                                <a:gd name="T7" fmla="*/ 1368 h 511"/>
                                <a:gd name="T8" fmla="+- 0 5022 4779"/>
                                <a:gd name="T9" fmla="*/ T8 w 487"/>
                                <a:gd name="T10" fmla="+- 0 1240 1186"/>
                                <a:gd name="T11" fmla="*/ 1240 h 511"/>
                                <a:gd name="T12" fmla="+- 0 4966 4779"/>
                                <a:gd name="T13" fmla="*/ T12 w 487"/>
                                <a:gd name="T14" fmla="+- 0 1186 1186"/>
                                <a:gd name="T15" fmla="*/ 1186 h 511"/>
                                <a:gd name="T16" fmla="+- 0 4779 4779"/>
                                <a:gd name="T17" fmla="*/ T16 w 487"/>
                                <a:gd name="T18" fmla="+- 0 1331 1186"/>
                                <a:gd name="T19" fmla="*/ 1331 h 511"/>
                                <a:gd name="T20" fmla="+- 0 5079 4779"/>
                                <a:gd name="T21" fmla="*/ T20 w 487"/>
                                <a:gd name="T22" fmla="+- 0 1697 1186"/>
                                <a:gd name="T23" fmla="*/ 1697 h 511"/>
                                <a:gd name="T24" fmla="+- 0 5266 4779"/>
                                <a:gd name="T25" fmla="*/ T24 w 487"/>
                                <a:gd name="T26" fmla="+- 0 1551 1186"/>
                                <a:gd name="T27" fmla="*/ 1551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7" y="365"/>
                                  </a:moveTo>
                                  <a:lnTo>
                                    <a:pt x="319" y="182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0" y="511"/>
                                  </a:lnTo>
                                  <a:lnTo>
                                    <a:pt x="487" y="365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605"/>
                        <wpg:cNvGrpSpPr>
                          <a:grpSpLocks/>
                        </wpg:cNvGrpSpPr>
                        <wpg:grpSpPr bwMode="auto">
                          <a:xfrm>
                            <a:off x="4591" y="1331"/>
                            <a:ext cx="487" cy="511"/>
                            <a:chOff x="4591" y="1331"/>
                            <a:chExt cx="487" cy="511"/>
                          </a:xfrm>
                        </wpg:grpSpPr>
                        <wps:wsp>
                          <wps:cNvPr id="1380" name="Freeform 1606"/>
                          <wps:cNvSpPr>
                            <a:spLocks/>
                          </wps:cNvSpPr>
                          <wps:spPr bwMode="auto">
                            <a:xfrm>
                              <a:off x="4591" y="1331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5079 4591"/>
                                <a:gd name="T1" fmla="*/ T0 w 487"/>
                                <a:gd name="T2" fmla="+- 0 1697 1331"/>
                                <a:gd name="T3" fmla="*/ 1697 h 511"/>
                                <a:gd name="T4" fmla="+- 0 4779 4591"/>
                                <a:gd name="T5" fmla="*/ T4 w 487"/>
                                <a:gd name="T6" fmla="+- 0 1331 1331"/>
                                <a:gd name="T7" fmla="*/ 1331 h 511"/>
                                <a:gd name="T8" fmla="+- 0 4591 4591"/>
                                <a:gd name="T9" fmla="*/ T8 w 487"/>
                                <a:gd name="T10" fmla="+- 0 1478 1331"/>
                                <a:gd name="T11" fmla="*/ 1478 h 511"/>
                                <a:gd name="T12" fmla="+- 0 4648 4591"/>
                                <a:gd name="T13" fmla="*/ T12 w 487"/>
                                <a:gd name="T14" fmla="+- 0 1533 1331"/>
                                <a:gd name="T15" fmla="*/ 1533 h 511"/>
                                <a:gd name="T16" fmla="+- 0 4741 4591"/>
                                <a:gd name="T17" fmla="*/ T16 w 487"/>
                                <a:gd name="T18" fmla="+- 0 1642 1331"/>
                                <a:gd name="T19" fmla="*/ 1642 h 511"/>
                                <a:gd name="T20" fmla="+- 0 4891 4591"/>
                                <a:gd name="T21" fmla="*/ T20 w 487"/>
                                <a:gd name="T22" fmla="+- 0 1842 1331"/>
                                <a:gd name="T23" fmla="*/ 1842 h 511"/>
                                <a:gd name="T24" fmla="+- 0 5079 4591"/>
                                <a:gd name="T25" fmla="*/ T24 w 487"/>
                                <a:gd name="T26" fmla="+- 0 1697 1331"/>
                                <a:gd name="T27" fmla="*/ 169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8" y="366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300" y="511"/>
                                  </a:lnTo>
                                  <a:lnTo>
                                    <a:pt x="488" y="366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603"/>
                        <wpg:cNvGrpSpPr>
                          <a:grpSpLocks/>
                        </wpg:cNvGrpSpPr>
                        <wpg:grpSpPr bwMode="auto">
                          <a:xfrm>
                            <a:off x="4029" y="1770"/>
                            <a:ext cx="488" cy="492"/>
                            <a:chOff x="4029" y="1770"/>
                            <a:chExt cx="488" cy="492"/>
                          </a:xfrm>
                        </wpg:grpSpPr>
                        <wps:wsp>
                          <wps:cNvPr id="1382" name="Freeform 1604"/>
                          <wps:cNvSpPr>
                            <a:spLocks/>
                          </wps:cNvSpPr>
                          <wps:spPr bwMode="auto">
                            <a:xfrm>
                              <a:off x="4029" y="1770"/>
                              <a:ext cx="488" cy="492"/>
                            </a:xfrm>
                            <a:custGeom>
                              <a:avLst/>
                              <a:gdLst>
                                <a:gd name="T0" fmla="+- 0 4517 4029"/>
                                <a:gd name="T1" fmla="*/ T0 w 488"/>
                                <a:gd name="T2" fmla="+- 0 2117 1770"/>
                                <a:gd name="T3" fmla="*/ 2117 h 492"/>
                                <a:gd name="T4" fmla="+- 0 4348 4029"/>
                                <a:gd name="T5" fmla="*/ T4 w 488"/>
                                <a:gd name="T6" fmla="+- 0 1935 1770"/>
                                <a:gd name="T7" fmla="*/ 1935 h 492"/>
                                <a:gd name="T8" fmla="+- 0 4272 4029"/>
                                <a:gd name="T9" fmla="*/ T8 w 488"/>
                                <a:gd name="T10" fmla="+- 0 1824 1770"/>
                                <a:gd name="T11" fmla="*/ 1824 h 492"/>
                                <a:gd name="T12" fmla="+- 0 4217 4029"/>
                                <a:gd name="T13" fmla="*/ T12 w 488"/>
                                <a:gd name="T14" fmla="+- 0 1770 1770"/>
                                <a:gd name="T15" fmla="*/ 1770 h 492"/>
                                <a:gd name="T16" fmla="+- 0 4029 4029"/>
                                <a:gd name="T17" fmla="*/ T16 w 488"/>
                                <a:gd name="T18" fmla="+- 0 1898 1770"/>
                                <a:gd name="T19" fmla="*/ 1898 h 492"/>
                                <a:gd name="T20" fmla="+- 0 4329 4029"/>
                                <a:gd name="T21" fmla="*/ T20 w 488"/>
                                <a:gd name="T22" fmla="+- 0 2262 1770"/>
                                <a:gd name="T23" fmla="*/ 2262 h 492"/>
                                <a:gd name="T24" fmla="+- 0 4517 4029"/>
                                <a:gd name="T25" fmla="*/ T24 w 488"/>
                                <a:gd name="T26" fmla="+- 0 2117 1770"/>
                                <a:gd name="T27" fmla="*/ 2117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8" h="492">
                                  <a:moveTo>
                                    <a:pt x="488" y="347"/>
                                  </a:moveTo>
                                  <a:lnTo>
                                    <a:pt x="319" y="165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00" y="492"/>
                                  </a:lnTo>
                                  <a:lnTo>
                                    <a:pt x="488" y="347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601"/>
                        <wpg:cNvGrpSpPr>
                          <a:grpSpLocks/>
                        </wpg:cNvGrpSpPr>
                        <wpg:grpSpPr bwMode="auto">
                          <a:xfrm>
                            <a:off x="3841" y="1897"/>
                            <a:ext cx="487" cy="511"/>
                            <a:chOff x="3841" y="1897"/>
                            <a:chExt cx="487" cy="511"/>
                          </a:xfrm>
                        </wpg:grpSpPr>
                        <wps:wsp>
                          <wps:cNvPr id="1384" name="Freeform 1602"/>
                          <wps:cNvSpPr>
                            <a:spLocks/>
                          </wps:cNvSpPr>
                          <wps:spPr bwMode="auto">
                            <a:xfrm>
                              <a:off x="3841" y="1897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4329 3841"/>
                                <a:gd name="T1" fmla="*/ T0 w 487"/>
                                <a:gd name="T2" fmla="+- 0 2262 1897"/>
                                <a:gd name="T3" fmla="*/ 2262 h 511"/>
                                <a:gd name="T4" fmla="+- 0 4029 3841"/>
                                <a:gd name="T5" fmla="*/ T4 w 487"/>
                                <a:gd name="T6" fmla="+- 0 1897 1897"/>
                                <a:gd name="T7" fmla="*/ 1897 h 511"/>
                                <a:gd name="T8" fmla="+- 0 3841 3841"/>
                                <a:gd name="T9" fmla="*/ T8 w 487"/>
                                <a:gd name="T10" fmla="+- 0 2044 1897"/>
                                <a:gd name="T11" fmla="*/ 2044 h 511"/>
                                <a:gd name="T12" fmla="+- 0 3898 3841"/>
                                <a:gd name="T13" fmla="*/ T12 w 487"/>
                                <a:gd name="T14" fmla="+- 0 2098 1897"/>
                                <a:gd name="T15" fmla="*/ 2098 h 511"/>
                                <a:gd name="T16" fmla="+- 0 3973 3841"/>
                                <a:gd name="T17" fmla="*/ T16 w 487"/>
                                <a:gd name="T18" fmla="+- 0 2226 1897"/>
                                <a:gd name="T19" fmla="*/ 2226 h 511"/>
                                <a:gd name="T20" fmla="+- 0 4141 3841"/>
                                <a:gd name="T21" fmla="*/ T20 w 487"/>
                                <a:gd name="T22" fmla="+- 0 2409 1897"/>
                                <a:gd name="T23" fmla="*/ 2409 h 511"/>
                                <a:gd name="T24" fmla="+- 0 4329 3841"/>
                                <a:gd name="T25" fmla="*/ T24 w 487"/>
                                <a:gd name="T26" fmla="+- 0 2262 1897"/>
                                <a:gd name="T27" fmla="*/ 2262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8" y="365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132" y="329"/>
                                  </a:lnTo>
                                  <a:lnTo>
                                    <a:pt x="300" y="512"/>
                                  </a:lnTo>
                                  <a:lnTo>
                                    <a:pt x="488" y="365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599"/>
                        <wpg:cNvGrpSpPr>
                          <a:grpSpLocks/>
                        </wpg:cNvGrpSpPr>
                        <wpg:grpSpPr bwMode="auto">
                          <a:xfrm>
                            <a:off x="3467" y="2190"/>
                            <a:ext cx="487" cy="511"/>
                            <a:chOff x="3467" y="2190"/>
                            <a:chExt cx="487" cy="511"/>
                          </a:xfrm>
                        </wpg:grpSpPr>
                        <wps:wsp>
                          <wps:cNvPr id="1386" name="Freeform 1600"/>
                          <wps:cNvSpPr>
                            <a:spLocks/>
                          </wps:cNvSpPr>
                          <wps:spPr bwMode="auto">
                            <a:xfrm>
                              <a:off x="3467" y="2190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3954 3467"/>
                                <a:gd name="T1" fmla="*/ T0 w 487"/>
                                <a:gd name="T2" fmla="+- 0 2555 2190"/>
                                <a:gd name="T3" fmla="*/ 2555 h 511"/>
                                <a:gd name="T4" fmla="+- 0 3654 3467"/>
                                <a:gd name="T5" fmla="*/ T4 w 487"/>
                                <a:gd name="T6" fmla="+- 0 2190 2190"/>
                                <a:gd name="T7" fmla="*/ 2190 h 511"/>
                                <a:gd name="T8" fmla="+- 0 3467 3467"/>
                                <a:gd name="T9" fmla="*/ T8 w 487"/>
                                <a:gd name="T10" fmla="+- 0 2335 2190"/>
                                <a:gd name="T11" fmla="*/ 2335 h 511"/>
                                <a:gd name="T12" fmla="+- 0 3504 3467"/>
                                <a:gd name="T13" fmla="*/ T12 w 487"/>
                                <a:gd name="T14" fmla="+- 0 2391 2190"/>
                                <a:gd name="T15" fmla="*/ 2391 h 511"/>
                                <a:gd name="T16" fmla="+- 0 3598 3467"/>
                                <a:gd name="T17" fmla="*/ T16 w 487"/>
                                <a:gd name="T18" fmla="+- 0 2500 2190"/>
                                <a:gd name="T19" fmla="*/ 2500 h 511"/>
                                <a:gd name="T20" fmla="+- 0 3767 3467"/>
                                <a:gd name="T21" fmla="*/ T20 w 487"/>
                                <a:gd name="T22" fmla="+- 0 2701 2190"/>
                                <a:gd name="T23" fmla="*/ 2701 h 511"/>
                                <a:gd name="T24" fmla="+- 0 3954 3467"/>
                                <a:gd name="T25" fmla="*/ T24 w 487"/>
                                <a:gd name="T26" fmla="+- 0 2555 2190"/>
                                <a:gd name="T27" fmla="*/ 2555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7" y="365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7" y="201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300" y="511"/>
                                  </a:lnTo>
                                  <a:lnTo>
                                    <a:pt x="487" y="365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597"/>
                        <wpg:cNvGrpSpPr>
                          <a:grpSpLocks/>
                        </wpg:cNvGrpSpPr>
                        <wpg:grpSpPr bwMode="auto">
                          <a:xfrm>
                            <a:off x="1930" y="4198"/>
                            <a:ext cx="637" cy="566"/>
                            <a:chOff x="1930" y="4198"/>
                            <a:chExt cx="637" cy="566"/>
                          </a:xfrm>
                        </wpg:grpSpPr>
                        <wps:wsp>
                          <wps:cNvPr id="1388" name="Freeform 1598"/>
                          <wps:cNvSpPr>
                            <a:spLocks/>
                          </wps:cNvSpPr>
                          <wps:spPr bwMode="auto">
                            <a:xfrm>
                              <a:off x="1930" y="4198"/>
                              <a:ext cx="637" cy="566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637"/>
                                <a:gd name="T2" fmla="+- 0 4564 4198"/>
                                <a:gd name="T3" fmla="*/ 4564 h 566"/>
                                <a:gd name="T4" fmla="+- 0 2080 1930"/>
                                <a:gd name="T5" fmla="*/ T4 w 637"/>
                                <a:gd name="T6" fmla="+- 0 4764 4198"/>
                                <a:gd name="T7" fmla="*/ 4764 h 566"/>
                                <a:gd name="T8" fmla="+- 0 2117 1930"/>
                                <a:gd name="T9" fmla="*/ T8 w 637"/>
                                <a:gd name="T10" fmla="+- 0 4728 4198"/>
                                <a:gd name="T11" fmla="*/ 4728 h 566"/>
                                <a:gd name="T12" fmla="+- 0 2248 1930"/>
                                <a:gd name="T13" fmla="*/ T12 w 637"/>
                                <a:gd name="T14" fmla="+- 0 4636 4198"/>
                                <a:gd name="T15" fmla="*/ 4636 h 566"/>
                                <a:gd name="T16" fmla="+- 0 2567 1930"/>
                                <a:gd name="T17" fmla="*/ T16 w 637"/>
                                <a:gd name="T18" fmla="+- 0 4399 4198"/>
                                <a:gd name="T19" fmla="*/ 4399 h 566"/>
                                <a:gd name="T20" fmla="+- 0 2436 1930"/>
                                <a:gd name="T21" fmla="*/ T20 w 637"/>
                                <a:gd name="T22" fmla="+- 0 4235 4198"/>
                                <a:gd name="T23" fmla="*/ 4235 h 566"/>
                                <a:gd name="T24" fmla="+- 0 2417 1930"/>
                                <a:gd name="T25" fmla="*/ T24 w 637"/>
                                <a:gd name="T26" fmla="+- 0 4198 4198"/>
                                <a:gd name="T27" fmla="*/ 4198 h 566"/>
                                <a:gd name="T28" fmla="+- 0 1930 1930"/>
                                <a:gd name="T29" fmla="*/ T28 w 637"/>
                                <a:gd name="T30" fmla="+- 0 4564 4198"/>
                                <a:gd name="T31" fmla="*/ 4564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7" h="566">
                                  <a:moveTo>
                                    <a:pt x="0" y="366"/>
                                  </a:moveTo>
                                  <a:lnTo>
                                    <a:pt x="150" y="566"/>
                                  </a:lnTo>
                                  <a:lnTo>
                                    <a:pt x="187" y="530"/>
                                  </a:lnTo>
                                  <a:lnTo>
                                    <a:pt x="318" y="438"/>
                                  </a:lnTo>
                                  <a:lnTo>
                                    <a:pt x="637" y="201"/>
                                  </a:lnTo>
                                  <a:lnTo>
                                    <a:pt x="506" y="37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11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595"/>
                        <wpg:cNvGrpSpPr>
                          <a:grpSpLocks/>
                        </wpg:cNvGrpSpPr>
                        <wpg:grpSpPr bwMode="auto">
                          <a:xfrm>
                            <a:off x="3241" y="5842"/>
                            <a:ext cx="637" cy="584"/>
                            <a:chOff x="3241" y="5842"/>
                            <a:chExt cx="637" cy="584"/>
                          </a:xfrm>
                        </wpg:grpSpPr>
                        <wps:wsp>
                          <wps:cNvPr id="1390" name="Freeform 1596"/>
                          <wps:cNvSpPr>
                            <a:spLocks/>
                          </wps:cNvSpPr>
                          <wps:spPr bwMode="auto">
                            <a:xfrm>
                              <a:off x="3241" y="5842"/>
                              <a:ext cx="637" cy="584"/>
                            </a:xfrm>
                            <a:custGeom>
                              <a:avLst/>
                              <a:gdLst>
                                <a:gd name="T0" fmla="+- 0 3241 3241"/>
                                <a:gd name="T1" fmla="*/ T0 w 637"/>
                                <a:gd name="T2" fmla="+- 0 6225 5842"/>
                                <a:gd name="T3" fmla="*/ 6225 h 584"/>
                                <a:gd name="T4" fmla="+- 0 3391 3241"/>
                                <a:gd name="T5" fmla="*/ T4 w 637"/>
                                <a:gd name="T6" fmla="+- 0 6426 5842"/>
                                <a:gd name="T7" fmla="*/ 6426 h 584"/>
                                <a:gd name="T8" fmla="+- 0 3711 3241"/>
                                <a:gd name="T9" fmla="*/ T8 w 637"/>
                                <a:gd name="T10" fmla="+- 0 6189 5842"/>
                                <a:gd name="T11" fmla="*/ 6189 h 584"/>
                                <a:gd name="T12" fmla="+- 0 3841 3241"/>
                                <a:gd name="T13" fmla="*/ T12 w 637"/>
                                <a:gd name="T14" fmla="+- 0 6078 5842"/>
                                <a:gd name="T15" fmla="*/ 6078 h 584"/>
                                <a:gd name="T16" fmla="+- 0 3879 3241"/>
                                <a:gd name="T17" fmla="*/ T16 w 637"/>
                                <a:gd name="T18" fmla="+- 0 6042 5842"/>
                                <a:gd name="T19" fmla="*/ 6042 h 584"/>
                                <a:gd name="T20" fmla="+- 0 3729 3241"/>
                                <a:gd name="T21" fmla="*/ T20 w 637"/>
                                <a:gd name="T22" fmla="+- 0 5842 5842"/>
                                <a:gd name="T23" fmla="*/ 5842 h 584"/>
                                <a:gd name="T24" fmla="+- 0 3241 3241"/>
                                <a:gd name="T25" fmla="*/ T24 w 637"/>
                                <a:gd name="T26" fmla="+- 0 6225 5842"/>
                                <a:gd name="T27" fmla="*/ 6225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7" h="584">
                                  <a:moveTo>
                                    <a:pt x="0" y="383"/>
                                  </a:moveTo>
                                  <a:lnTo>
                                    <a:pt x="150" y="584"/>
                                  </a:lnTo>
                                  <a:lnTo>
                                    <a:pt x="470" y="347"/>
                                  </a:lnTo>
                                  <a:lnTo>
                                    <a:pt x="600" y="236"/>
                                  </a:lnTo>
                                  <a:lnTo>
                                    <a:pt x="638" y="20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0" y="383"/>
                                  </a:lnTo>
                                </a:path>
                              </a:pathLst>
                            </a:custGeom>
                            <a:noFill/>
                            <a:ln w="117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593"/>
                        <wpg:cNvGrpSpPr>
                          <a:grpSpLocks/>
                        </wpg:cNvGrpSpPr>
                        <wpg:grpSpPr bwMode="auto">
                          <a:xfrm>
                            <a:off x="3935" y="1222"/>
                            <a:ext cx="319" cy="329"/>
                            <a:chOff x="3935" y="1222"/>
                            <a:chExt cx="319" cy="329"/>
                          </a:xfrm>
                        </wpg:grpSpPr>
                        <wps:wsp>
                          <wps:cNvPr id="1392" name="Freeform 1594"/>
                          <wps:cNvSpPr>
                            <a:spLocks/>
                          </wps:cNvSpPr>
                          <wps:spPr bwMode="auto">
                            <a:xfrm>
                              <a:off x="3935" y="1222"/>
                              <a:ext cx="319" cy="329"/>
                            </a:xfrm>
                            <a:custGeom>
                              <a:avLst/>
                              <a:gdLst>
                                <a:gd name="T0" fmla="+- 0 4254 3935"/>
                                <a:gd name="T1" fmla="*/ T0 w 319"/>
                                <a:gd name="T2" fmla="+- 0 1459 1222"/>
                                <a:gd name="T3" fmla="*/ 1459 h 329"/>
                                <a:gd name="T4" fmla="+- 0 4067 3935"/>
                                <a:gd name="T5" fmla="*/ T4 w 319"/>
                                <a:gd name="T6" fmla="+- 0 1222 1222"/>
                                <a:gd name="T7" fmla="*/ 1222 h 329"/>
                                <a:gd name="T8" fmla="+- 0 3935 3935"/>
                                <a:gd name="T9" fmla="*/ T8 w 319"/>
                                <a:gd name="T10" fmla="+- 0 1313 1222"/>
                                <a:gd name="T11" fmla="*/ 1313 h 329"/>
                                <a:gd name="T12" fmla="+- 0 4141 3935"/>
                                <a:gd name="T13" fmla="*/ T12 w 319"/>
                                <a:gd name="T14" fmla="+- 0 1551 1222"/>
                                <a:gd name="T15" fmla="*/ 1551 h 329"/>
                                <a:gd name="T16" fmla="+- 0 4254 3935"/>
                                <a:gd name="T17" fmla="*/ T16 w 319"/>
                                <a:gd name="T18" fmla="+- 0 1459 1222"/>
                                <a:gd name="T19" fmla="*/ 1459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329">
                                  <a:moveTo>
                                    <a:pt x="319" y="237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06" y="329"/>
                                  </a:lnTo>
                                  <a:lnTo>
                                    <a:pt x="319" y="237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591"/>
                        <wpg:cNvGrpSpPr>
                          <a:grpSpLocks/>
                        </wpg:cNvGrpSpPr>
                        <wpg:grpSpPr bwMode="auto">
                          <a:xfrm>
                            <a:off x="3579" y="1496"/>
                            <a:ext cx="319" cy="329"/>
                            <a:chOff x="3579" y="1496"/>
                            <a:chExt cx="319" cy="329"/>
                          </a:xfrm>
                        </wpg:grpSpPr>
                        <wps:wsp>
                          <wps:cNvPr id="1394" name="Freeform 1592"/>
                          <wps:cNvSpPr>
                            <a:spLocks/>
                          </wps:cNvSpPr>
                          <wps:spPr bwMode="auto">
                            <a:xfrm>
                              <a:off x="3579" y="1496"/>
                              <a:ext cx="319" cy="329"/>
                            </a:xfrm>
                            <a:custGeom>
                              <a:avLst/>
                              <a:gdLst>
                                <a:gd name="T0" fmla="+- 0 3898 3579"/>
                                <a:gd name="T1" fmla="*/ T0 w 319"/>
                                <a:gd name="T2" fmla="+- 0 1733 1496"/>
                                <a:gd name="T3" fmla="*/ 1733 h 329"/>
                                <a:gd name="T4" fmla="+- 0 3691 3579"/>
                                <a:gd name="T5" fmla="*/ T4 w 319"/>
                                <a:gd name="T6" fmla="+- 0 1496 1496"/>
                                <a:gd name="T7" fmla="*/ 1496 h 329"/>
                                <a:gd name="T8" fmla="+- 0 3579 3579"/>
                                <a:gd name="T9" fmla="*/ T8 w 319"/>
                                <a:gd name="T10" fmla="+- 0 1587 1496"/>
                                <a:gd name="T11" fmla="*/ 1587 h 329"/>
                                <a:gd name="T12" fmla="+- 0 3767 3579"/>
                                <a:gd name="T13" fmla="*/ T12 w 319"/>
                                <a:gd name="T14" fmla="+- 0 1824 1496"/>
                                <a:gd name="T15" fmla="*/ 1824 h 329"/>
                                <a:gd name="T16" fmla="+- 0 3898 3579"/>
                                <a:gd name="T17" fmla="*/ T16 w 319"/>
                                <a:gd name="T18" fmla="+- 0 1733 1496"/>
                                <a:gd name="T19" fmla="*/ 173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329">
                                  <a:moveTo>
                                    <a:pt x="319" y="2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8" y="328"/>
                                  </a:lnTo>
                                  <a:lnTo>
                                    <a:pt x="319" y="237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589"/>
                        <wpg:cNvGrpSpPr>
                          <a:grpSpLocks/>
                        </wpg:cNvGrpSpPr>
                        <wpg:grpSpPr bwMode="auto">
                          <a:xfrm>
                            <a:off x="3054" y="1477"/>
                            <a:ext cx="431" cy="365"/>
                            <a:chOff x="3054" y="1477"/>
                            <a:chExt cx="431" cy="365"/>
                          </a:xfrm>
                        </wpg:grpSpPr>
                        <wps:wsp>
                          <wps:cNvPr id="1396" name="Freeform 1590"/>
                          <wps:cNvSpPr>
                            <a:spLocks/>
                          </wps:cNvSpPr>
                          <wps:spPr bwMode="auto">
                            <a:xfrm>
                              <a:off x="3054" y="1477"/>
                              <a:ext cx="431" cy="365"/>
                            </a:xfrm>
                            <a:custGeom>
                              <a:avLst/>
                              <a:gdLst>
                                <a:gd name="T0" fmla="+- 0 3411 3054"/>
                                <a:gd name="T1" fmla="*/ T0 w 431"/>
                                <a:gd name="T2" fmla="+- 0 1477 1477"/>
                                <a:gd name="T3" fmla="*/ 1477 h 365"/>
                                <a:gd name="T4" fmla="+- 0 3485 3054"/>
                                <a:gd name="T5" fmla="*/ T4 w 431"/>
                                <a:gd name="T6" fmla="+- 0 1569 1477"/>
                                <a:gd name="T7" fmla="*/ 1569 h 365"/>
                                <a:gd name="T8" fmla="+- 0 3130 3054"/>
                                <a:gd name="T9" fmla="*/ T8 w 431"/>
                                <a:gd name="T10" fmla="+- 0 1842 1477"/>
                                <a:gd name="T11" fmla="*/ 1842 h 365"/>
                                <a:gd name="T12" fmla="+- 0 3054 3054"/>
                                <a:gd name="T13" fmla="*/ T12 w 431"/>
                                <a:gd name="T14" fmla="+- 0 1751 1477"/>
                                <a:gd name="T15" fmla="*/ 1751 h 365"/>
                                <a:gd name="T16" fmla="+- 0 3411 3054"/>
                                <a:gd name="T17" fmla="*/ T16 w 431"/>
                                <a:gd name="T18" fmla="+- 0 1477 1477"/>
                                <a:gd name="T19" fmla="*/ 1477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365">
                                  <a:moveTo>
                                    <a:pt x="357" y="0"/>
                                  </a:moveTo>
                                  <a:lnTo>
                                    <a:pt x="431" y="92"/>
                                  </a:lnTo>
                                  <a:lnTo>
                                    <a:pt x="76" y="36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357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587"/>
                        <wpg:cNvGrpSpPr>
                          <a:grpSpLocks/>
                        </wpg:cNvGrpSpPr>
                        <wpg:grpSpPr bwMode="auto">
                          <a:xfrm>
                            <a:off x="3373" y="1113"/>
                            <a:ext cx="412" cy="347"/>
                            <a:chOff x="3373" y="1113"/>
                            <a:chExt cx="412" cy="347"/>
                          </a:xfrm>
                        </wpg:grpSpPr>
                        <wps:wsp>
                          <wps:cNvPr id="1398" name="Freeform 1588"/>
                          <wps:cNvSpPr>
                            <a:spLocks/>
                          </wps:cNvSpPr>
                          <wps:spPr bwMode="auto">
                            <a:xfrm>
                              <a:off x="3373" y="1113"/>
                              <a:ext cx="412" cy="347"/>
                            </a:xfrm>
                            <a:custGeom>
                              <a:avLst/>
                              <a:gdLst>
                                <a:gd name="T0" fmla="+- 0 3785 3373"/>
                                <a:gd name="T1" fmla="*/ T0 w 412"/>
                                <a:gd name="T2" fmla="+- 0 1204 1113"/>
                                <a:gd name="T3" fmla="*/ 1204 h 347"/>
                                <a:gd name="T4" fmla="+- 0 3711 3373"/>
                                <a:gd name="T5" fmla="*/ T4 w 412"/>
                                <a:gd name="T6" fmla="+- 0 1113 1113"/>
                                <a:gd name="T7" fmla="*/ 1113 h 347"/>
                                <a:gd name="T8" fmla="+- 0 3373 3373"/>
                                <a:gd name="T9" fmla="*/ T8 w 412"/>
                                <a:gd name="T10" fmla="+- 0 1386 1113"/>
                                <a:gd name="T11" fmla="*/ 1386 h 347"/>
                                <a:gd name="T12" fmla="+- 0 3429 3373"/>
                                <a:gd name="T13" fmla="*/ T12 w 412"/>
                                <a:gd name="T14" fmla="+- 0 1459 1113"/>
                                <a:gd name="T15" fmla="*/ 1459 h 347"/>
                                <a:gd name="T16" fmla="+- 0 3785 3373"/>
                                <a:gd name="T17" fmla="*/ T16 w 412"/>
                                <a:gd name="T18" fmla="+- 0 1204 1113"/>
                                <a:gd name="T19" fmla="*/ 120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347">
                                  <a:moveTo>
                                    <a:pt x="412" y="91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56" y="346"/>
                                  </a:lnTo>
                                  <a:lnTo>
                                    <a:pt x="412" y="91"/>
                                  </a:lnTo>
                                </a:path>
                              </a:pathLst>
                            </a:custGeom>
                            <a:noFill/>
                            <a:ln w="11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584"/>
                        <wpg:cNvGrpSpPr>
                          <a:grpSpLocks/>
                        </wpg:cNvGrpSpPr>
                        <wpg:grpSpPr bwMode="auto">
                          <a:xfrm>
                            <a:off x="3673" y="790"/>
                            <a:ext cx="412" cy="305"/>
                            <a:chOff x="3673" y="790"/>
                            <a:chExt cx="412" cy="305"/>
                          </a:xfrm>
                        </wpg:grpSpPr>
                        <wps:wsp>
                          <wps:cNvPr id="1400" name="Freeform 1586"/>
                          <wps:cNvSpPr>
                            <a:spLocks/>
                          </wps:cNvSpPr>
                          <wps:spPr bwMode="auto">
                            <a:xfrm>
                              <a:off x="3673" y="790"/>
                              <a:ext cx="412" cy="305"/>
                            </a:xfrm>
                            <a:custGeom>
                              <a:avLst/>
                              <a:gdLst>
                                <a:gd name="T0" fmla="+- 0 4085 3673"/>
                                <a:gd name="T1" fmla="*/ T0 w 412"/>
                                <a:gd name="T2" fmla="+- 0 881 790"/>
                                <a:gd name="T3" fmla="*/ 881 h 305"/>
                                <a:gd name="T4" fmla="+- 0 4055 3673"/>
                                <a:gd name="T5" fmla="*/ T4 w 412"/>
                                <a:gd name="T6" fmla="+- 0 832 790"/>
                                <a:gd name="T7" fmla="*/ 83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2" h="305">
                                  <a:moveTo>
                                    <a:pt x="412" y="91"/>
                                  </a:moveTo>
                                  <a:lnTo>
                                    <a:pt x="382" y="4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585"/>
                          <wps:cNvSpPr>
                            <a:spLocks/>
                          </wps:cNvSpPr>
                          <wps:spPr bwMode="auto">
                            <a:xfrm>
                              <a:off x="3673" y="790"/>
                              <a:ext cx="412" cy="305"/>
                            </a:xfrm>
                            <a:custGeom>
                              <a:avLst/>
                              <a:gdLst>
                                <a:gd name="T0" fmla="+- 0 3974 3673"/>
                                <a:gd name="T1" fmla="*/ T0 w 412"/>
                                <a:gd name="T2" fmla="+- 0 832 790"/>
                                <a:gd name="T3" fmla="*/ 832 h 305"/>
                                <a:gd name="T4" fmla="+- 0 3673 3673"/>
                                <a:gd name="T5" fmla="*/ T4 w 412"/>
                                <a:gd name="T6" fmla="+- 0 1064 790"/>
                                <a:gd name="T7" fmla="*/ 1064 h 305"/>
                                <a:gd name="T8" fmla="+- 0 3729 3673"/>
                                <a:gd name="T9" fmla="*/ T8 w 412"/>
                                <a:gd name="T10" fmla="+- 0 1137 790"/>
                                <a:gd name="T11" fmla="*/ 1137 h 305"/>
                                <a:gd name="T12" fmla="+- 0 4085 3673"/>
                                <a:gd name="T13" fmla="*/ T12 w 412"/>
                                <a:gd name="T14" fmla="+- 0 881 790"/>
                                <a:gd name="T15" fmla="*/ 88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2" h="305">
                                  <a:moveTo>
                                    <a:pt x="301" y="42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56" y="347"/>
                                  </a:lnTo>
                                  <a:lnTo>
                                    <a:pt x="412" y="9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582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211" cy="743"/>
                            <a:chOff x="1418" y="790"/>
                            <a:chExt cx="211" cy="743"/>
                          </a:xfrm>
                        </wpg:grpSpPr>
                        <wps:wsp>
                          <wps:cNvPr id="1403" name="Freeform 1583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211" cy="743"/>
                            </a:xfrm>
                            <a:custGeom>
                              <a:avLst/>
                              <a:gdLst>
                                <a:gd name="T0" fmla="+- 0 2126 1418"/>
                                <a:gd name="T1" fmla="*/ T0 w 211"/>
                                <a:gd name="T2" fmla="+- 0 1469 790"/>
                                <a:gd name="T3" fmla="*/ 1469 h 743"/>
                                <a:gd name="T4" fmla="+- 0 2131 1418"/>
                                <a:gd name="T5" fmla="*/ T4 w 211"/>
                                <a:gd name="T6" fmla="+- 0 1466 790"/>
                                <a:gd name="T7" fmla="*/ 1466 h 743"/>
                                <a:gd name="T8" fmla="+- 0 2338 1418"/>
                                <a:gd name="T9" fmla="*/ T8 w 211"/>
                                <a:gd name="T10" fmla="+- 0 1301 790"/>
                                <a:gd name="T11" fmla="*/ 1301 h 743"/>
                                <a:gd name="T12" fmla="+- 0 2126 1418"/>
                                <a:gd name="T13" fmla="*/ T12 w 211"/>
                                <a:gd name="T14" fmla="+- 0 1050 790"/>
                                <a:gd name="T15" fmla="*/ 1050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1" h="743">
                                  <a:moveTo>
                                    <a:pt x="708" y="679"/>
                                  </a:moveTo>
                                  <a:lnTo>
                                    <a:pt x="713" y="676"/>
                                  </a:lnTo>
                                  <a:lnTo>
                                    <a:pt x="920" y="511"/>
                                  </a:lnTo>
                                  <a:lnTo>
                                    <a:pt x="708" y="260"/>
                                  </a:lnTo>
                                </a:path>
                              </a:pathLst>
                            </a:custGeom>
                            <a:noFill/>
                            <a:ln w="118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580"/>
                        <wpg:cNvGrpSpPr>
                          <a:grpSpLocks/>
                        </wpg:cNvGrpSpPr>
                        <wpg:grpSpPr bwMode="auto">
                          <a:xfrm>
                            <a:off x="1630" y="790"/>
                            <a:ext cx="674" cy="250"/>
                            <a:chOff x="1630" y="790"/>
                            <a:chExt cx="674" cy="250"/>
                          </a:xfrm>
                        </wpg:grpSpPr>
                        <wps:wsp>
                          <wps:cNvPr id="1405" name="Freeform 1581"/>
                          <wps:cNvSpPr>
                            <a:spLocks/>
                          </wps:cNvSpPr>
                          <wps:spPr bwMode="auto">
                            <a:xfrm>
                              <a:off x="1630" y="790"/>
                              <a:ext cx="674" cy="250"/>
                            </a:xfrm>
                            <a:custGeom>
                              <a:avLst/>
                              <a:gdLst>
                                <a:gd name="T0" fmla="+- 0 2054 1630"/>
                                <a:gd name="T1" fmla="*/ T0 w 674"/>
                                <a:gd name="T2" fmla="+- 0 1344 790"/>
                                <a:gd name="T3" fmla="*/ 1344 h 250"/>
                                <a:gd name="T4" fmla="+- 0 2097 1630"/>
                                <a:gd name="T5" fmla="*/ T4 w 674"/>
                                <a:gd name="T6" fmla="+- 0 1398 790"/>
                                <a:gd name="T7" fmla="*/ 1398 h 250"/>
                                <a:gd name="T8" fmla="+- 0 2136 1630"/>
                                <a:gd name="T9" fmla="*/ T8 w 674"/>
                                <a:gd name="T10" fmla="+- 0 1448 790"/>
                                <a:gd name="T11" fmla="*/ 1448 h 250"/>
                                <a:gd name="T12" fmla="+- 0 2230 1630"/>
                                <a:gd name="T13" fmla="*/ T12 w 674"/>
                                <a:gd name="T14" fmla="+- 0 1576 790"/>
                                <a:gd name="T15" fmla="*/ 1576 h 250"/>
                                <a:gd name="T16" fmla="+- 0 2230 1630"/>
                                <a:gd name="T17" fmla="*/ T16 w 674"/>
                                <a:gd name="T18" fmla="+- 0 1594 790"/>
                                <a:gd name="T19" fmla="*/ 1594 h 250"/>
                                <a:gd name="T20" fmla="+- 0 2304 1630"/>
                                <a:gd name="T21" fmla="*/ T20 w 674"/>
                                <a:gd name="T22" fmla="+- 0 1539 790"/>
                                <a:gd name="T23" fmla="*/ 1539 h 250"/>
                                <a:gd name="T24" fmla="+- 0 2286 1630"/>
                                <a:gd name="T25" fmla="*/ T24 w 674"/>
                                <a:gd name="T26" fmla="+- 0 1539 790"/>
                                <a:gd name="T27" fmla="*/ 1539 h 250"/>
                                <a:gd name="T28" fmla="+- 0 2191 1630"/>
                                <a:gd name="T29" fmla="*/ T28 w 674"/>
                                <a:gd name="T30" fmla="+- 0 1412 790"/>
                                <a:gd name="T31" fmla="*/ 1412 h 250"/>
                                <a:gd name="T32" fmla="+- 0 2123 1630"/>
                                <a:gd name="T33" fmla="*/ T32 w 674"/>
                                <a:gd name="T34" fmla="+- 0 1344 790"/>
                                <a:gd name="T35" fmla="*/ 134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4" h="250">
                                  <a:moveTo>
                                    <a:pt x="424" y="554"/>
                                  </a:moveTo>
                                  <a:lnTo>
                                    <a:pt x="467" y="608"/>
                                  </a:lnTo>
                                  <a:lnTo>
                                    <a:pt x="506" y="658"/>
                                  </a:lnTo>
                                  <a:lnTo>
                                    <a:pt x="600" y="786"/>
                                  </a:lnTo>
                                  <a:lnTo>
                                    <a:pt x="600" y="804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56" y="749"/>
                                  </a:lnTo>
                                  <a:lnTo>
                                    <a:pt x="561" y="622"/>
                                  </a:lnTo>
                                  <a:lnTo>
                                    <a:pt x="493" y="55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578"/>
                        <wpg:cNvGrpSpPr>
                          <a:grpSpLocks/>
                        </wpg:cNvGrpSpPr>
                        <wpg:grpSpPr bwMode="auto">
                          <a:xfrm>
                            <a:off x="1418" y="1915"/>
                            <a:ext cx="248" cy="640"/>
                            <a:chOff x="1418" y="1915"/>
                            <a:chExt cx="248" cy="640"/>
                          </a:xfrm>
                        </wpg:grpSpPr>
                        <wps:wsp>
                          <wps:cNvPr id="1407" name="Freeform 1579"/>
                          <wps:cNvSpPr>
                            <a:spLocks/>
                          </wps:cNvSpPr>
                          <wps:spPr bwMode="auto">
                            <a:xfrm>
                              <a:off x="1418" y="1915"/>
                              <a:ext cx="248" cy="640"/>
                            </a:xfrm>
                            <a:custGeom>
                              <a:avLst/>
                              <a:gdLst>
                                <a:gd name="T0" fmla="+- 0 1714 1418"/>
                                <a:gd name="T1" fmla="*/ T0 w 248"/>
                                <a:gd name="T2" fmla="+- 0 2356 1915"/>
                                <a:gd name="T3" fmla="*/ 2356 h 640"/>
                                <a:gd name="T4" fmla="+- 0 1849 1418"/>
                                <a:gd name="T5" fmla="*/ T4 w 248"/>
                                <a:gd name="T6" fmla="+- 0 2518 1915"/>
                                <a:gd name="T7" fmla="*/ 2518 h 640"/>
                                <a:gd name="T8" fmla="+- 0 1868 1418"/>
                                <a:gd name="T9" fmla="*/ T8 w 248"/>
                                <a:gd name="T10" fmla="+- 0 2555 1915"/>
                                <a:gd name="T11" fmla="*/ 2555 h 640"/>
                                <a:gd name="T12" fmla="+- 0 1962 1418"/>
                                <a:gd name="T13" fmla="*/ T12 w 248"/>
                                <a:gd name="T14" fmla="+- 0 2482 1915"/>
                                <a:gd name="T15" fmla="*/ 2482 h 640"/>
                                <a:gd name="T16" fmla="+- 0 1943 1418"/>
                                <a:gd name="T17" fmla="*/ T16 w 248"/>
                                <a:gd name="T18" fmla="+- 0 2446 1915"/>
                                <a:gd name="T19" fmla="*/ 2446 h 640"/>
                                <a:gd name="T20" fmla="+- 0 1775 1418"/>
                                <a:gd name="T21" fmla="*/ T20 w 248"/>
                                <a:gd name="T22" fmla="+- 0 2244 1915"/>
                                <a:gd name="T23" fmla="*/ 2244 h 640"/>
                                <a:gd name="T24" fmla="+- 0 1714 1418"/>
                                <a:gd name="T25" fmla="*/ T24 w 248"/>
                                <a:gd name="T26" fmla="+- 0 2170 1915"/>
                                <a:gd name="T27" fmla="*/ 217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8" h="640">
                                  <a:moveTo>
                                    <a:pt x="296" y="441"/>
                                  </a:moveTo>
                                  <a:lnTo>
                                    <a:pt x="431" y="603"/>
                                  </a:lnTo>
                                  <a:lnTo>
                                    <a:pt x="450" y="640"/>
                                  </a:lnTo>
                                  <a:lnTo>
                                    <a:pt x="544" y="567"/>
                                  </a:lnTo>
                                  <a:lnTo>
                                    <a:pt x="525" y="531"/>
                                  </a:lnTo>
                                  <a:lnTo>
                                    <a:pt x="357" y="329"/>
                                  </a:lnTo>
                                  <a:lnTo>
                                    <a:pt x="296" y="255"/>
                                  </a:lnTo>
                                </a:path>
                              </a:pathLst>
                            </a:custGeom>
                            <a:noFill/>
                            <a:ln w="118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576"/>
                        <wpg:cNvGrpSpPr>
                          <a:grpSpLocks/>
                        </wpg:cNvGrpSpPr>
                        <wpg:grpSpPr bwMode="auto">
                          <a:xfrm>
                            <a:off x="1854" y="8014"/>
                            <a:ext cx="469" cy="511"/>
                            <a:chOff x="1854" y="8014"/>
                            <a:chExt cx="469" cy="511"/>
                          </a:xfrm>
                        </wpg:grpSpPr>
                        <wps:wsp>
                          <wps:cNvPr id="1409" name="Freeform 1577"/>
                          <wps:cNvSpPr>
                            <a:spLocks/>
                          </wps:cNvSpPr>
                          <wps:spPr bwMode="auto">
                            <a:xfrm>
                              <a:off x="1854" y="8014"/>
                              <a:ext cx="469" cy="511"/>
                            </a:xfrm>
                            <a:custGeom>
                              <a:avLst/>
                              <a:gdLst>
                                <a:gd name="T0" fmla="+- 0 2136 1854"/>
                                <a:gd name="T1" fmla="*/ T0 w 469"/>
                                <a:gd name="T2" fmla="+- 0 8014 8014"/>
                                <a:gd name="T3" fmla="*/ 8014 h 511"/>
                                <a:gd name="T4" fmla="+- 0 2098 1854"/>
                                <a:gd name="T5" fmla="*/ T4 w 469"/>
                                <a:gd name="T6" fmla="+- 0 8069 8014"/>
                                <a:gd name="T7" fmla="*/ 8069 h 511"/>
                                <a:gd name="T8" fmla="+- 0 2004 1854"/>
                                <a:gd name="T9" fmla="*/ T8 w 469"/>
                                <a:gd name="T10" fmla="+- 0 8178 8014"/>
                                <a:gd name="T11" fmla="*/ 8178 h 511"/>
                                <a:gd name="T12" fmla="+- 0 1854 1854"/>
                                <a:gd name="T13" fmla="*/ T12 w 469"/>
                                <a:gd name="T14" fmla="+- 0 8398 8014"/>
                                <a:gd name="T15" fmla="*/ 8398 h 511"/>
                                <a:gd name="T16" fmla="+- 0 1930 1854"/>
                                <a:gd name="T17" fmla="*/ T16 w 469"/>
                                <a:gd name="T18" fmla="+- 0 8434 8014"/>
                                <a:gd name="T19" fmla="*/ 8434 h 511"/>
                                <a:gd name="T20" fmla="+- 0 2042 1854"/>
                                <a:gd name="T21" fmla="*/ T20 w 469"/>
                                <a:gd name="T22" fmla="+- 0 8525 8014"/>
                                <a:gd name="T23" fmla="*/ 8525 h 511"/>
                                <a:gd name="T24" fmla="+- 0 2323 1854"/>
                                <a:gd name="T25" fmla="*/ T24 w 469"/>
                                <a:gd name="T26" fmla="+- 0 8160 8014"/>
                                <a:gd name="T27" fmla="*/ 8160 h 511"/>
                                <a:gd name="T28" fmla="+- 0 2136 1854"/>
                                <a:gd name="T29" fmla="*/ T28 w 469"/>
                                <a:gd name="T30" fmla="+- 0 8014 8014"/>
                                <a:gd name="T31" fmla="*/ 8014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9" h="511">
                                  <a:moveTo>
                                    <a:pt x="282" y="0"/>
                                  </a:moveTo>
                                  <a:lnTo>
                                    <a:pt x="244" y="55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188" y="511"/>
                                  </a:lnTo>
                                  <a:lnTo>
                                    <a:pt x="469" y="146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noFill/>
                            <a:ln w="11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574"/>
                        <wpg:cNvGrpSpPr>
                          <a:grpSpLocks/>
                        </wpg:cNvGrpSpPr>
                        <wpg:grpSpPr bwMode="auto">
                          <a:xfrm>
                            <a:off x="10271" y="3979"/>
                            <a:ext cx="413" cy="4363"/>
                            <a:chOff x="10271" y="3979"/>
                            <a:chExt cx="413" cy="4363"/>
                          </a:xfrm>
                        </wpg:grpSpPr>
                        <wps:wsp>
                          <wps:cNvPr id="1411" name="Freeform 1575"/>
                          <wps:cNvSpPr>
                            <a:spLocks/>
                          </wps:cNvSpPr>
                          <wps:spPr bwMode="auto">
                            <a:xfrm>
                              <a:off x="10271" y="3979"/>
                              <a:ext cx="413" cy="4363"/>
                            </a:xfrm>
                            <a:custGeom>
                              <a:avLst/>
                              <a:gdLst>
                                <a:gd name="T0" fmla="+- 0 10665 10271"/>
                                <a:gd name="T1" fmla="*/ T0 w 413"/>
                                <a:gd name="T2" fmla="+- 0 3998 3979"/>
                                <a:gd name="T3" fmla="*/ 3998 h 4363"/>
                                <a:gd name="T4" fmla="+- 0 10553 10271"/>
                                <a:gd name="T5" fmla="*/ T4 w 413"/>
                                <a:gd name="T6" fmla="+- 0 4453 3979"/>
                                <a:gd name="T7" fmla="*/ 4453 h 4363"/>
                                <a:gd name="T8" fmla="+- 0 10458 10271"/>
                                <a:gd name="T9" fmla="*/ T8 w 413"/>
                                <a:gd name="T10" fmla="+- 0 4709 3979"/>
                                <a:gd name="T11" fmla="*/ 4709 h 4363"/>
                                <a:gd name="T12" fmla="+- 0 10440 10271"/>
                                <a:gd name="T13" fmla="*/ T12 w 413"/>
                                <a:gd name="T14" fmla="+- 0 4856 3979"/>
                                <a:gd name="T15" fmla="*/ 4856 h 4363"/>
                                <a:gd name="T16" fmla="+- 0 10403 10271"/>
                                <a:gd name="T17" fmla="*/ T16 w 413"/>
                                <a:gd name="T18" fmla="+- 0 4947 3979"/>
                                <a:gd name="T19" fmla="*/ 4947 h 4363"/>
                                <a:gd name="T20" fmla="+- 0 10384 10271"/>
                                <a:gd name="T21" fmla="*/ T20 w 413"/>
                                <a:gd name="T22" fmla="+- 0 5038 3979"/>
                                <a:gd name="T23" fmla="*/ 5038 h 4363"/>
                                <a:gd name="T24" fmla="+- 0 10365 10271"/>
                                <a:gd name="T25" fmla="*/ T24 w 413"/>
                                <a:gd name="T26" fmla="+- 0 5166 3979"/>
                                <a:gd name="T27" fmla="*/ 5166 h 4363"/>
                                <a:gd name="T28" fmla="+- 0 10365 10271"/>
                                <a:gd name="T29" fmla="*/ T28 w 413"/>
                                <a:gd name="T30" fmla="+- 0 5226 3979"/>
                                <a:gd name="T31" fmla="*/ 5226 h 4363"/>
                                <a:gd name="T32" fmla="+- 0 10347 10271"/>
                                <a:gd name="T33" fmla="*/ T32 w 413"/>
                                <a:gd name="T34" fmla="+- 0 5276 3979"/>
                                <a:gd name="T35" fmla="*/ 5276 h 4363"/>
                                <a:gd name="T36" fmla="+- 0 10347 10271"/>
                                <a:gd name="T37" fmla="*/ T36 w 413"/>
                                <a:gd name="T38" fmla="+- 0 5334 3979"/>
                                <a:gd name="T39" fmla="*/ 5334 h 4363"/>
                                <a:gd name="T40" fmla="+- 0 10347 10271"/>
                                <a:gd name="T41" fmla="*/ T40 w 413"/>
                                <a:gd name="T42" fmla="+- 0 5394 3979"/>
                                <a:gd name="T43" fmla="*/ 5394 h 4363"/>
                                <a:gd name="T44" fmla="+- 0 10328 10271"/>
                                <a:gd name="T45" fmla="*/ T44 w 413"/>
                                <a:gd name="T46" fmla="+- 0 5458 3979"/>
                                <a:gd name="T47" fmla="*/ 5458 h 4363"/>
                                <a:gd name="T48" fmla="+- 0 10328 10271"/>
                                <a:gd name="T49" fmla="*/ T48 w 413"/>
                                <a:gd name="T50" fmla="+- 0 5518 3979"/>
                                <a:gd name="T51" fmla="*/ 5518 h 4363"/>
                                <a:gd name="T52" fmla="+- 0 10328 10271"/>
                                <a:gd name="T53" fmla="*/ T52 w 413"/>
                                <a:gd name="T54" fmla="+- 0 5581 3979"/>
                                <a:gd name="T55" fmla="*/ 5581 h 4363"/>
                                <a:gd name="T56" fmla="+- 0 10328 10271"/>
                                <a:gd name="T57" fmla="*/ T56 w 413"/>
                                <a:gd name="T58" fmla="+- 0 5644 3979"/>
                                <a:gd name="T59" fmla="*/ 5644 h 4363"/>
                                <a:gd name="T60" fmla="+- 0 10328 10271"/>
                                <a:gd name="T61" fmla="*/ T60 w 413"/>
                                <a:gd name="T62" fmla="+- 0 5707 3979"/>
                                <a:gd name="T63" fmla="*/ 5707 h 4363"/>
                                <a:gd name="T64" fmla="+- 0 10328 10271"/>
                                <a:gd name="T65" fmla="*/ T64 w 413"/>
                                <a:gd name="T66" fmla="+- 0 5770 3979"/>
                                <a:gd name="T67" fmla="*/ 5770 h 4363"/>
                                <a:gd name="T68" fmla="+- 0 10328 10271"/>
                                <a:gd name="T69" fmla="*/ T68 w 413"/>
                                <a:gd name="T70" fmla="+- 0 5833 3979"/>
                                <a:gd name="T71" fmla="*/ 5833 h 4363"/>
                                <a:gd name="T72" fmla="+- 0 10328 10271"/>
                                <a:gd name="T73" fmla="*/ T72 w 413"/>
                                <a:gd name="T74" fmla="+- 0 5896 3979"/>
                                <a:gd name="T75" fmla="*/ 5896 h 4363"/>
                                <a:gd name="T76" fmla="+- 0 10327 10271"/>
                                <a:gd name="T77" fmla="*/ T76 w 413"/>
                                <a:gd name="T78" fmla="+- 0 5992 3979"/>
                                <a:gd name="T79" fmla="*/ 5992 h 4363"/>
                                <a:gd name="T80" fmla="+- 0 10338 10271"/>
                                <a:gd name="T81" fmla="*/ T80 w 413"/>
                                <a:gd name="T82" fmla="+- 0 6284 3979"/>
                                <a:gd name="T83" fmla="*/ 6284 h 4363"/>
                                <a:gd name="T84" fmla="+- 0 10359 10271"/>
                                <a:gd name="T85" fmla="*/ T84 w 413"/>
                                <a:gd name="T86" fmla="+- 0 6576 3979"/>
                                <a:gd name="T87" fmla="*/ 6576 h 4363"/>
                                <a:gd name="T88" fmla="+- 0 10378 10271"/>
                                <a:gd name="T89" fmla="*/ T88 w 413"/>
                                <a:gd name="T90" fmla="+- 0 6868 3979"/>
                                <a:gd name="T91" fmla="*/ 6868 h 4363"/>
                                <a:gd name="T92" fmla="+- 0 10384 10271"/>
                                <a:gd name="T93" fmla="*/ T92 w 413"/>
                                <a:gd name="T94" fmla="+- 0 7120 3979"/>
                                <a:gd name="T95" fmla="*/ 7120 h 4363"/>
                                <a:gd name="T96" fmla="+- 0 10347 10271"/>
                                <a:gd name="T97" fmla="*/ T96 w 413"/>
                                <a:gd name="T98" fmla="+- 0 7138 3979"/>
                                <a:gd name="T99" fmla="*/ 7138 h 4363"/>
                                <a:gd name="T100" fmla="+- 0 10308 10271"/>
                                <a:gd name="T101" fmla="*/ T100 w 413"/>
                                <a:gd name="T102" fmla="+- 0 7156 3979"/>
                                <a:gd name="T103" fmla="*/ 7156 h 4363"/>
                                <a:gd name="T104" fmla="+- 0 10328 10271"/>
                                <a:gd name="T105" fmla="*/ T104 w 413"/>
                                <a:gd name="T106" fmla="+- 0 7376 3979"/>
                                <a:gd name="T107" fmla="*/ 7376 h 4363"/>
                                <a:gd name="T108" fmla="+- 0 10384 10271"/>
                                <a:gd name="T109" fmla="*/ T108 w 413"/>
                                <a:gd name="T110" fmla="+- 0 7393 3979"/>
                                <a:gd name="T111" fmla="*/ 7393 h 4363"/>
                                <a:gd name="T112" fmla="+- 0 10403 10271"/>
                                <a:gd name="T113" fmla="*/ T112 w 413"/>
                                <a:gd name="T114" fmla="+- 0 7429 3979"/>
                                <a:gd name="T115" fmla="*/ 7429 h 4363"/>
                                <a:gd name="T116" fmla="+- 0 10403 10271"/>
                                <a:gd name="T117" fmla="*/ T116 w 413"/>
                                <a:gd name="T118" fmla="+- 0 7489 3979"/>
                                <a:gd name="T119" fmla="*/ 7489 h 4363"/>
                                <a:gd name="T120" fmla="+- 0 10403 10271"/>
                                <a:gd name="T121" fmla="*/ T120 w 413"/>
                                <a:gd name="T122" fmla="+- 0 7549 3979"/>
                                <a:gd name="T123" fmla="*/ 7549 h 4363"/>
                                <a:gd name="T124" fmla="+- 0 10403 10271"/>
                                <a:gd name="T125" fmla="*/ T124 w 413"/>
                                <a:gd name="T126" fmla="+- 0 7609 3979"/>
                                <a:gd name="T127" fmla="*/ 7609 h 4363"/>
                                <a:gd name="T128" fmla="+- 0 10403 10271"/>
                                <a:gd name="T129" fmla="*/ T128 w 413"/>
                                <a:gd name="T130" fmla="+- 0 7669 3979"/>
                                <a:gd name="T131" fmla="*/ 7669 h 4363"/>
                                <a:gd name="T132" fmla="+- 0 10384 10271"/>
                                <a:gd name="T133" fmla="*/ T132 w 413"/>
                                <a:gd name="T134" fmla="+- 0 7722 3979"/>
                                <a:gd name="T135" fmla="*/ 7722 h 4363"/>
                                <a:gd name="T136" fmla="+- 0 10384 10271"/>
                                <a:gd name="T137" fmla="*/ T136 w 413"/>
                                <a:gd name="T138" fmla="+- 0 7782 3979"/>
                                <a:gd name="T139" fmla="*/ 7782 h 4363"/>
                                <a:gd name="T140" fmla="+- 0 10384 10271"/>
                                <a:gd name="T141" fmla="*/ T140 w 413"/>
                                <a:gd name="T142" fmla="+- 0 7842 3979"/>
                                <a:gd name="T143" fmla="*/ 7842 h 4363"/>
                                <a:gd name="T144" fmla="+- 0 10365 10271"/>
                                <a:gd name="T145" fmla="*/ T144 w 413"/>
                                <a:gd name="T146" fmla="+- 0 7996 3979"/>
                                <a:gd name="T147" fmla="*/ 7996 h 4363"/>
                                <a:gd name="T148" fmla="+- 0 10328 10271"/>
                                <a:gd name="T149" fmla="*/ T148 w 413"/>
                                <a:gd name="T150" fmla="+- 0 8087 3979"/>
                                <a:gd name="T151" fmla="*/ 8087 h 4363"/>
                                <a:gd name="T152" fmla="+- 0 10308 10271"/>
                                <a:gd name="T153" fmla="*/ T152 w 413"/>
                                <a:gd name="T154" fmla="+- 0 8197 3979"/>
                                <a:gd name="T155" fmla="*/ 8197 h 4363"/>
                                <a:gd name="T156" fmla="+- 0 10290 10271"/>
                                <a:gd name="T157" fmla="*/ T156 w 413"/>
                                <a:gd name="T158" fmla="+- 0 8325 3979"/>
                                <a:gd name="T159" fmla="*/ 8325 h 4363"/>
                                <a:gd name="T160" fmla="+- 0 10497 10271"/>
                                <a:gd name="T161" fmla="*/ T160 w 413"/>
                                <a:gd name="T162" fmla="+- 0 8343 3979"/>
                                <a:gd name="T163" fmla="*/ 8343 h 4363"/>
                                <a:gd name="T164" fmla="+- 0 10515 10271"/>
                                <a:gd name="T165" fmla="*/ T164 w 413"/>
                                <a:gd name="T166" fmla="+- 0 8197 3979"/>
                                <a:gd name="T167" fmla="*/ 8197 h 4363"/>
                                <a:gd name="T168" fmla="+- 0 10553 10271"/>
                                <a:gd name="T169" fmla="*/ T168 w 413"/>
                                <a:gd name="T170" fmla="+- 0 8105 3979"/>
                                <a:gd name="T171" fmla="*/ 8105 h 4363"/>
                                <a:gd name="T172" fmla="+- 0 10571 10271"/>
                                <a:gd name="T173" fmla="*/ T172 w 413"/>
                                <a:gd name="T174" fmla="+- 0 7887 3979"/>
                                <a:gd name="T175" fmla="*/ 7887 h 4363"/>
                                <a:gd name="T176" fmla="+- 0 10608 10271"/>
                                <a:gd name="T177" fmla="*/ T176 w 413"/>
                                <a:gd name="T178" fmla="+- 0 7704 3979"/>
                                <a:gd name="T179" fmla="*/ 7704 h 4363"/>
                                <a:gd name="T180" fmla="+- 0 10590 10271"/>
                                <a:gd name="T181" fmla="*/ T180 w 413"/>
                                <a:gd name="T182" fmla="+- 0 7102 3979"/>
                                <a:gd name="T183" fmla="*/ 7102 h 4363"/>
                                <a:gd name="T184" fmla="+- 0 10534 10271"/>
                                <a:gd name="T185" fmla="*/ T184 w 413"/>
                                <a:gd name="T186" fmla="+- 0 6040 3979"/>
                                <a:gd name="T187" fmla="*/ 6040 h 4363"/>
                                <a:gd name="T188" fmla="+- 0 10534 10271"/>
                                <a:gd name="T189" fmla="*/ T188 w 413"/>
                                <a:gd name="T190" fmla="+- 0 5700 3979"/>
                                <a:gd name="T191" fmla="*/ 5700 h 4363"/>
                                <a:gd name="T192" fmla="+- 0 10534 10271"/>
                                <a:gd name="T193" fmla="*/ T192 w 413"/>
                                <a:gd name="T194" fmla="+- 0 5640 3979"/>
                                <a:gd name="T195" fmla="*/ 5640 h 4363"/>
                                <a:gd name="T196" fmla="+- 0 10553 10271"/>
                                <a:gd name="T197" fmla="*/ T196 w 413"/>
                                <a:gd name="T198" fmla="+- 0 5349 3979"/>
                                <a:gd name="T199" fmla="*/ 5349 h 4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413" h="4363">
                                  <a:moveTo>
                                    <a:pt x="376" y="0"/>
                                  </a:moveTo>
                                  <a:lnTo>
                                    <a:pt x="394" y="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413" y="19"/>
                                  </a:lnTo>
                                  <a:lnTo>
                                    <a:pt x="413" y="55"/>
                                  </a:lnTo>
                                  <a:lnTo>
                                    <a:pt x="282" y="474"/>
                                  </a:lnTo>
                                  <a:lnTo>
                                    <a:pt x="207" y="694"/>
                                  </a:lnTo>
                                  <a:lnTo>
                                    <a:pt x="207" y="730"/>
                                  </a:lnTo>
                                  <a:lnTo>
                                    <a:pt x="187" y="730"/>
                                  </a:lnTo>
                                  <a:lnTo>
                                    <a:pt x="187" y="803"/>
                                  </a:lnTo>
                                  <a:lnTo>
                                    <a:pt x="169" y="803"/>
                                  </a:lnTo>
                                  <a:lnTo>
                                    <a:pt x="169" y="877"/>
                                  </a:lnTo>
                                  <a:lnTo>
                                    <a:pt x="150" y="877"/>
                                  </a:lnTo>
                                  <a:lnTo>
                                    <a:pt x="150" y="968"/>
                                  </a:lnTo>
                                  <a:lnTo>
                                    <a:pt x="132" y="968"/>
                                  </a:lnTo>
                                  <a:lnTo>
                                    <a:pt x="132" y="986"/>
                                  </a:lnTo>
                                  <a:lnTo>
                                    <a:pt x="132" y="1059"/>
                                  </a:lnTo>
                                  <a:lnTo>
                                    <a:pt x="113" y="1059"/>
                                  </a:lnTo>
                                  <a:lnTo>
                                    <a:pt x="113" y="1168"/>
                                  </a:lnTo>
                                  <a:lnTo>
                                    <a:pt x="94" y="1168"/>
                                  </a:lnTo>
                                  <a:lnTo>
                                    <a:pt x="94" y="1187"/>
                                  </a:lnTo>
                                  <a:lnTo>
                                    <a:pt x="94" y="1207"/>
                                  </a:lnTo>
                                  <a:lnTo>
                                    <a:pt x="94" y="1227"/>
                                  </a:lnTo>
                                  <a:lnTo>
                                    <a:pt x="94" y="1247"/>
                                  </a:lnTo>
                                  <a:lnTo>
                                    <a:pt x="94" y="1267"/>
                                  </a:lnTo>
                                  <a:lnTo>
                                    <a:pt x="94" y="1297"/>
                                  </a:lnTo>
                                  <a:lnTo>
                                    <a:pt x="76" y="1297"/>
                                  </a:lnTo>
                                  <a:lnTo>
                                    <a:pt x="76" y="1315"/>
                                  </a:lnTo>
                                  <a:lnTo>
                                    <a:pt x="76" y="1335"/>
                                  </a:lnTo>
                                  <a:lnTo>
                                    <a:pt x="76" y="1355"/>
                                  </a:lnTo>
                                  <a:lnTo>
                                    <a:pt x="76" y="1375"/>
                                  </a:lnTo>
                                  <a:lnTo>
                                    <a:pt x="76" y="1395"/>
                                  </a:lnTo>
                                  <a:lnTo>
                                    <a:pt x="76" y="1415"/>
                                  </a:lnTo>
                                  <a:lnTo>
                                    <a:pt x="76" y="1435"/>
                                  </a:lnTo>
                                  <a:lnTo>
                                    <a:pt x="76" y="1461"/>
                                  </a:lnTo>
                                  <a:lnTo>
                                    <a:pt x="57" y="1479"/>
                                  </a:lnTo>
                                  <a:lnTo>
                                    <a:pt x="57" y="1497"/>
                                  </a:lnTo>
                                  <a:lnTo>
                                    <a:pt x="57" y="1518"/>
                                  </a:lnTo>
                                  <a:lnTo>
                                    <a:pt x="57" y="1539"/>
                                  </a:lnTo>
                                  <a:lnTo>
                                    <a:pt x="57" y="1560"/>
                                  </a:lnTo>
                                  <a:lnTo>
                                    <a:pt x="57" y="1581"/>
                                  </a:lnTo>
                                  <a:lnTo>
                                    <a:pt x="57" y="1602"/>
                                  </a:lnTo>
                                  <a:lnTo>
                                    <a:pt x="57" y="1623"/>
                                  </a:lnTo>
                                  <a:lnTo>
                                    <a:pt x="57" y="1644"/>
                                  </a:lnTo>
                                  <a:lnTo>
                                    <a:pt x="57" y="1665"/>
                                  </a:lnTo>
                                  <a:lnTo>
                                    <a:pt x="57" y="1686"/>
                                  </a:lnTo>
                                  <a:lnTo>
                                    <a:pt x="57" y="1707"/>
                                  </a:lnTo>
                                  <a:lnTo>
                                    <a:pt x="57" y="1728"/>
                                  </a:lnTo>
                                  <a:lnTo>
                                    <a:pt x="57" y="1749"/>
                                  </a:lnTo>
                                  <a:lnTo>
                                    <a:pt x="57" y="1770"/>
                                  </a:lnTo>
                                  <a:lnTo>
                                    <a:pt x="57" y="1791"/>
                                  </a:lnTo>
                                  <a:lnTo>
                                    <a:pt x="57" y="1812"/>
                                  </a:lnTo>
                                  <a:lnTo>
                                    <a:pt x="57" y="1833"/>
                                  </a:lnTo>
                                  <a:lnTo>
                                    <a:pt x="57" y="1854"/>
                                  </a:lnTo>
                                  <a:lnTo>
                                    <a:pt x="57" y="1875"/>
                                  </a:lnTo>
                                  <a:lnTo>
                                    <a:pt x="57" y="1896"/>
                                  </a:lnTo>
                                  <a:lnTo>
                                    <a:pt x="57" y="1917"/>
                                  </a:lnTo>
                                  <a:lnTo>
                                    <a:pt x="57" y="1936"/>
                                  </a:lnTo>
                                  <a:lnTo>
                                    <a:pt x="57" y="1954"/>
                                  </a:lnTo>
                                  <a:lnTo>
                                    <a:pt x="56" y="2013"/>
                                  </a:lnTo>
                                  <a:lnTo>
                                    <a:pt x="57" y="2071"/>
                                  </a:lnTo>
                                  <a:lnTo>
                                    <a:pt x="61" y="2188"/>
                                  </a:lnTo>
                                  <a:lnTo>
                                    <a:pt x="67" y="2305"/>
                                  </a:lnTo>
                                  <a:lnTo>
                                    <a:pt x="74" y="2422"/>
                                  </a:lnTo>
                                  <a:lnTo>
                                    <a:pt x="83" y="2539"/>
                                  </a:lnTo>
                                  <a:lnTo>
                                    <a:pt x="88" y="2597"/>
                                  </a:lnTo>
                                  <a:lnTo>
                                    <a:pt x="92" y="2656"/>
                                  </a:lnTo>
                                  <a:lnTo>
                                    <a:pt x="100" y="2772"/>
                                  </a:lnTo>
                                  <a:lnTo>
                                    <a:pt x="107" y="2889"/>
                                  </a:lnTo>
                                  <a:lnTo>
                                    <a:pt x="112" y="3006"/>
                                  </a:lnTo>
                                  <a:lnTo>
                                    <a:pt x="113" y="3123"/>
                                  </a:lnTo>
                                  <a:lnTo>
                                    <a:pt x="113" y="3141"/>
                                  </a:lnTo>
                                  <a:lnTo>
                                    <a:pt x="94" y="3141"/>
                                  </a:lnTo>
                                  <a:lnTo>
                                    <a:pt x="94" y="3159"/>
                                  </a:lnTo>
                                  <a:lnTo>
                                    <a:pt x="76" y="3159"/>
                                  </a:lnTo>
                                  <a:lnTo>
                                    <a:pt x="76" y="3177"/>
                                  </a:lnTo>
                                  <a:lnTo>
                                    <a:pt x="57" y="3177"/>
                                  </a:lnTo>
                                  <a:lnTo>
                                    <a:pt x="37" y="3177"/>
                                  </a:lnTo>
                                  <a:lnTo>
                                    <a:pt x="19" y="3379"/>
                                  </a:lnTo>
                                  <a:lnTo>
                                    <a:pt x="57" y="3379"/>
                                  </a:lnTo>
                                  <a:lnTo>
                                    <a:pt x="57" y="3397"/>
                                  </a:lnTo>
                                  <a:lnTo>
                                    <a:pt x="94" y="3397"/>
                                  </a:lnTo>
                                  <a:lnTo>
                                    <a:pt x="94" y="3414"/>
                                  </a:lnTo>
                                  <a:lnTo>
                                    <a:pt x="113" y="3414"/>
                                  </a:lnTo>
                                  <a:lnTo>
                                    <a:pt x="113" y="3432"/>
                                  </a:lnTo>
                                  <a:lnTo>
                                    <a:pt x="132" y="3432"/>
                                  </a:lnTo>
                                  <a:lnTo>
                                    <a:pt x="132" y="3450"/>
                                  </a:lnTo>
                                  <a:lnTo>
                                    <a:pt x="132" y="3470"/>
                                  </a:lnTo>
                                  <a:lnTo>
                                    <a:pt x="132" y="3490"/>
                                  </a:lnTo>
                                  <a:lnTo>
                                    <a:pt x="132" y="3510"/>
                                  </a:lnTo>
                                  <a:lnTo>
                                    <a:pt x="132" y="3530"/>
                                  </a:lnTo>
                                  <a:lnTo>
                                    <a:pt x="132" y="3550"/>
                                  </a:lnTo>
                                  <a:lnTo>
                                    <a:pt x="132" y="3570"/>
                                  </a:lnTo>
                                  <a:lnTo>
                                    <a:pt x="132" y="3590"/>
                                  </a:lnTo>
                                  <a:lnTo>
                                    <a:pt x="132" y="3610"/>
                                  </a:lnTo>
                                  <a:lnTo>
                                    <a:pt x="132" y="3630"/>
                                  </a:lnTo>
                                  <a:lnTo>
                                    <a:pt x="132" y="3650"/>
                                  </a:lnTo>
                                  <a:lnTo>
                                    <a:pt x="132" y="3670"/>
                                  </a:lnTo>
                                  <a:lnTo>
                                    <a:pt x="132" y="3690"/>
                                  </a:lnTo>
                                  <a:lnTo>
                                    <a:pt x="132" y="3725"/>
                                  </a:lnTo>
                                  <a:lnTo>
                                    <a:pt x="113" y="3725"/>
                                  </a:lnTo>
                                  <a:lnTo>
                                    <a:pt x="113" y="3743"/>
                                  </a:lnTo>
                                  <a:lnTo>
                                    <a:pt x="113" y="3763"/>
                                  </a:lnTo>
                                  <a:lnTo>
                                    <a:pt x="113" y="3783"/>
                                  </a:lnTo>
                                  <a:lnTo>
                                    <a:pt x="113" y="3803"/>
                                  </a:lnTo>
                                  <a:lnTo>
                                    <a:pt x="113" y="3823"/>
                                  </a:lnTo>
                                  <a:lnTo>
                                    <a:pt x="113" y="3843"/>
                                  </a:lnTo>
                                  <a:lnTo>
                                    <a:pt x="113" y="3863"/>
                                  </a:lnTo>
                                  <a:lnTo>
                                    <a:pt x="113" y="3890"/>
                                  </a:lnTo>
                                  <a:lnTo>
                                    <a:pt x="94" y="3908"/>
                                  </a:lnTo>
                                  <a:lnTo>
                                    <a:pt x="94" y="4017"/>
                                  </a:lnTo>
                                  <a:lnTo>
                                    <a:pt x="76" y="4017"/>
                                  </a:lnTo>
                                  <a:lnTo>
                                    <a:pt x="76" y="4108"/>
                                  </a:lnTo>
                                  <a:lnTo>
                                    <a:pt x="57" y="4108"/>
                                  </a:lnTo>
                                  <a:lnTo>
                                    <a:pt x="57" y="4199"/>
                                  </a:lnTo>
                                  <a:lnTo>
                                    <a:pt x="37" y="4199"/>
                                  </a:lnTo>
                                  <a:lnTo>
                                    <a:pt x="37" y="4218"/>
                                  </a:lnTo>
                                  <a:lnTo>
                                    <a:pt x="37" y="4273"/>
                                  </a:lnTo>
                                  <a:lnTo>
                                    <a:pt x="19" y="4273"/>
                                  </a:lnTo>
                                  <a:lnTo>
                                    <a:pt x="19" y="4346"/>
                                  </a:lnTo>
                                  <a:lnTo>
                                    <a:pt x="0" y="4346"/>
                                  </a:lnTo>
                                  <a:lnTo>
                                    <a:pt x="0" y="4364"/>
                                  </a:lnTo>
                                  <a:lnTo>
                                    <a:pt x="226" y="4364"/>
                                  </a:lnTo>
                                  <a:lnTo>
                                    <a:pt x="226" y="4310"/>
                                  </a:lnTo>
                                  <a:lnTo>
                                    <a:pt x="244" y="4291"/>
                                  </a:lnTo>
                                  <a:lnTo>
                                    <a:pt x="244" y="4218"/>
                                  </a:lnTo>
                                  <a:lnTo>
                                    <a:pt x="263" y="4218"/>
                                  </a:lnTo>
                                  <a:lnTo>
                                    <a:pt x="263" y="4145"/>
                                  </a:lnTo>
                                  <a:lnTo>
                                    <a:pt x="282" y="4126"/>
                                  </a:lnTo>
                                  <a:lnTo>
                                    <a:pt x="282" y="4035"/>
                                  </a:lnTo>
                                  <a:lnTo>
                                    <a:pt x="300" y="4035"/>
                                  </a:lnTo>
                                  <a:lnTo>
                                    <a:pt x="300" y="3908"/>
                                  </a:lnTo>
                                  <a:lnTo>
                                    <a:pt x="319" y="3908"/>
                                  </a:lnTo>
                                  <a:lnTo>
                                    <a:pt x="319" y="3750"/>
                                  </a:lnTo>
                                  <a:lnTo>
                                    <a:pt x="337" y="3725"/>
                                  </a:lnTo>
                                  <a:lnTo>
                                    <a:pt x="337" y="3688"/>
                                  </a:lnTo>
                                  <a:lnTo>
                                    <a:pt x="337" y="3506"/>
                                  </a:lnTo>
                                  <a:lnTo>
                                    <a:pt x="319" y="3123"/>
                                  </a:lnTo>
                                  <a:lnTo>
                                    <a:pt x="282" y="2501"/>
                                  </a:lnTo>
                                  <a:lnTo>
                                    <a:pt x="263" y="2081"/>
                                  </a:lnTo>
                                  <a:lnTo>
                                    <a:pt x="263" y="2061"/>
                                  </a:lnTo>
                                  <a:lnTo>
                                    <a:pt x="263" y="2041"/>
                                  </a:lnTo>
                                  <a:lnTo>
                                    <a:pt x="263" y="1741"/>
                                  </a:lnTo>
                                  <a:lnTo>
                                    <a:pt x="263" y="1721"/>
                                  </a:lnTo>
                                  <a:lnTo>
                                    <a:pt x="263" y="1701"/>
                                  </a:lnTo>
                                  <a:lnTo>
                                    <a:pt x="263" y="1681"/>
                                  </a:lnTo>
                                  <a:lnTo>
                                    <a:pt x="263" y="1661"/>
                                  </a:lnTo>
                                  <a:lnTo>
                                    <a:pt x="263" y="1479"/>
                                  </a:lnTo>
                                  <a:lnTo>
                                    <a:pt x="282" y="1479"/>
                                  </a:lnTo>
                                  <a:lnTo>
                                    <a:pt x="282" y="1370"/>
                                  </a:lnTo>
                                </a:path>
                              </a:pathLst>
                            </a:custGeom>
                            <a:noFill/>
                            <a:ln w="119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572"/>
                        <wpg:cNvGrpSpPr>
                          <a:grpSpLocks/>
                        </wpg:cNvGrpSpPr>
                        <wpg:grpSpPr bwMode="auto">
                          <a:xfrm>
                            <a:off x="10553" y="4454"/>
                            <a:ext cx="196" cy="895"/>
                            <a:chOff x="10553" y="4454"/>
                            <a:chExt cx="196" cy="895"/>
                          </a:xfrm>
                        </wpg:grpSpPr>
                        <wps:wsp>
                          <wps:cNvPr id="1413" name="Freeform 1573"/>
                          <wps:cNvSpPr>
                            <a:spLocks/>
                          </wps:cNvSpPr>
                          <wps:spPr bwMode="auto">
                            <a:xfrm>
                              <a:off x="10553" y="4454"/>
                              <a:ext cx="196" cy="895"/>
                            </a:xfrm>
                            <a:custGeom>
                              <a:avLst/>
                              <a:gdLst>
                                <a:gd name="T0" fmla="+- 0 10553 10553"/>
                                <a:gd name="T1" fmla="*/ T0 w 196"/>
                                <a:gd name="T2" fmla="+- 0 5349 4454"/>
                                <a:gd name="T3" fmla="*/ 5349 h 895"/>
                                <a:gd name="T4" fmla="+- 0 10553 10553"/>
                                <a:gd name="T5" fmla="*/ T4 w 196"/>
                                <a:gd name="T6" fmla="+- 0 5294 4454"/>
                                <a:gd name="T7" fmla="*/ 5294 h 895"/>
                                <a:gd name="T8" fmla="+- 0 10571 10553"/>
                                <a:gd name="T9" fmla="*/ T8 w 196"/>
                                <a:gd name="T10" fmla="+- 0 5294 4454"/>
                                <a:gd name="T11" fmla="*/ 5294 h 895"/>
                                <a:gd name="T12" fmla="+- 0 10571 10553"/>
                                <a:gd name="T13" fmla="*/ T12 w 196"/>
                                <a:gd name="T14" fmla="+- 0 5276 4454"/>
                                <a:gd name="T15" fmla="*/ 5276 h 895"/>
                                <a:gd name="T16" fmla="+- 0 10571 10553"/>
                                <a:gd name="T17" fmla="*/ T16 w 196"/>
                                <a:gd name="T18" fmla="+- 0 5256 4454"/>
                                <a:gd name="T19" fmla="*/ 5256 h 895"/>
                                <a:gd name="T20" fmla="+- 0 10571 10553"/>
                                <a:gd name="T21" fmla="*/ T20 w 196"/>
                                <a:gd name="T22" fmla="+- 0 5236 4454"/>
                                <a:gd name="T23" fmla="*/ 5236 h 895"/>
                                <a:gd name="T24" fmla="+- 0 10571 10553"/>
                                <a:gd name="T25" fmla="*/ T24 w 196"/>
                                <a:gd name="T26" fmla="+- 0 5216 4454"/>
                                <a:gd name="T27" fmla="*/ 5216 h 895"/>
                                <a:gd name="T28" fmla="+- 0 10571 10553"/>
                                <a:gd name="T29" fmla="*/ T28 w 196"/>
                                <a:gd name="T30" fmla="+- 0 5196 4454"/>
                                <a:gd name="T31" fmla="*/ 5196 h 895"/>
                                <a:gd name="T32" fmla="+- 0 10571 10553"/>
                                <a:gd name="T33" fmla="*/ T32 w 196"/>
                                <a:gd name="T34" fmla="+- 0 5166 4454"/>
                                <a:gd name="T35" fmla="*/ 5166 h 895"/>
                                <a:gd name="T36" fmla="+- 0 10590 10553"/>
                                <a:gd name="T37" fmla="*/ T36 w 196"/>
                                <a:gd name="T38" fmla="+- 0 5166 4454"/>
                                <a:gd name="T39" fmla="*/ 5166 h 895"/>
                                <a:gd name="T40" fmla="+- 0 10590 10553"/>
                                <a:gd name="T41" fmla="*/ T40 w 196"/>
                                <a:gd name="T42" fmla="+- 0 5056 4454"/>
                                <a:gd name="T43" fmla="*/ 5056 h 895"/>
                                <a:gd name="T44" fmla="+- 0 10608 10553"/>
                                <a:gd name="T45" fmla="*/ T44 w 196"/>
                                <a:gd name="T46" fmla="+- 0 5056 4454"/>
                                <a:gd name="T47" fmla="*/ 5056 h 895"/>
                                <a:gd name="T48" fmla="+- 0 10608 10553"/>
                                <a:gd name="T49" fmla="*/ T48 w 196"/>
                                <a:gd name="T50" fmla="+- 0 4965 4454"/>
                                <a:gd name="T51" fmla="*/ 4965 h 895"/>
                                <a:gd name="T52" fmla="+- 0 10628 10553"/>
                                <a:gd name="T53" fmla="*/ T52 w 196"/>
                                <a:gd name="T54" fmla="+- 0 4965 4454"/>
                                <a:gd name="T55" fmla="*/ 4965 h 895"/>
                                <a:gd name="T56" fmla="+- 0 10628 10553"/>
                                <a:gd name="T57" fmla="*/ T56 w 196"/>
                                <a:gd name="T58" fmla="+- 0 4892 4454"/>
                                <a:gd name="T59" fmla="*/ 4892 h 895"/>
                                <a:gd name="T60" fmla="+- 0 10647 10553"/>
                                <a:gd name="T61" fmla="*/ T60 w 196"/>
                                <a:gd name="T62" fmla="+- 0 4892 4454"/>
                                <a:gd name="T63" fmla="*/ 4892 h 895"/>
                                <a:gd name="T64" fmla="+- 0 10647 10553"/>
                                <a:gd name="T65" fmla="*/ T64 w 196"/>
                                <a:gd name="T66" fmla="+- 0 4820 4454"/>
                                <a:gd name="T67" fmla="*/ 4820 h 895"/>
                                <a:gd name="T68" fmla="+- 0 10665 10553"/>
                                <a:gd name="T69" fmla="*/ T68 w 196"/>
                                <a:gd name="T70" fmla="+- 0 4800 4454"/>
                                <a:gd name="T71" fmla="*/ 4800 h 895"/>
                                <a:gd name="T72" fmla="+- 0 10665 10553"/>
                                <a:gd name="T73" fmla="*/ T72 w 196"/>
                                <a:gd name="T74" fmla="+- 0 4746 4454"/>
                                <a:gd name="T75" fmla="*/ 4746 h 895"/>
                                <a:gd name="T76" fmla="+- 0 10684 10553"/>
                                <a:gd name="T77" fmla="*/ T76 w 196"/>
                                <a:gd name="T78" fmla="+- 0 4728 4454"/>
                                <a:gd name="T79" fmla="*/ 4728 h 895"/>
                                <a:gd name="T80" fmla="+- 0 10684 10553"/>
                                <a:gd name="T81" fmla="*/ T80 w 196"/>
                                <a:gd name="T82" fmla="+- 0 4673 4454"/>
                                <a:gd name="T83" fmla="*/ 4673 h 895"/>
                                <a:gd name="T84" fmla="+- 0 10703 10553"/>
                                <a:gd name="T85" fmla="*/ T84 w 196"/>
                                <a:gd name="T86" fmla="+- 0 4673 4454"/>
                                <a:gd name="T87" fmla="*/ 4673 h 895"/>
                                <a:gd name="T88" fmla="+- 0 10703 10553"/>
                                <a:gd name="T89" fmla="*/ T88 w 196"/>
                                <a:gd name="T90" fmla="+- 0 4618 4454"/>
                                <a:gd name="T91" fmla="*/ 4618 h 895"/>
                                <a:gd name="T92" fmla="+- 0 10721 10553"/>
                                <a:gd name="T93" fmla="*/ T92 w 196"/>
                                <a:gd name="T94" fmla="+- 0 4600 4454"/>
                                <a:gd name="T95" fmla="*/ 4600 h 895"/>
                                <a:gd name="T96" fmla="+- 0 10721 10553"/>
                                <a:gd name="T97" fmla="*/ T96 w 196"/>
                                <a:gd name="T98" fmla="+- 0 4564 4454"/>
                                <a:gd name="T99" fmla="*/ 4564 h 895"/>
                                <a:gd name="T100" fmla="+- 0 10740 10553"/>
                                <a:gd name="T101" fmla="*/ T100 w 196"/>
                                <a:gd name="T102" fmla="+- 0 4545 4454"/>
                                <a:gd name="T103" fmla="*/ 4545 h 895"/>
                                <a:gd name="T104" fmla="+- 0 10740 10553"/>
                                <a:gd name="T105" fmla="*/ T104 w 196"/>
                                <a:gd name="T106" fmla="+- 0 4509 4454"/>
                                <a:gd name="T107" fmla="*/ 4509 h 895"/>
                                <a:gd name="T108" fmla="+- 0 10750 10553"/>
                                <a:gd name="T109" fmla="*/ T108 w 196"/>
                                <a:gd name="T110" fmla="+- 0 4500 4454"/>
                                <a:gd name="T111" fmla="*/ 4500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6" h="895">
                                  <a:moveTo>
                                    <a:pt x="0" y="895"/>
                                  </a:moveTo>
                                  <a:lnTo>
                                    <a:pt x="0" y="840"/>
                                  </a:lnTo>
                                  <a:lnTo>
                                    <a:pt x="18" y="840"/>
                                  </a:lnTo>
                                  <a:lnTo>
                                    <a:pt x="18" y="822"/>
                                  </a:lnTo>
                                  <a:lnTo>
                                    <a:pt x="18" y="802"/>
                                  </a:lnTo>
                                  <a:lnTo>
                                    <a:pt x="18" y="782"/>
                                  </a:lnTo>
                                  <a:lnTo>
                                    <a:pt x="18" y="762"/>
                                  </a:lnTo>
                                  <a:lnTo>
                                    <a:pt x="18" y="742"/>
                                  </a:lnTo>
                                  <a:lnTo>
                                    <a:pt x="18" y="712"/>
                                  </a:lnTo>
                                  <a:lnTo>
                                    <a:pt x="37" y="712"/>
                                  </a:lnTo>
                                  <a:lnTo>
                                    <a:pt x="37" y="602"/>
                                  </a:lnTo>
                                  <a:lnTo>
                                    <a:pt x="55" y="602"/>
                                  </a:lnTo>
                                  <a:lnTo>
                                    <a:pt x="55" y="511"/>
                                  </a:lnTo>
                                  <a:lnTo>
                                    <a:pt x="75" y="511"/>
                                  </a:lnTo>
                                  <a:lnTo>
                                    <a:pt x="75" y="438"/>
                                  </a:lnTo>
                                  <a:lnTo>
                                    <a:pt x="94" y="438"/>
                                  </a:lnTo>
                                  <a:lnTo>
                                    <a:pt x="94" y="366"/>
                                  </a:lnTo>
                                  <a:lnTo>
                                    <a:pt x="112" y="346"/>
                                  </a:lnTo>
                                  <a:lnTo>
                                    <a:pt x="112" y="292"/>
                                  </a:lnTo>
                                  <a:lnTo>
                                    <a:pt x="131" y="274"/>
                                  </a:lnTo>
                                  <a:lnTo>
                                    <a:pt x="131" y="219"/>
                                  </a:lnTo>
                                  <a:lnTo>
                                    <a:pt x="150" y="219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97" y="46"/>
                                  </a:lnTo>
                                </a:path>
                              </a:pathLst>
                            </a:custGeom>
                            <a:noFill/>
                            <a:ln w="118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570"/>
                        <wpg:cNvGrpSpPr>
                          <a:grpSpLocks/>
                        </wpg:cNvGrpSpPr>
                        <wpg:grpSpPr bwMode="auto">
                          <a:xfrm>
                            <a:off x="10647" y="3979"/>
                            <a:ext cx="103" cy="182"/>
                            <a:chOff x="10647" y="3979"/>
                            <a:chExt cx="103" cy="182"/>
                          </a:xfrm>
                        </wpg:grpSpPr>
                        <wps:wsp>
                          <wps:cNvPr id="1415" name="Freeform 1571"/>
                          <wps:cNvSpPr>
                            <a:spLocks/>
                          </wps:cNvSpPr>
                          <wps:spPr bwMode="auto">
                            <a:xfrm>
                              <a:off x="10647" y="3979"/>
                              <a:ext cx="103" cy="182"/>
                            </a:xfrm>
                            <a:custGeom>
                              <a:avLst/>
                              <a:gdLst>
                                <a:gd name="T0" fmla="+- 0 10750 10647"/>
                                <a:gd name="T1" fmla="*/ T0 w 103"/>
                                <a:gd name="T2" fmla="+- 0 4038 3979"/>
                                <a:gd name="T3" fmla="*/ 4038 h 182"/>
                                <a:gd name="T4" fmla="+- 0 10647 10647"/>
                                <a:gd name="T5" fmla="*/ T4 w 103"/>
                                <a:gd name="T6" fmla="+- 0 3979 3979"/>
                                <a:gd name="T7" fmla="*/ 397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182">
                                  <a:moveTo>
                                    <a:pt x="103" y="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568"/>
                        <wpg:cNvGrpSpPr>
                          <a:grpSpLocks/>
                        </wpg:cNvGrpSpPr>
                        <wpg:grpSpPr bwMode="auto">
                          <a:xfrm>
                            <a:off x="10534" y="4874"/>
                            <a:ext cx="216" cy="767"/>
                            <a:chOff x="10534" y="4874"/>
                            <a:chExt cx="216" cy="767"/>
                          </a:xfrm>
                        </wpg:grpSpPr>
                        <wps:wsp>
                          <wps:cNvPr id="1417" name="Freeform 1569"/>
                          <wps:cNvSpPr>
                            <a:spLocks/>
                          </wps:cNvSpPr>
                          <wps:spPr bwMode="auto">
                            <a:xfrm>
                              <a:off x="10534" y="4874"/>
                              <a:ext cx="216" cy="767"/>
                            </a:xfrm>
                            <a:custGeom>
                              <a:avLst/>
                              <a:gdLst>
                                <a:gd name="T0" fmla="+- 0 10750 10534"/>
                                <a:gd name="T1" fmla="*/ T0 w 216"/>
                                <a:gd name="T2" fmla="+- 0 4885 4874"/>
                                <a:gd name="T3" fmla="*/ 4885 h 767"/>
                                <a:gd name="T4" fmla="+- 0 10647 10534"/>
                                <a:gd name="T5" fmla="*/ T4 w 216"/>
                                <a:gd name="T6" fmla="+- 0 4874 4874"/>
                                <a:gd name="T7" fmla="*/ 4874 h 767"/>
                                <a:gd name="T8" fmla="+- 0 10647 10534"/>
                                <a:gd name="T9" fmla="*/ T8 w 216"/>
                                <a:gd name="T10" fmla="+- 0 4892 4874"/>
                                <a:gd name="T11" fmla="*/ 4892 h 767"/>
                                <a:gd name="T12" fmla="+- 0 10628 10534"/>
                                <a:gd name="T13" fmla="*/ T12 w 216"/>
                                <a:gd name="T14" fmla="+- 0 4892 4874"/>
                                <a:gd name="T15" fmla="*/ 4892 h 767"/>
                                <a:gd name="T16" fmla="+- 0 10628 10534"/>
                                <a:gd name="T17" fmla="*/ T16 w 216"/>
                                <a:gd name="T18" fmla="+- 0 4965 4874"/>
                                <a:gd name="T19" fmla="*/ 4965 h 767"/>
                                <a:gd name="T20" fmla="+- 0 10608 10534"/>
                                <a:gd name="T21" fmla="*/ T20 w 216"/>
                                <a:gd name="T22" fmla="+- 0 4965 4874"/>
                                <a:gd name="T23" fmla="*/ 4965 h 767"/>
                                <a:gd name="T24" fmla="+- 0 10608 10534"/>
                                <a:gd name="T25" fmla="*/ T24 w 216"/>
                                <a:gd name="T26" fmla="+- 0 5056 4874"/>
                                <a:gd name="T27" fmla="*/ 5056 h 767"/>
                                <a:gd name="T28" fmla="+- 0 10590 10534"/>
                                <a:gd name="T29" fmla="*/ T28 w 216"/>
                                <a:gd name="T30" fmla="+- 0 5056 4874"/>
                                <a:gd name="T31" fmla="*/ 5056 h 767"/>
                                <a:gd name="T32" fmla="+- 0 10590 10534"/>
                                <a:gd name="T33" fmla="*/ T32 w 216"/>
                                <a:gd name="T34" fmla="+- 0 5166 4874"/>
                                <a:gd name="T35" fmla="*/ 5166 h 767"/>
                                <a:gd name="T36" fmla="+- 0 10571 10534"/>
                                <a:gd name="T37" fmla="*/ T36 w 216"/>
                                <a:gd name="T38" fmla="+- 0 5166 4874"/>
                                <a:gd name="T39" fmla="*/ 5166 h 767"/>
                                <a:gd name="T40" fmla="+- 0 10571 10534"/>
                                <a:gd name="T41" fmla="*/ T40 w 216"/>
                                <a:gd name="T42" fmla="+- 0 5184 4874"/>
                                <a:gd name="T43" fmla="*/ 5184 h 767"/>
                                <a:gd name="T44" fmla="+- 0 10571 10534"/>
                                <a:gd name="T45" fmla="*/ T44 w 216"/>
                                <a:gd name="T46" fmla="+- 0 5204 4874"/>
                                <a:gd name="T47" fmla="*/ 5204 h 767"/>
                                <a:gd name="T48" fmla="+- 0 10571 10534"/>
                                <a:gd name="T49" fmla="*/ T48 w 216"/>
                                <a:gd name="T50" fmla="+- 0 5224 4874"/>
                                <a:gd name="T51" fmla="*/ 5224 h 767"/>
                                <a:gd name="T52" fmla="+- 0 10571 10534"/>
                                <a:gd name="T53" fmla="*/ T52 w 216"/>
                                <a:gd name="T54" fmla="+- 0 5244 4874"/>
                                <a:gd name="T55" fmla="*/ 5244 h 767"/>
                                <a:gd name="T56" fmla="+- 0 10571 10534"/>
                                <a:gd name="T57" fmla="*/ T56 w 216"/>
                                <a:gd name="T58" fmla="+- 0 5264 4874"/>
                                <a:gd name="T59" fmla="*/ 5264 h 767"/>
                                <a:gd name="T60" fmla="+- 0 10571 10534"/>
                                <a:gd name="T61" fmla="*/ T60 w 216"/>
                                <a:gd name="T62" fmla="+- 0 5294 4874"/>
                                <a:gd name="T63" fmla="*/ 5294 h 767"/>
                                <a:gd name="T64" fmla="+- 0 10553 10534"/>
                                <a:gd name="T65" fmla="*/ T64 w 216"/>
                                <a:gd name="T66" fmla="+- 0 5294 4874"/>
                                <a:gd name="T67" fmla="*/ 5294 h 767"/>
                                <a:gd name="T68" fmla="+- 0 10553 10534"/>
                                <a:gd name="T69" fmla="*/ T68 w 216"/>
                                <a:gd name="T70" fmla="+- 0 5312 4874"/>
                                <a:gd name="T71" fmla="*/ 5312 h 767"/>
                                <a:gd name="T72" fmla="+- 0 10553 10534"/>
                                <a:gd name="T73" fmla="*/ T72 w 216"/>
                                <a:gd name="T74" fmla="+- 0 5332 4874"/>
                                <a:gd name="T75" fmla="*/ 5332 h 767"/>
                                <a:gd name="T76" fmla="+- 0 10553 10534"/>
                                <a:gd name="T77" fmla="*/ T76 w 216"/>
                                <a:gd name="T78" fmla="+- 0 5352 4874"/>
                                <a:gd name="T79" fmla="*/ 5352 h 767"/>
                                <a:gd name="T80" fmla="+- 0 10553 10534"/>
                                <a:gd name="T81" fmla="*/ T80 w 216"/>
                                <a:gd name="T82" fmla="+- 0 5372 4874"/>
                                <a:gd name="T83" fmla="*/ 5372 h 767"/>
                                <a:gd name="T84" fmla="+- 0 10553 10534"/>
                                <a:gd name="T85" fmla="*/ T84 w 216"/>
                                <a:gd name="T86" fmla="+- 0 5392 4874"/>
                                <a:gd name="T87" fmla="*/ 5392 h 767"/>
                                <a:gd name="T88" fmla="+- 0 10553 10534"/>
                                <a:gd name="T89" fmla="*/ T88 w 216"/>
                                <a:gd name="T90" fmla="+- 0 5412 4874"/>
                                <a:gd name="T91" fmla="*/ 5412 h 767"/>
                                <a:gd name="T92" fmla="+- 0 10553 10534"/>
                                <a:gd name="T93" fmla="*/ T92 w 216"/>
                                <a:gd name="T94" fmla="+- 0 5432 4874"/>
                                <a:gd name="T95" fmla="*/ 5432 h 767"/>
                                <a:gd name="T96" fmla="+- 0 10553 10534"/>
                                <a:gd name="T97" fmla="*/ T96 w 216"/>
                                <a:gd name="T98" fmla="+- 0 5458 4874"/>
                                <a:gd name="T99" fmla="*/ 5458 h 767"/>
                                <a:gd name="T100" fmla="+- 0 10534 10534"/>
                                <a:gd name="T101" fmla="*/ T100 w 216"/>
                                <a:gd name="T102" fmla="+- 0 5458 4874"/>
                                <a:gd name="T103" fmla="*/ 5458 h 767"/>
                                <a:gd name="T104" fmla="+- 0 10534 10534"/>
                                <a:gd name="T105" fmla="*/ T104 w 216"/>
                                <a:gd name="T106" fmla="+- 0 5567 4874"/>
                                <a:gd name="T107" fmla="*/ 5567 h 767"/>
                                <a:gd name="T108" fmla="+- 0 10750 10534"/>
                                <a:gd name="T109" fmla="*/ T108 w 216"/>
                                <a:gd name="T110" fmla="+- 0 5590 4874"/>
                                <a:gd name="T111" fmla="*/ 5590 h 7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16" h="767">
                                  <a:moveTo>
                                    <a:pt x="216" y="11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56" y="182"/>
                                  </a:lnTo>
                                  <a:lnTo>
                                    <a:pt x="56" y="292"/>
                                  </a:lnTo>
                                  <a:lnTo>
                                    <a:pt x="37" y="292"/>
                                  </a:lnTo>
                                  <a:lnTo>
                                    <a:pt x="37" y="310"/>
                                  </a:lnTo>
                                  <a:lnTo>
                                    <a:pt x="37" y="330"/>
                                  </a:lnTo>
                                  <a:lnTo>
                                    <a:pt x="37" y="350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37" y="390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19" y="420"/>
                                  </a:lnTo>
                                  <a:lnTo>
                                    <a:pt x="19" y="438"/>
                                  </a:lnTo>
                                  <a:lnTo>
                                    <a:pt x="19" y="458"/>
                                  </a:lnTo>
                                  <a:lnTo>
                                    <a:pt x="19" y="478"/>
                                  </a:lnTo>
                                  <a:lnTo>
                                    <a:pt x="19" y="498"/>
                                  </a:lnTo>
                                  <a:lnTo>
                                    <a:pt x="19" y="518"/>
                                  </a:lnTo>
                                  <a:lnTo>
                                    <a:pt x="19" y="538"/>
                                  </a:lnTo>
                                  <a:lnTo>
                                    <a:pt x="19" y="558"/>
                                  </a:lnTo>
                                  <a:lnTo>
                                    <a:pt x="19" y="584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216" y="716"/>
                                  </a:lnTo>
                                </a:path>
                              </a:pathLst>
                            </a:custGeom>
                            <a:noFill/>
                            <a:ln w="118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566"/>
                        <wpg:cNvGrpSpPr>
                          <a:grpSpLocks/>
                        </wpg:cNvGrpSpPr>
                        <wpg:grpSpPr bwMode="auto">
                          <a:xfrm>
                            <a:off x="5698" y="8872"/>
                            <a:ext cx="2868" cy="174"/>
                            <a:chOff x="5698" y="8872"/>
                            <a:chExt cx="2868" cy="174"/>
                          </a:xfrm>
                        </wpg:grpSpPr>
                        <wps:wsp>
                          <wps:cNvPr id="1419" name="Freeform 1567"/>
                          <wps:cNvSpPr>
                            <a:spLocks/>
                          </wps:cNvSpPr>
                          <wps:spPr bwMode="auto">
                            <a:xfrm>
                              <a:off x="5698" y="8872"/>
                              <a:ext cx="2868" cy="174"/>
                            </a:xfrm>
                            <a:custGeom>
                              <a:avLst/>
                              <a:gdLst>
                                <a:gd name="T0" fmla="+- 0 6035 5698"/>
                                <a:gd name="T1" fmla="*/ T0 w 2868"/>
                                <a:gd name="T2" fmla="+- 0 9046 8872"/>
                                <a:gd name="T3" fmla="*/ 9046 h 174"/>
                                <a:gd name="T4" fmla="+- 0 6035 5698"/>
                                <a:gd name="T5" fmla="*/ T4 w 2868"/>
                                <a:gd name="T6" fmla="+- 0 9036 8872"/>
                                <a:gd name="T7" fmla="*/ 9036 h 174"/>
                                <a:gd name="T8" fmla="+- 0 6016 5698"/>
                                <a:gd name="T9" fmla="*/ T8 w 2868"/>
                                <a:gd name="T10" fmla="+- 0 9036 8872"/>
                                <a:gd name="T11" fmla="*/ 9036 h 174"/>
                                <a:gd name="T12" fmla="+- 0 5998 5698"/>
                                <a:gd name="T13" fmla="*/ T12 w 2868"/>
                                <a:gd name="T14" fmla="+- 0 9018 8872"/>
                                <a:gd name="T15" fmla="*/ 9018 h 174"/>
                                <a:gd name="T16" fmla="+- 0 5979 5698"/>
                                <a:gd name="T17" fmla="*/ T16 w 2868"/>
                                <a:gd name="T18" fmla="+- 0 9018 8872"/>
                                <a:gd name="T19" fmla="*/ 9018 h 174"/>
                                <a:gd name="T20" fmla="+- 0 5979 5698"/>
                                <a:gd name="T21" fmla="*/ T20 w 2868"/>
                                <a:gd name="T22" fmla="+- 0 9000 8872"/>
                                <a:gd name="T23" fmla="*/ 9000 h 174"/>
                                <a:gd name="T24" fmla="+- 0 5959 5698"/>
                                <a:gd name="T25" fmla="*/ T24 w 2868"/>
                                <a:gd name="T26" fmla="+- 0 9000 8872"/>
                                <a:gd name="T27" fmla="*/ 9000 h 174"/>
                                <a:gd name="T28" fmla="+- 0 5959 5698"/>
                                <a:gd name="T29" fmla="*/ T28 w 2868"/>
                                <a:gd name="T30" fmla="+- 0 8982 8872"/>
                                <a:gd name="T31" fmla="*/ 8982 h 174"/>
                                <a:gd name="T32" fmla="+- 0 5941 5698"/>
                                <a:gd name="T33" fmla="*/ T32 w 2868"/>
                                <a:gd name="T34" fmla="+- 0 8982 8872"/>
                                <a:gd name="T35" fmla="*/ 8982 h 174"/>
                                <a:gd name="T36" fmla="+- 0 5922 5698"/>
                                <a:gd name="T37" fmla="*/ T36 w 2868"/>
                                <a:gd name="T38" fmla="+- 0 8964 8872"/>
                                <a:gd name="T39" fmla="*/ 8964 h 174"/>
                                <a:gd name="T40" fmla="+- 0 5903 5698"/>
                                <a:gd name="T41" fmla="*/ T40 w 2868"/>
                                <a:gd name="T42" fmla="+- 0 8964 8872"/>
                                <a:gd name="T43" fmla="*/ 8964 h 174"/>
                                <a:gd name="T44" fmla="+- 0 5903 5698"/>
                                <a:gd name="T45" fmla="*/ T44 w 2868"/>
                                <a:gd name="T46" fmla="+- 0 8945 8872"/>
                                <a:gd name="T47" fmla="*/ 8945 h 174"/>
                                <a:gd name="T48" fmla="+- 0 5885 5698"/>
                                <a:gd name="T49" fmla="*/ T48 w 2868"/>
                                <a:gd name="T50" fmla="+- 0 8945 8872"/>
                                <a:gd name="T51" fmla="*/ 8945 h 174"/>
                                <a:gd name="T52" fmla="+- 0 5866 5698"/>
                                <a:gd name="T53" fmla="*/ T52 w 2868"/>
                                <a:gd name="T54" fmla="+- 0 8927 8872"/>
                                <a:gd name="T55" fmla="*/ 8927 h 174"/>
                                <a:gd name="T56" fmla="+- 0 5848 5698"/>
                                <a:gd name="T57" fmla="*/ T56 w 2868"/>
                                <a:gd name="T58" fmla="+- 0 8927 8872"/>
                                <a:gd name="T59" fmla="*/ 8927 h 174"/>
                                <a:gd name="T60" fmla="+- 0 5809 5698"/>
                                <a:gd name="T61" fmla="*/ T60 w 2868"/>
                                <a:gd name="T62" fmla="+- 0 8891 8872"/>
                                <a:gd name="T63" fmla="*/ 8891 h 174"/>
                                <a:gd name="T64" fmla="+- 0 5791 5698"/>
                                <a:gd name="T65" fmla="*/ T64 w 2868"/>
                                <a:gd name="T66" fmla="+- 0 8891 8872"/>
                                <a:gd name="T67" fmla="*/ 8891 h 174"/>
                                <a:gd name="T68" fmla="+- 0 5791 5698"/>
                                <a:gd name="T69" fmla="*/ T68 w 2868"/>
                                <a:gd name="T70" fmla="+- 0 8872 8872"/>
                                <a:gd name="T71" fmla="*/ 8872 h 174"/>
                                <a:gd name="T72" fmla="+- 0 5772 5698"/>
                                <a:gd name="T73" fmla="*/ T72 w 2868"/>
                                <a:gd name="T74" fmla="+- 0 8872 8872"/>
                                <a:gd name="T75" fmla="*/ 8872 h 174"/>
                                <a:gd name="T76" fmla="+- 0 5698 5698"/>
                                <a:gd name="T77" fmla="*/ T76 w 2868"/>
                                <a:gd name="T78" fmla="+- 0 8982 8872"/>
                                <a:gd name="T79" fmla="*/ 8982 h 174"/>
                                <a:gd name="T80" fmla="+- 0 5698 5698"/>
                                <a:gd name="T81" fmla="*/ T80 w 2868"/>
                                <a:gd name="T82" fmla="+- 0 9000 8872"/>
                                <a:gd name="T83" fmla="*/ 9000 h 174"/>
                                <a:gd name="T84" fmla="+- 0 5716 5698"/>
                                <a:gd name="T85" fmla="*/ T84 w 2868"/>
                                <a:gd name="T86" fmla="+- 0 9000 8872"/>
                                <a:gd name="T87" fmla="*/ 9000 h 174"/>
                                <a:gd name="T88" fmla="+- 0 5716 5698"/>
                                <a:gd name="T89" fmla="*/ T88 w 2868"/>
                                <a:gd name="T90" fmla="+- 0 9018 8872"/>
                                <a:gd name="T91" fmla="*/ 9018 h 174"/>
                                <a:gd name="T92" fmla="+- 0 5735 5698"/>
                                <a:gd name="T93" fmla="*/ T92 w 2868"/>
                                <a:gd name="T94" fmla="+- 0 9018 8872"/>
                                <a:gd name="T95" fmla="*/ 9018 h 174"/>
                                <a:gd name="T96" fmla="+- 0 5754 5698"/>
                                <a:gd name="T97" fmla="*/ T96 w 2868"/>
                                <a:gd name="T98" fmla="+- 0 9036 8872"/>
                                <a:gd name="T99" fmla="*/ 9036 h 174"/>
                                <a:gd name="T100" fmla="+- 0 5772 5698"/>
                                <a:gd name="T101" fmla="*/ T100 w 2868"/>
                                <a:gd name="T102" fmla="+- 0 9036 8872"/>
                                <a:gd name="T103" fmla="*/ 9036 h 174"/>
                                <a:gd name="T104" fmla="+- 0 5772 5698"/>
                                <a:gd name="T105" fmla="*/ T104 w 2868"/>
                                <a:gd name="T106" fmla="+- 0 9046 8872"/>
                                <a:gd name="T107" fmla="*/ 904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868" h="174">
                                  <a:moveTo>
                                    <a:pt x="337" y="174"/>
                                  </a:moveTo>
                                  <a:lnTo>
                                    <a:pt x="337" y="164"/>
                                  </a:lnTo>
                                  <a:lnTo>
                                    <a:pt x="318" y="164"/>
                                  </a:lnTo>
                                  <a:lnTo>
                                    <a:pt x="300" y="146"/>
                                  </a:lnTo>
                                  <a:lnTo>
                                    <a:pt x="281" y="146"/>
                                  </a:lnTo>
                                  <a:lnTo>
                                    <a:pt x="281" y="128"/>
                                  </a:lnTo>
                                  <a:lnTo>
                                    <a:pt x="261" y="128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05" y="92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187" y="73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56" y="164"/>
                                  </a:lnTo>
                                  <a:lnTo>
                                    <a:pt x="74" y="164"/>
                                  </a:lnTo>
                                  <a:lnTo>
                                    <a:pt x="74" y="174"/>
                                  </a:lnTo>
                                </a:path>
                              </a:pathLst>
                            </a:custGeom>
                            <a:noFill/>
                            <a:ln w="116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564"/>
                        <wpg:cNvGrpSpPr>
                          <a:grpSpLocks/>
                        </wpg:cNvGrpSpPr>
                        <wpg:grpSpPr bwMode="auto">
                          <a:xfrm>
                            <a:off x="8810" y="8636"/>
                            <a:ext cx="1368" cy="410"/>
                            <a:chOff x="8810" y="8636"/>
                            <a:chExt cx="1368" cy="410"/>
                          </a:xfrm>
                        </wpg:grpSpPr>
                        <wps:wsp>
                          <wps:cNvPr id="1421" name="Freeform 1565"/>
                          <wps:cNvSpPr>
                            <a:spLocks/>
                          </wps:cNvSpPr>
                          <wps:spPr bwMode="auto">
                            <a:xfrm>
                              <a:off x="8810" y="8636"/>
                              <a:ext cx="1368" cy="410"/>
                            </a:xfrm>
                            <a:custGeom>
                              <a:avLst/>
                              <a:gdLst>
                                <a:gd name="T0" fmla="+- 0 9971 8810"/>
                                <a:gd name="T1" fmla="*/ T0 w 1368"/>
                                <a:gd name="T2" fmla="+- 0 9046 8636"/>
                                <a:gd name="T3" fmla="*/ 9046 h 410"/>
                                <a:gd name="T4" fmla="+- 0 9971 8810"/>
                                <a:gd name="T5" fmla="*/ T4 w 1368"/>
                                <a:gd name="T6" fmla="+- 0 9018 8636"/>
                                <a:gd name="T7" fmla="*/ 9018 h 410"/>
                                <a:gd name="T8" fmla="+- 0 9990 8810"/>
                                <a:gd name="T9" fmla="*/ T8 w 1368"/>
                                <a:gd name="T10" fmla="+- 0 9018 8636"/>
                                <a:gd name="T11" fmla="*/ 9018 h 410"/>
                                <a:gd name="T12" fmla="+- 0 9990 8810"/>
                                <a:gd name="T13" fmla="*/ T12 w 1368"/>
                                <a:gd name="T14" fmla="+- 0 9000 8636"/>
                                <a:gd name="T15" fmla="*/ 9000 h 410"/>
                                <a:gd name="T16" fmla="+- 0 10010 8810"/>
                                <a:gd name="T17" fmla="*/ T16 w 1368"/>
                                <a:gd name="T18" fmla="+- 0 8982 8636"/>
                                <a:gd name="T19" fmla="*/ 8982 h 410"/>
                                <a:gd name="T20" fmla="+- 0 10010 8810"/>
                                <a:gd name="T21" fmla="*/ T20 w 1368"/>
                                <a:gd name="T22" fmla="+- 0 8964 8636"/>
                                <a:gd name="T23" fmla="*/ 8964 h 410"/>
                                <a:gd name="T24" fmla="+- 0 10028 8810"/>
                                <a:gd name="T25" fmla="*/ T24 w 1368"/>
                                <a:gd name="T26" fmla="+- 0 8964 8636"/>
                                <a:gd name="T27" fmla="*/ 8964 h 410"/>
                                <a:gd name="T28" fmla="+- 0 10028 8810"/>
                                <a:gd name="T29" fmla="*/ T28 w 1368"/>
                                <a:gd name="T30" fmla="+- 0 8927 8636"/>
                                <a:gd name="T31" fmla="*/ 8927 h 410"/>
                                <a:gd name="T32" fmla="+- 0 10047 8810"/>
                                <a:gd name="T33" fmla="*/ T32 w 1368"/>
                                <a:gd name="T34" fmla="+- 0 8927 8636"/>
                                <a:gd name="T35" fmla="*/ 8927 h 410"/>
                                <a:gd name="T36" fmla="+- 0 10047 8810"/>
                                <a:gd name="T37" fmla="*/ T36 w 1368"/>
                                <a:gd name="T38" fmla="+- 0 8891 8636"/>
                                <a:gd name="T39" fmla="*/ 8891 h 410"/>
                                <a:gd name="T40" fmla="+- 0 10065 8810"/>
                                <a:gd name="T41" fmla="*/ T40 w 1368"/>
                                <a:gd name="T42" fmla="+- 0 8891 8636"/>
                                <a:gd name="T43" fmla="*/ 8891 h 410"/>
                                <a:gd name="T44" fmla="+- 0 10065 8810"/>
                                <a:gd name="T45" fmla="*/ T44 w 1368"/>
                                <a:gd name="T46" fmla="+- 0 8854 8636"/>
                                <a:gd name="T47" fmla="*/ 8854 h 410"/>
                                <a:gd name="T48" fmla="+- 0 10084 8810"/>
                                <a:gd name="T49" fmla="*/ T48 w 1368"/>
                                <a:gd name="T50" fmla="+- 0 8854 8636"/>
                                <a:gd name="T51" fmla="*/ 8854 h 410"/>
                                <a:gd name="T52" fmla="+- 0 10084 8810"/>
                                <a:gd name="T53" fmla="*/ T52 w 1368"/>
                                <a:gd name="T54" fmla="+- 0 8818 8636"/>
                                <a:gd name="T55" fmla="*/ 8818 h 410"/>
                                <a:gd name="T56" fmla="+- 0 10103 8810"/>
                                <a:gd name="T57" fmla="*/ T56 w 1368"/>
                                <a:gd name="T58" fmla="+- 0 8818 8636"/>
                                <a:gd name="T59" fmla="*/ 8818 h 410"/>
                                <a:gd name="T60" fmla="+- 0 10103 8810"/>
                                <a:gd name="T61" fmla="*/ T60 w 1368"/>
                                <a:gd name="T62" fmla="+- 0 8781 8636"/>
                                <a:gd name="T63" fmla="*/ 8781 h 410"/>
                                <a:gd name="T64" fmla="+- 0 10121 8810"/>
                                <a:gd name="T65" fmla="*/ T64 w 1368"/>
                                <a:gd name="T66" fmla="+- 0 8763 8636"/>
                                <a:gd name="T67" fmla="*/ 8763 h 410"/>
                                <a:gd name="T68" fmla="+- 0 10121 8810"/>
                                <a:gd name="T69" fmla="*/ T68 w 1368"/>
                                <a:gd name="T70" fmla="+- 0 8727 8636"/>
                                <a:gd name="T71" fmla="*/ 8727 h 410"/>
                                <a:gd name="T72" fmla="+- 0 10140 8810"/>
                                <a:gd name="T73" fmla="*/ T72 w 1368"/>
                                <a:gd name="T74" fmla="+- 0 8727 8636"/>
                                <a:gd name="T75" fmla="*/ 8727 h 410"/>
                                <a:gd name="T76" fmla="+- 0 10140 8810"/>
                                <a:gd name="T77" fmla="*/ T76 w 1368"/>
                                <a:gd name="T78" fmla="+- 0 8690 8636"/>
                                <a:gd name="T79" fmla="*/ 8690 h 410"/>
                                <a:gd name="T80" fmla="+- 0 10160 8810"/>
                                <a:gd name="T81" fmla="*/ T80 w 1368"/>
                                <a:gd name="T82" fmla="+- 0 8690 8636"/>
                                <a:gd name="T83" fmla="*/ 8690 h 410"/>
                                <a:gd name="T84" fmla="+- 0 10160 8810"/>
                                <a:gd name="T85" fmla="*/ T84 w 1368"/>
                                <a:gd name="T86" fmla="+- 0 8654 8636"/>
                                <a:gd name="T87" fmla="*/ 8654 h 410"/>
                                <a:gd name="T88" fmla="+- 0 10178 8810"/>
                                <a:gd name="T89" fmla="*/ T88 w 1368"/>
                                <a:gd name="T90" fmla="+- 0 8636 8636"/>
                                <a:gd name="T91" fmla="*/ 863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68" h="410">
                                  <a:moveTo>
                                    <a:pt x="1161" y="410"/>
                                  </a:moveTo>
                                  <a:lnTo>
                                    <a:pt x="1161" y="382"/>
                                  </a:lnTo>
                                  <a:lnTo>
                                    <a:pt x="1180" y="382"/>
                                  </a:lnTo>
                                  <a:lnTo>
                                    <a:pt x="1180" y="364"/>
                                  </a:lnTo>
                                  <a:lnTo>
                                    <a:pt x="1200" y="346"/>
                                  </a:lnTo>
                                  <a:lnTo>
                                    <a:pt x="1200" y="328"/>
                                  </a:lnTo>
                                  <a:lnTo>
                                    <a:pt x="1218" y="328"/>
                                  </a:lnTo>
                                  <a:lnTo>
                                    <a:pt x="1218" y="291"/>
                                  </a:lnTo>
                                  <a:lnTo>
                                    <a:pt x="1237" y="291"/>
                                  </a:lnTo>
                                  <a:lnTo>
                                    <a:pt x="1237" y="255"/>
                                  </a:lnTo>
                                  <a:lnTo>
                                    <a:pt x="1255" y="255"/>
                                  </a:lnTo>
                                  <a:lnTo>
                                    <a:pt x="1255" y="218"/>
                                  </a:lnTo>
                                  <a:lnTo>
                                    <a:pt x="1274" y="218"/>
                                  </a:lnTo>
                                  <a:lnTo>
                                    <a:pt x="1274" y="182"/>
                                  </a:lnTo>
                                  <a:lnTo>
                                    <a:pt x="1293" y="182"/>
                                  </a:lnTo>
                                  <a:lnTo>
                                    <a:pt x="1293" y="145"/>
                                  </a:lnTo>
                                  <a:lnTo>
                                    <a:pt x="1311" y="127"/>
                                  </a:lnTo>
                                  <a:lnTo>
                                    <a:pt x="1311" y="91"/>
                                  </a:lnTo>
                                  <a:lnTo>
                                    <a:pt x="1330" y="91"/>
                                  </a:lnTo>
                                  <a:lnTo>
                                    <a:pt x="1330" y="54"/>
                                  </a:lnTo>
                                  <a:lnTo>
                                    <a:pt x="1350" y="54"/>
                                  </a:lnTo>
                                  <a:lnTo>
                                    <a:pt x="1350" y="18"/>
                                  </a:lnTo>
                                  <a:lnTo>
                                    <a:pt x="1368" y="0"/>
                                  </a:lnTo>
                                </a:path>
                              </a:pathLst>
                            </a:custGeom>
                            <a:noFill/>
                            <a:ln w="118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562"/>
                        <wpg:cNvGrpSpPr>
                          <a:grpSpLocks/>
                        </wpg:cNvGrpSpPr>
                        <wpg:grpSpPr bwMode="auto">
                          <a:xfrm>
                            <a:off x="10178" y="7394"/>
                            <a:ext cx="226" cy="1242"/>
                            <a:chOff x="10178" y="7394"/>
                            <a:chExt cx="226" cy="1242"/>
                          </a:xfrm>
                        </wpg:grpSpPr>
                        <wps:wsp>
                          <wps:cNvPr id="1423" name="Freeform 1563"/>
                          <wps:cNvSpPr>
                            <a:spLocks/>
                          </wps:cNvSpPr>
                          <wps:spPr bwMode="auto">
                            <a:xfrm>
                              <a:off x="10178" y="7394"/>
                              <a:ext cx="226" cy="1242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226"/>
                                <a:gd name="T2" fmla="+- 0 8636 7394"/>
                                <a:gd name="T3" fmla="*/ 8636 h 1242"/>
                                <a:gd name="T4" fmla="+- 0 10178 10178"/>
                                <a:gd name="T5" fmla="*/ T4 w 226"/>
                                <a:gd name="T6" fmla="+- 0 8598 7394"/>
                                <a:gd name="T7" fmla="*/ 8598 h 1242"/>
                                <a:gd name="T8" fmla="+- 0 10197 10178"/>
                                <a:gd name="T9" fmla="*/ T8 w 226"/>
                                <a:gd name="T10" fmla="+- 0 8598 7394"/>
                                <a:gd name="T11" fmla="*/ 8598 h 1242"/>
                                <a:gd name="T12" fmla="+- 0 10197 10178"/>
                                <a:gd name="T13" fmla="*/ T12 w 226"/>
                                <a:gd name="T14" fmla="+- 0 8544 7394"/>
                                <a:gd name="T15" fmla="*/ 8544 h 1242"/>
                                <a:gd name="T16" fmla="+- 0 10215 10178"/>
                                <a:gd name="T17" fmla="*/ T16 w 226"/>
                                <a:gd name="T18" fmla="+- 0 8544 7394"/>
                                <a:gd name="T19" fmla="*/ 8544 h 1242"/>
                                <a:gd name="T20" fmla="+- 0 10215 10178"/>
                                <a:gd name="T21" fmla="*/ T20 w 226"/>
                                <a:gd name="T22" fmla="+- 0 8507 7394"/>
                                <a:gd name="T23" fmla="*/ 8507 h 1242"/>
                                <a:gd name="T24" fmla="+- 0 10234 10178"/>
                                <a:gd name="T25" fmla="*/ T24 w 226"/>
                                <a:gd name="T26" fmla="+- 0 8489 7394"/>
                                <a:gd name="T27" fmla="*/ 8489 h 1242"/>
                                <a:gd name="T28" fmla="+- 0 10234 10178"/>
                                <a:gd name="T29" fmla="*/ T28 w 226"/>
                                <a:gd name="T30" fmla="+- 0 8453 7394"/>
                                <a:gd name="T31" fmla="*/ 8453 h 1242"/>
                                <a:gd name="T32" fmla="+- 0 10253 10178"/>
                                <a:gd name="T33" fmla="*/ T32 w 226"/>
                                <a:gd name="T34" fmla="+- 0 8434 7394"/>
                                <a:gd name="T35" fmla="*/ 8434 h 1242"/>
                                <a:gd name="T36" fmla="+- 0 10253 10178"/>
                                <a:gd name="T37" fmla="*/ T36 w 226"/>
                                <a:gd name="T38" fmla="+- 0 8380 7394"/>
                                <a:gd name="T39" fmla="*/ 8380 h 1242"/>
                                <a:gd name="T40" fmla="+- 0 10271 10178"/>
                                <a:gd name="T41" fmla="*/ T40 w 226"/>
                                <a:gd name="T42" fmla="+- 0 8380 7394"/>
                                <a:gd name="T43" fmla="*/ 8380 h 1242"/>
                                <a:gd name="T44" fmla="+- 0 10271 10178"/>
                                <a:gd name="T45" fmla="*/ T44 w 226"/>
                                <a:gd name="T46" fmla="+- 0 8325 7394"/>
                                <a:gd name="T47" fmla="*/ 8325 h 1242"/>
                                <a:gd name="T48" fmla="+- 0 10290 10178"/>
                                <a:gd name="T49" fmla="*/ T48 w 226"/>
                                <a:gd name="T50" fmla="+- 0 8325 7394"/>
                                <a:gd name="T51" fmla="*/ 8325 h 1242"/>
                                <a:gd name="T52" fmla="+- 0 10290 10178"/>
                                <a:gd name="T53" fmla="*/ T52 w 226"/>
                                <a:gd name="T54" fmla="+- 0 8252 7394"/>
                                <a:gd name="T55" fmla="*/ 8252 h 1242"/>
                                <a:gd name="T56" fmla="+- 0 10308 10178"/>
                                <a:gd name="T57" fmla="*/ T56 w 226"/>
                                <a:gd name="T58" fmla="+- 0 8252 7394"/>
                                <a:gd name="T59" fmla="*/ 8252 h 1242"/>
                                <a:gd name="T60" fmla="+- 0 10308 10178"/>
                                <a:gd name="T61" fmla="*/ T60 w 226"/>
                                <a:gd name="T62" fmla="+- 0 8178 7394"/>
                                <a:gd name="T63" fmla="*/ 8178 h 1242"/>
                                <a:gd name="T64" fmla="+- 0 10328 10178"/>
                                <a:gd name="T65" fmla="*/ T64 w 226"/>
                                <a:gd name="T66" fmla="+- 0 8178 7394"/>
                                <a:gd name="T67" fmla="*/ 8178 h 1242"/>
                                <a:gd name="T68" fmla="+- 0 10328 10178"/>
                                <a:gd name="T69" fmla="*/ T68 w 226"/>
                                <a:gd name="T70" fmla="+- 0 8087 7394"/>
                                <a:gd name="T71" fmla="*/ 8087 h 1242"/>
                                <a:gd name="T72" fmla="+- 0 10347 10178"/>
                                <a:gd name="T73" fmla="*/ T72 w 226"/>
                                <a:gd name="T74" fmla="+- 0 8087 7394"/>
                                <a:gd name="T75" fmla="*/ 8087 h 1242"/>
                                <a:gd name="T76" fmla="+- 0 10347 10178"/>
                                <a:gd name="T77" fmla="*/ T76 w 226"/>
                                <a:gd name="T78" fmla="+- 0 7996 7394"/>
                                <a:gd name="T79" fmla="*/ 7996 h 1242"/>
                                <a:gd name="T80" fmla="+- 0 10365 10178"/>
                                <a:gd name="T81" fmla="*/ T80 w 226"/>
                                <a:gd name="T82" fmla="+- 0 7996 7394"/>
                                <a:gd name="T83" fmla="*/ 7996 h 1242"/>
                                <a:gd name="T84" fmla="+- 0 10365 10178"/>
                                <a:gd name="T85" fmla="*/ T84 w 226"/>
                                <a:gd name="T86" fmla="+- 0 7887 7394"/>
                                <a:gd name="T87" fmla="*/ 7887 h 1242"/>
                                <a:gd name="T88" fmla="+- 0 10384 10178"/>
                                <a:gd name="T89" fmla="*/ T88 w 226"/>
                                <a:gd name="T90" fmla="+- 0 7869 7394"/>
                                <a:gd name="T91" fmla="*/ 7869 h 1242"/>
                                <a:gd name="T92" fmla="+- 0 10384 10178"/>
                                <a:gd name="T93" fmla="*/ T92 w 226"/>
                                <a:gd name="T94" fmla="+- 0 7832 7394"/>
                                <a:gd name="T95" fmla="*/ 7832 h 1242"/>
                                <a:gd name="T96" fmla="+- 0 10384 10178"/>
                                <a:gd name="T97" fmla="*/ T96 w 226"/>
                                <a:gd name="T98" fmla="+- 0 7814 7394"/>
                                <a:gd name="T99" fmla="*/ 7814 h 1242"/>
                                <a:gd name="T100" fmla="+- 0 10384 10178"/>
                                <a:gd name="T101" fmla="*/ T100 w 226"/>
                                <a:gd name="T102" fmla="+- 0 7794 7394"/>
                                <a:gd name="T103" fmla="*/ 7794 h 1242"/>
                                <a:gd name="T104" fmla="+- 0 10384 10178"/>
                                <a:gd name="T105" fmla="*/ T104 w 226"/>
                                <a:gd name="T106" fmla="+- 0 7774 7394"/>
                                <a:gd name="T107" fmla="*/ 7774 h 1242"/>
                                <a:gd name="T108" fmla="+- 0 10384 10178"/>
                                <a:gd name="T109" fmla="*/ T108 w 226"/>
                                <a:gd name="T110" fmla="+- 0 7754 7394"/>
                                <a:gd name="T111" fmla="*/ 7754 h 1242"/>
                                <a:gd name="T112" fmla="+- 0 10384 10178"/>
                                <a:gd name="T113" fmla="*/ T112 w 226"/>
                                <a:gd name="T114" fmla="+- 0 7734 7394"/>
                                <a:gd name="T115" fmla="*/ 7734 h 1242"/>
                                <a:gd name="T116" fmla="+- 0 10384 10178"/>
                                <a:gd name="T117" fmla="*/ T116 w 226"/>
                                <a:gd name="T118" fmla="+- 0 7704 7394"/>
                                <a:gd name="T119" fmla="*/ 7704 h 1242"/>
                                <a:gd name="T120" fmla="+- 0 10403 10178"/>
                                <a:gd name="T121" fmla="*/ T120 w 226"/>
                                <a:gd name="T122" fmla="+- 0 7704 7394"/>
                                <a:gd name="T123" fmla="*/ 7704 h 1242"/>
                                <a:gd name="T124" fmla="+- 0 10403 10178"/>
                                <a:gd name="T125" fmla="*/ T124 w 226"/>
                                <a:gd name="T126" fmla="+- 0 7585 7394"/>
                                <a:gd name="T127" fmla="*/ 7585 h 1242"/>
                                <a:gd name="T128" fmla="+- 0 10403 10178"/>
                                <a:gd name="T129" fmla="*/ T128 w 226"/>
                                <a:gd name="T130" fmla="+- 0 7565 7394"/>
                                <a:gd name="T131" fmla="*/ 7565 h 1242"/>
                                <a:gd name="T132" fmla="+- 0 10403 10178"/>
                                <a:gd name="T133" fmla="*/ T132 w 226"/>
                                <a:gd name="T134" fmla="+- 0 7545 7394"/>
                                <a:gd name="T135" fmla="*/ 7545 h 1242"/>
                                <a:gd name="T136" fmla="+- 0 10403 10178"/>
                                <a:gd name="T137" fmla="*/ T136 w 226"/>
                                <a:gd name="T138" fmla="+- 0 7525 7394"/>
                                <a:gd name="T139" fmla="*/ 7525 h 1242"/>
                                <a:gd name="T140" fmla="+- 0 10403 10178"/>
                                <a:gd name="T141" fmla="*/ T140 w 226"/>
                                <a:gd name="T142" fmla="+- 0 7505 7394"/>
                                <a:gd name="T143" fmla="*/ 7505 h 1242"/>
                                <a:gd name="T144" fmla="+- 0 10403 10178"/>
                                <a:gd name="T145" fmla="*/ T144 w 226"/>
                                <a:gd name="T146" fmla="+- 0 7485 7394"/>
                                <a:gd name="T147" fmla="*/ 7485 h 1242"/>
                                <a:gd name="T148" fmla="+- 0 10403 10178"/>
                                <a:gd name="T149" fmla="*/ T148 w 226"/>
                                <a:gd name="T150" fmla="+- 0 7465 7394"/>
                                <a:gd name="T151" fmla="*/ 7465 h 1242"/>
                                <a:gd name="T152" fmla="+- 0 10403 10178"/>
                                <a:gd name="T153" fmla="*/ T152 w 226"/>
                                <a:gd name="T154" fmla="+- 0 7445 7394"/>
                                <a:gd name="T155" fmla="*/ 7445 h 1242"/>
                                <a:gd name="T156" fmla="+- 0 10403 10178"/>
                                <a:gd name="T157" fmla="*/ T156 w 226"/>
                                <a:gd name="T158" fmla="+- 0 7412 7394"/>
                                <a:gd name="T159" fmla="*/ 7412 h 1242"/>
                                <a:gd name="T160" fmla="+- 0 10384 10178"/>
                                <a:gd name="T161" fmla="*/ T160 w 226"/>
                                <a:gd name="T162" fmla="+- 0 7412 7394"/>
                                <a:gd name="T163" fmla="*/ 7412 h 1242"/>
                                <a:gd name="T164" fmla="+- 0 10384 10178"/>
                                <a:gd name="T165" fmla="*/ T164 w 226"/>
                                <a:gd name="T166" fmla="+- 0 7394 7394"/>
                                <a:gd name="T167" fmla="*/ 7394 h 1242"/>
                                <a:gd name="T168" fmla="+- 0 10365 10178"/>
                                <a:gd name="T169" fmla="*/ T168 w 226"/>
                                <a:gd name="T170" fmla="+- 0 7394 7394"/>
                                <a:gd name="T171" fmla="*/ 7394 h 1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26" h="1242">
                                  <a:moveTo>
                                    <a:pt x="0" y="1242"/>
                                  </a:moveTo>
                                  <a:lnTo>
                                    <a:pt x="0" y="1204"/>
                                  </a:lnTo>
                                  <a:lnTo>
                                    <a:pt x="19" y="1204"/>
                                  </a:lnTo>
                                  <a:lnTo>
                                    <a:pt x="19" y="1150"/>
                                  </a:lnTo>
                                  <a:lnTo>
                                    <a:pt x="37" y="1150"/>
                                  </a:lnTo>
                                  <a:lnTo>
                                    <a:pt x="37" y="1113"/>
                                  </a:lnTo>
                                  <a:lnTo>
                                    <a:pt x="56" y="1095"/>
                                  </a:lnTo>
                                  <a:lnTo>
                                    <a:pt x="56" y="1059"/>
                                  </a:lnTo>
                                  <a:lnTo>
                                    <a:pt x="75" y="1040"/>
                                  </a:lnTo>
                                  <a:lnTo>
                                    <a:pt x="75" y="986"/>
                                  </a:lnTo>
                                  <a:lnTo>
                                    <a:pt x="93" y="986"/>
                                  </a:lnTo>
                                  <a:lnTo>
                                    <a:pt x="93" y="931"/>
                                  </a:lnTo>
                                  <a:lnTo>
                                    <a:pt x="112" y="931"/>
                                  </a:lnTo>
                                  <a:lnTo>
                                    <a:pt x="112" y="858"/>
                                  </a:lnTo>
                                  <a:lnTo>
                                    <a:pt x="130" y="858"/>
                                  </a:lnTo>
                                  <a:lnTo>
                                    <a:pt x="130" y="784"/>
                                  </a:lnTo>
                                  <a:lnTo>
                                    <a:pt x="150" y="784"/>
                                  </a:lnTo>
                                  <a:lnTo>
                                    <a:pt x="150" y="693"/>
                                  </a:lnTo>
                                  <a:lnTo>
                                    <a:pt x="169" y="693"/>
                                  </a:lnTo>
                                  <a:lnTo>
                                    <a:pt x="169" y="602"/>
                                  </a:lnTo>
                                  <a:lnTo>
                                    <a:pt x="187" y="602"/>
                                  </a:lnTo>
                                  <a:lnTo>
                                    <a:pt x="187" y="493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06" y="438"/>
                                  </a:lnTo>
                                  <a:lnTo>
                                    <a:pt x="206" y="420"/>
                                  </a:lnTo>
                                  <a:lnTo>
                                    <a:pt x="206" y="400"/>
                                  </a:lnTo>
                                  <a:lnTo>
                                    <a:pt x="206" y="380"/>
                                  </a:lnTo>
                                  <a:lnTo>
                                    <a:pt x="206" y="360"/>
                                  </a:lnTo>
                                  <a:lnTo>
                                    <a:pt x="206" y="340"/>
                                  </a:lnTo>
                                  <a:lnTo>
                                    <a:pt x="206" y="310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25" y="191"/>
                                  </a:lnTo>
                                  <a:lnTo>
                                    <a:pt x="225" y="171"/>
                                  </a:lnTo>
                                  <a:lnTo>
                                    <a:pt x="225" y="151"/>
                                  </a:lnTo>
                                  <a:lnTo>
                                    <a:pt x="225" y="131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225" y="91"/>
                                  </a:lnTo>
                                  <a:lnTo>
                                    <a:pt x="225" y="71"/>
                                  </a:lnTo>
                                  <a:lnTo>
                                    <a:pt x="225" y="51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noFill/>
                            <a:ln w="11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560"/>
                        <wpg:cNvGrpSpPr>
                          <a:grpSpLocks/>
                        </wpg:cNvGrpSpPr>
                        <wpg:grpSpPr bwMode="auto">
                          <a:xfrm>
                            <a:off x="5698" y="7010"/>
                            <a:ext cx="4667" cy="2036"/>
                            <a:chOff x="5698" y="7010"/>
                            <a:chExt cx="4667" cy="2036"/>
                          </a:xfrm>
                        </wpg:grpSpPr>
                        <wps:wsp>
                          <wps:cNvPr id="1425" name="Freeform 1561"/>
                          <wps:cNvSpPr>
                            <a:spLocks/>
                          </wps:cNvSpPr>
                          <wps:spPr bwMode="auto">
                            <a:xfrm>
                              <a:off x="5698" y="7010"/>
                              <a:ext cx="4667" cy="2036"/>
                            </a:xfrm>
                            <a:custGeom>
                              <a:avLst/>
                              <a:gdLst>
                                <a:gd name="T0" fmla="+- 0 10365 5698"/>
                                <a:gd name="T1" fmla="*/ T0 w 4667"/>
                                <a:gd name="T2" fmla="+- 0 7394 7010"/>
                                <a:gd name="T3" fmla="*/ 7394 h 2036"/>
                                <a:gd name="T4" fmla="+- 0 10365 5698"/>
                                <a:gd name="T5" fmla="*/ T4 w 4667"/>
                                <a:gd name="T6" fmla="+- 0 7376 7010"/>
                                <a:gd name="T7" fmla="*/ 7376 h 2036"/>
                                <a:gd name="T8" fmla="+- 0 10328 5698"/>
                                <a:gd name="T9" fmla="*/ T8 w 4667"/>
                                <a:gd name="T10" fmla="+- 0 7376 7010"/>
                                <a:gd name="T11" fmla="*/ 7376 h 2036"/>
                                <a:gd name="T12" fmla="+- 0 10328 5698"/>
                                <a:gd name="T13" fmla="*/ T12 w 4667"/>
                                <a:gd name="T14" fmla="+- 0 7358 7010"/>
                                <a:gd name="T15" fmla="*/ 7358 h 2036"/>
                                <a:gd name="T16" fmla="+- 0 10290 5698"/>
                                <a:gd name="T17" fmla="*/ T16 w 4667"/>
                                <a:gd name="T18" fmla="+- 0 7358 7010"/>
                                <a:gd name="T19" fmla="*/ 7358 h 2036"/>
                                <a:gd name="T20" fmla="+- 0 7966 5698"/>
                                <a:gd name="T21" fmla="*/ T20 w 4667"/>
                                <a:gd name="T22" fmla="+- 0 7320 7010"/>
                                <a:gd name="T23" fmla="*/ 7320 h 2036"/>
                                <a:gd name="T24" fmla="+- 0 7722 5698"/>
                                <a:gd name="T25" fmla="*/ T24 w 4667"/>
                                <a:gd name="T26" fmla="+- 0 7010 7010"/>
                                <a:gd name="T27" fmla="*/ 7010 h 2036"/>
                                <a:gd name="T28" fmla="+- 0 7497 5698"/>
                                <a:gd name="T29" fmla="*/ T28 w 4667"/>
                                <a:gd name="T30" fmla="+- 0 7193 7010"/>
                                <a:gd name="T31" fmla="*/ 7193 h 2036"/>
                                <a:gd name="T32" fmla="+- 0 7347 5698"/>
                                <a:gd name="T33" fmla="*/ T32 w 4667"/>
                                <a:gd name="T34" fmla="+- 0 7266 7010"/>
                                <a:gd name="T35" fmla="*/ 7266 h 2036"/>
                                <a:gd name="T36" fmla="+- 0 5716 5698"/>
                                <a:gd name="T37" fmla="*/ T36 w 4667"/>
                                <a:gd name="T38" fmla="+- 0 8507 7010"/>
                                <a:gd name="T39" fmla="*/ 8507 h 2036"/>
                                <a:gd name="T40" fmla="+- 0 5848 5698"/>
                                <a:gd name="T41" fmla="*/ T40 w 4667"/>
                                <a:gd name="T42" fmla="+- 0 8616 7010"/>
                                <a:gd name="T43" fmla="*/ 8616 h 2036"/>
                                <a:gd name="T44" fmla="+- 0 5698 5698"/>
                                <a:gd name="T45" fmla="*/ T44 w 4667"/>
                                <a:gd name="T46" fmla="+- 0 8800 7010"/>
                                <a:gd name="T47" fmla="*/ 8800 h 2036"/>
                                <a:gd name="T48" fmla="+- 0 5698 5698"/>
                                <a:gd name="T49" fmla="*/ T48 w 4667"/>
                                <a:gd name="T50" fmla="+- 0 8818 7010"/>
                                <a:gd name="T51" fmla="*/ 8818 h 2036"/>
                                <a:gd name="T52" fmla="+- 0 5716 5698"/>
                                <a:gd name="T53" fmla="*/ T52 w 4667"/>
                                <a:gd name="T54" fmla="+- 0 8818 7010"/>
                                <a:gd name="T55" fmla="*/ 8818 h 2036"/>
                                <a:gd name="T56" fmla="+- 0 5716 5698"/>
                                <a:gd name="T57" fmla="*/ T56 w 4667"/>
                                <a:gd name="T58" fmla="+- 0 8836 7010"/>
                                <a:gd name="T59" fmla="*/ 8836 h 2036"/>
                                <a:gd name="T60" fmla="+- 0 5735 5698"/>
                                <a:gd name="T61" fmla="*/ T60 w 4667"/>
                                <a:gd name="T62" fmla="+- 0 8836 7010"/>
                                <a:gd name="T63" fmla="*/ 8836 h 2036"/>
                                <a:gd name="T64" fmla="+- 0 5735 5698"/>
                                <a:gd name="T65" fmla="*/ T64 w 4667"/>
                                <a:gd name="T66" fmla="+- 0 8854 7010"/>
                                <a:gd name="T67" fmla="*/ 8854 h 2036"/>
                                <a:gd name="T68" fmla="+- 0 5754 5698"/>
                                <a:gd name="T69" fmla="*/ T68 w 4667"/>
                                <a:gd name="T70" fmla="+- 0 8854 7010"/>
                                <a:gd name="T71" fmla="*/ 8854 h 2036"/>
                                <a:gd name="T72" fmla="+- 0 5772 5698"/>
                                <a:gd name="T73" fmla="*/ T72 w 4667"/>
                                <a:gd name="T74" fmla="+- 0 8872 7010"/>
                                <a:gd name="T75" fmla="*/ 8872 h 2036"/>
                                <a:gd name="T76" fmla="+- 0 5791 5698"/>
                                <a:gd name="T77" fmla="*/ T76 w 4667"/>
                                <a:gd name="T78" fmla="+- 0 8872 7010"/>
                                <a:gd name="T79" fmla="*/ 8872 h 2036"/>
                                <a:gd name="T80" fmla="+- 0 5791 5698"/>
                                <a:gd name="T81" fmla="*/ T80 w 4667"/>
                                <a:gd name="T82" fmla="+- 0 8891 7010"/>
                                <a:gd name="T83" fmla="*/ 8891 h 2036"/>
                                <a:gd name="T84" fmla="+- 0 5809 5698"/>
                                <a:gd name="T85" fmla="*/ T84 w 4667"/>
                                <a:gd name="T86" fmla="+- 0 8891 7010"/>
                                <a:gd name="T87" fmla="*/ 8891 h 2036"/>
                                <a:gd name="T88" fmla="+- 0 5848 5698"/>
                                <a:gd name="T89" fmla="*/ T88 w 4667"/>
                                <a:gd name="T90" fmla="+- 0 8927 7010"/>
                                <a:gd name="T91" fmla="*/ 8927 h 2036"/>
                                <a:gd name="T92" fmla="+- 0 5866 5698"/>
                                <a:gd name="T93" fmla="*/ T92 w 4667"/>
                                <a:gd name="T94" fmla="+- 0 8927 7010"/>
                                <a:gd name="T95" fmla="*/ 8927 h 2036"/>
                                <a:gd name="T96" fmla="+- 0 5885 5698"/>
                                <a:gd name="T97" fmla="*/ T96 w 4667"/>
                                <a:gd name="T98" fmla="+- 0 8945 7010"/>
                                <a:gd name="T99" fmla="*/ 8945 h 2036"/>
                                <a:gd name="T100" fmla="+- 0 5903 5698"/>
                                <a:gd name="T101" fmla="*/ T100 w 4667"/>
                                <a:gd name="T102" fmla="+- 0 8945 7010"/>
                                <a:gd name="T103" fmla="*/ 8945 h 2036"/>
                                <a:gd name="T104" fmla="+- 0 5903 5698"/>
                                <a:gd name="T105" fmla="*/ T104 w 4667"/>
                                <a:gd name="T106" fmla="+- 0 8964 7010"/>
                                <a:gd name="T107" fmla="*/ 8964 h 2036"/>
                                <a:gd name="T108" fmla="+- 0 5922 5698"/>
                                <a:gd name="T109" fmla="*/ T108 w 4667"/>
                                <a:gd name="T110" fmla="+- 0 8964 7010"/>
                                <a:gd name="T111" fmla="*/ 8964 h 2036"/>
                                <a:gd name="T112" fmla="+- 0 5941 5698"/>
                                <a:gd name="T113" fmla="*/ T112 w 4667"/>
                                <a:gd name="T114" fmla="+- 0 8982 7010"/>
                                <a:gd name="T115" fmla="*/ 8982 h 2036"/>
                                <a:gd name="T116" fmla="+- 0 5959 5698"/>
                                <a:gd name="T117" fmla="*/ T116 w 4667"/>
                                <a:gd name="T118" fmla="+- 0 8982 7010"/>
                                <a:gd name="T119" fmla="*/ 8982 h 2036"/>
                                <a:gd name="T120" fmla="+- 0 5959 5698"/>
                                <a:gd name="T121" fmla="*/ T120 w 4667"/>
                                <a:gd name="T122" fmla="+- 0 9000 7010"/>
                                <a:gd name="T123" fmla="*/ 9000 h 2036"/>
                                <a:gd name="T124" fmla="+- 0 5979 5698"/>
                                <a:gd name="T125" fmla="*/ T124 w 4667"/>
                                <a:gd name="T126" fmla="+- 0 9000 7010"/>
                                <a:gd name="T127" fmla="*/ 9000 h 2036"/>
                                <a:gd name="T128" fmla="+- 0 5979 5698"/>
                                <a:gd name="T129" fmla="*/ T128 w 4667"/>
                                <a:gd name="T130" fmla="+- 0 9018 7010"/>
                                <a:gd name="T131" fmla="*/ 9018 h 2036"/>
                                <a:gd name="T132" fmla="+- 0 5998 5698"/>
                                <a:gd name="T133" fmla="*/ T132 w 4667"/>
                                <a:gd name="T134" fmla="+- 0 9018 7010"/>
                                <a:gd name="T135" fmla="*/ 9018 h 2036"/>
                                <a:gd name="T136" fmla="+- 0 6016 5698"/>
                                <a:gd name="T137" fmla="*/ T136 w 4667"/>
                                <a:gd name="T138" fmla="+- 0 9036 7010"/>
                                <a:gd name="T139" fmla="*/ 9036 h 2036"/>
                                <a:gd name="T140" fmla="+- 0 6035 5698"/>
                                <a:gd name="T141" fmla="*/ T140 w 4667"/>
                                <a:gd name="T142" fmla="+- 0 9036 7010"/>
                                <a:gd name="T143" fmla="*/ 9036 h 2036"/>
                                <a:gd name="T144" fmla="+- 0 6035 5698"/>
                                <a:gd name="T145" fmla="*/ T144 w 4667"/>
                                <a:gd name="T146" fmla="+- 0 9046 7010"/>
                                <a:gd name="T147" fmla="*/ 9046 h 2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67" h="2036">
                                  <a:moveTo>
                                    <a:pt x="4667" y="384"/>
                                  </a:moveTo>
                                  <a:lnTo>
                                    <a:pt x="4667" y="366"/>
                                  </a:lnTo>
                                  <a:lnTo>
                                    <a:pt x="4630" y="366"/>
                                  </a:lnTo>
                                  <a:lnTo>
                                    <a:pt x="4630" y="348"/>
                                  </a:lnTo>
                                  <a:lnTo>
                                    <a:pt x="4592" y="348"/>
                                  </a:lnTo>
                                  <a:lnTo>
                                    <a:pt x="2268" y="310"/>
                                  </a:lnTo>
                                  <a:lnTo>
                                    <a:pt x="2024" y="0"/>
                                  </a:lnTo>
                                  <a:lnTo>
                                    <a:pt x="1799" y="183"/>
                                  </a:lnTo>
                                  <a:lnTo>
                                    <a:pt x="1649" y="256"/>
                                  </a:lnTo>
                                  <a:lnTo>
                                    <a:pt x="18" y="1497"/>
                                  </a:lnTo>
                                  <a:lnTo>
                                    <a:pt x="150" y="1606"/>
                                  </a:lnTo>
                                  <a:lnTo>
                                    <a:pt x="0" y="1790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18" y="1808"/>
                                  </a:lnTo>
                                  <a:lnTo>
                                    <a:pt x="18" y="1826"/>
                                  </a:lnTo>
                                  <a:lnTo>
                                    <a:pt x="37" y="1826"/>
                                  </a:lnTo>
                                  <a:lnTo>
                                    <a:pt x="37" y="1844"/>
                                  </a:lnTo>
                                  <a:lnTo>
                                    <a:pt x="56" y="1844"/>
                                  </a:lnTo>
                                  <a:lnTo>
                                    <a:pt x="74" y="1862"/>
                                  </a:lnTo>
                                  <a:lnTo>
                                    <a:pt x="93" y="1862"/>
                                  </a:lnTo>
                                  <a:lnTo>
                                    <a:pt x="93" y="1881"/>
                                  </a:lnTo>
                                  <a:lnTo>
                                    <a:pt x="111" y="1881"/>
                                  </a:lnTo>
                                  <a:lnTo>
                                    <a:pt x="150" y="1917"/>
                                  </a:lnTo>
                                  <a:lnTo>
                                    <a:pt x="168" y="1917"/>
                                  </a:lnTo>
                                  <a:lnTo>
                                    <a:pt x="187" y="1935"/>
                                  </a:lnTo>
                                  <a:lnTo>
                                    <a:pt x="205" y="1935"/>
                                  </a:lnTo>
                                  <a:lnTo>
                                    <a:pt x="205" y="1954"/>
                                  </a:lnTo>
                                  <a:lnTo>
                                    <a:pt x="224" y="1954"/>
                                  </a:lnTo>
                                  <a:lnTo>
                                    <a:pt x="243" y="1972"/>
                                  </a:lnTo>
                                  <a:lnTo>
                                    <a:pt x="261" y="1972"/>
                                  </a:lnTo>
                                  <a:lnTo>
                                    <a:pt x="261" y="1990"/>
                                  </a:lnTo>
                                  <a:lnTo>
                                    <a:pt x="281" y="1990"/>
                                  </a:lnTo>
                                  <a:lnTo>
                                    <a:pt x="281" y="2008"/>
                                  </a:lnTo>
                                  <a:lnTo>
                                    <a:pt x="300" y="2008"/>
                                  </a:lnTo>
                                  <a:lnTo>
                                    <a:pt x="318" y="2026"/>
                                  </a:lnTo>
                                  <a:lnTo>
                                    <a:pt x="337" y="2026"/>
                                  </a:lnTo>
                                  <a:lnTo>
                                    <a:pt x="337" y="2036"/>
                                  </a:lnTo>
                                </a:path>
                              </a:pathLst>
                            </a:custGeom>
                            <a:noFill/>
                            <a:ln w="11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558"/>
                        <wpg:cNvGrpSpPr>
                          <a:grpSpLocks/>
                        </wpg:cNvGrpSpPr>
                        <wpg:grpSpPr bwMode="auto">
                          <a:xfrm>
                            <a:off x="10590" y="7102"/>
                            <a:ext cx="159" cy="109"/>
                            <a:chOff x="10590" y="7102"/>
                            <a:chExt cx="159" cy="109"/>
                          </a:xfrm>
                        </wpg:grpSpPr>
                        <wps:wsp>
                          <wps:cNvPr id="1427" name="Freeform 1559"/>
                          <wps:cNvSpPr>
                            <a:spLocks/>
                          </wps:cNvSpPr>
                          <wps:spPr bwMode="auto">
                            <a:xfrm>
                              <a:off x="10590" y="7102"/>
                              <a:ext cx="159" cy="109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159"/>
                                <a:gd name="T2" fmla="+- 0 7102 7102"/>
                                <a:gd name="T3" fmla="*/ 7102 h 109"/>
                                <a:gd name="T4" fmla="+- 0 10590 10590"/>
                                <a:gd name="T5" fmla="*/ T4 w 159"/>
                                <a:gd name="T6" fmla="+- 0 7120 7102"/>
                                <a:gd name="T7" fmla="*/ 7120 h 109"/>
                                <a:gd name="T8" fmla="+- 0 10608 10590"/>
                                <a:gd name="T9" fmla="*/ T8 w 159"/>
                                <a:gd name="T10" fmla="+- 0 7120 7102"/>
                                <a:gd name="T11" fmla="*/ 7120 h 109"/>
                                <a:gd name="T12" fmla="+- 0 10608 10590"/>
                                <a:gd name="T13" fmla="*/ T12 w 159"/>
                                <a:gd name="T14" fmla="+- 0 7156 7102"/>
                                <a:gd name="T15" fmla="*/ 7156 h 109"/>
                                <a:gd name="T16" fmla="+- 0 10628 10590"/>
                                <a:gd name="T17" fmla="*/ T16 w 159"/>
                                <a:gd name="T18" fmla="+- 0 7156 7102"/>
                                <a:gd name="T19" fmla="*/ 7156 h 109"/>
                                <a:gd name="T20" fmla="+- 0 10628 10590"/>
                                <a:gd name="T21" fmla="*/ T20 w 159"/>
                                <a:gd name="T22" fmla="+- 0 7174 7102"/>
                                <a:gd name="T23" fmla="*/ 7174 h 109"/>
                                <a:gd name="T24" fmla="+- 0 10647 10590"/>
                                <a:gd name="T25" fmla="*/ T24 w 159"/>
                                <a:gd name="T26" fmla="+- 0 7174 7102"/>
                                <a:gd name="T27" fmla="*/ 7174 h 109"/>
                                <a:gd name="T28" fmla="+- 0 10647 10590"/>
                                <a:gd name="T29" fmla="*/ T28 w 159"/>
                                <a:gd name="T30" fmla="+- 0 7193 7102"/>
                                <a:gd name="T31" fmla="*/ 7193 h 109"/>
                                <a:gd name="T32" fmla="+- 0 10750 10590"/>
                                <a:gd name="T33" fmla="*/ T32 w 159"/>
                                <a:gd name="T34" fmla="+- 0 7193 7102"/>
                                <a:gd name="T35" fmla="*/ 719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9" h="109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160" y="91"/>
                                  </a:lnTo>
                                </a:path>
                              </a:pathLst>
                            </a:custGeom>
                            <a:noFill/>
                            <a:ln w="11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556"/>
                        <wpg:cNvGrpSpPr>
                          <a:grpSpLocks/>
                        </wpg:cNvGrpSpPr>
                        <wpg:grpSpPr bwMode="auto">
                          <a:xfrm>
                            <a:off x="10553" y="6480"/>
                            <a:ext cx="196" cy="822"/>
                            <a:chOff x="10553" y="6480"/>
                            <a:chExt cx="196" cy="822"/>
                          </a:xfrm>
                        </wpg:grpSpPr>
                        <wps:wsp>
                          <wps:cNvPr id="1429" name="Freeform 1557"/>
                          <wps:cNvSpPr>
                            <a:spLocks/>
                          </wps:cNvSpPr>
                          <wps:spPr bwMode="auto">
                            <a:xfrm>
                              <a:off x="10553" y="6480"/>
                              <a:ext cx="196" cy="822"/>
                            </a:xfrm>
                            <a:custGeom>
                              <a:avLst/>
                              <a:gdLst>
                                <a:gd name="T0" fmla="+- 0 10750 10553"/>
                                <a:gd name="T1" fmla="*/ T0 w 196"/>
                                <a:gd name="T2" fmla="+- 0 6505 6480"/>
                                <a:gd name="T3" fmla="*/ 6505 h 822"/>
                                <a:gd name="T4" fmla="+- 0 10553 10553"/>
                                <a:gd name="T5" fmla="*/ T4 w 196"/>
                                <a:gd name="T6" fmla="+- 0 6480 6480"/>
                                <a:gd name="T7" fmla="*/ 6480 h 822"/>
                                <a:gd name="T8" fmla="+- 0 10590 10553"/>
                                <a:gd name="T9" fmla="*/ T8 w 196"/>
                                <a:gd name="T10" fmla="+- 0 7102 6480"/>
                                <a:gd name="T11" fmla="*/ 7102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6" h="822">
                                  <a:moveTo>
                                    <a:pt x="197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22"/>
                                  </a:lnTo>
                                </a:path>
                              </a:pathLst>
                            </a:custGeom>
                            <a:noFill/>
                            <a:ln w="11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554"/>
                        <wpg:cNvGrpSpPr>
                          <a:grpSpLocks/>
                        </wpg:cNvGrpSpPr>
                        <wpg:grpSpPr bwMode="auto">
                          <a:xfrm>
                            <a:off x="10534" y="5567"/>
                            <a:ext cx="216" cy="1024"/>
                            <a:chOff x="10534" y="5567"/>
                            <a:chExt cx="216" cy="1024"/>
                          </a:xfrm>
                        </wpg:grpSpPr>
                        <wps:wsp>
                          <wps:cNvPr id="1431" name="Freeform 1555"/>
                          <wps:cNvSpPr>
                            <a:spLocks/>
                          </wps:cNvSpPr>
                          <wps:spPr bwMode="auto">
                            <a:xfrm>
                              <a:off x="10534" y="5567"/>
                              <a:ext cx="216" cy="1024"/>
                            </a:xfrm>
                            <a:custGeom>
                              <a:avLst/>
                              <a:gdLst>
                                <a:gd name="T0" fmla="+- 0 10750 10534"/>
                                <a:gd name="T1" fmla="*/ T0 w 216"/>
                                <a:gd name="T2" fmla="+- 0 5590 5567"/>
                                <a:gd name="T3" fmla="*/ 5590 h 1024"/>
                                <a:gd name="T4" fmla="+- 0 10534 10534"/>
                                <a:gd name="T5" fmla="*/ T4 w 216"/>
                                <a:gd name="T6" fmla="+- 0 5567 5567"/>
                                <a:gd name="T7" fmla="*/ 5567 h 1024"/>
                                <a:gd name="T8" fmla="+- 0 10534 10534"/>
                                <a:gd name="T9" fmla="*/ T8 w 216"/>
                                <a:gd name="T10" fmla="+- 0 5586 5567"/>
                                <a:gd name="T11" fmla="*/ 5586 h 1024"/>
                                <a:gd name="T12" fmla="+- 0 10534 10534"/>
                                <a:gd name="T13" fmla="*/ T12 w 216"/>
                                <a:gd name="T14" fmla="+- 0 5610 5567"/>
                                <a:gd name="T15" fmla="*/ 5610 h 1024"/>
                                <a:gd name="T16" fmla="+- 0 10534 10534"/>
                                <a:gd name="T17" fmla="*/ T16 w 216"/>
                                <a:gd name="T18" fmla="+- 0 5634 5567"/>
                                <a:gd name="T19" fmla="*/ 5634 h 1024"/>
                                <a:gd name="T20" fmla="+- 0 10534 10534"/>
                                <a:gd name="T21" fmla="*/ T20 w 216"/>
                                <a:gd name="T22" fmla="+- 0 5657 5567"/>
                                <a:gd name="T23" fmla="*/ 5657 h 1024"/>
                                <a:gd name="T24" fmla="+- 0 10534 10534"/>
                                <a:gd name="T25" fmla="*/ T24 w 216"/>
                                <a:gd name="T26" fmla="+- 0 5681 5567"/>
                                <a:gd name="T27" fmla="*/ 5681 h 1024"/>
                                <a:gd name="T28" fmla="+- 0 10534 10534"/>
                                <a:gd name="T29" fmla="*/ T28 w 216"/>
                                <a:gd name="T30" fmla="+- 0 5705 5567"/>
                                <a:gd name="T31" fmla="*/ 5705 h 1024"/>
                                <a:gd name="T32" fmla="+- 0 10534 10534"/>
                                <a:gd name="T33" fmla="*/ T32 w 216"/>
                                <a:gd name="T34" fmla="+- 0 5729 5567"/>
                                <a:gd name="T35" fmla="*/ 5729 h 1024"/>
                                <a:gd name="T36" fmla="+- 0 10534 10534"/>
                                <a:gd name="T37" fmla="*/ T36 w 216"/>
                                <a:gd name="T38" fmla="+- 0 5752 5567"/>
                                <a:gd name="T39" fmla="*/ 5752 h 1024"/>
                                <a:gd name="T40" fmla="+- 0 10534 10534"/>
                                <a:gd name="T41" fmla="*/ T40 w 216"/>
                                <a:gd name="T42" fmla="+- 0 5776 5567"/>
                                <a:gd name="T43" fmla="*/ 5776 h 1024"/>
                                <a:gd name="T44" fmla="+- 0 10534 10534"/>
                                <a:gd name="T45" fmla="*/ T44 w 216"/>
                                <a:gd name="T46" fmla="+- 0 5800 5567"/>
                                <a:gd name="T47" fmla="*/ 5800 h 1024"/>
                                <a:gd name="T48" fmla="+- 0 10534 10534"/>
                                <a:gd name="T49" fmla="*/ T48 w 216"/>
                                <a:gd name="T50" fmla="+- 0 5823 5567"/>
                                <a:gd name="T51" fmla="*/ 5823 h 1024"/>
                                <a:gd name="T52" fmla="+- 0 10534 10534"/>
                                <a:gd name="T53" fmla="*/ T52 w 216"/>
                                <a:gd name="T54" fmla="+- 0 5942 5567"/>
                                <a:gd name="T55" fmla="*/ 5942 h 1024"/>
                                <a:gd name="T56" fmla="+- 0 10534 10534"/>
                                <a:gd name="T57" fmla="*/ T56 w 216"/>
                                <a:gd name="T58" fmla="+- 0 5966 5567"/>
                                <a:gd name="T59" fmla="*/ 5966 h 1024"/>
                                <a:gd name="T60" fmla="+- 0 10534 10534"/>
                                <a:gd name="T61" fmla="*/ T60 w 216"/>
                                <a:gd name="T62" fmla="+- 0 5989 5567"/>
                                <a:gd name="T63" fmla="*/ 5989 h 1024"/>
                                <a:gd name="T64" fmla="+- 0 10534 10534"/>
                                <a:gd name="T65" fmla="*/ T64 w 216"/>
                                <a:gd name="T66" fmla="+- 0 6013 5567"/>
                                <a:gd name="T67" fmla="*/ 6013 h 1024"/>
                                <a:gd name="T68" fmla="+- 0 10534 10534"/>
                                <a:gd name="T69" fmla="*/ T68 w 216"/>
                                <a:gd name="T70" fmla="+- 0 6037 5567"/>
                                <a:gd name="T71" fmla="*/ 6037 h 1024"/>
                                <a:gd name="T72" fmla="+- 0 10534 10534"/>
                                <a:gd name="T73" fmla="*/ T72 w 216"/>
                                <a:gd name="T74" fmla="+- 0 6060 5567"/>
                                <a:gd name="T75" fmla="*/ 6060 h 1024"/>
                                <a:gd name="T76" fmla="+- 0 10553 10534"/>
                                <a:gd name="T77" fmla="*/ T76 w 216"/>
                                <a:gd name="T78" fmla="+- 0 6480 5567"/>
                                <a:gd name="T79" fmla="*/ 6480 h 1024"/>
                                <a:gd name="T80" fmla="+- 0 10750 10534"/>
                                <a:gd name="T81" fmla="*/ T80 w 216"/>
                                <a:gd name="T82" fmla="+- 0 6505 5567"/>
                                <a:gd name="T83" fmla="*/ 6505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6" h="1024">
                                  <a:moveTo>
                                    <a:pt x="216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493"/>
                                  </a:lnTo>
                                  <a:lnTo>
                                    <a:pt x="19" y="913"/>
                                  </a:lnTo>
                                  <a:lnTo>
                                    <a:pt x="216" y="938"/>
                                  </a:lnTo>
                                </a:path>
                              </a:pathLst>
                            </a:custGeom>
                            <a:noFill/>
                            <a:ln w="118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552"/>
                        <wpg:cNvGrpSpPr>
                          <a:grpSpLocks/>
                        </wpg:cNvGrpSpPr>
                        <wpg:grpSpPr bwMode="auto">
                          <a:xfrm>
                            <a:off x="3017" y="5567"/>
                            <a:ext cx="674" cy="604"/>
                            <a:chOff x="3017" y="5567"/>
                            <a:chExt cx="674" cy="604"/>
                          </a:xfrm>
                        </wpg:grpSpPr>
                        <wps:wsp>
                          <wps:cNvPr id="1433" name="Freeform 1553"/>
                          <wps:cNvSpPr>
                            <a:spLocks/>
                          </wps:cNvSpPr>
                          <wps:spPr bwMode="auto">
                            <a:xfrm>
                              <a:off x="3017" y="5567"/>
                              <a:ext cx="674" cy="604"/>
                            </a:xfrm>
                            <a:custGeom>
                              <a:avLst/>
                              <a:gdLst>
                                <a:gd name="T0" fmla="+- 0 3185 3017"/>
                                <a:gd name="T1" fmla="*/ T0 w 674"/>
                                <a:gd name="T2" fmla="+- 0 5805 5567"/>
                                <a:gd name="T3" fmla="*/ 5805 h 604"/>
                                <a:gd name="T4" fmla="+- 0 3054 3017"/>
                                <a:gd name="T5" fmla="*/ T4 w 674"/>
                                <a:gd name="T6" fmla="+- 0 5896 5567"/>
                                <a:gd name="T7" fmla="*/ 5896 h 604"/>
                                <a:gd name="T8" fmla="+- 0 3017 3017"/>
                                <a:gd name="T9" fmla="*/ T8 w 674"/>
                                <a:gd name="T10" fmla="+- 0 5933 5567"/>
                                <a:gd name="T11" fmla="*/ 5933 h 604"/>
                                <a:gd name="T12" fmla="+- 0 3204 3017"/>
                                <a:gd name="T13" fmla="*/ T12 w 674"/>
                                <a:gd name="T14" fmla="+- 0 6171 5567"/>
                                <a:gd name="T15" fmla="*/ 6171 h 604"/>
                                <a:gd name="T16" fmla="+- 0 3691 3017"/>
                                <a:gd name="T17" fmla="*/ T16 w 674"/>
                                <a:gd name="T18" fmla="+- 0 5805 5567"/>
                                <a:gd name="T19" fmla="*/ 5805 h 604"/>
                                <a:gd name="T20" fmla="+- 0 3654 3017"/>
                                <a:gd name="T21" fmla="*/ T20 w 674"/>
                                <a:gd name="T22" fmla="+- 0 5751 5567"/>
                                <a:gd name="T23" fmla="*/ 5751 h 604"/>
                                <a:gd name="T24" fmla="+- 0 3504 3017"/>
                                <a:gd name="T25" fmla="*/ T24 w 674"/>
                                <a:gd name="T26" fmla="+- 0 5567 5567"/>
                                <a:gd name="T27" fmla="*/ 5567 h 604"/>
                                <a:gd name="T28" fmla="+- 0 3185 3017"/>
                                <a:gd name="T29" fmla="*/ T28 w 674"/>
                                <a:gd name="T30" fmla="+- 0 5805 5567"/>
                                <a:gd name="T31" fmla="*/ 5805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4" h="604">
                                  <a:moveTo>
                                    <a:pt x="168" y="238"/>
                                  </a:moveTo>
                                  <a:lnTo>
                                    <a:pt x="37" y="329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87" y="604"/>
                                  </a:lnTo>
                                  <a:lnTo>
                                    <a:pt x="674" y="238"/>
                                  </a:lnTo>
                                  <a:lnTo>
                                    <a:pt x="637" y="184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168" y="238"/>
                                  </a:lnTo>
                                </a:path>
                              </a:pathLst>
                            </a:custGeom>
                            <a:noFill/>
                            <a:ln w="117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550"/>
                        <wpg:cNvGrpSpPr>
                          <a:grpSpLocks/>
                        </wpg:cNvGrpSpPr>
                        <wpg:grpSpPr bwMode="auto">
                          <a:xfrm>
                            <a:off x="3561" y="6243"/>
                            <a:ext cx="637" cy="566"/>
                            <a:chOff x="3561" y="6243"/>
                            <a:chExt cx="637" cy="566"/>
                          </a:xfrm>
                        </wpg:grpSpPr>
                        <wps:wsp>
                          <wps:cNvPr id="1435" name="Freeform 1551"/>
                          <wps:cNvSpPr>
                            <a:spLocks/>
                          </wps:cNvSpPr>
                          <wps:spPr bwMode="auto">
                            <a:xfrm>
                              <a:off x="3561" y="6243"/>
                              <a:ext cx="637" cy="566"/>
                            </a:xfrm>
                            <a:custGeom>
                              <a:avLst/>
                              <a:gdLst>
                                <a:gd name="T0" fmla="+- 0 3991 3561"/>
                                <a:gd name="T1" fmla="*/ T0 w 637"/>
                                <a:gd name="T2" fmla="+- 0 6280 6243"/>
                                <a:gd name="T3" fmla="*/ 6280 h 566"/>
                                <a:gd name="T4" fmla="+- 0 3861 3561"/>
                                <a:gd name="T5" fmla="*/ T4 w 637"/>
                                <a:gd name="T6" fmla="+- 0 6389 6243"/>
                                <a:gd name="T7" fmla="*/ 6389 h 566"/>
                                <a:gd name="T8" fmla="+- 0 3561 3561"/>
                                <a:gd name="T9" fmla="*/ T8 w 637"/>
                                <a:gd name="T10" fmla="+- 0 6627 6243"/>
                                <a:gd name="T11" fmla="*/ 6627 h 566"/>
                                <a:gd name="T12" fmla="+- 0 3691 3561"/>
                                <a:gd name="T13" fmla="*/ T12 w 637"/>
                                <a:gd name="T14" fmla="+- 0 6809 6243"/>
                                <a:gd name="T15" fmla="*/ 6809 h 566"/>
                                <a:gd name="T16" fmla="+- 0 4198 3561"/>
                                <a:gd name="T17" fmla="*/ T16 w 637"/>
                                <a:gd name="T18" fmla="+- 0 6426 6243"/>
                                <a:gd name="T19" fmla="*/ 6426 h 566"/>
                                <a:gd name="T20" fmla="+- 0 4067 3561"/>
                                <a:gd name="T21" fmla="*/ T20 w 637"/>
                                <a:gd name="T22" fmla="+- 0 6262 6243"/>
                                <a:gd name="T23" fmla="*/ 6262 h 566"/>
                                <a:gd name="T24" fmla="+- 0 4048 3561"/>
                                <a:gd name="T25" fmla="*/ T24 w 637"/>
                                <a:gd name="T26" fmla="+- 0 6243 6243"/>
                                <a:gd name="T27" fmla="*/ 6243 h 566"/>
                                <a:gd name="T28" fmla="+- 0 3991 3561"/>
                                <a:gd name="T29" fmla="*/ T28 w 637"/>
                                <a:gd name="T30" fmla="+- 0 6280 6243"/>
                                <a:gd name="T31" fmla="*/ 6280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7" h="566">
                                  <a:moveTo>
                                    <a:pt x="430" y="37"/>
                                  </a:moveTo>
                                  <a:lnTo>
                                    <a:pt x="300" y="146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30" y="566"/>
                                  </a:lnTo>
                                  <a:lnTo>
                                    <a:pt x="637" y="183"/>
                                  </a:lnTo>
                                  <a:lnTo>
                                    <a:pt x="506" y="19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30" y="37"/>
                                  </a:lnTo>
                                </a:path>
                              </a:pathLst>
                            </a:custGeom>
                            <a:noFill/>
                            <a:ln w="11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548"/>
                        <wpg:cNvGrpSpPr>
                          <a:grpSpLocks/>
                        </wpg:cNvGrpSpPr>
                        <wpg:grpSpPr bwMode="auto">
                          <a:xfrm>
                            <a:off x="1517" y="5440"/>
                            <a:ext cx="674" cy="694"/>
                            <a:chOff x="1517" y="5440"/>
                            <a:chExt cx="674" cy="694"/>
                          </a:xfrm>
                        </wpg:grpSpPr>
                        <wps:wsp>
                          <wps:cNvPr id="1437" name="Freeform 1549"/>
                          <wps:cNvSpPr>
                            <a:spLocks/>
                          </wps:cNvSpPr>
                          <wps:spPr bwMode="auto">
                            <a:xfrm>
                              <a:off x="1517" y="5440"/>
                              <a:ext cx="674" cy="694"/>
                            </a:xfrm>
                            <a:custGeom>
                              <a:avLst/>
                              <a:gdLst>
                                <a:gd name="T0" fmla="+- 0 1798 1517"/>
                                <a:gd name="T1" fmla="*/ T0 w 674"/>
                                <a:gd name="T2" fmla="+- 0 5440 5440"/>
                                <a:gd name="T3" fmla="*/ 5440 h 694"/>
                                <a:gd name="T4" fmla="+- 0 1517 1517"/>
                                <a:gd name="T5" fmla="*/ T4 w 674"/>
                                <a:gd name="T6" fmla="+- 0 5660 5440"/>
                                <a:gd name="T7" fmla="*/ 5660 h 694"/>
                                <a:gd name="T8" fmla="+- 0 1592 1517"/>
                                <a:gd name="T9" fmla="*/ T8 w 674"/>
                                <a:gd name="T10" fmla="+- 0 5751 5440"/>
                                <a:gd name="T11" fmla="*/ 5751 h 694"/>
                                <a:gd name="T12" fmla="+- 0 1667 1517"/>
                                <a:gd name="T13" fmla="*/ T12 w 674"/>
                                <a:gd name="T14" fmla="+- 0 5860 5440"/>
                                <a:gd name="T15" fmla="*/ 5860 h 694"/>
                                <a:gd name="T16" fmla="+- 0 1910 1517"/>
                                <a:gd name="T17" fmla="*/ T16 w 674"/>
                                <a:gd name="T18" fmla="+- 0 6134 5440"/>
                                <a:gd name="T19" fmla="*/ 6134 h 694"/>
                                <a:gd name="T20" fmla="+- 0 2191 1517"/>
                                <a:gd name="T21" fmla="*/ T20 w 674"/>
                                <a:gd name="T22" fmla="+- 0 5915 5440"/>
                                <a:gd name="T23" fmla="*/ 5915 h 694"/>
                                <a:gd name="T24" fmla="+- 0 2004 1517"/>
                                <a:gd name="T25" fmla="*/ T24 w 674"/>
                                <a:gd name="T26" fmla="+- 0 5677 5440"/>
                                <a:gd name="T27" fmla="*/ 5677 h 694"/>
                                <a:gd name="T28" fmla="+- 0 1798 1517"/>
                                <a:gd name="T29" fmla="*/ T28 w 674"/>
                                <a:gd name="T30" fmla="+- 0 5440 5440"/>
                                <a:gd name="T31" fmla="*/ 544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4" h="694">
                                  <a:moveTo>
                                    <a:pt x="281" y="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75" y="311"/>
                                  </a:lnTo>
                                  <a:lnTo>
                                    <a:pt x="150" y="420"/>
                                  </a:lnTo>
                                  <a:lnTo>
                                    <a:pt x="393" y="694"/>
                                  </a:lnTo>
                                  <a:lnTo>
                                    <a:pt x="674" y="475"/>
                                  </a:lnTo>
                                  <a:lnTo>
                                    <a:pt x="487" y="237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545"/>
                        <wpg:cNvGrpSpPr>
                          <a:grpSpLocks/>
                        </wpg:cNvGrpSpPr>
                        <wpg:grpSpPr bwMode="auto">
                          <a:xfrm>
                            <a:off x="1418" y="5567"/>
                            <a:ext cx="1129" cy="1315"/>
                            <a:chOff x="1418" y="5567"/>
                            <a:chExt cx="1129" cy="1315"/>
                          </a:xfrm>
                        </wpg:grpSpPr>
                        <wps:wsp>
                          <wps:cNvPr id="1439" name="Freeform 1547"/>
                          <wps:cNvSpPr>
                            <a:spLocks/>
                          </wps:cNvSpPr>
                          <wps:spPr bwMode="auto">
                            <a:xfrm>
                              <a:off x="1418" y="5567"/>
                              <a:ext cx="1129" cy="1315"/>
                            </a:xfrm>
                            <a:custGeom>
                              <a:avLst/>
                              <a:gdLst>
                                <a:gd name="T0" fmla="+- 0 2938 1418"/>
                                <a:gd name="T1" fmla="*/ T0 w 1129"/>
                                <a:gd name="T2" fmla="+- 0 5567 5567"/>
                                <a:gd name="T3" fmla="*/ 5567 h 1315"/>
                                <a:gd name="T4" fmla="+- 0 2938 1418"/>
                                <a:gd name="T5" fmla="*/ T4 w 1129"/>
                                <a:gd name="T6" fmla="+- 0 5604 5567"/>
                                <a:gd name="T7" fmla="*/ 5604 h 1315"/>
                                <a:gd name="T8" fmla="+- 0 2956 1418"/>
                                <a:gd name="T9" fmla="*/ T8 w 1129"/>
                                <a:gd name="T10" fmla="+- 0 5604 5567"/>
                                <a:gd name="T11" fmla="*/ 5604 h 1315"/>
                                <a:gd name="T12" fmla="+- 0 2956 1418"/>
                                <a:gd name="T13" fmla="*/ T12 w 1129"/>
                                <a:gd name="T14" fmla="+- 0 5622 5567"/>
                                <a:gd name="T15" fmla="*/ 5622 h 1315"/>
                                <a:gd name="T16" fmla="+- 0 2938 1418"/>
                                <a:gd name="T17" fmla="*/ T16 w 1129"/>
                                <a:gd name="T18" fmla="+- 0 5622 5567"/>
                                <a:gd name="T19" fmla="*/ 5622 h 1315"/>
                                <a:gd name="T20" fmla="+- 0 2938 1418"/>
                                <a:gd name="T21" fmla="*/ T20 w 1129"/>
                                <a:gd name="T22" fmla="+- 0 5659 5567"/>
                                <a:gd name="T23" fmla="*/ 5659 h 1315"/>
                                <a:gd name="T24" fmla="+- 0 2918 1418"/>
                                <a:gd name="T25" fmla="*/ T24 w 1129"/>
                                <a:gd name="T26" fmla="+- 0 5659 5567"/>
                                <a:gd name="T27" fmla="*/ 5659 h 1315"/>
                                <a:gd name="T28" fmla="+- 0 2918 1418"/>
                                <a:gd name="T29" fmla="*/ T28 w 1129"/>
                                <a:gd name="T30" fmla="+- 0 5677 5567"/>
                                <a:gd name="T31" fmla="*/ 5677 h 1315"/>
                                <a:gd name="T32" fmla="+- 0 2599 1418"/>
                                <a:gd name="T33" fmla="*/ T32 w 1129"/>
                                <a:gd name="T34" fmla="+- 0 5915 5567"/>
                                <a:gd name="T35" fmla="*/ 5915 h 1315"/>
                                <a:gd name="T36" fmla="+- 0 2548 1418"/>
                                <a:gd name="T37" fmla="*/ T36 w 1129"/>
                                <a:gd name="T38" fmla="+- 0 5956 5567"/>
                                <a:gd name="T39" fmla="*/ 5956 h 1315"/>
                                <a:gd name="T40" fmla="+- 0 2496 1418"/>
                                <a:gd name="T41" fmla="*/ T40 w 1129"/>
                                <a:gd name="T42" fmla="+- 0 5997 5567"/>
                                <a:gd name="T43" fmla="*/ 5997 h 1315"/>
                                <a:gd name="T44" fmla="+- 0 2443 1418"/>
                                <a:gd name="T45" fmla="*/ T44 w 1129"/>
                                <a:gd name="T46" fmla="+- 0 6037 5567"/>
                                <a:gd name="T47" fmla="*/ 6037 h 1315"/>
                                <a:gd name="T48" fmla="+- 0 2391 1418"/>
                                <a:gd name="T49" fmla="*/ T48 w 1129"/>
                                <a:gd name="T50" fmla="+- 0 6077 5567"/>
                                <a:gd name="T51" fmla="*/ 6077 h 1315"/>
                                <a:gd name="T52" fmla="+- 0 2338 1418"/>
                                <a:gd name="T53" fmla="*/ T52 w 1129"/>
                                <a:gd name="T54" fmla="+- 0 6117 5567"/>
                                <a:gd name="T55" fmla="*/ 6117 h 1315"/>
                                <a:gd name="T56" fmla="+- 0 2286 1418"/>
                                <a:gd name="T57" fmla="*/ T56 w 1129"/>
                                <a:gd name="T58" fmla="+- 0 6157 5567"/>
                                <a:gd name="T59" fmla="*/ 6157 h 1315"/>
                                <a:gd name="T60" fmla="+- 0 2233 1418"/>
                                <a:gd name="T61" fmla="*/ T60 w 1129"/>
                                <a:gd name="T62" fmla="+- 0 6197 5567"/>
                                <a:gd name="T63" fmla="*/ 6197 h 1315"/>
                                <a:gd name="T64" fmla="+- 0 2180 1418"/>
                                <a:gd name="T65" fmla="*/ T64 w 1129"/>
                                <a:gd name="T66" fmla="+- 0 6236 5567"/>
                                <a:gd name="T67" fmla="*/ 6236 h 1315"/>
                                <a:gd name="T68" fmla="+- 0 2127 1418"/>
                                <a:gd name="T69" fmla="*/ T68 w 1129"/>
                                <a:gd name="T70" fmla="+- 0 6276 5567"/>
                                <a:gd name="T71" fmla="*/ 6276 h 1315"/>
                                <a:gd name="T72" fmla="+- 0 2074 1418"/>
                                <a:gd name="T73" fmla="*/ T72 w 1129"/>
                                <a:gd name="T74" fmla="+- 0 6315 5567"/>
                                <a:gd name="T75" fmla="*/ 6315 h 1315"/>
                                <a:gd name="T76" fmla="+- 0 2021 1418"/>
                                <a:gd name="T77" fmla="*/ T76 w 1129"/>
                                <a:gd name="T78" fmla="+- 0 6355 5567"/>
                                <a:gd name="T79" fmla="*/ 6355 h 1315"/>
                                <a:gd name="T80" fmla="+- 0 1968 1418"/>
                                <a:gd name="T81" fmla="*/ T80 w 1129"/>
                                <a:gd name="T82" fmla="+- 0 6395 5567"/>
                                <a:gd name="T83" fmla="*/ 6395 h 1315"/>
                                <a:gd name="T84" fmla="+- 0 1915 1418"/>
                                <a:gd name="T85" fmla="*/ T84 w 1129"/>
                                <a:gd name="T86" fmla="+- 0 6434 5567"/>
                                <a:gd name="T87" fmla="*/ 6434 h 1315"/>
                                <a:gd name="T88" fmla="+- 0 1863 1418"/>
                                <a:gd name="T89" fmla="*/ T88 w 1129"/>
                                <a:gd name="T90" fmla="+- 0 6474 5567"/>
                                <a:gd name="T91" fmla="*/ 6474 h 1315"/>
                                <a:gd name="T92" fmla="+- 0 1826 1418"/>
                                <a:gd name="T93" fmla="*/ T92 w 1129"/>
                                <a:gd name="T94" fmla="+- 0 6502 5567"/>
                                <a:gd name="T95" fmla="*/ 6502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29" h="1315">
                                  <a:moveTo>
                                    <a:pt x="1520" y="0"/>
                                  </a:moveTo>
                                  <a:lnTo>
                                    <a:pt x="1520" y="37"/>
                                  </a:lnTo>
                                  <a:lnTo>
                                    <a:pt x="1538" y="37"/>
                                  </a:lnTo>
                                  <a:lnTo>
                                    <a:pt x="1538" y="55"/>
                                  </a:lnTo>
                                  <a:lnTo>
                                    <a:pt x="1520" y="55"/>
                                  </a:lnTo>
                                  <a:lnTo>
                                    <a:pt x="1520" y="92"/>
                                  </a:lnTo>
                                  <a:lnTo>
                                    <a:pt x="1500" y="92"/>
                                  </a:lnTo>
                                  <a:lnTo>
                                    <a:pt x="1500" y="110"/>
                                  </a:lnTo>
                                  <a:lnTo>
                                    <a:pt x="1181" y="348"/>
                                  </a:lnTo>
                                  <a:lnTo>
                                    <a:pt x="1130" y="389"/>
                                  </a:lnTo>
                                  <a:lnTo>
                                    <a:pt x="1078" y="430"/>
                                  </a:lnTo>
                                  <a:lnTo>
                                    <a:pt x="1025" y="470"/>
                                  </a:lnTo>
                                  <a:lnTo>
                                    <a:pt x="973" y="510"/>
                                  </a:lnTo>
                                  <a:lnTo>
                                    <a:pt x="920" y="55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15" y="630"/>
                                  </a:lnTo>
                                  <a:lnTo>
                                    <a:pt x="762" y="669"/>
                                  </a:lnTo>
                                  <a:lnTo>
                                    <a:pt x="709" y="709"/>
                                  </a:lnTo>
                                  <a:lnTo>
                                    <a:pt x="656" y="748"/>
                                  </a:lnTo>
                                  <a:lnTo>
                                    <a:pt x="603" y="788"/>
                                  </a:lnTo>
                                  <a:lnTo>
                                    <a:pt x="550" y="828"/>
                                  </a:lnTo>
                                  <a:lnTo>
                                    <a:pt x="497" y="867"/>
                                  </a:lnTo>
                                  <a:lnTo>
                                    <a:pt x="445" y="907"/>
                                  </a:lnTo>
                                  <a:lnTo>
                                    <a:pt x="408" y="935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546"/>
                          <wps:cNvSpPr>
                            <a:spLocks/>
                          </wps:cNvSpPr>
                          <wps:spPr bwMode="auto">
                            <a:xfrm>
                              <a:off x="1418" y="5567"/>
                              <a:ext cx="1129" cy="1315"/>
                            </a:xfrm>
                            <a:custGeom>
                              <a:avLst/>
                              <a:gdLst>
                                <a:gd name="T0" fmla="+- 0 1826 1418"/>
                                <a:gd name="T1" fmla="*/ T0 w 1129"/>
                                <a:gd name="T2" fmla="+- 0 6657 5567"/>
                                <a:gd name="T3" fmla="*/ 6657 h 1315"/>
                                <a:gd name="T4" fmla="+- 0 2131 1418"/>
                                <a:gd name="T5" fmla="*/ T4 w 1129"/>
                                <a:gd name="T6" fmla="+- 0 6426 5567"/>
                                <a:gd name="T7" fmla="*/ 6426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9" h="1315">
                                  <a:moveTo>
                                    <a:pt x="408" y="1090"/>
                                  </a:moveTo>
                                  <a:lnTo>
                                    <a:pt x="713" y="85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543"/>
                        <wpg:cNvGrpSpPr>
                          <a:grpSpLocks/>
                        </wpg:cNvGrpSpPr>
                        <wpg:grpSpPr bwMode="auto">
                          <a:xfrm>
                            <a:off x="1723" y="5567"/>
                            <a:ext cx="956" cy="859"/>
                            <a:chOff x="1723" y="5567"/>
                            <a:chExt cx="956" cy="859"/>
                          </a:xfrm>
                        </wpg:grpSpPr>
                        <wps:wsp>
                          <wps:cNvPr id="1442" name="Freeform 1544"/>
                          <wps:cNvSpPr>
                            <a:spLocks/>
                          </wps:cNvSpPr>
                          <wps:spPr bwMode="auto">
                            <a:xfrm>
                              <a:off x="1723" y="5567"/>
                              <a:ext cx="956" cy="859"/>
                            </a:xfrm>
                            <a:custGeom>
                              <a:avLst/>
                              <a:gdLst>
                                <a:gd name="T0" fmla="+- 0 1723 1723"/>
                                <a:gd name="T1" fmla="*/ T0 w 956"/>
                                <a:gd name="T2" fmla="+- 0 6426 5567"/>
                                <a:gd name="T3" fmla="*/ 6426 h 859"/>
                                <a:gd name="T4" fmla="+- 0 1873 1723"/>
                                <a:gd name="T5" fmla="*/ T4 w 956"/>
                                <a:gd name="T6" fmla="+- 0 6316 5567"/>
                                <a:gd name="T7" fmla="*/ 6316 h 859"/>
                                <a:gd name="T8" fmla="+- 0 2042 1723"/>
                                <a:gd name="T9" fmla="*/ T8 w 956"/>
                                <a:gd name="T10" fmla="+- 0 6189 5567"/>
                                <a:gd name="T11" fmla="*/ 6189 h 859"/>
                                <a:gd name="T12" fmla="+- 0 2210 1723"/>
                                <a:gd name="T13" fmla="*/ T12 w 956"/>
                                <a:gd name="T14" fmla="+- 0 6060 5567"/>
                                <a:gd name="T15" fmla="*/ 6060 h 859"/>
                                <a:gd name="T16" fmla="+- 0 2361 1723"/>
                                <a:gd name="T17" fmla="*/ T16 w 956"/>
                                <a:gd name="T18" fmla="+- 0 5933 5567"/>
                                <a:gd name="T19" fmla="*/ 5933 h 859"/>
                                <a:gd name="T20" fmla="+- 0 2604 1723"/>
                                <a:gd name="T21" fmla="*/ T20 w 956"/>
                                <a:gd name="T22" fmla="+- 0 5751 5567"/>
                                <a:gd name="T23" fmla="*/ 5751 h 859"/>
                                <a:gd name="T24" fmla="+- 0 2680 1723"/>
                                <a:gd name="T25" fmla="*/ T24 w 956"/>
                                <a:gd name="T26" fmla="+- 0 5751 5567"/>
                                <a:gd name="T27" fmla="*/ 5751 h 859"/>
                                <a:gd name="T28" fmla="+- 0 2680 1723"/>
                                <a:gd name="T29" fmla="*/ T28 w 956"/>
                                <a:gd name="T30" fmla="+- 0 5769 5567"/>
                                <a:gd name="T31" fmla="*/ 5769 h 859"/>
                                <a:gd name="T32" fmla="+- 0 2530 1723"/>
                                <a:gd name="T33" fmla="*/ T32 w 956"/>
                                <a:gd name="T34" fmla="+- 0 5567 5567"/>
                                <a:gd name="T35" fmla="*/ 5567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6" h="859">
                                  <a:moveTo>
                                    <a:pt x="0" y="859"/>
                                  </a:moveTo>
                                  <a:lnTo>
                                    <a:pt x="150" y="749"/>
                                  </a:lnTo>
                                  <a:lnTo>
                                    <a:pt x="319" y="622"/>
                                  </a:lnTo>
                                  <a:lnTo>
                                    <a:pt x="487" y="493"/>
                                  </a:lnTo>
                                  <a:lnTo>
                                    <a:pt x="638" y="366"/>
                                  </a:lnTo>
                                  <a:lnTo>
                                    <a:pt x="881" y="184"/>
                                  </a:lnTo>
                                  <a:lnTo>
                                    <a:pt x="957" y="184"/>
                                  </a:lnTo>
                                  <a:lnTo>
                                    <a:pt x="957" y="202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noFill/>
                            <a:ln w="117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541"/>
                        <wpg:cNvGrpSpPr>
                          <a:grpSpLocks/>
                        </wpg:cNvGrpSpPr>
                        <wpg:grpSpPr bwMode="auto">
                          <a:xfrm>
                            <a:off x="1873" y="6189"/>
                            <a:ext cx="337" cy="347"/>
                            <a:chOff x="1873" y="6189"/>
                            <a:chExt cx="337" cy="347"/>
                          </a:xfrm>
                        </wpg:grpSpPr>
                        <wps:wsp>
                          <wps:cNvPr id="1444" name="Freeform 1542"/>
                          <wps:cNvSpPr>
                            <a:spLocks/>
                          </wps:cNvSpPr>
                          <wps:spPr bwMode="auto">
                            <a:xfrm>
                              <a:off x="1873" y="6189"/>
                              <a:ext cx="337" cy="347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337"/>
                                <a:gd name="T2" fmla="+- 0 6316 6189"/>
                                <a:gd name="T3" fmla="*/ 6316 h 347"/>
                                <a:gd name="T4" fmla="+- 0 1910 1873"/>
                                <a:gd name="T5" fmla="*/ T4 w 337"/>
                                <a:gd name="T6" fmla="+- 0 6353 6189"/>
                                <a:gd name="T7" fmla="*/ 6353 h 347"/>
                                <a:gd name="T8" fmla="+- 0 2023 1873"/>
                                <a:gd name="T9" fmla="*/ T8 w 337"/>
                                <a:gd name="T10" fmla="+- 0 6480 6189"/>
                                <a:gd name="T11" fmla="*/ 6480 h 347"/>
                                <a:gd name="T12" fmla="+- 0 2061 1873"/>
                                <a:gd name="T13" fmla="*/ T12 w 337"/>
                                <a:gd name="T14" fmla="+- 0 6536 6189"/>
                                <a:gd name="T15" fmla="*/ 6536 h 347"/>
                                <a:gd name="T16" fmla="+- 0 2210 1873"/>
                                <a:gd name="T17" fmla="*/ T16 w 337"/>
                                <a:gd name="T18" fmla="+- 0 6407 6189"/>
                                <a:gd name="T19" fmla="*/ 6407 h 347"/>
                                <a:gd name="T20" fmla="+- 0 2042 1873"/>
                                <a:gd name="T21" fmla="*/ T20 w 337"/>
                                <a:gd name="T22" fmla="+- 0 6189 6189"/>
                                <a:gd name="T23" fmla="*/ 6189 h 347"/>
                                <a:gd name="T24" fmla="+- 0 1873 1873"/>
                                <a:gd name="T25" fmla="*/ T24 w 337"/>
                                <a:gd name="T26" fmla="+- 0 6316 6189"/>
                                <a:gd name="T27" fmla="*/ 6316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7" h="347">
                                  <a:moveTo>
                                    <a:pt x="0" y="127"/>
                                  </a:moveTo>
                                  <a:lnTo>
                                    <a:pt x="37" y="164"/>
                                  </a:lnTo>
                                  <a:lnTo>
                                    <a:pt x="150" y="291"/>
                                  </a:lnTo>
                                  <a:lnTo>
                                    <a:pt x="188" y="347"/>
                                  </a:lnTo>
                                  <a:lnTo>
                                    <a:pt x="337" y="21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539"/>
                        <wpg:cNvGrpSpPr>
                          <a:grpSpLocks/>
                        </wpg:cNvGrpSpPr>
                        <wpg:grpSpPr bwMode="auto">
                          <a:xfrm>
                            <a:off x="2080" y="6809"/>
                            <a:ext cx="674" cy="640"/>
                            <a:chOff x="2080" y="6809"/>
                            <a:chExt cx="674" cy="640"/>
                          </a:xfrm>
                        </wpg:grpSpPr>
                        <wps:wsp>
                          <wps:cNvPr id="1446" name="Freeform 1540"/>
                          <wps:cNvSpPr>
                            <a:spLocks/>
                          </wps:cNvSpPr>
                          <wps:spPr bwMode="auto">
                            <a:xfrm>
                              <a:off x="2080" y="6809"/>
                              <a:ext cx="674" cy="640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674"/>
                                <a:gd name="T2" fmla="+- 0 7102 6809"/>
                                <a:gd name="T3" fmla="*/ 7102 h 640"/>
                                <a:gd name="T4" fmla="+- 0 2136 2080"/>
                                <a:gd name="T5" fmla="*/ T4 w 674"/>
                                <a:gd name="T6" fmla="+- 0 7174 6809"/>
                                <a:gd name="T7" fmla="*/ 7174 h 640"/>
                                <a:gd name="T8" fmla="+- 0 2267 2080"/>
                                <a:gd name="T9" fmla="*/ T8 w 674"/>
                                <a:gd name="T10" fmla="+- 0 7338 6809"/>
                                <a:gd name="T11" fmla="*/ 7338 h 640"/>
                                <a:gd name="T12" fmla="+- 0 2398 2080"/>
                                <a:gd name="T13" fmla="*/ T12 w 674"/>
                                <a:gd name="T14" fmla="+- 0 7449 6809"/>
                                <a:gd name="T15" fmla="*/ 7449 h 640"/>
                                <a:gd name="T16" fmla="+- 0 2754 2080"/>
                                <a:gd name="T17" fmla="*/ T16 w 674"/>
                                <a:gd name="T18" fmla="+- 0 7174 6809"/>
                                <a:gd name="T19" fmla="*/ 7174 h 640"/>
                                <a:gd name="T20" fmla="+- 0 2473 2080"/>
                                <a:gd name="T21" fmla="*/ T20 w 674"/>
                                <a:gd name="T22" fmla="+- 0 6809 6809"/>
                                <a:gd name="T23" fmla="*/ 6809 h 640"/>
                                <a:gd name="T24" fmla="+- 0 2080 2080"/>
                                <a:gd name="T25" fmla="*/ T24 w 674"/>
                                <a:gd name="T26" fmla="+- 0 7102 6809"/>
                                <a:gd name="T27" fmla="*/ 7102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4" h="640">
                                  <a:moveTo>
                                    <a:pt x="0" y="293"/>
                                  </a:moveTo>
                                  <a:lnTo>
                                    <a:pt x="56" y="365"/>
                                  </a:lnTo>
                                  <a:lnTo>
                                    <a:pt x="187" y="529"/>
                                  </a:lnTo>
                                  <a:lnTo>
                                    <a:pt x="318" y="640"/>
                                  </a:lnTo>
                                  <a:lnTo>
                                    <a:pt x="674" y="365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117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537"/>
                        <wpg:cNvGrpSpPr>
                          <a:grpSpLocks/>
                        </wpg:cNvGrpSpPr>
                        <wpg:grpSpPr bwMode="auto">
                          <a:xfrm>
                            <a:off x="2530" y="7430"/>
                            <a:ext cx="731" cy="840"/>
                            <a:chOff x="2530" y="7430"/>
                            <a:chExt cx="731" cy="840"/>
                          </a:xfrm>
                        </wpg:grpSpPr>
                        <wps:wsp>
                          <wps:cNvPr id="1448" name="Freeform 1538"/>
                          <wps:cNvSpPr>
                            <a:spLocks/>
                          </wps:cNvSpPr>
                          <wps:spPr bwMode="auto">
                            <a:xfrm>
                              <a:off x="2530" y="7430"/>
                              <a:ext cx="731" cy="840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31"/>
                                <a:gd name="T2" fmla="+- 0 7576 7430"/>
                                <a:gd name="T3" fmla="*/ 7576 h 840"/>
                                <a:gd name="T4" fmla="+- 0 2791 2530"/>
                                <a:gd name="T5" fmla="*/ T4 w 731"/>
                                <a:gd name="T6" fmla="+- 0 7814 7430"/>
                                <a:gd name="T7" fmla="*/ 7814 h 840"/>
                                <a:gd name="T8" fmla="+- 0 2641 2530"/>
                                <a:gd name="T9" fmla="*/ T8 w 731"/>
                                <a:gd name="T10" fmla="+- 0 8033 7430"/>
                                <a:gd name="T11" fmla="*/ 8033 h 840"/>
                                <a:gd name="T12" fmla="+- 0 2980 2530"/>
                                <a:gd name="T13" fmla="*/ T12 w 731"/>
                                <a:gd name="T14" fmla="+- 0 8270 7430"/>
                                <a:gd name="T15" fmla="*/ 8270 h 840"/>
                                <a:gd name="T16" fmla="+- 0 3185 2530"/>
                                <a:gd name="T17" fmla="*/ T16 w 731"/>
                                <a:gd name="T18" fmla="+- 0 7978 7430"/>
                                <a:gd name="T19" fmla="*/ 7978 h 840"/>
                                <a:gd name="T20" fmla="+- 0 3261 2530"/>
                                <a:gd name="T21" fmla="*/ T20 w 731"/>
                                <a:gd name="T22" fmla="+- 0 7887 7430"/>
                                <a:gd name="T23" fmla="*/ 7887 h 840"/>
                                <a:gd name="T24" fmla="+- 0 2904 2530"/>
                                <a:gd name="T25" fmla="*/ T24 w 731"/>
                                <a:gd name="T26" fmla="+- 0 7649 7430"/>
                                <a:gd name="T27" fmla="*/ 7649 h 840"/>
                                <a:gd name="T28" fmla="+- 0 2735 2530"/>
                                <a:gd name="T29" fmla="*/ T28 w 731"/>
                                <a:gd name="T30" fmla="+- 0 7430 7430"/>
                                <a:gd name="T31" fmla="*/ 7430 h 840"/>
                                <a:gd name="T32" fmla="+- 0 2530 2530"/>
                                <a:gd name="T33" fmla="*/ T32 w 731"/>
                                <a:gd name="T34" fmla="+- 0 7576 7430"/>
                                <a:gd name="T35" fmla="*/ 7576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1" h="840">
                                  <a:moveTo>
                                    <a:pt x="0" y="146"/>
                                  </a:moveTo>
                                  <a:lnTo>
                                    <a:pt x="261" y="384"/>
                                  </a:lnTo>
                                  <a:lnTo>
                                    <a:pt x="111" y="603"/>
                                  </a:lnTo>
                                  <a:lnTo>
                                    <a:pt x="450" y="840"/>
                                  </a:lnTo>
                                  <a:lnTo>
                                    <a:pt x="655" y="548"/>
                                  </a:lnTo>
                                  <a:lnTo>
                                    <a:pt x="731" y="457"/>
                                  </a:lnTo>
                                  <a:lnTo>
                                    <a:pt x="374" y="219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7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534"/>
                        <wpg:cNvGrpSpPr>
                          <a:grpSpLocks/>
                        </wpg:cNvGrpSpPr>
                        <wpg:grpSpPr bwMode="auto">
                          <a:xfrm>
                            <a:off x="4122" y="8216"/>
                            <a:ext cx="1463" cy="830"/>
                            <a:chOff x="4122" y="8216"/>
                            <a:chExt cx="1463" cy="830"/>
                          </a:xfrm>
                        </wpg:grpSpPr>
                        <wps:wsp>
                          <wps:cNvPr id="1450" name="Freeform 1536"/>
                          <wps:cNvSpPr>
                            <a:spLocks/>
                          </wps:cNvSpPr>
                          <wps:spPr bwMode="auto">
                            <a:xfrm>
                              <a:off x="4122" y="8216"/>
                              <a:ext cx="1463" cy="830"/>
                            </a:xfrm>
                            <a:custGeom>
                              <a:avLst/>
                              <a:gdLst>
                                <a:gd name="T0" fmla="+- 0 4572 4122"/>
                                <a:gd name="T1" fmla="*/ T0 w 1463"/>
                                <a:gd name="T2" fmla="+- 0 8453 8216"/>
                                <a:gd name="T3" fmla="*/ 8453 h 830"/>
                                <a:gd name="T4" fmla="+- 0 4142 4122"/>
                                <a:gd name="T5" fmla="*/ T4 w 1463"/>
                                <a:gd name="T6" fmla="+- 0 9046 8216"/>
                                <a:gd name="T7" fmla="*/ 9046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3" h="830">
                                  <a:moveTo>
                                    <a:pt x="450" y="237"/>
                                  </a:moveTo>
                                  <a:lnTo>
                                    <a:pt x="20" y="83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535"/>
                          <wps:cNvSpPr>
                            <a:spLocks/>
                          </wps:cNvSpPr>
                          <wps:spPr bwMode="auto">
                            <a:xfrm>
                              <a:off x="4122" y="8216"/>
                              <a:ext cx="1463" cy="830"/>
                            </a:xfrm>
                            <a:custGeom>
                              <a:avLst/>
                              <a:gdLst>
                                <a:gd name="T0" fmla="+- 0 5585 4122"/>
                                <a:gd name="T1" fmla="*/ T0 w 1463"/>
                                <a:gd name="T2" fmla="+- 0 8964 8216"/>
                                <a:gd name="T3" fmla="*/ 8964 h 830"/>
                                <a:gd name="T4" fmla="+- 0 5548 4122"/>
                                <a:gd name="T5" fmla="*/ T4 w 1463"/>
                                <a:gd name="T6" fmla="+- 0 8891 8216"/>
                                <a:gd name="T7" fmla="*/ 8891 h 830"/>
                                <a:gd name="T8" fmla="+- 0 5529 4122"/>
                                <a:gd name="T9" fmla="*/ T8 w 1463"/>
                                <a:gd name="T10" fmla="+- 0 8872 8216"/>
                                <a:gd name="T11" fmla="*/ 8872 h 830"/>
                                <a:gd name="T12" fmla="+- 0 5509 4122"/>
                                <a:gd name="T13" fmla="*/ T12 w 1463"/>
                                <a:gd name="T14" fmla="+- 0 8854 8216"/>
                                <a:gd name="T15" fmla="*/ 8854 h 830"/>
                                <a:gd name="T16" fmla="+- 0 5472 4122"/>
                                <a:gd name="T17" fmla="*/ T16 w 1463"/>
                                <a:gd name="T18" fmla="+- 0 8836 8216"/>
                                <a:gd name="T19" fmla="*/ 8836 h 830"/>
                                <a:gd name="T20" fmla="+- 0 5454 4122"/>
                                <a:gd name="T21" fmla="*/ T20 w 1463"/>
                                <a:gd name="T22" fmla="+- 0 8818 8216"/>
                                <a:gd name="T23" fmla="*/ 8818 h 830"/>
                                <a:gd name="T24" fmla="+- 0 5398 4122"/>
                                <a:gd name="T25" fmla="*/ T24 w 1463"/>
                                <a:gd name="T26" fmla="+- 0 8763 8216"/>
                                <a:gd name="T27" fmla="*/ 8763 h 830"/>
                                <a:gd name="T28" fmla="+- 0 5379 4122"/>
                                <a:gd name="T29" fmla="*/ T28 w 1463"/>
                                <a:gd name="T30" fmla="+- 0 8745 8216"/>
                                <a:gd name="T31" fmla="*/ 8745 h 830"/>
                                <a:gd name="T32" fmla="+- 0 5341 4122"/>
                                <a:gd name="T33" fmla="*/ T32 w 1463"/>
                                <a:gd name="T34" fmla="+- 0 8727 8216"/>
                                <a:gd name="T35" fmla="*/ 8727 h 830"/>
                                <a:gd name="T36" fmla="+- 0 5304 4122"/>
                                <a:gd name="T37" fmla="*/ T36 w 1463"/>
                                <a:gd name="T38" fmla="+- 0 8690 8216"/>
                                <a:gd name="T39" fmla="*/ 8690 h 830"/>
                                <a:gd name="T40" fmla="+- 0 5285 4122"/>
                                <a:gd name="T41" fmla="*/ T40 w 1463"/>
                                <a:gd name="T42" fmla="+- 0 8672 8216"/>
                                <a:gd name="T43" fmla="*/ 8672 h 830"/>
                                <a:gd name="T44" fmla="+- 0 5266 4122"/>
                                <a:gd name="T45" fmla="*/ T44 w 1463"/>
                                <a:gd name="T46" fmla="+- 0 8654 8216"/>
                                <a:gd name="T47" fmla="*/ 8654 h 830"/>
                                <a:gd name="T48" fmla="+- 0 5229 4122"/>
                                <a:gd name="T49" fmla="*/ T48 w 1463"/>
                                <a:gd name="T50" fmla="+- 0 8636 8216"/>
                                <a:gd name="T51" fmla="*/ 8636 h 830"/>
                                <a:gd name="T52" fmla="+- 0 5191 4122"/>
                                <a:gd name="T53" fmla="*/ T52 w 1463"/>
                                <a:gd name="T54" fmla="+- 0 8616 8216"/>
                                <a:gd name="T55" fmla="*/ 8616 h 830"/>
                                <a:gd name="T56" fmla="+- 0 5172 4122"/>
                                <a:gd name="T57" fmla="*/ T56 w 1463"/>
                                <a:gd name="T58" fmla="+- 0 8598 8216"/>
                                <a:gd name="T59" fmla="*/ 8598 h 830"/>
                                <a:gd name="T60" fmla="+- 0 5154 4122"/>
                                <a:gd name="T61" fmla="*/ T60 w 1463"/>
                                <a:gd name="T62" fmla="+- 0 8580 8216"/>
                                <a:gd name="T63" fmla="*/ 8580 h 830"/>
                                <a:gd name="T64" fmla="+- 0 5135 4122"/>
                                <a:gd name="T65" fmla="*/ T64 w 1463"/>
                                <a:gd name="T66" fmla="+- 0 8562 8216"/>
                                <a:gd name="T67" fmla="*/ 8562 h 830"/>
                                <a:gd name="T68" fmla="+- 0 5098 4122"/>
                                <a:gd name="T69" fmla="*/ T68 w 1463"/>
                                <a:gd name="T70" fmla="+- 0 8525 8216"/>
                                <a:gd name="T71" fmla="*/ 8525 h 830"/>
                                <a:gd name="T72" fmla="+- 0 5061 4122"/>
                                <a:gd name="T73" fmla="*/ T72 w 1463"/>
                                <a:gd name="T74" fmla="+- 0 8507 8216"/>
                                <a:gd name="T75" fmla="*/ 8507 h 830"/>
                                <a:gd name="T76" fmla="+- 0 5041 4122"/>
                                <a:gd name="T77" fmla="*/ T76 w 1463"/>
                                <a:gd name="T78" fmla="+- 0 8489 8216"/>
                                <a:gd name="T79" fmla="*/ 8489 h 830"/>
                                <a:gd name="T80" fmla="+- 0 5022 4122"/>
                                <a:gd name="T81" fmla="*/ T80 w 1463"/>
                                <a:gd name="T82" fmla="+- 0 8471 8216"/>
                                <a:gd name="T83" fmla="*/ 8471 h 830"/>
                                <a:gd name="T84" fmla="+- 0 5004 4122"/>
                                <a:gd name="T85" fmla="*/ T84 w 1463"/>
                                <a:gd name="T86" fmla="+- 0 8453 8216"/>
                                <a:gd name="T87" fmla="*/ 8453 h 830"/>
                                <a:gd name="T88" fmla="+- 0 4985 4122"/>
                                <a:gd name="T89" fmla="*/ T88 w 1463"/>
                                <a:gd name="T90" fmla="+- 0 8434 8216"/>
                                <a:gd name="T91" fmla="*/ 8434 h 830"/>
                                <a:gd name="T92" fmla="+- 0 4966 4122"/>
                                <a:gd name="T93" fmla="*/ T92 w 1463"/>
                                <a:gd name="T94" fmla="+- 0 8416 8216"/>
                                <a:gd name="T95" fmla="*/ 8416 h 830"/>
                                <a:gd name="T96" fmla="+- 0 4929 4122"/>
                                <a:gd name="T97" fmla="*/ T96 w 1463"/>
                                <a:gd name="T98" fmla="+- 0 8380 8216"/>
                                <a:gd name="T99" fmla="*/ 8380 h 830"/>
                                <a:gd name="T100" fmla="+- 0 4891 4122"/>
                                <a:gd name="T101" fmla="*/ T100 w 1463"/>
                                <a:gd name="T102" fmla="+- 0 8361 8216"/>
                                <a:gd name="T103" fmla="*/ 8361 h 830"/>
                                <a:gd name="T104" fmla="+- 0 4872 4122"/>
                                <a:gd name="T105" fmla="*/ T104 w 1463"/>
                                <a:gd name="T106" fmla="+- 0 8325 8216"/>
                                <a:gd name="T107" fmla="*/ 8325 h 830"/>
                                <a:gd name="T108" fmla="+- 0 4854 4122"/>
                                <a:gd name="T109" fmla="*/ T108 w 1463"/>
                                <a:gd name="T110" fmla="+- 0 8307 8216"/>
                                <a:gd name="T111" fmla="*/ 8307 h 830"/>
                                <a:gd name="T112" fmla="+- 0 4835 4122"/>
                                <a:gd name="T113" fmla="*/ T112 w 1463"/>
                                <a:gd name="T114" fmla="+- 0 8289 8216"/>
                                <a:gd name="T115" fmla="*/ 8289 h 830"/>
                                <a:gd name="T116" fmla="+- 0 4816 4122"/>
                                <a:gd name="T117" fmla="*/ T116 w 1463"/>
                                <a:gd name="T118" fmla="+- 0 8270 8216"/>
                                <a:gd name="T119" fmla="*/ 8270 h 830"/>
                                <a:gd name="T120" fmla="+- 0 4798 4122"/>
                                <a:gd name="T121" fmla="*/ T120 w 1463"/>
                                <a:gd name="T122" fmla="+- 0 8252 8216"/>
                                <a:gd name="T123" fmla="*/ 8252 h 830"/>
                                <a:gd name="T124" fmla="+- 0 4779 4122"/>
                                <a:gd name="T125" fmla="*/ T124 w 1463"/>
                                <a:gd name="T126" fmla="+- 0 8233 8216"/>
                                <a:gd name="T127" fmla="*/ 8233 h 830"/>
                                <a:gd name="T128" fmla="+- 0 4761 4122"/>
                                <a:gd name="T129" fmla="*/ T128 w 1463"/>
                                <a:gd name="T130" fmla="+- 0 8216 8216"/>
                                <a:gd name="T131" fmla="*/ 8216 h 830"/>
                                <a:gd name="T132" fmla="+- 0 4572 4122"/>
                                <a:gd name="T133" fmla="*/ T132 w 1463"/>
                                <a:gd name="T134" fmla="+- 0 8453 8216"/>
                                <a:gd name="T135" fmla="*/ 8453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463" h="830">
                                  <a:moveTo>
                                    <a:pt x="1403" y="830"/>
                                  </a:moveTo>
                                  <a:lnTo>
                                    <a:pt x="1463" y="748"/>
                                  </a:lnTo>
                                  <a:lnTo>
                                    <a:pt x="1444" y="675"/>
                                  </a:lnTo>
                                  <a:lnTo>
                                    <a:pt x="1426" y="675"/>
                                  </a:lnTo>
                                  <a:lnTo>
                                    <a:pt x="1426" y="656"/>
                                  </a:lnTo>
                                  <a:lnTo>
                                    <a:pt x="1407" y="656"/>
                                  </a:lnTo>
                                  <a:lnTo>
                                    <a:pt x="1407" y="638"/>
                                  </a:lnTo>
                                  <a:lnTo>
                                    <a:pt x="1387" y="638"/>
                                  </a:lnTo>
                                  <a:lnTo>
                                    <a:pt x="1369" y="620"/>
                                  </a:lnTo>
                                  <a:lnTo>
                                    <a:pt x="1350" y="620"/>
                                  </a:lnTo>
                                  <a:lnTo>
                                    <a:pt x="1350" y="602"/>
                                  </a:lnTo>
                                  <a:lnTo>
                                    <a:pt x="1332" y="602"/>
                                  </a:lnTo>
                                  <a:lnTo>
                                    <a:pt x="1313" y="584"/>
                                  </a:lnTo>
                                  <a:lnTo>
                                    <a:pt x="1276" y="547"/>
                                  </a:lnTo>
                                  <a:lnTo>
                                    <a:pt x="1257" y="547"/>
                                  </a:lnTo>
                                  <a:lnTo>
                                    <a:pt x="1257" y="529"/>
                                  </a:lnTo>
                                  <a:lnTo>
                                    <a:pt x="1237" y="529"/>
                                  </a:lnTo>
                                  <a:lnTo>
                                    <a:pt x="1219" y="511"/>
                                  </a:lnTo>
                                  <a:lnTo>
                                    <a:pt x="1200" y="493"/>
                                  </a:lnTo>
                                  <a:lnTo>
                                    <a:pt x="1182" y="474"/>
                                  </a:lnTo>
                                  <a:lnTo>
                                    <a:pt x="1163" y="474"/>
                                  </a:lnTo>
                                  <a:lnTo>
                                    <a:pt x="1163" y="456"/>
                                  </a:lnTo>
                                  <a:lnTo>
                                    <a:pt x="1144" y="456"/>
                                  </a:lnTo>
                                  <a:lnTo>
                                    <a:pt x="1144" y="438"/>
                                  </a:lnTo>
                                  <a:lnTo>
                                    <a:pt x="1126" y="438"/>
                                  </a:lnTo>
                                  <a:lnTo>
                                    <a:pt x="1107" y="420"/>
                                  </a:lnTo>
                                  <a:lnTo>
                                    <a:pt x="1089" y="400"/>
                                  </a:lnTo>
                                  <a:lnTo>
                                    <a:pt x="1069" y="400"/>
                                  </a:lnTo>
                                  <a:lnTo>
                                    <a:pt x="1069" y="382"/>
                                  </a:lnTo>
                                  <a:lnTo>
                                    <a:pt x="1050" y="382"/>
                                  </a:lnTo>
                                  <a:lnTo>
                                    <a:pt x="1050" y="364"/>
                                  </a:lnTo>
                                  <a:lnTo>
                                    <a:pt x="1032" y="364"/>
                                  </a:lnTo>
                                  <a:lnTo>
                                    <a:pt x="1032" y="346"/>
                                  </a:lnTo>
                                  <a:lnTo>
                                    <a:pt x="1013" y="346"/>
                                  </a:lnTo>
                                  <a:lnTo>
                                    <a:pt x="994" y="328"/>
                                  </a:lnTo>
                                  <a:lnTo>
                                    <a:pt x="976" y="309"/>
                                  </a:lnTo>
                                  <a:lnTo>
                                    <a:pt x="957" y="291"/>
                                  </a:lnTo>
                                  <a:lnTo>
                                    <a:pt x="939" y="291"/>
                                  </a:lnTo>
                                  <a:lnTo>
                                    <a:pt x="939" y="273"/>
                                  </a:lnTo>
                                  <a:lnTo>
                                    <a:pt x="919" y="273"/>
                                  </a:lnTo>
                                  <a:lnTo>
                                    <a:pt x="919" y="255"/>
                                  </a:lnTo>
                                  <a:lnTo>
                                    <a:pt x="900" y="255"/>
                                  </a:lnTo>
                                  <a:lnTo>
                                    <a:pt x="900" y="237"/>
                                  </a:lnTo>
                                  <a:lnTo>
                                    <a:pt x="882" y="237"/>
                                  </a:lnTo>
                                  <a:lnTo>
                                    <a:pt x="882" y="218"/>
                                  </a:lnTo>
                                  <a:lnTo>
                                    <a:pt x="863" y="218"/>
                                  </a:lnTo>
                                  <a:lnTo>
                                    <a:pt x="863" y="200"/>
                                  </a:lnTo>
                                  <a:lnTo>
                                    <a:pt x="844" y="200"/>
                                  </a:lnTo>
                                  <a:lnTo>
                                    <a:pt x="826" y="182"/>
                                  </a:lnTo>
                                  <a:lnTo>
                                    <a:pt x="807" y="164"/>
                                  </a:lnTo>
                                  <a:lnTo>
                                    <a:pt x="789" y="145"/>
                                  </a:lnTo>
                                  <a:lnTo>
                                    <a:pt x="769" y="145"/>
                                  </a:lnTo>
                                  <a:lnTo>
                                    <a:pt x="769" y="127"/>
                                  </a:lnTo>
                                  <a:lnTo>
                                    <a:pt x="750" y="109"/>
                                  </a:lnTo>
                                  <a:lnTo>
                                    <a:pt x="732" y="109"/>
                                  </a:lnTo>
                                  <a:lnTo>
                                    <a:pt x="732" y="91"/>
                                  </a:lnTo>
                                  <a:lnTo>
                                    <a:pt x="713" y="91"/>
                                  </a:lnTo>
                                  <a:lnTo>
                                    <a:pt x="713" y="73"/>
                                  </a:lnTo>
                                  <a:lnTo>
                                    <a:pt x="694" y="73"/>
                                  </a:lnTo>
                                  <a:lnTo>
                                    <a:pt x="694" y="54"/>
                                  </a:lnTo>
                                  <a:lnTo>
                                    <a:pt x="676" y="54"/>
                                  </a:lnTo>
                                  <a:lnTo>
                                    <a:pt x="676" y="36"/>
                                  </a:lnTo>
                                  <a:lnTo>
                                    <a:pt x="657" y="36"/>
                                  </a:lnTo>
                                  <a:lnTo>
                                    <a:pt x="657" y="17"/>
                                  </a:lnTo>
                                  <a:lnTo>
                                    <a:pt x="639" y="17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450" y="23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532"/>
                        <wpg:cNvGrpSpPr>
                          <a:grpSpLocks/>
                        </wpg:cNvGrpSpPr>
                        <wpg:grpSpPr bwMode="auto">
                          <a:xfrm>
                            <a:off x="2230" y="8289"/>
                            <a:ext cx="468" cy="511"/>
                            <a:chOff x="2230" y="8289"/>
                            <a:chExt cx="468" cy="511"/>
                          </a:xfrm>
                        </wpg:grpSpPr>
                        <wps:wsp>
                          <wps:cNvPr id="1453" name="Freeform 1533"/>
                          <wps:cNvSpPr>
                            <a:spLocks/>
                          </wps:cNvSpPr>
                          <wps:spPr bwMode="auto">
                            <a:xfrm>
                              <a:off x="2230" y="8289"/>
                              <a:ext cx="468" cy="511"/>
                            </a:xfrm>
                            <a:custGeom>
                              <a:avLst/>
                              <a:gdLst>
                                <a:gd name="T0" fmla="+- 0 2511 2230"/>
                                <a:gd name="T1" fmla="*/ T0 w 468"/>
                                <a:gd name="T2" fmla="+- 0 8289 8289"/>
                                <a:gd name="T3" fmla="*/ 8289 h 511"/>
                                <a:gd name="T4" fmla="+- 0 2473 2230"/>
                                <a:gd name="T5" fmla="*/ T4 w 468"/>
                                <a:gd name="T6" fmla="+- 0 8325 8289"/>
                                <a:gd name="T7" fmla="*/ 8325 h 511"/>
                                <a:gd name="T8" fmla="+- 0 2380 2230"/>
                                <a:gd name="T9" fmla="*/ T8 w 468"/>
                                <a:gd name="T10" fmla="+- 0 8453 8289"/>
                                <a:gd name="T11" fmla="*/ 8453 h 511"/>
                                <a:gd name="T12" fmla="+- 0 2230 2230"/>
                                <a:gd name="T13" fmla="*/ T12 w 468"/>
                                <a:gd name="T14" fmla="+- 0 8654 8289"/>
                                <a:gd name="T15" fmla="*/ 8654 h 511"/>
                                <a:gd name="T16" fmla="+- 0 2267 2230"/>
                                <a:gd name="T17" fmla="*/ T16 w 468"/>
                                <a:gd name="T18" fmla="+- 0 8690 8289"/>
                                <a:gd name="T19" fmla="*/ 8690 h 511"/>
                                <a:gd name="T20" fmla="+- 0 2417 2230"/>
                                <a:gd name="T21" fmla="*/ T20 w 468"/>
                                <a:gd name="T22" fmla="+- 0 8800 8289"/>
                                <a:gd name="T23" fmla="*/ 8800 h 511"/>
                                <a:gd name="T24" fmla="+- 0 2698 2230"/>
                                <a:gd name="T25" fmla="*/ T24 w 468"/>
                                <a:gd name="T26" fmla="+- 0 8416 8289"/>
                                <a:gd name="T27" fmla="*/ 8416 h 511"/>
                                <a:gd name="T28" fmla="+- 0 2511 2230"/>
                                <a:gd name="T29" fmla="*/ T28 w 468"/>
                                <a:gd name="T30" fmla="+- 0 8289 8289"/>
                                <a:gd name="T31" fmla="*/ 8289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8" h="511">
                                  <a:moveTo>
                                    <a:pt x="281" y="0"/>
                                  </a:moveTo>
                                  <a:lnTo>
                                    <a:pt x="243" y="36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37" y="401"/>
                                  </a:lnTo>
                                  <a:lnTo>
                                    <a:pt x="187" y="511"/>
                                  </a:lnTo>
                                  <a:lnTo>
                                    <a:pt x="468" y="127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530"/>
                        <wpg:cNvGrpSpPr>
                          <a:grpSpLocks/>
                        </wpg:cNvGrpSpPr>
                        <wpg:grpSpPr bwMode="auto">
                          <a:xfrm>
                            <a:off x="1418" y="7850"/>
                            <a:ext cx="42" cy="256"/>
                            <a:chOff x="1418" y="7850"/>
                            <a:chExt cx="42" cy="256"/>
                          </a:xfrm>
                        </wpg:grpSpPr>
                        <wps:wsp>
                          <wps:cNvPr id="1455" name="Freeform 1531"/>
                          <wps:cNvSpPr>
                            <a:spLocks/>
                          </wps:cNvSpPr>
                          <wps:spPr bwMode="auto">
                            <a:xfrm>
                              <a:off x="1418" y="7850"/>
                              <a:ext cx="42" cy="256"/>
                            </a:xfrm>
                            <a:custGeom>
                              <a:avLst/>
                              <a:gdLst>
                                <a:gd name="T0" fmla="+- 0 1620 1418"/>
                                <a:gd name="T1" fmla="*/ T0 w 42"/>
                                <a:gd name="T2" fmla="+- 0 8011 7850"/>
                                <a:gd name="T3" fmla="*/ 8011 h 256"/>
                                <a:gd name="T4" fmla="+- 0 1662 1418"/>
                                <a:gd name="T5" fmla="*/ T4 w 42"/>
                                <a:gd name="T6" fmla="+- 0 7960 7850"/>
                                <a:gd name="T7" fmla="*/ 7960 h 256"/>
                                <a:gd name="T8" fmla="+- 0 1620 1418"/>
                                <a:gd name="T9" fmla="*/ T8 w 42"/>
                                <a:gd name="T10" fmla="+- 0 7929 7850"/>
                                <a:gd name="T11" fmla="*/ 7929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256">
                                  <a:moveTo>
                                    <a:pt x="202" y="161"/>
                                  </a:moveTo>
                                  <a:lnTo>
                                    <a:pt x="244" y="110"/>
                                  </a:lnTo>
                                  <a:lnTo>
                                    <a:pt x="202" y="79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528"/>
                        <wpg:cNvGrpSpPr>
                          <a:grpSpLocks/>
                        </wpg:cNvGrpSpPr>
                        <wpg:grpSpPr bwMode="auto">
                          <a:xfrm>
                            <a:off x="1517" y="8325"/>
                            <a:ext cx="413" cy="456"/>
                            <a:chOff x="1517" y="8325"/>
                            <a:chExt cx="413" cy="456"/>
                          </a:xfrm>
                        </wpg:grpSpPr>
                        <wps:wsp>
                          <wps:cNvPr id="1457" name="Freeform 1529"/>
                          <wps:cNvSpPr>
                            <a:spLocks/>
                          </wps:cNvSpPr>
                          <wps:spPr bwMode="auto">
                            <a:xfrm>
                              <a:off x="1517" y="8325"/>
                              <a:ext cx="413" cy="456"/>
                            </a:xfrm>
                            <a:custGeom>
                              <a:avLst/>
                              <a:gdLst>
                                <a:gd name="T0" fmla="+- 0 1760 1517"/>
                                <a:gd name="T1" fmla="*/ T0 w 413"/>
                                <a:gd name="T2" fmla="+- 0 8325 8325"/>
                                <a:gd name="T3" fmla="*/ 8325 h 456"/>
                                <a:gd name="T4" fmla="+- 0 1667 1517"/>
                                <a:gd name="T5" fmla="*/ T4 w 413"/>
                                <a:gd name="T6" fmla="+- 0 8453 8325"/>
                                <a:gd name="T7" fmla="*/ 8453 h 456"/>
                                <a:gd name="T8" fmla="+- 0 1592 1517"/>
                                <a:gd name="T9" fmla="*/ T8 w 413"/>
                                <a:gd name="T10" fmla="+- 0 8562 8325"/>
                                <a:gd name="T11" fmla="*/ 8562 h 456"/>
                                <a:gd name="T12" fmla="+- 0 1517 1517"/>
                                <a:gd name="T13" fmla="*/ T12 w 413"/>
                                <a:gd name="T14" fmla="+- 0 8654 8325"/>
                                <a:gd name="T15" fmla="*/ 8654 h 456"/>
                                <a:gd name="T16" fmla="+- 0 1686 1517"/>
                                <a:gd name="T17" fmla="*/ T16 w 413"/>
                                <a:gd name="T18" fmla="+- 0 8781 8325"/>
                                <a:gd name="T19" fmla="*/ 8781 h 456"/>
                                <a:gd name="T20" fmla="+- 0 1930 1517"/>
                                <a:gd name="T21" fmla="*/ T20 w 413"/>
                                <a:gd name="T22" fmla="+- 0 8434 8325"/>
                                <a:gd name="T23" fmla="*/ 8434 h 456"/>
                                <a:gd name="T24" fmla="+- 0 1854 1517"/>
                                <a:gd name="T25" fmla="*/ T24 w 413"/>
                                <a:gd name="T26" fmla="+- 0 8398 8325"/>
                                <a:gd name="T27" fmla="*/ 8398 h 456"/>
                                <a:gd name="T28" fmla="+- 0 1760 1517"/>
                                <a:gd name="T29" fmla="*/ T28 w 413"/>
                                <a:gd name="T30" fmla="+- 0 8325 8325"/>
                                <a:gd name="T31" fmla="*/ 832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3" h="456">
                                  <a:moveTo>
                                    <a:pt x="243" y="0"/>
                                  </a:moveTo>
                                  <a:lnTo>
                                    <a:pt x="150" y="128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169" y="456"/>
                                  </a:lnTo>
                                  <a:lnTo>
                                    <a:pt x="413" y="109"/>
                                  </a:lnTo>
                                  <a:lnTo>
                                    <a:pt x="337" y="73"/>
                                  </a:ln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525"/>
                        <wpg:cNvGrpSpPr>
                          <a:grpSpLocks/>
                        </wpg:cNvGrpSpPr>
                        <wpg:grpSpPr bwMode="auto">
                          <a:xfrm>
                            <a:off x="2173" y="8800"/>
                            <a:ext cx="413" cy="246"/>
                            <a:chOff x="2173" y="8800"/>
                            <a:chExt cx="413" cy="246"/>
                          </a:xfrm>
                        </wpg:grpSpPr>
                        <wps:wsp>
                          <wps:cNvPr id="1459" name="Freeform 1527"/>
                          <wps:cNvSpPr>
                            <a:spLocks/>
                          </wps:cNvSpPr>
                          <wps:spPr bwMode="auto">
                            <a:xfrm>
                              <a:off x="2173" y="8800"/>
                              <a:ext cx="413" cy="246"/>
                            </a:xfrm>
                            <a:custGeom>
                              <a:avLst/>
                              <a:gdLst>
                                <a:gd name="T0" fmla="+- 0 2436 2173"/>
                                <a:gd name="T1" fmla="*/ T0 w 413"/>
                                <a:gd name="T2" fmla="+- 0 8800 8800"/>
                                <a:gd name="T3" fmla="*/ 8800 h 246"/>
                                <a:gd name="T4" fmla="+- 0 2323 2173"/>
                                <a:gd name="T5" fmla="*/ T4 w 413"/>
                                <a:gd name="T6" fmla="+- 0 8927 8800"/>
                                <a:gd name="T7" fmla="*/ 8927 h 246"/>
                                <a:gd name="T8" fmla="+- 0 2248 2173"/>
                                <a:gd name="T9" fmla="*/ T8 w 413"/>
                                <a:gd name="T10" fmla="+- 0 9036 8800"/>
                                <a:gd name="T11" fmla="*/ 9036 h 246"/>
                                <a:gd name="T12" fmla="+- 0 2240 2173"/>
                                <a:gd name="T13" fmla="*/ T12 w 413"/>
                                <a:gd name="T14" fmla="+- 0 9046 8800"/>
                                <a:gd name="T15" fmla="*/ 904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3" h="246">
                                  <a:moveTo>
                                    <a:pt x="263" y="0"/>
                                  </a:moveTo>
                                  <a:lnTo>
                                    <a:pt x="150" y="127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67" y="24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526"/>
                          <wps:cNvSpPr>
                            <a:spLocks/>
                          </wps:cNvSpPr>
                          <wps:spPr bwMode="auto">
                            <a:xfrm>
                              <a:off x="2173" y="8800"/>
                              <a:ext cx="413" cy="246"/>
                            </a:xfrm>
                            <a:custGeom>
                              <a:avLst/>
                              <a:gdLst>
                                <a:gd name="T0" fmla="+- 0 2498 2173"/>
                                <a:gd name="T1" fmla="*/ T0 w 413"/>
                                <a:gd name="T2" fmla="+- 0 9046 8800"/>
                                <a:gd name="T3" fmla="*/ 9046 h 246"/>
                                <a:gd name="T4" fmla="+- 0 2586 2173"/>
                                <a:gd name="T5" fmla="*/ T4 w 413"/>
                                <a:gd name="T6" fmla="+- 0 8927 8800"/>
                                <a:gd name="T7" fmla="*/ 8927 h 246"/>
                                <a:gd name="T8" fmla="+- 0 2436 2173"/>
                                <a:gd name="T9" fmla="*/ T8 w 413"/>
                                <a:gd name="T10" fmla="+- 0 8800 8800"/>
                                <a:gd name="T11" fmla="*/ 8800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3" h="246">
                                  <a:moveTo>
                                    <a:pt x="325" y="246"/>
                                  </a:moveTo>
                                  <a:lnTo>
                                    <a:pt x="413" y="127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523"/>
                        <wpg:cNvGrpSpPr>
                          <a:grpSpLocks/>
                        </wpg:cNvGrpSpPr>
                        <wpg:grpSpPr bwMode="auto">
                          <a:xfrm>
                            <a:off x="3823" y="1313"/>
                            <a:ext cx="318" cy="329"/>
                            <a:chOff x="3823" y="1313"/>
                            <a:chExt cx="318" cy="329"/>
                          </a:xfrm>
                        </wpg:grpSpPr>
                        <wps:wsp>
                          <wps:cNvPr id="1462" name="Freeform 1524"/>
                          <wps:cNvSpPr>
                            <a:spLocks/>
                          </wps:cNvSpPr>
                          <wps:spPr bwMode="auto">
                            <a:xfrm>
                              <a:off x="3823" y="1313"/>
                              <a:ext cx="318" cy="329"/>
                            </a:xfrm>
                            <a:custGeom>
                              <a:avLst/>
                              <a:gdLst>
                                <a:gd name="T0" fmla="+- 0 4141 3823"/>
                                <a:gd name="T1" fmla="*/ T0 w 318"/>
                                <a:gd name="T2" fmla="+- 0 1551 1313"/>
                                <a:gd name="T3" fmla="*/ 1551 h 329"/>
                                <a:gd name="T4" fmla="+- 0 3935 3823"/>
                                <a:gd name="T5" fmla="*/ T4 w 318"/>
                                <a:gd name="T6" fmla="+- 0 1313 1313"/>
                                <a:gd name="T7" fmla="*/ 1313 h 329"/>
                                <a:gd name="T8" fmla="+- 0 3823 3823"/>
                                <a:gd name="T9" fmla="*/ T8 w 318"/>
                                <a:gd name="T10" fmla="+- 0 1404 1313"/>
                                <a:gd name="T11" fmla="*/ 1404 h 329"/>
                                <a:gd name="T12" fmla="+- 0 4011 3823"/>
                                <a:gd name="T13" fmla="*/ T12 w 318"/>
                                <a:gd name="T14" fmla="+- 0 1642 1313"/>
                                <a:gd name="T15" fmla="*/ 1642 h 329"/>
                                <a:gd name="T16" fmla="+- 0 4141 3823"/>
                                <a:gd name="T17" fmla="*/ T16 w 318"/>
                                <a:gd name="T18" fmla="+- 0 1551 1313"/>
                                <a:gd name="T19" fmla="*/ 155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29">
                                  <a:moveTo>
                                    <a:pt x="318" y="238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318" y="238"/>
                                  </a:lnTo>
                                </a:path>
                              </a:pathLst>
                            </a:custGeom>
                            <a:noFill/>
                            <a:ln w="117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521"/>
                        <wpg:cNvGrpSpPr>
                          <a:grpSpLocks/>
                        </wpg:cNvGrpSpPr>
                        <wpg:grpSpPr bwMode="auto">
                          <a:xfrm>
                            <a:off x="3298" y="1022"/>
                            <a:ext cx="413" cy="365"/>
                            <a:chOff x="3298" y="1022"/>
                            <a:chExt cx="413" cy="365"/>
                          </a:xfrm>
                        </wpg:grpSpPr>
                        <wps:wsp>
                          <wps:cNvPr id="1464" name="Freeform 1522"/>
                          <wps:cNvSpPr>
                            <a:spLocks/>
                          </wps:cNvSpPr>
                          <wps:spPr bwMode="auto">
                            <a:xfrm>
                              <a:off x="3298" y="1022"/>
                              <a:ext cx="413" cy="365"/>
                            </a:xfrm>
                            <a:custGeom>
                              <a:avLst/>
                              <a:gdLst>
                                <a:gd name="T0" fmla="+- 0 3711 3298"/>
                                <a:gd name="T1" fmla="*/ T0 w 413"/>
                                <a:gd name="T2" fmla="+- 0 1113 1022"/>
                                <a:gd name="T3" fmla="*/ 1113 h 365"/>
                                <a:gd name="T4" fmla="+- 0 3654 3298"/>
                                <a:gd name="T5" fmla="*/ T4 w 413"/>
                                <a:gd name="T6" fmla="+- 0 1022 1022"/>
                                <a:gd name="T7" fmla="*/ 1022 h 365"/>
                                <a:gd name="T8" fmla="+- 0 3298 3298"/>
                                <a:gd name="T9" fmla="*/ T8 w 413"/>
                                <a:gd name="T10" fmla="+- 0 1295 1022"/>
                                <a:gd name="T11" fmla="*/ 1295 h 365"/>
                                <a:gd name="T12" fmla="+- 0 3373 3298"/>
                                <a:gd name="T13" fmla="*/ T12 w 413"/>
                                <a:gd name="T14" fmla="+- 0 1386 1022"/>
                                <a:gd name="T15" fmla="*/ 1386 h 365"/>
                                <a:gd name="T16" fmla="+- 0 3711 3298"/>
                                <a:gd name="T17" fmla="*/ T16 w 413"/>
                                <a:gd name="T18" fmla="+- 0 1113 1022"/>
                                <a:gd name="T19" fmla="*/ 111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" h="365">
                                  <a:moveTo>
                                    <a:pt x="413" y="91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75" y="364"/>
                                  </a:lnTo>
                                  <a:lnTo>
                                    <a:pt x="413" y="91"/>
                                  </a:lnTo>
                                </a:path>
                              </a:pathLst>
                            </a:custGeom>
                            <a:noFill/>
                            <a:ln w="11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519"/>
                        <wpg:cNvGrpSpPr>
                          <a:grpSpLocks/>
                        </wpg:cNvGrpSpPr>
                        <wpg:grpSpPr bwMode="auto">
                          <a:xfrm>
                            <a:off x="3598" y="790"/>
                            <a:ext cx="431" cy="232"/>
                            <a:chOff x="3598" y="790"/>
                            <a:chExt cx="431" cy="232"/>
                          </a:xfrm>
                        </wpg:grpSpPr>
                        <wps:wsp>
                          <wps:cNvPr id="1466" name="Freeform 1520"/>
                          <wps:cNvSpPr>
                            <a:spLocks/>
                          </wps:cNvSpPr>
                          <wps:spPr bwMode="auto">
                            <a:xfrm>
                              <a:off x="3598" y="790"/>
                              <a:ext cx="431" cy="232"/>
                            </a:xfrm>
                            <a:custGeom>
                              <a:avLst/>
                              <a:gdLst>
                                <a:gd name="T0" fmla="+- 0 3780 3598"/>
                                <a:gd name="T1" fmla="*/ T0 w 431"/>
                                <a:gd name="T2" fmla="+- 0 924 790"/>
                                <a:gd name="T3" fmla="*/ 924 h 232"/>
                                <a:gd name="T4" fmla="+- 0 3598 3598"/>
                                <a:gd name="T5" fmla="*/ T4 w 431"/>
                                <a:gd name="T6" fmla="+- 0 1065 790"/>
                                <a:gd name="T7" fmla="*/ 1065 h 232"/>
                                <a:gd name="T8" fmla="+- 0 3673 3598"/>
                                <a:gd name="T9" fmla="*/ T8 w 431"/>
                                <a:gd name="T10" fmla="+- 0 1156 790"/>
                                <a:gd name="T11" fmla="*/ 1156 h 232"/>
                                <a:gd name="T12" fmla="+- 0 3974 3598"/>
                                <a:gd name="T13" fmla="*/ T12 w 431"/>
                                <a:gd name="T14" fmla="+- 0 924 790"/>
                                <a:gd name="T15" fmla="*/ 92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1" h="232">
                                  <a:moveTo>
                                    <a:pt x="182" y="134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75" y="366"/>
                                  </a:lnTo>
                                  <a:lnTo>
                                    <a:pt x="376" y="134"/>
                                  </a:lnTo>
                                </a:path>
                              </a:pathLst>
                            </a:custGeom>
                            <a:noFill/>
                            <a:ln w="116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517"/>
                        <wpg:cNvGrpSpPr>
                          <a:grpSpLocks/>
                        </wpg:cNvGrpSpPr>
                        <wpg:grpSpPr bwMode="auto">
                          <a:xfrm>
                            <a:off x="2361" y="790"/>
                            <a:ext cx="1274" cy="214"/>
                            <a:chOff x="2361" y="790"/>
                            <a:chExt cx="1274" cy="214"/>
                          </a:xfrm>
                        </wpg:grpSpPr>
                        <wps:wsp>
                          <wps:cNvPr id="1468" name="Freeform 1518"/>
                          <wps:cNvSpPr>
                            <a:spLocks/>
                          </wps:cNvSpPr>
                          <wps:spPr bwMode="auto">
                            <a:xfrm>
                              <a:off x="2361" y="790"/>
                              <a:ext cx="1274" cy="214"/>
                            </a:xfrm>
                            <a:custGeom>
                              <a:avLst/>
                              <a:gdLst>
                                <a:gd name="T0" fmla="+- 0 2549 2361"/>
                                <a:gd name="T1" fmla="*/ T0 w 1274"/>
                                <a:gd name="T2" fmla="+- 0 1508 790"/>
                                <a:gd name="T3" fmla="*/ 1508 h 214"/>
                                <a:gd name="T4" fmla="+- 0 2361 2361"/>
                                <a:gd name="T5" fmla="*/ T4 w 1274"/>
                                <a:gd name="T6" fmla="+- 0 1648 790"/>
                                <a:gd name="T7" fmla="*/ 1648 h 214"/>
                                <a:gd name="T8" fmla="+- 0 2417 2361"/>
                                <a:gd name="T9" fmla="*/ T8 w 1274"/>
                                <a:gd name="T10" fmla="+- 0 1721 790"/>
                                <a:gd name="T11" fmla="*/ 1721 h 214"/>
                                <a:gd name="T12" fmla="+- 0 2436 2361"/>
                                <a:gd name="T13" fmla="*/ T12 w 1274"/>
                                <a:gd name="T14" fmla="+- 0 1702 790"/>
                                <a:gd name="T15" fmla="*/ 1702 h 214"/>
                                <a:gd name="T16" fmla="+- 0 2623 2361"/>
                                <a:gd name="T17" fmla="*/ T16 w 1274"/>
                                <a:gd name="T18" fmla="+- 0 1557 790"/>
                                <a:gd name="T19" fmla="*/ 1557 h 214"/>
                                <a:gd name="T20" fmla="+- 0 2707 2361"/>
                                <a:gd name="T21" fmla="*/ T20 w 1274"/>
                                <a:gd name="T22" fmla="+- 0 1508 790"/>
                                <a:gd name="T23" fmla="*/ 150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4" h="214">
                                  <a:moveTo>
                                    <a:pt x="188" y="718"/>
                                  </a:moveTo>
                                  <a:lnTo>
                                    <a:pt x="0" y="858"/>
                                  </a:lnTo>
                                  <a:lnTo>
                                    <a:pt x="56" y="931"/>
                                  </a:lnTo>
                                  <a:lnTo>
                                    <a:pt x="75" y="912"/>
                                  </a:lnTo>
                                  <a:lnTo>
                                    <a:pt x="262" y="767"/>
                                  </a:lnTo>
                                  <a:lnTo>
                                    <a:pt x="346" y="718"/>
                                  </a:lnTo>
                                </a:path>
                              </a:pathLst>
                            </a:custGeom>
                            <a:noFill/>
                            <a:ln w="116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515"/>
                        <wpg:cNvGrpSpPr>
                          <a:grpSpLocks/>
                        </wpg:cNvGrpSpPr>
                        <wpg:grpSpPr bwMode="auto">
                          <a:xfrm>
                            <a:off x="2791" y="790"/>
                            <a:ext cx="376" cy="268"/>
                            <a:chOff x="2791" y="790"/>
                            <a:chExt cx="376" cy="268"/>
                          </a:xfrm>
                        </wpg:grpSpPr>
                        <wps:wsp>
                          <wps:cNvPr id="1470" name="Freeform 1516"/>
                          <wps:cNvSpPr>
                            <a:spLocks/>
                          </wps:cNvSpPr>
                          <wps:spPr bwMode="auto">
                            <a:xfrm>
                              <a:off x="2791" y="790"/>
                              <a:ext cx="376" cy="268"/>
                            </a:xfrm>
                            <a:custGeom>
                              <a:avLst/>
                              <a:gdLst>
                                <a:gd name="T0" fmla="+- 0 2858 2791"/>
                                <a:gd name="T1" fmla="*/ T0 w 376"/>
                                <a:gd name="T2" fmla="+- 0 924 790"/>
                                <a:gd name="T3" fmla="*/ 924 h 268"/>
                                <a:gd name="T4" fmla="+- 0 2904 2791"/>
                                <a:gd name="T5" fmla="*/ T4 w 376"/>
                                <a:gd name="T6" fmla="+- 0 992 790"/>
                                <a:gd name="T7" fmla="*/ 992 h 268"/>
                                <a:gd name="T8" fmla="+- 0 3073 2791"/>
                                <a:gd name="T9" fmla="*/ T8 w 376"/>
                                <a:gd name="T10" fmla="+- 0 1192 790"/>
                                <a:gd name="T11" fmla="*/ 1192 h 268"/>
                                <a:gd name="T12" fmla="+- 0 3167 2791"/>
                                <a:gd name="T13" fmla="*/ T12 w 376"/>
                                <a:gd name="T14" fmla="+- 0 1138 790"/>
                                <a:gd name="T15" fmla="*/ 1138 h 268"/>
                                <a:gd name="T16" fmla="+- 0 2998 2791"/>
                                <a:gd name="T17" fmla="*/ T16 w 376"/>
                                <a:gd name="T18" fmla="+- 0 936 790"/>
                                <a:gd name="T19" fmla="*/ 936 h 268"/>
                                <a:gd name="T20" fmla="+- 0 2990 2791"/>
                                <a:gd name="T21" fmla="*/ T20 w 376"/>
                                <a:gd name="T22" fmla="+- 0 924 790"/>
                                <a:gd name="T23" fmla="*/ 92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6" h="268">
                                  <a:moveTo>
                                    <a:pt x="67" y="134"/>
                                  </a:moveTo>
                                  <a:lnTo>
                                    <a:pt x="113" y="202"/>
                                  </a:lnTo>
                                  <a:lnTo>
                                    <a:pt x="282" y="402"/>
                                  </a:lnTo>
                                  <a:lnTo>
                                    <a:pt x="376" y="348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199" y="134"/>
                                  </a:lnTo>
                                </a:path>
                              </a:pathLst>
                            </a:custGeom>
                            <a:noFill/>
                            <a:ln w="117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513"/>
                        <wpg:cNvGrpSpPr>
                          <a:grpSpLocks/>
                        </wpg:cNvGrpSpPr>
                        <wpg:grpSpPr bwMode="auto">
                          <a:xfrm>
                            <a:off x="3654" y="2044"/>
                            <a:ext cx="487" cy="511"/>
                            <a:chOff x="3654" y="2044"/>
                            <a:chExt cx="487" cy="511"/>
                          </a:xfrm>
                        </wpg:grpSpPr>
                        <wps:wsp>
                          <wps:cNvPr id="1472" name="Freeform 1514"/>
                          <wps:cNvSpPr>
                            <a:spLocks/>
                          </wps:cNvSpPr>
                          <wps:spPr bwMode="auto">
                            <a:xfrm>
                              <a:off x="3654" y="2044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4141 3654"/>
                                <a:gd name="T1" fmla="*/ T0 w 487"/>
                                <a:gd name="T2" fmla="+- 0 2409 2044"/>
                                <a:gd name="T3" fmla="*/ 2409 h 511"/>
                                <a:gd name="T4" fmla="+- 0 3973 3654"/>
                                <a:gd name="T5" fmla="*/ T4 w 487"/>
                                <a:gd name="T6" fmla="+- 0 2226 2044"/>
                                <a:gd name="T7" fmla="*/ 2226 h 511"/>
                                <a:gd name="T8" fmla="+- 0 3898 3654"/>
                                <a:gd name="T9" fmla="*/ T8 w 487"/>
                                <a:gd name="T10" fmla="+- 0 2098 2044"/>
                                <a:gd name="T11" fmla="*/ 2098 h 511"/>
                                <a:gd name="T12" fmla="+- 0 3841 3654"/>
                                <a:gd name="T13" fmla="*/ T12 w 487"/>
                                <a:gd name="T14" fmla="+- 0 2044 2044"/>
                                <a:gd name="T15" fmla="*/ 2044 h 511"/>
                                <a:gd name="T16" fmla="+- 0 3654 3654"/>
                                <a:gd name="T17" fmla="*/ T16 w 487"/>
                                <a:gd name="T18" fmla="+- 0 2190 2044"/>
                                <a:gd name="T19" fmla="*/ 2190 h 511"/>
                                <a:gd name="T20" fmla="+- 0 3954 3654"/>
                                <a:gd name="T21" fmla="*/ T20 w 487"/>
                                <a:gd name="T22" fmla="+- 0 2555 2044"/>
                                <a:gd name="T23" fmla="*/ 2555 h 511"/>
                                <a:gd name="T24" fmla="+- 0 4141 3654"/>
                                <a:gd name="T25" fmla="*/ T24 w 487"/>
                                <a:gd name="T26" fmla="+- 0 2409 2044"/>
                                <a:gd name="T27" fmla="*/ 2409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7" y="365"/>
                                  </a:moveTo>
                                  <a:lnTo>
                                    <a:pt x="319" y="18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00" y="511"/>
                                  </a:lnTo>
                                  <a:lnTo>
                                    <a:pt x="487" y="365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511"/>
                        <wpg:cNvGrpSpPr>
                          <a:grpSpLocks/>
                        </wpg:cNvGrpSpPr>
                        <wpg:grpSpPr bwMode="auto">
                          <a:xfrm>
                            <a:off x="3130" y="820"/>
                            <a:ext cx="449" cy="384"/>
                            <a:chOff x="3130" y="820"/>
                            <a:chExt cx="449" cy="384"/>
                          </a:xfrm>
                        </wpg:grpSpPr>
                        <wps:wsp>
                          <wps:cNvPr id="1474" name="Freeform 1512"/>
                          <wps:cNvSpPr>
                            <a:spLocks/>
                          </wps:cNvSpPr>
                          <wps:spPr bwMode="auto">
                            <a:xfrm>
                              <a:off x="3130" y="820"/>
                              <a:ext cx="449" cy="384"/>
                            </a:xfrm>
                            <a:custGeom>
                              <a:avLst/>
                              <a:gdLst>
                                <a:gd name="T0" fmla="+- 0 3579 3130"/>
                                <a:gd name="T1" fmla="*/ T0 w 449"/>
                                <a:gd name="T2" fmla="+- 0 948 820"/>
                                <a:gd name="T3" fmla="*/ 948 h 384"/>
                                <a:gd name="T4" fmla="+- 0 3485 3130"/>
                                <a:gd name="T5" fmla="*/ T4 w 449"/>
                                <a:gd name="T6" fmla="+- 0 820 820"/>
                                <a:gd name="T7" fmla="*/ 820 h 384"/>
                                <a:gd name="T8" fmla="+- 0 3130 3130"/>
                                <a:gd name="T9" fmla="*/ T8 w 449"/>
                                <a:gd name="T10" fmla="+- 0 1095 820"/>
                                <a:gd name="T11" fmla="*/ 1095 h 384"/>
                                <a:gd name="T12" fmla="+- 0 3223 3130"/>
                                <a:gd name="T13" fmla="*/ T12 w 449"/>
                                <a:gd name="T14" fmla="+- 0 1204 820"/>
                                <a:gd name="T15" fmla="*/ 1204 h 384"/>
                                <a:gd name="T16" fmla="+- 0 3579 3130"/>
                                <a:gd name="T17" fmla="*/ T16 w 449"/>
                                <a:gd name="T18" fmla="+- 0 948 820"/>
                                <a:gd name="T19" fmla="*/ 94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" h="384">
                                  <a:moveTo>
                                    <a:pt x="449" y="128"/>
                                  </a:moveTo>
                                  <a:lnTo>
                                    <a:pt x="355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93" y="384"/>
                                  </a:lnTo>
                                  <a:lnTo>
                                    <a:pt x="449" y="128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509"/>
                        <wpg:cNvGrpSpPr>
                          <a:grpSpLocks/>
                        </wpg:cNvGrpSpPr>
                        <wpg:grpSpPr bwMode="auto">
                          <a:xfrm>
                            <a:off x="4179" y="1004"/>
                            <a:ext cx="356" cy="365"/>
                            <a:chOff x="4179" y="1004"/>
                            <a:chExt cx="356" cy="365"/>
                          </a:xfrm>
                        </wpg:grpSpPr>
                        <wps:wsp>
                          <wps:cNvPr id="1476" name="Freeform 1510"/>
                          <wps:cNvSpPr>
                            <a:spLocks/>
                          </wps:cNvSpPr>
                          <wps:spPr bwMode="auto">
                            <a:xfrm>
                              <a:off x="4179" y="1004"/>
                              <a:ext cx="356" cy="365"/>
                            </a:xfrm>
                            <a:custGeom>
                              <a:avLst/>
                              <a:gdLst>
                                <a:gd name="T0" fmla="+- 0 4535 4179"/>
                                <a:gd name="T1" fmla="*/ T0 w 356"/>
                                <a:gd name="T2" fmla="+- 0 1259 1004"/>
                                <a:gd name="T3" fmla="*/ 1259 h 365"/>
                                <a:gd name="T4" fmla="+- 0 4329 4179"/>
                                <a:gd name="T5" fmla="*/ T4 w 356"/>
                                <a:gd name="T6" fmla="+- 0 1004 1004"/>
                                <a:gd name="T7" fmla="*/ 1004 h 365"/>
                                <a:gd name="T8" fmla="+- 0 4179 4179"/>
                                <a:gd name="T9" fmla="*/ T8 w 356"/>
                                <a:gd name="T10" fmla="+- 0 1131 1004"/>
                                <a:gd name="T11" fmla="*/ 1131 h 365"/>
                                <a:gd name="T12" fmla="+- 0 4385 4179"/>
                                <a:gd name="T13" fmla="*/ T12 w 356"/>
                                <a:gd name="T14" fmla="+- 0 1368 1004"/>
                                <a:gd name="T15" fmla="*/ 1368 h 365"/>
                                <a:gd name="T16" fmla="+- 0 4535 4179"/>
                                <a:gd name="T17" fmla="*/ T16 w 356"/>
                                <a:gd name="T18" fmla="+- 0 1259 1004"/>
                                <a:gd name="T19" fmla="*/ 125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65">
                                  <a:moveTo>
                                    <a:pt x="356" y="255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06" y="364"/>
                                  </a:lnTo>
                                  <a:lnTo>
                                    <a:pt x="356" y="255"/>
                                  </a:lnTo>
                                </a:path>
                              </a:pathLst>
                            </a:custGeom>
                            <a:noFill/>
                            <a:ln w="11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507"/>
                        <wpg:cNvGrpSpPr>
                          <a:grpSpLocks/>
                        </wpg:cNvGrpSpPr>
                        <wpg:grpSpPr bwMode="auto">
                          <a:xfrm>
                            <a:off x="1667" y="7887"/>
                            <a:ext cx="469" cy="511"/>
                            <a:chOff x="1667" y="7887"/>
                            <a:chExt cx="469" cy="511"/>
                          </a:xfrm>
                        </wpg:grpSpPr>
                        <wps:wsp>
                          <wps:cNvPr id="1478" name="Freeform 1508"/>
                          <wps:cNvSpPr>
                            <a:spLocks/>
                          </wps:cNvSpPr>
                          <wps:spPr bwMode="auto">
                            <a:xfrm>
                              <a:off x="1667" y="7887"/>
                              <a:ext cx="469" cy="511"/>
                            </a:xfrm>
                            <a:custGeom>
                              <a:avLst/>
                              <a:gdLst>
                                <a:gd name="T0" fmla="+- 0 1948 1667"/>
                                <a:gd name="T1" fmla="*/ T0 w 469"/>
                                <a:gd name="T2" fmla="+- 0 7887 7887"/>
                                <a:gd name="T3" fmla="*/ 7887 h 511"/>
                                <a:gd name="T4" fmla="+- 0 1667 1667"/>
                                <a:gd name="T5" fmla="*/ T4 w 469"/>
                                <a:gd name="T6" fmla="+- 0 8252 7887"/>
                                <a:gd name="T7" fmla="*/ 8252 h 511"/>
                                <a:gd name="T8" fmla="+- 0 1854 1667"/>
                                <a:gd name="T9" fmla="*/ T8 w 469"/>
                                <a:gd name="T10" fmla="+- 0 8398 7887"/>
                                <a:gd name="T11" fmla="*/ 8398 h 511"/>
                                <a:gd name="T12" fmla="+- 0 2004 1667"/>
                                <a:gd name="T13" fmla="*/ T12 w 469"/>
                                <a:gd name="T14" fmla="+- 0 8178 7887"/>
                                <a:gd name="T15" fmla="*/ 8178 h 511"/>
                                <a:gd name="T16" fmla="+- 0 2098 1667"/>
                                <a:gd name="T17" fmla="*/ T16 w 469"/>
                                <a:gd name="T18" fmla="+- 0 8069 7887"/>
                                <a:gd name="T19" fmla="*/ 8069 h 511"/>
                                <a:gd name="T20" fmla="+- 0 2136 1667"/>
                                <a:gd name="T21" fmla="*/ T20 w 469"/>
                                <a:gd name="T22" fmla="+- 0 8014 7887"/>
                                <a:gd name="T23" fmla="*/ 8014 h 511"/>
                                <a:gd name="T24" fmla="+- 0 1948 1667"/>
                                <a:gd name="T25" fmla="*/ T24 w 469"/>
                                <a:gd name="T26" fmla="+- 0 7887 7887"/>
                                <a:gd name="T27" fmla="*/ 788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9" h="511">
                                  <a:moveTo>
                                    <a:pt x="281" y="0"/>
                                  </a:moveTo>
                                  <a:lnTo>
                                    <a:pt x="0" y="365"/>
                                  </a:lnTo>
                                  <a:lnTo>
                                    <a:pt x="187" y="511"/>
                                  </a:lnTo>
                                  <a:lnTo>
                                    <a:pt x="337" y="291"/>
                                  </a:lnTo>
                                  <a:lnTo>
                                    <a:pt x="431" y="182"/>
                                  </a:lnTo>
                                  <a:lnTo>
                                    <a:pt x="469" y="127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504"/>
                        <wpg:cNvGrpSpPr>
                          <a:grpSpLocks/>
                        </wpg:cNvGrpSpPr>
                        <wpg:grpSpPr bwMode="auto">
                          <a:xfrm>
                            <a:off x="2004" y="8690"/>
                            <a:ext cx="432" cy="356"/>
                            <a:chOff x="2004" y="8690"/>
                            <a:chExt cx="432" cy="356"/>
                          </a:xfrm>
                        </wpg:grpSpPr>
                        <wps:wsp>
                          <wps:cNvPr id="1480" name="Freeform 1506"/>
                          <wps:cNvSpPr>
                            <a:spLocks/>
                          </wps:cNvSpPr>
                          <wps:spPr bwMode="auto">
                            <a:xfrm>
                              <a:off x="2004" y="8690"/>
                              <a:ext cx="432" cy="356"/>
                            </a:xfrm>
                            <a:custGeom>
                              <a:avLst/>
                              <a:gdLst>
                                <a:gd name="T0" fmla="+- 0 2267 2004"/>
                                <a:gd name="T1" fmla="*/ T0 w 432"/>
                                <a:gd name="T2" fmla="+- 0 8690 8690"/>
                                <a:gd name="T3" fmla="*/ 8690 h 356"/>
                                <a:gd name="T4" fmla="+- 0 2004 2004"/>
                                <a:gd name="T5" fmla="*/ T4 w 432"/>
                                <a:gd name="T6" fmla="+- 0 9018 8690"/>
                                <a:gd name="T7" fmla="*/ 9018 h 356"/>
                                <a:gd name="T8" fmla="+- 0 2046 2004"/>
                                <a:gd name="T9" fmla="*/ T8 w 432"/>
                                <a:gd name="T10" fmla="+- 0 9046 8690"/>
                                <a:gd name="T11" fmla="*/ 9046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2" h="356">
                                  <a:moveTo>
                                    <a:pt x="263" y="0"/>
                                  </a:moveTo>
                                  <a:lnTo>
                                    <a:pt x="0" y="328"/>
                                  </a:lnTo>
                                  <a:lnTo>
                                    <a:pt x="42" y="35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505"/>
                          <wps:cNvSpPr>
                            <a:spLocks/>
                          </wps:cNvSpPr>
                          <wps:spPr bwMode="auto">
                            <a:xfrm>
                              <a:off x="2004" y="8690"/>
                              <a:ext cx="432" cy="356"/>
                            </a:xfrm>
                            <a:custGeom>
                              <a:avLst/>
                              <a:gdLst>
                                <a:gd name="T0" fmla="+- 0 2240 2004"/>
                                <a:gd name="T1" fmla="*/ T0 w 432"/>
                                <a:gd name="T2" fmla="+- 0 9046 8690"/>
                                <a:gd name="T3" fmla="*/ 9046 h 356"/>
                                <a:gd name="T4" fmla="+- 0 2248 2004"/>
                                <a:gd name="T5" fmla="*/ T4 w 432"/>
                                <a:gd name="T6" fmla="+- 0 9036 8690"/>
                                <a:gd name="T7" fmla="*/ 9036 h 356"/>
                                <a:gd name="T8" fmla="+- 0 2323 2004"/>
                                <a:gd name="T9" fmla="*/ T8 w 432"/>
                                <a:gd name="T10" fmla="+- 0 8927 8690"/>
                                <a:gd name="T11" fmla="*/ 8927 h 356"/>
                                <a:gd name="T12" fmla="+- 0 2436 2004"/>
                                <a:gd name="T13" fmla="*/ T12 w 432"/>
                                <a:gd name="T14" fmla="+- 0 8800 8690"/>
                                <a:gd name="T15" fmla="*/ 8800 h 356"/>
                                <a:gd name="T16" fmla="+- 0 2417 2004"/>
                                <a:gd name="T17" fmla="*/ T16 w 432"/>
                                <a:gd name="T18" fmla="+- 0 8800 8690"/>
                                <a:gd name="T19" fmla="*/ 8800 h 356"/>
                                <a:gd name="T20" fmla="+- 0 2267 2004"/>
                                <a:gd name="T21" fmla="*/ T20 w 432"/>
                                <a:gd name="T22" fmla="+- 0 8690 8690"/>
                                <a:gd name="T23" fmla="*/ 8690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2" h="356">
                                  <a:moveTo>
                                    <a:pt x="236" y="356"/>
                                  </a:moveTo>
                                  <a:lnTo>
                                    <a:pt x="244" y="346"/>
                                  </a:lnTo>
                                  <a:lnTo>
                                    <a:pt x="319" y="237"/>
                                  </a:lnTo>
                                  <a:lnTo>
                                    <a:pt x="432" y="110"/>
                                  </a:lnTo>
                                  <a:lnTo>
                                    <a:pt x="413" y="110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502"/>
                        <wpg:cNvGrpSpPr>
                          <a:grpSpLocks/>
                        </wpg:cNvGrpSpPr>
                        <wpg:grpSpPr bwMode="auto">
                          <a:xfrm>
                            <a:off x="1418" y="1989"/>
                            <a:ext cx="155" cy="640"/>
                            <a:chOff x="1418" y="1989"/>
                            <a:chExt cx="155" cy="640"/>
                          </a:xfrm>
                        </wpg:grpSpPr>
                        <wps:wsp>
                          <wps:cNvPr id="1483" name="Freeform 1503"/>
                          <wps:cNvSpPr>
                            <a:spLocks/>
                          </wps:cNvSpPr>
                          <wps:spPr bwMode="auto">
                            <a:xfrm>
                              <a:off x="1418" y="1989"/>
                              <a:ext cx="155" cy="640"/>
                            </a:xfrm>
                            <a:custGeom>
                              <a:avLst/>
                              <a:gdLst>
                                <a:gd name="T0" fmla="+- 0 1807 1418"/>
                                <a:gd name="T1" fmla="*/ T0 w 155"/>
                                <a:gd name="T2" fmla="+- 0 2555 1989"/>
                                <a:gd name="T3" fmla="*/ 2555 h 640"/>
                                <a:gd name="T4" fmla="+- 0 1849 1418"/>
                                <a:gd name="T5" fmla="*/ T4 w 155"/>
                                <a:gd name="T6" fmla="+- 0 2610 1989"/>
                                <a:gd name="T7" fmla="*/ 2610 h 640"/>
                                <a:gd name="T8" fmla="+- 0 1868 1418"/>
                                <a:gd name="T9" fmla="*/ T8 w 155"/>
                                <a:gd name="T10" fmla="+- 0 2628 1989"/>
                                <a:gd name="T11" fmla="*/ 2628 h 640"/>
                                <a:gd name="T12" fmla="+- 0 1962 1418"/>
                                <a:gd name="T13" fmla="*/ T12 w 155"/>
                                <a:gd name="T14" fmla="+- 0 2555 1989"/>
                                <a:gd name="T15" fmla="*/ 2555 h 640"/>
                                <a:gd name="T16" fmla="+- 0 1943 1418"/>
                                <a:gd name="T17" fmla="*/ T16 w 155"/>
                                <a:gd name="T18" fmla="+- 0 2518 1989"/>
                                <a:gd name="T19" fmla="*/ 2518 h 640"/>
                                <a:gd name="T20" fmla="+- 0 1807 1418"/>
                                <a:gd name="T21" fmla="*/ T20 w 155"/>
                                <a:gd name="T22" fmla="+- 0 2356 1989"/>
                                <a:gd name="T23" fmla="*/ 2356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5" h="640">
                                  <a:moveTo>
                                    <a:pt x="389" y="566"/>
                                  </a:moveTo>
                                  <a:lnTo>
                                    <a:pt x="431" y="621"/>
                                  </a:lnTo>
                                  <a:lnTo>
                                    <a:pt x="450" y="639"/>
                                  </a:lnTo>
                                  <a:lnTo>
                                    <a:pt x="544" y="566"/>
                                  </a:lnTo>
                                  <a:lnTo>
                                    <a:pt x="525" y="529"/>
                                  </a:lnTo>
                                  <a:lnTo>
                                    <a:pt x="389" y="367"/>
                                  </a:lnTo>
                                </a:path>
                              </a:pathLst>
                            </a:custGeom>
                            <a:noFill/>
                            <a:ln w="118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500"/>
                        <wpg:cNvGrpSpPr>
                          <a:grpSpLocks/>
                        </wpg:cNvGrpSpPr>
                        <wpg:grpSpPr bwMode="auto">
                          <a:xfrm>
                            <a:off x="2173" y="2098"/>
                            <a:ext cx="524" cy="622"/>
                            <a:chOff x="2173" y="2098"/>
                            <a:chExt cx="524" cy="622"/>
                          </a:xfrm>
                        </wpg:grpSpPr>
                        <wps:wsp>
                          <wps:cNvPr id="1485" name="Freeform 1501"/>
                          <wps:cNvSpPr>
                            <a:spLocks/>
                          </wps:cNvSpPr>
                          <wps:spPr bwMode="auto">
                            <a:xfrm>
                              <a:off x="2173" y="2098"/>
                              <a:ext cx="524" cy="622"/>
                            </a:xfrm>
                            <a:custGeom>
                              <a:avLst/>
                              <a:gdLst>
                                <a:gd name="T0" fmla="+- 0 2604 2173"/>
                                <a:gd name="T1" fmla="*/ T0 w 524"/>
                                <a:gd name="T2" fmla="+- 0 2719 2098"/>
                                <a:gd name="T3" fmla="*/ 2719 h 622"/>
                                <a:gd name="T4" fmla="+- 0 2698 2173"/>
                                <a:gd name="T5" fmla="*/ T4 w 524"/>
                                <a:gd name="T6" fmla="+- 0 2646 2098"/>
                                <a:gd name="T7" fmla="*/ 2646 h 622"/>
                                <a:gd name="T8" fmla="+- 0 2511 2173"/>
                                <a:gd name="T9" fmla="*/ T8 w 524"/>
                                <a:gd name="T10" fmla="+- 0 2391 2098"/>
                                <a:gd name="T11" fmla="*/ 2391 h 622"/>
                                <a:gd name="T12" fmla="+- 0 2417 2173"/>
                                <a:gd name="T13" fmla="*/ T12 w 524"/>
                                <a:gd name="T14" fmla="+- 0 2282 2098"/>
                                <a:gd name="T15" fmla="*/ 2282 h 622"/>
                                <a:gd name="T16" fmla="+- 0 2267 2173"/>
                                <a:gd name="T17" fmla="*/ T16 w 524"/>
                                <a:gd name="T18" fmla="+- 0 2098 2098"/>
                                <a:gd name="T19" fmla="*/ 2098 h 622"/>
                                <a:gd name="T20" fmla="+- 0 2173 2173"/>
                                <a:gd name="T21" fmla="*/ T20 w 524"/>
                                <a:gd name="T22" fmla="+- 0 2171 2098"/>
                                <a:gd name="T23" fmla="*/ 2171 h 622"/>
                                <a:gd name="T24" fmla="+- 0 2604 2173"/>
                                <a:gd name="T25" fmla="*/ T24 w 524"/>
                                <a:gd name="T26" fmla="+- 0 2719 2098"/>
                                <a:gd name="T27" fmla="*/ 2719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4" h="622">
                                  <a:moveTo>
                                    <a:pt x="431" y="621"/>
                                  </a:moveTo>
                                  <a:lnTo>
                                    <a:pt x="525" y="548"/>
                                  </a:lnTo>
                                  <a:lnTo>
                                    <a:pt x="338" y="293"/>
                                  </a:lnTo>
                                  <a:lnTo>
                                    <a:pt x="244" y="18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31" y="621"/>
                                  </a:lnTo>
                                </a:path>
                              </a:pathLst>
                            </a:custGeom>
                            <a:noFill/>
                            <a:ln w="117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98"/>
                        <wpg:cNvGrpSpPr>
                          <a:grpSpLocks/>
                        </wpg:cNvGrpSpPr>
                        <wpg:grpSpPr bwMode="auto">
                          <a:xfrm>
                            <a:off x="2436" y="839"/>
                            <a:ext cx="468" cy="492"/>
                            <a:chOff x="2436" y="839"/>
                            <a:chExt cx="468" cy="492"/>
                          </a:xfrm>
                        </wpg:grpSpPr>
                        <wps:wsp>
                          <wps:cNvPr id="1487" name="Freeform 1499"/>
                          <wps:cNvSpPr>
                            <a:spLocks/>
                          </wps:cNvSpPr>
                          <wps:spPr bwMode="auto">
                            <a:xfrm>
                              <a:off x="2436" y="839"/>
                              <a:ext cx="468" cy="49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468"/>
                                <a:gd name="T2" fmla="+- 0 984 839"/>
                                <a:gd name="T3" fmla="*/ 984 h 492"/>
                                <a:gd name="T4" fmla="+- 0 2717 2436"/>
                                <a:gd name="T5" fmla="*/ T4 w 468"/>
                                <a:gd name="T6" fmla="+- 0 1331 839"/>
                                <a:gd name="T7" fmla="*/ 1331 h 492"/>
                                <a:gd name="T8" fmla="+- 0 2904 2436"/>
                                <a:gd name="T9" fmla="*/ T8 w 468"/>
                                <a:gd name="T10" fmla="+- 0 1186 839"/>
                                <a:gd name="T11" fmla="*/ 1186 h 492"/>
                                <a:gd name="T12" fmla="+- 0 2735 2436"/>
                                <a:gd name="T13" fmla="*/ T12 w 468"/>
                                <a:gd name="T14" fmla="+- 0 966 839"/>
                                <a:gd name="T15" fmla="*/ 966 h 492"/>
                                <a:gd name="T16" fmla="+- 0 2661 2436"/>
                                <a:gd name="T17" fmla="*/ T16 w 468"/>
                                <a:gd name="T18" fmla="+- 0 875 839"/>
                                <a:gd name="T19" fmla="*/ 875 h 492"/>
                                <a:gd name="T20" fmla="+- 0 2623 2436"/>
                                <a:gd name="T21" fmla="*/ T20 w 468"/>
                                <a:gd name="T22" fmla="+- 0 839 839"/>
                                <a:gd name="T23" fmla="*/ 839 h 492"/>
                                <a:gd name="T24" fmla="+- 0 2436 2436"/>
                                <a:gd name="T25" fmla="*/ T24 w 468"/>
                                <a:gd name="T26" fmla="+- 0 984 839"/>
                                <a:gd name="T27" fmla="*/ 984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8" h="492">
                                  <a:moveTo>
                                    <a:pt x="0" y="145"/>
                                  </a:moveTo>
                                  <a:lnTo>
                                    <a:pt x="281" y="492"/>
                                  </a:lnTo>
                                  <a:lnTo>
                                    <a:pt x="468" y="347"/>
                                  </a:lnTo>
                                  <a:lnTo>
                                    <a:pt x="299" y="127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1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96"/>
                        <wpg:cNvGrpSpPr>
                          <a:grpSpLocks/>
                        </wpg:cNvGrpSpPr>
                        <wpg:grpSpPr bwMode="auto">
                          <a:xfrm>
                            <a:off x="2380" y="6151"/>
                            <a:ext cx="374" cy="402"/>
                            <a:chOff x="2380" y="6151"/>
                            <a:chExt cx="374" cy="402"/>
                          </a:xfrm>
                        </wpg:grpSpPr>
                        <wps:wsp>
                          <wps:cNvPr id="1489" name="Freeform 1497"/>
                          <wps:cNvSpPr>
                            <a:spLocks/>
                          </wps:cNvSpPr>
                          <wps:spPr bwMode="auto">
                            <a:xfrm>
                              <a:off x="2380" y="6151"/>
                              <a:ext cx="374" cy="402"/>
                            </a:xfrm>
                            <a:custGeom>
                              <a:avLst/>
                              <a:gdLst>
                                <a:gd name="T0" fmla="+- 0 2548 2380"/>
                                <a:gd name="T1" fmla="*/ T0 w 374"/>
                                <a:gd name="T2" fmla="+- 0 6151 6151"/>
                                <a:gd name="T3" fmla="*/ 6151 h 402"/>
                                <a:gd name="T4" fmla="+- 0 2380 2380"/>
                                <a:gd name="T5" fmla="*/ T4 w 374"/>
                                <a:gd name="T6" fmla="+- 0 6280 6151"/>
                                <a:gd name="T7" fmla="*/ 6280 h 402"/>
                                <a:gd name="T8" fmla="+- 0 2417 2380"/>
                                <a:gd name="T9" fmla="*/ T8 w 374"/>
                                <a:gd name="T10" fmla="+- 0 6335 6151"/>
                                <a:gd name="T11" fmla="*/ 6335 h 402"/>
                                <a:gd name="T12" fmla="+- 0 2530 2380"/>
                                <a:gd name="T13" fmla="*/ T12 w 374"/>
                                <a:gd name="T14" fmla="+- 0 6480 6151"/>
                                <a:gd name="T15" fmla="*/ 6480 h 402"/>
                                <a:gd name="T16" fmla="+- 0 2604 2380"/>
                                <a:gd name="T17" fmla="*/ T16 w 374"/>
                                <a:gd name="T18" fmla="+- 0 6553 6151"/>
                                <a:gd name="T19" fmla="*/ 6553 h 402"/>
                                <a:gd name="T20" fmla="+- 0 2754 2380"/>
                                <a:gd name="T21" fmla="*/ T20 w 374"/>
                                <a:gd name="T22" fmla="+- 0 6426 6151"/>
                                <a:gd name="T23" fmla="*/ 6426 h 402"/>
                                <a:gd name="T24" fmla="+- 0 2754 2380"/>
                                <a:gd name="T25" fmla="*/ T24 w 374"/>
                                <a:gd name="T26" fmla="+- 0 6407 6151"/>
                                <a:gd name="T27" fmla="*/ 6407 h 402"/>
                                <a:gd name="T28" fmla="+- 0 2604 2380"/>
                                <a:gd name="T29" fmla="*/ T28 w 374"/>
                                <a:gd name="T30" fmla="+- 0 6225 6151"/>
                                <a:gd name="T31" fmla="*/ 6225 h 402"/>
                                <a:gd name="T32" fmla="+- 0 2548 2380"/>
                                <a:gd name="T33" fmla="*/ T32 w 374"/>
                                <a:gd name="T34" fmla="+- 0 6151 6151"/>
                                <a:gd name="T35" fmla="*/ 615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4" h="402">
                                  <a:moveTo>
                                    <a:pt x="168" y="0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150" y="329"/>
                                  </a:lnTo>
                                  <a:lnTo>
                                    <a:pt x="224" y="402"/>
                                  </a:lnTo>
                                  <a:lnTo>
                                    <a:pt x="374" y="275"/>
                                  </a:lnTo>
                                  <a:lnTo>
                                    <a:pt x="374" y="256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94"/>
                        <wpg:cNvGrpSpPr>
                          <a:grpSpLocks/>
                        </wpg:cNvGrpSpPr>
                        <wpg:grpSpPr bwMode="auto">
                          <a:xfrm>
                            <a:off x="3185" y="6918"/>
                            <a:ext cx="619" cy="530"/>
                            <a:chOff x="3185" y="6918"/>
                            <a:chExt cx="619" cy="530"/>
                          </a:xfrm>
                        </wpg:grpSpPr>
                        <wps:wsp>
                          <wps:cNvPr id="1491" name="Freeform 1495"/>
                          <wps:cNvSpPr>
                            <a:spLocks/>
                          </wps:cNvSpPr>
                          <wps:spPr bwMode="auto">
                            <a:xfrm>
                              <a:off x="3185" y="6918"/>
                              <a:ext cx="619" cy="530"/>
                            </a:xfrm>
                            <a:custGeom>
                              <a:avLst/>
                              <a:gdLst>
                                <a:gd name="T0" fmla="+- 0 3541 3185"/>
                                <a:gd name="T1" fmla="*/ T0 w 619"/>
                                <a:gd name="T2" fmla="+- 0 6918 6918"/>
                                <a:gd name="T3" fmla="*/ 6918 h 530"/>
                                <a:gd name="T4" fmla="+- 0 3185 3185"/>
                                <a:gd name="T5" fmla="*/ T4 w 619"/>
                                <a:gd name="T6" fmla="+- 0 7174 6918"/>
                                <a:gd name="T7" fmla="*/ 7174 h 530"/>
                                <a:gd name="T8" fmla="+- 0 3241 3185"/>
                                <a:gd name="T9" fmla="*/ T8 w 619"/>
                                <a:gd name="T10" fmla="+- 0 7266 6918"/>
                                <a:gd name="T11" fmla="*/ 7266 h 530"/>
                                <a:gd name="T12" fmla="+- 0 3317 3185"/>
                                <a:gd name="T13" fmla="*/ T12 w 619"/>
                                <a:gd name="T14" fmla="+- 0 7357 6918"/>
                                <a:gd name="T15" fmla="*/ 7357 h 530"/>
                                <a:gd name="T16" fmla="+- 0 3411 3185"/>
                                <a:gd name="T17" fmla="*/ T16 w 619"/>
                                <a:gd name="T18" fmla="+- 0 7449 6918"/>
                                <a:gd name="T19" fmla="*/ 7449 h 530"/>
                                <a:gd name="T20" fmla="+- 0 3804 3185"/>
                                <a:gd name="T21" fmla="*/ T20 w 619"/>
                                <a:gd name="T22" fmla="+- 0 7156 6918"/>
                                <a:gd name="T23" fmla="*/ 7156 h 530"/>
                                <a:gd name="T24" fmla="+- 0 3617 3185"/>
                                <a:gd name="T25" fmla="*/ T24 w 619"/>
                                <a:gd name="T26" fmla="+- 0 6918 6918"/>
                                <a:gd name="T27" fmla="*/ 6918 h 530"/>
                                <a:gd name="T28" fmla="+- 0 3541 3185"/>
                                <a:gd name="T29" fmla="*/ T28 w 619"/>
                                <a:gd name="T30" fmla="+- 0 6918 6918"/>
                                <a:gd name="T31" fmla="*/ 6918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9" h="530">
                                  <a:moveTo>
                                    <a:pt x="356" y="0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56" y="348"/>
                                  </a:lnTo>
                                  <a:lnTo>
                                    <a:pt x="132" y="439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619" y="238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0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92"/>
                        <wpg:cNvGrpSpPr>
                          <a:grpSpLocks/>
                        </wpg:cNvGrpSpPr>
                        <wpg:grpSpPr bwMode="auto">
                          <a:xfrm>
                            <a:off x="1418" y="8709"/>
                            <a:ext cx="155" cy="337"/>
                            <a:chOff x="1418" y="8709"/>
                            <a:chExt cx="155" cy="337"/>
                          </a:xfrm>
                        </wpg:grpSpPr>
                        <wps:wsp>
                          <wps:cNvPr id="1493" name="Freeform 1493"/>
                          <wps:cNvSpPr>
                            <a:spLocks/>
                          </wps:cNvSpPr>
                          <wps:spPr bwMode="auto">
                            <a:xfrm>
                              <a:off x="1418" y="8709"/>
                              <a:ext cx="155" cy="337"/>
                            </a:xfrm>
                            <a:custGeom>
                              <a:avLst/>
                              <a:gdLst>
                                <a:gd name="T0" fmla="+- 0 1714 1418"/>
                                <a:gd name="T1" fmla="*/ T0 w 155"/>
                                <a:gd name="T2" fmla="+- 0 9014 8709"/>
                                <a:gd name="T3" fmla="*/ 9014 h 337"/>
                                <a:gd name="T4" fmla="+- 0 1738 1418"/>
                                <a:gd name="T5" fmla="*/ T4 w 155"/>
                                <a:gd name="T6" fmla="+- 0 8982 8709"/>
                                <a:gd name="T7" fmla="*/ 8982 h 337"/>
                                <a:gd name="T8" fmla="+- 0 1812 1418"/>
                                <a:gd name="T9" fmla="*/ T8 w 155"/>
                                <a:gd name="T10" fmla="+- 0 8891 8709"/>
                                <a:gd name="T11" fmla="*/ 8891 h 337"/>
                                <a:gd name="T12" fmla="+- 0 1868 1418"/>
                                <a:gd name="T13" fmla="*/ T12 w 155"/>
                                <a:gd name="T14" fmla="+- 0 8818 8709"/>
                                <a:gd name="T15" fmla="*/ 8818 h 337"/>
                                <a:gd name="T16" fmla="+- 0 1714 1418"/>
                                <a:gd name="T17" fmla="*/ T16 w 155"/>
                                <a:gd name="T18" fmla="+- 0 8718 8709"/>
                                <a:gd name="T19" fmla="*/ 8718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" h="337">
                                  <a:moveTo>
                                    <a:pt x="296" y="305"/>
                                  </a:moveTo>
                                  <a:lnTo>
                                    <a:pt x="320" y="273"/>
                                  </a:lnTo>
                                  <a:lnTo>
                                    <a:pt x="394" y="182"/>
                                  </a:lnTo>
                                  <a:lnTo>
                                    <a:pt x="450" y="109"/>
                                  </a:lnTo>
                                  <a:lnTo>
                                    <a:pt x="296" y="9"/>
                                  </a:lnTo>
                                </a:path>
                              </a:pathLst>
                            </a:custGeom>
                            <a:noFill/>
                            <a:ln w="118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90"/>
                        <wpg:cNvGrpSpPr>
                          <a:grpSpLocks/>
                        </wpg:cNvGrpSpPr>
                        <wpg:grpSpPr bwMode="auto">
                          <a:xfrm>
                            <a:off x="10478" y="8343"/>
                            <a:ext cx="56" cy="164"/>
                            <a:chOff x="10478" y="8343"/>
                            <a:chExt cx="56" cy="164"/>
                          </a:xfrm>
                        </wpg:grpSpPr>
                        <wps:wsp>
                          <wps:cNvPr id="1495" name="Freeform 1491"/>
                          <wps:cNvSpPr>
                            <a:spLocks/>
                          </wps:cNvSpPr>
                          <wps:spPr bwMode="auto">
                            <a:xfrm>
                              <a:off x="10478" y="8343"/>
                              <a:ext cx="56" cy="164"/>
                            </a:xfrm>
                            <a:custGeom>
                              <a:avLst/>
                              <a:gdLst>
                                <a:gd name="T0" fmla="+- 0 10478 10478"/>
                                <a:gd name="T1" fmla="*/ T0 w 56"/>
                                <a:gd name="T2" fmla="+- 0 8343 8343"/>
                                <a:gd name="T3" fmla="*/ 8343 h 164"/>
                                <a:gd name="T4" fmla="+- 0 10478 10478"/>
                                <a:gd name="T5" fmla="*/ T4 w 56"/>
                                <a:gd name="T6" fmla="+- 0 8380 8343"/>
                                <a:gd name="T7" fmla="*/ 8380 h 164"/>
                                <a:gd name="T8" fmla="+- 0 10497 10478"/>
                                <a:gd name="T9" fmla="*/ T8 w 56"/>
                                <a:gd name="T10" fmla="+- 0 8380 8343"/>
                                <a:gd name="T11" fmla="*/ 8380 h 164"/>
                                <a:gd name="T12" fmla="+- 0 10515 10478"/>
                                <a:gd name="T13" fmla="*/ T12 w 56"/>
                                <a:gd name="T14" fmla="+- 0 8434 8343"/>
                                <a:gd name="T15" fmla="*/ 8434 h 164"/>
                                <a:gd name="T16" fmla="+- 0 10534 10478"/>
                                <a:gd name="T17" fmla="*/ T16 w 56"/>
                                <a:gd name="T18" fmla="+- 0 8434 8343"/>
                                <a:gd name="T19" fmla="*/ 8434 h 164"/>
                                <a:gd name="T20" fmla="+- 0 10534 10478"/>
                                <a:gd name="T21" fmla="*/ T20 w 56"/>
                                <a:gd name="T22" fmla="+- 0 8507 8343"/>
                                <a:gd name="T23" fmla="*/ 850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164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6" y="164"/>
                                  </a:lnTo>
                                </a:path>
                              </a:pathLst>
                            </a:custGeom>
                            <a:noFill/>
                            <a:ln w="118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87"/>
                        <wpg:cNvGrpSpPr>
                          <a:grpSpLocks/>
                        </wpg:cNvGrpSpPr>
                        <wpg:grpSpPr bwMode="auto">
                          <a:xfrm>
                            <a:off x="10328" y="7358"/>
                            <a:ext cx="422" cy="1643"/>
                            <a:chOff x="10328" y="7358"/>
                            <a:chExt cx="422" cy="1643"/>
                          </a:xfrm>
                        </wpg:grpSpPr>
                        <wps:wsp>
                          <wps:cNvPr id="1497" name="Freeform 1489"/>
                          <wps:cNvSpPr>
                            <a:spLocks/>
                          </wps:cNvSpPr>
                          <wps:spPr bwMode="auto">
                            <a:xfrm>
                              <a:off x="10328" y="7358"/>
                              <a:ext cx="422" cy="1643"/>
                            </a:xfrm>
                            <a:custGeom>
                              <a:avLst/>
                              <a:gdLst>
                                <a:gd name="T0" fmla="+- 0 10534 10328"/>
                                <a:gd name="T1" fmla="*/ T0 w 422"/>
                                <a:gd name="T2" fmla="+- 0 8507 7358"/>
                                <a:gd name="T3" fmla="*/ 8507 h 1643"/>
                                <a:gd name="T4" fmla="+- 0 10534 10328"/>
                                <a:gd name="T5" fmla="*/ T4 w 422"/>
                                <a:gd name="T6" fmla="+- 0 8525 7358"/>
                                <a:gd name="T7" fmla="*/ 8525 h 1643"/>
                                <a:gd name="T8" fmla="+- 0 10515 10328"/>
                                <a:gd name="T9" fmla="*/ T8 w 422"/>
                                <a:gd name="T10" fmla="+- 0 8544 7358"/>
                                <a:gd name="T11" fmla="*/ 8544 h 1643"/>
                                <a:gd name="T12" fmla="+- 0 10515 10328"/>
                                <a:gd name="T13" fmla="*/ T12 w 422"/>
                                <a:gd name="T14" fmla="+- 0 8580 7358"/>
                                <a:gd name="T15" fmla="*/ 8580 h 1643"/>
                                <a:gd name="T16" fmla="+- 0 10497 10328"/>
                                <a:gd name="T17" fmla="*/ T16 w 422"/>
                                <a:gd name="T18" fmla="+- 0 8598 7358"/>
                                <a:gd name="T19" fmla="*/ 8598 h 1643"/>
                                <a:gd name="T20" fmla="+- 0 10497 10328"/>
                                <a:gd name="T21" fmla="*/ T20 w 422"/>
                                <a:gd name="T22" fmla="+- 0 8636 7358"/>
                                <a:gd name="T23" fmla="*/ 8636 h 1643"/>
                                <a:gd name="T24" fmla="+- 0 10478 10328"/>
                                <a:gd name="T25" fmla="*/ T24 w 422"/>
                                <a:gd name="T26" fmla="+- 0 8636 7358"/>
                                <a:gd name="T27" fmla="*/ 8636 h 1643"/>
                                <a:gd name="T28" fmla="+- 0 10478 10328"/>
                                <a:gd name="T29" fmla="*/ T28 w 422"/>
                                <a:gd name="T30" fmla="+- 0 8690 7358"/>
                                <a:gd name="T31" fmla="*/ 8690 h 1643"/>
                                <a:gd name="T32" fmla="+- 0 10458 10328"/>
                                <a:gd name="T33" fmla="*/ T32 w 422"/>
                                <a:gd name="T34" fmla="+- 0 8690 7358"/>
                                <a:gd name="T35" fmla="*/ 8690 h 1643"/>
                                <a:gd name="T36" fmla="+- 0 10458 10328"/>
                                <a:gd name="T37" fmla="*/ T36 w 422"/>
                                <a:gd name="T38" fmla="+- 0 8727 7358"/>
                                <a:gd name="T39" fmla="*/ 8727 h 1643"/>
                                <a:gd name="T40" fmla="+- 0 10440 10328"/>
                                <a:gd name="T41" fmla="*/ T40 w 422"/>
                                <a:gd name="T42" fmla="+- 0 8745 7358"/>
                                <a:gd name="T43" fmla="*/ 8745 h 1643"/>
                                <a:gd name="T44" fmla="+- 0 10440 10328"/>
                                <a:gd name="T45" fmla="*/ T44 w 422"/>
                                <a:gd name="T46" fmla="+- 0 8781 7358"/>
                                <a:gd name="T47" fmla="*/ 8781 h 1643"/>
                                <a:gd name="T48" fmla="+- 0 10421 10328"/>
                                <a:gd name="T49" fmla="*/ T48 w 422"/>
                                <a:gd name="T50" fmla="+- 0 8781 7358"/>
                                <a:gd name="T51" fmla="*/ 8781 h 1643"/>
                                <a:gd name="T52" fmla="+- 0 10421 10328"/>
                                <a:gd name="T53" fmla="*/ T52 w 422"/>
                                <a:gd name="T54" fmla="+- 0 8818 7358"/>
                                <a:gd name="T55" fmla="*/ 8818 h 1643"/>
                                <a:gd name="T56" fmla="+- 0 10403 10328"/>
                                <a:gd name="T57" fmla="*/ T56 w 422"/>
                                <a:gd name="T58" fmla="+- 0 8818 7358"/>
                                <a:gd name="T59" fmla="*/ 8818 h 1643"/>
                                <a:gd name="T60" fmla="+- 0 10403 10328"/>
                                <a:gd name="T61" fmla="*/ T60 w 422"/>
                                <a:gd name="T62" fmla="+- 0 8854 7358"/>
                                <a:gd name="T63" fmla="*/ 8854 h 1643"/>
                                <a:gd name="T64" fmla="+- 0 10384 10328"/>
                                <a:gd name="T65" fmla="*/ T64 w 422"/>
                                <a:gd name="T66" fmla="+- 0 8872 7358"/>
                                <a:gd name="T67" fmla="*/ 8872 h 1643"/>
                                <a:gd name="T68" fmla="+- 0 10384 10328"/>
                                <a:gd name="T69" fmla="*/ T68 w 422"/>
                                <a:gd name="T70" fmla="+- 0 8909 7358"/>
                                <a:gd name="T71" fmla="*/ 8909 h 1643"/>
                                <a:gd name="T72" fmla="+- 0 10365 10328"/>
                                <a:gd name="T73" fmla="*/ T72 w 422"/>
                                <a:gd name="T74" fmla="+- 0 8909 7358"/>
                                <a:gd name="T75" fmla="*/ 8909 h 1643"/>
                                <a:gd name="T76" fmla="+- 0 10365 10328"/>
                                <a:gd name="T77" fmla="*/ T76 w 422"/>
                                <a:gd name="T78" fmla="+- 0 8945 7358"/>
                                <a:gd name="T79" fmla="*/ 8945 h 1643"/>
                                <a:gd name="T80" fmla="+- 0 10347 10328"/>
                                <a:gd name="T81" fmla="*/ T80 w 422"/>
                                <a:gd name="T82" fmla="+- 0 8945 7358"/>
                                <a:gd name="T83" fmla="*/ 8945 h 1643"/>
                                <a:gd name="T84" fmla="+- 0 10347 10328"/>
                                <a:gd name="T85" fmla="*/ T84 w 422"/>
                                <a:gd name="T86" fmla="+- 0 8982 7358"/>
                                <a:gd name="T87" fmla="*/ 8982 h 1643"/>
                                <a:gd name="T88" fmla="+- 0 10328 10328"/>
                                <a:gd name="T89" fmla="*/ T88 w 422"/>
                                <a:gd name="T90" fmla="+- 0 8982 7358"/>
                                <a:gd name="T91" fmla="*/ 8982 h 1643"/>
                                <a:gd name="T92" fmla="+- 0 10328 10328"/>
                                <a:gd name="T93" fmla="*/ T92 w 422"/>
                                <a:gd name="T94" fmla="+- 0 9000 7358"/>
                                <a:gd name="T95" fmla="*/ 9000 h 1643"/>
                                <a:gd name="T96" fmla="+- 0 10750 10328"/>
                                <a:gd name="T97" fmla="*/ T96 w 422"/>
                                <a:gd name="T98" fmla="+- 0 8990 7358"/>
                                <a:gd name="T99" fmla="*/ 8990 h 1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22" h="1643">
                                  <a:moveTo>
                                    <a:pt x="206" y="1149"/>
                                  </a:moveTo>
                                  <a:lnTo>
                                    <a:pt x="206" y="1167"/>
                                  </a:lnTo>
                                  <a:lnTo>
                                    <a:pt x="187" y="1186"/>
                                  </a:lnTo>
                                  <a:lnTo>
                                    <a:pt x="187" y="1222"/>
                                  </a:lnTo>
                                  <a:lnTo>
                                    <a:pt x="169" y="1240"/>
                                  </a:lnTo>
                                  <a:lnTo>
                                    <a:pt x="169" y="1278"/>
                                  </a:lnTo>
                                  <a:lnTo>
                                    <a:pt x="150" y="1278"/>
                                  </a:lnTo>
                                  <a:lnTo>
                                    <a:pt x="150" y="1332"/>
                                  </a:lnTo>
                                  <a:lnTo>
                                    <a:pt x="130" y="1332"/>
                                  </a:lnTo>
                                  <a:lnTo>
                                    <a:pt x="130" y="1369"/>
                                  </a:lnTo>
                                  <a:lnTo>
                                    <a:pt x="112" y="1387"/>
                                  </a:lnTo>
                                  <a:lnTo>
                                    <a:pt x="112" y="1423"/>
                                  </a:lnTo>
                                  <a:lnTo>
                                    <a:pt x="93" y="1423"/>
                                  </a:lnTo>
                                  <a:lnTo>
                                    <a:pt x="93" y="1460"/>
                                  </a:lnTo>
                                  <a:lnTo>
                                    <a:pt x="75" y="1460"/>
                                  </a:lnTo>
                                  <a:lnTo>
                                    <a:pt x="75" y="1496"/>
                                  </a:lnTo>
                                  <a:lnTo>
                                    <a:pt x="56" y="1514"/>
                                  </a:lnTo>
                                  <a:lnTo>
                                    <a:pt x="56" y="1551"/>
                                  </a:lnTo>
                                  <a:lnTo>
                                    <a:pt x="37" y="1551"/>
                                  </a:lnTo>
                                  <a:lnTo>
                                    <a:pt x="37" y="1587"/>
                                  </a:lnTo>
                                  <a:lnTo>
                                    <a:pt x="19" y="1587"/>
                                  </a:lnTo>
                                  <a:lnTo>
                                    <a:pt x="19" y="1624"/>
                                  </a:lnTo>
                                  <a:lnTo>
                                    <a:pt x="0" y="1624"/>
                                  </a:lnTo>
                                  <a:lnTo>
                                    <a:pt x="0" y="1642"/>
                                  </a:lnTo>
                                  <a:lnTo>
                                    <a:pt x="422" y="163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488"/>
                          <wps:cNvSpPr>
                            <a:spLocks/>
                          </wps:cNvSpPr>
                          <wps:spPr bwMode="auto">
                            <a:xfrm>
                              <a:off x="10328" y="7358"/>
                              <a:ext cx="422" cy="1643"/>
                            </a:xfrm>
                            <a:custGeom>
                              <a:avLst/>
                              <a:gdLst>
                                <a:gd name="T0" fmla="+- 0 10750 10328"/>
                                <a:gd name="T1" fmla="*/ T0 w 422"/>
                                <a:gd name="T2" fmla="+- 0 7358 7358"/>
                                <a:gd name="T3" fmla="*/ 7358 h 1643"/>
                                <a:gd name="T4" fmla="+- 0 10721 10328"/>
                                <a:gd name="T5" fmla="*/ T4 w 422"/>
                                <a:gd name="T6" fmla="+- 0 7358 7358"/>
                                <a:gd name="T7" fmla="*/ 7358 h 1643"/>
                                <a:gd name="T8" fmla="+- 0 10684 10328"/>
                                <a:gd name="T9" fmla="*/ T8 w 422"/>
                                <a:gd name="T10" fmla="+- 0 7394 7358"/>
                                <a:gd name="T11" fmla="*/ 7394 h 1643"/>
                                <a:gd name="T12" fmla="+- 0 10684 10328"/>
                                <a:gd name="T13" fmla="*/ T12 w 422"/>
                                <a:gd name="T14" fmla="+- 0 7412 7358"/>
                                <a:gd name="T15" fmla="*/ 7412 h 1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2" h="1643">
                                  <a:moveTo>
                                    <a:pt x="422" y="0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56" y="36"/>
                                  </a:lnTo>
                                  <a:lnTo>
                                    <a:pt x="356" y="5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485"/>
                        <wpg:cNvGrpSpPr>
                          <a:grpSpLocks/>
                        </wpg:cNvGrpSpPr>
                        <wpg:grpSpPr bwMode="auto">
                          <a:xfrm>
                            <a:off x="10478" y="7412"/>
                            <a:ext cx="206" cy="931"/>
                            <a:chOff x="10478" y="7412"/>
                            <a:chExt cx="206" cy="931"/>
                          </a:xfrm>
                        </wpg:grpSpPr>
                        <wps:wsp>
                          <wps:cNvPr id="1500" name="Freeform 1486"/>
                          <wps:cNvSpPr>
                            <a:spLocks/>
                          </wps:cNvSpPr>
                          <wps:spPr bwMode="auto">
                            <a:xfrm>
                              <a:off x="10478" y="7412"/>
                              <a:ext cx="206" cy="931"/>
                            </a:xfrm>
                            <a:custGeom>
                              <a:avLst/>
                              <a:gdLst>
                                <a:gd name="T0" fmla="+- 0 10684 10478"/>
                                <a:gd name="T1" fmla="*/ T0 w 206"/>
                                <a:gd name="T2" fmla="+- 0 7412 7412"/>
                                <a:gd name="T3" fmla="*/ 7412 h 931"/>
                                <a:gd name="T4" fmla="+- 0 10647 10478"/>
                                <a:gd name="T5" fmla="*/ T4 w 206"/>
                                <a:gd name="T6" fmla="+- 0 7412 7412"/>
                                <a:gd name="T7" fmla="*/ 7412 h 931"/>
                                <a:gd name="T8" fmla="+- 0 10647 10478"/>
                                <a:gd name="T9" fmla="*/ T8 w 206"/>
                                <a:gd name="T10" fmla="+- 0 7430 7412"/>
                                <a:gd name="T11" fmla="*/ 7430 h 931"/>
                                <a:gd name="T12" fmla="+- 0 10628 10478"/>
                                <a:gd name="T13" fmla="*/ T12 w 206"/>
                                <a:gd name="T14" fmla="+- 0 7430 7412"/>
                                <a:gd name="T15" fmla="*/ 7430 h 931"/>
                                <a:gd name="T16" fmla="+- 0 10628 10478"/>
                                <a:gd name="T17" fmla="*/ T16 w 206"/>
                                <a:gd name="T18" fmla="+- 0 7449 7412"/>
                                <a:gd name="T19" fmla="*/ 7449 h 931"/>
                                <a:gd name="T20" fmla="+- 0 10608 10478"/>
                                <a:gd name="T21" fmla="*/ T20 w 206"/>
                                <a:gd name="T22" fmla="+- 0 7449 7412"/>
                                <a:gd name="T23" fmla="*/ 7449 h 931"/>
                                <a:gd name="T24" fmla="+- 0 10608 10478"/>
                                <a:gd name="T25" fmla="*/ T24 w 206"/>
                                <a:gd name="T26" fmla="+- 0 7467 7412"/>
                                <a:gd name="T27" fmla="*/ 7467 h 931"/>
                                <a:gd name="T28" fmla="+- 0 10608 10478"/>
                                <a:gd name="T29" fmla="*/ T28 w 206"/>
                                <a:gd name="T30" fmla="+- 0 7487 7412"/>
                                <a:gd name="T31" fmla="*/ 7487 h 931"/>
                                <a:gd name="T32" fmla="+- 0 10608 10478"/>
                                <a:gd name="T33" fmla="*/ T32 w 206"/>
                                <a:gd name="T34" fmla="+- 0 7507 7412"/>
                                <a:gd name="T35" fmla="*/ 7507 h 931"/>
                                <a:gd name="T36" fmla="+- 0 10608 10478"/>
                                <a:gd name="T37" fmla="*/ T36 w 206"/>
                                <a:gd name="T38" fmla="+- 0 7527 7412"/>
                                <a:gd name="T39" fmla="*/ 7527 h 931"/>
                                <a:gd name="T40" fmla="+- 0 10608 10478"/>
                                <a:gd name="T41" fmla="*/ T40 w 206"/>
                                <a:gd name="T42" fmla="+- 0 7547 7412"/>
                                <a:gd name="T43" fmla="*/ 7547 h 931"/>
                                <a:gd name="T44" fmla="+- 0 10608 10478"/>
                                <a:gd name="T45" fmla="*/ T44 w 206"/>
                                <a:gd name="T46" fmla="+- 0 7567 7412"/>
                                <a:gd name="T47" fmla="*/ 7567 h 931"/>
                                <a:gd name="T48" fmla="+- 0 10608 10478"/>
                                <a:gd name="T49" fmla="*/ T48 w 206"/>
                                <a:gd name="T50" fmla="+- 0 7587 7412"/>
                                <a:gd name="T51" fmla="*/ 7587 h 931"/>
                                <a:gd name="T52" fmla="+- 0 10608 10478"/>
                                <a:gd name="T53" fmla="*/ T52 w 206"/>
                                <a:gd name="T54" fmla="+- 0 7607 7412"/>
                                <a:gd name="T55" fmla="*/ 7607 h 931"/>
                                <a:gd name="T56" fmla="+- 0 10608 10478"/>
                                <a:gd name="T57" fmla="*/ T56 w 206"/>
                                <a:gd name="T58" fmla="+- 0 7627 7412"/>
                                <a:gd name="T59" fmla="*/ 7627 h 931"/>
                                <a:gd name="T60" fmla="+- 0 10608 10478"/>
                                <a:gd name="T61" fmla="*/ T60 w 206"/>
                                <a:gd name="T62" fmla="+- 0 7649 7412"/>
                                <a:gd name="T63" fmla="*/ 7649 h 931"/>
                                <a:gd name="T64" fmla="+- 0 10608 10478"/>
                                <a:gd name="T65" fmla="*/ T64 w 206"/>
                                <a:gd name="T66" fmla="+- 0 7704 7412"/>
                                <a:gd name="T67" fmla="*/ 7704 h 931"/>
                                <a:gd name="T68" fmla="+- 0 10590 10478"/>
                                <a:gd name="T69" fmla="*/ T68 w 206"/>
                                <a:gd name="T70" fmla="+- 0 7722 7412"/>
                                <a:gd name="T71" fmla="*/ 7722 h 931"/>
                                <a:gd name="T72" fmla="+- 0 10590 10478"/>
                                <a:gd name="T73" fmla="*/ T72 w 206"/>
                                <a:gd name="T74" fmla="+- 0 7742 7412"/>
                                <a:gd name="T75" fmla="*/ 7742 h 931"/>
                                <a:gd name="T76" fmla="+- 0 10590 10478"/>
                                <a:gd name="T77" fmla="*/ T76 w 206"/>
                                <a:gd name="T78" fmla="+- 0 7762 7412"/>
                                <a:gd name="T79" fmla="*/ 7762 h 931"/>
                                <a:gd name="T80" fmla="+- 0 10590 10478"/>
                                <a:gd name="T81" fmla="*/ T80 w 206"/>
                                <a:gd name="T82" fmla="+- 0 7782 7412"/>
                                <a:gd name="T83" fmla="*/ 7782 h 931"/>
                                <a:gd name="T84" fmla="+- 0 10590 10478"/>
                                <a:gd name="T85" fmla="*/ T84 w 206"/>
                                <a:gd name="T86" fmla="+- 0 7802 7412"/>
                                <a:gd name="T87" fmla="*/ 7802 h 931"/>
                                <a:gd name="T88" fmla="+- 0 10590 10478"/>
                                <a:gd name="T89" fmla="*/ T88 w 206"/>
                                <a:gd name="T90" fmla="+- 0 7822 7412"/>
                                <a:gd name="T91" fmla="*/ 7822 h 931"/>
                                <a:gd name="T92" fmla="+- 0 10590 10478"/>
                                <a:gd name="T93" fmla="*/ T92 w 206"/>
                                <a:gd name="T94" fmla="+- 0 7842 7412"/>
                                <a:gd name="T95" fmla="*/ 7842 h 931"/>
                                <a:gd name="T96" fmla="+- 0 10590 10478"/>
                                <a:gd name="T97" fmla="*/ T96 w 206"/>
                                <a:gd name="T98" fmla="+- 0 7862 7412"/>
                                <a:gd name="T99" fmla="*/ 7862 h 931"/>
                                <a:gd name="T100" fmla="+- 0 10590 10478"/>
                                <a:gd name="T101" fmla="*/ T100 w 206"/>
                                <a:gd name="T102" fmla="+- 0 7887 7412"/>
                                <a:gd name="T103" fmla="*/ 7887 h 931"/>
                                <a:gd name="T104" fmla="+- 0 10571 10478"/>
                                <a:gd name="T105" fmla="*/ T104 w 206"/>
                                <a:gd name="T106" fmla="+- 0 7887 7412"/>
                                <a:gd name="T107" fmla="*/ 7887 h 931"/>
                                <a:gd name="T108" fmla="+- 0 10571 10478"/>
                                <a:gd name="T109" fmla="*/ T108 w 206"/>
                                <a:gd name="T110" fmla="+- 0 7905 7412"/>
                                <a:gd name="T111" fmla="*/ 7905 h 931"/>
                                <a:gd name="T112" fmla="+- 0 10571 10478"/>
                                <a:gd name="T113" fmla="*/ T112 w 206"/>
                                <a:gd name="T114" fmla="+- 0 7925 7412"/>
                                <a:gd name="T115" fmla="*/ 7925 h 931"/>
                                <a:gd name="T116" fmla="+- 0 10571 10478"/>
                                <a:gd name="T117" fmla="*/ T116 w 206"/>
                                <a:gd name="T118" fmla="+- 0 7945 7412"/>
                                <a:gd name="T119" fmla="*/ 7945 h 931"/>
                                <a:gd name="T120" fmla="+- 0 10571 10478"/>
                                <a:gd name="T121" fmla="*/ T120 w 206"/>
                                <a:gd name="T122" fmla="+- 0 7965 7412"/>
                                <a:gd name="T123" fmla="*/ 7965 h 931"/>
                                <a:gd name="T124" fmla="+- 0 10571 10478"/>
                                <a:gd name="T125" fmla="*/ T124 w 206"/>
                                <a:gd name="T126" fmla="+- 0 7985 7412"/>
                                <a:gd name="T127" fmla="*/ 7985 h 931"/>
                                <a:gd name="T128" fmla="+- 0 10571 10478"/>
                                <a:gd name="T129" fmla="*/ T128 w 206"/>
                                <a:gd name="T130" fmla="+- 0 8014 7412"/>
                                <a:gd name="T131" fmla="*/ 8014 h 931"/>
                                <a:gd name="T132" fmla="+- 0 10553 10478"/>
                                <a:gd name="T133" fmla="*/ T132 w 206"/>
                                <a:gd name="T134" fmla="+- 0 8014 7412"/>
                                <a:gd name="T135" fmla="*/ 8014 h 931"/>
                                <a:gd name="T136" fmla="+- 0 10553 10478"/>
                                <a:gd name="T137" fmla="*/ T136 w 206"/>
                                <a:gd name="T138" fmla="+- 0 8105 7412"/>
                                <a:gd name="T139" fmla="*/ 8105 h 931"/>
                                <a:gd name="T140" fmla="+- 0 10534 10478"/>
                                <a:gd name="T141" fmla="*/ T140 w 206"/>
                                <a:gd name="T142" fmla="+- 0 8124 7412"/>
                                <a:gd name="T143" fmla="*/ 8124 h 931"/>
                                <a:gd name="T144" fmla="+- 0 10534 10478"/>
                                <a:gd name="T145" fmla="*/ T144 w 206"/>
                                <a:gd name="T146" fmla="+- 0 8198 7412"/>
                                <a:gd name="T147" fmla="*/ 8198 h 931"/>
                                <a:gd name="T148" fmla="+- 0 10515 10478"/>
                                <a:gd name="T149" fmla="*/ T148 w 206"/>
                                <a:gd name="T150" fmla="+- 0 8198 7412"/>
                                <a:gd name="T151" fmla="*/ 8198 h 931"/>
                                <a:gd name="T152" fmla="+- 0 10515 10478"/>
                                <a:gd name="T153" fmla="*/ T152 w 206"/>
                                <a:gd name="T154" fmla="+- 0 8270 7412"/>
                                <a:gd name="T155" fmla="*/ 8270 h 931"/>
                                <a:gd name="T156" fmla="+- 0 10497 10478"/>
                                <a:gd name="T157" fmla="*/ T156 w 206"/>
                                <a:gd name="T158" fmla="+- 0 8289 7412"/>
                                <a:gd name="T159" fmla="*/ 8289 h 931"/>
                                <a:gd name="T160" fmla="+- 0 10497 10478"/>
                                <a:gd name="T161" fmla="*/ T160 w 206"/>
                                <a:gd name="T162" fmla="+- 0 8343 7412"/>
                                <a:gd name="T163" fmla="*/ 8343 h 931"/>
                                <a:gd name="T164" fmla="+- 0 10478 10478"/>
                                <a:gd name="T165" fmla="*/ T164 w 206"/>
                                <a:gd name="T166" fmla="+- 0 8343 7412"/>
                                <a:gd name="T167" fmla="*/ 8343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6" h="931">
                                  <a:moveTo>
                                    <a:pt x="206" y="0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0" y="37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135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30" y="215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130" y="292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12" y="350"/>
                                  </a:lnTo>
                                  <a:lnTo>
                                    <a:pt x="112" y="370"/>
                                  </a:lnTo>
                                  <a:lnTo>
                                    <a:pt x="112" y="390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112" y="450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93" y="475"/>
                                  </a:lnTo>
                                  <a:lnTo>
                                    <a:pt x="93" y="493"/>
                                  </a:lnTo>
                                  <a:lnTo>
                                    <a:pt x="93" y="513"/>
                                  </a:lnTo>
                                  <a:lnTo>
                                    <a:pt x="93" y="533"/>
                                  </a:lnTo>
                                  <a:lnTo>
                                    <a:pt x="93" y="553"/>
                                  </a:lnTo>
                                  <a:lnTo>
                                    <a:pt x="93" y="573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75" y="602"/>
                                  </a:lnTo>
                                  <a:lnTo>
                                    <a:pt x="75" y="693"/>
                                  </a:lnTo>
                                  <a:lnTo>
                                    <a:pt x="56" y="712"/>
                                  </a:lnTo>
                                  <a:lnTo>
                                    <a:pt x="56" y="786"/>
                                  </a:lnTo>
                                  <a:lnTo>
                                    <a:pt x="37" y="786"/>
                                  </a:lnTo>
                                  <a:lnTo>
                                    <a:pt x="37" y="858"/>
                                  </a:lnTo>
                                  <a:lnTo>
                                    <a:pt x="19" y="877"/>
                                  </a:lnTo>
                                  <a:lnTo>
                                    <a:pt x="19" y="931"/>
                                  </a:lnTo>
                                  <a:lnTo>
                                    <a:pt x="0" y="931"/>
                                  </a:lnTo>
                                </a:path>
                              </a:pathLst>
                            </a:custGeom>
                            <a:noFill/>
                            <a:ln w="118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483"/>
                        <wpg:cNvGrpSpPr>
                          <a:grpSpLocks/>
                        </wpg:cNvGrpSpPr>
                        <wpg:grpSpPr bwMode="auto">
                          <a:xfrm>
                            <a:off x="4067" y="1131"/>
                            <a:ext cx="318" cy="329"/>
                            <a:chOff x="4067" y="1131"/>
                            <a:chExt cx="318" cy="329"/>
                          </a:xfrm>
                        </wpg:grpSpPr>
                        <wps:wsp>
                          <wps:cNvPr id="1502" name="Freeform 1484"/>
                          <wps:cNvSpPr>
                            <a:spLocks/>
                          </wps:cNvSpPr>
                          <wps:spPr bwMode="auto">
                            <a:xfrm>
                              <a:off x="4067" y="1131"/>
                              <a:ext cx="318" cy="329"/>
                            </a:xfrm>
                            <a:custGeom>
                              <a:avLst/>
                              <a:gdLst>
                                <a:gd name="T0" fmla="+- 0 4385 4067"/>
                                <a:gd name="T1" fmla="*/ T0 w 318"/>
                                <a:gd name="T2" fmla="+- 0 1368 1131"/>
                                <a:gd name="T3" fmla="*/ 1368 h 329"/>
                                <a:gd name="T4" fmla="+- 0 4179 4067"/>
                                <a:gd name="T5" fmla="*/ T4 w 318"/>
                                <a:gd name="T6" fmla="+- 0 1131 1131"/>
                                <a:gd name="T7" fmla="*/ 1131 h 329"/>
                                <a:gd name="T8" fmla="+- 0 4067 4067"/>
                                <a:gd name="T9" fmla="*/ T8 w 318"/>
                                <a:gd name="T10" fmla="+- 0 1222 1131"/>
                                <a:gd name="T11" fmla="*/ 1222 h 329"/>
                                <a:gd name="T12" fmla="+- 0 4254 4067"/>
                                <a:gd name="T13" fmla="*/ T12 w 318"/>
                                <a:gd name="T14" fmla="+- 0 1459 1131"/>
                                <a:gd name="T15" fmla="*/ 1459 h 329"/>
                                <a:gd name="T16" fmla="+- 0 4385 4067"/>
                                <a:gd name="T17" fmla="*/ T16 w 318"/>
                                <a:gd name="T18" fmla="+- 0 1368 1131"/>
                                <a:gd name="T19" fmla="*/ 136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29">
                                  <a:moveTo>
                                    <a:pt x="318" y="2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7" y="328"/>
                                  </a:lnTo>
                                  <a:lnTo>
                                    <a:pt x="318" y="237"/>
                                  </a:lnTo>
                                </a:path>
                              </a:pathLst>
                            </a:custGeom>
                            <a:noFill/>
                            <a:ln w="117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81"/>
                        <wpg:cNvGrpSpPr>
                          <a:grpSpLocks/>
                        </wpg:cNvGrpSpPr>
                        <wpg:grpSpPr bwMode="auto">
                          <a:xfrm>
                            <a:off x="3448" y="1587"/>
                            <a:ext cx="319" cy="329"/>
                            <a:chOff x="3448" y="1587"/>
                            <a:chExt cx="319" cy="329"/>
                          </a:xfrm>
                        </wpg:grpSpPr>
                        <wps:wsp>
                          <wps:cNvPr id="1504" name="Freeform 1482"/>
                          <wps:cNvSpPr>
                            <a:spLocks/>
                          </wps:cNvSpPr>
                          <wps:spPr bwMode="auto">
                            <a:xfrm>
                              <a:off x="3448" y="1587"/>
                              <a:ext cx="319" cy="329"/>
                            </a:xfrm>
                            <a:custGeom>
                              <a:avLst/>
                              <a:gdLst>
                                <a:gd name="T0" fmla="+- 0 3767 3448"/>
                                <a:gd name="T1" fmla="*/ T0 w 319"/>
                                <a:gd name="T2" fmla="+- 0 1824 1587"/>
                                <a:gd name="T3" fmla="*/ 1824 h 329"/>
                                <a:gd name="T4" fmla="+- 0 3579 3448"/>
                                <a:gd name="T5" fmla="*/ T4 w 319"/>
                                <a:gd name="T6" fmla="+- 0 1587 1587"/>
                                <a:gd name="T7" fmla="*/ 1587 h 329"/>
                                <a:gd name="T8" fmla="+- 0 3448 3448"/>
                                <a:gd name="T9" fmla="*/ T8 w 319"/>
                                <a:gd name="T10" fmla="+- 0 1679 1587"/>
                                <a:gd name="T11" fmla="*/ 1679 h 329"/>
                                <a:gd name="T12" fmla="+- 0 3654 3448"/>
                                <a:gd name="T13" fmla="*/ T12 w 319"/>
                                <a:gd name="T14" fmla="+- 0 1915 1587"/>
                                <a:gd name="T15" fmla="*/ 1915 h 329"/>
                                <a:gd name="T16" fmla="+- 0 3767 3448"/>
                                <a:gd name="T17" fmla="*/ T16 w 319"/>
                                <a:gd name="T18" fmla="+- 0 1824 1587"/>
                                <a:gd name="T19" fmla="*/ 182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329">
                                  <a:moveTo>
                                    <a:pt x="319" y="237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06" y="328"/>
                                  </a:lnTo>
                                  <a:lnTo>
                                    <a:pt x="319" y="237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479"/>
                        <wpg:cNvGrpSpPr>
                          <a:grpSpLocks/>
                        </wpg:cNvGrpSpPr>
                        <wpg:grpSpPr bwMode="auto">
                          <a:xfrm>
                            <a:off x="1418" y="2793"/>
                            <a:ext cx="136" cy="985"/>
                            <a:chOff x="1418" y="2793"/>
                            <a:chExt cx="136" cy="985"/>
                          </a:xfrm>
                        </wpg:grpSpPr>
                        <wps:wsp>
                          <wps:cNvPr id="1506" name="Freeform 1480"/>
                          <wps:cNvSpPr>
                            <a:spLocks/>
                          </wps:cNvSpPr>
                          <wps:spPr bwMode="auto">
                            <a:xfrm>
                              <a:off x="1418" y="2793"/>
                              <a:ext cx="136" cy="985"/>
                            </a:xfrm>
                            <a:custGeom>
                              <a:avLst/>
                              <a:gdLst>
                                <a:gd name="T0" fmla="+- 0 1807 1418"/>
                                <a:gd name="T1" fmla="*/ T0 w 136"/>
                                <a:gd name="T2" fmla="+- 0 3689 2793"/>
                                <a:gd name="T3" fmla="*/ 3689 h 985"/>
                                <a:gd name="T4" fmla="+- 0 1943 1418"/>
                                <a:gd name="T5" fmla="*/ T4 w 136"/>
                                <a:gd name="T6" fmla="+- 0 3578 2793"/>
                                <a:gd name="T7" fmla="*/ 3578 h 985"/>
                                <a:gd name="T8" fmla="+- 0 1886 1418"/>
                                <a:gd name="T9" fmla="*/ T8 w 136"/>
                                <a:gd name="T10" fmla="+- 0 3504 2793"/>
                                <a:gd name="T11" fmla="*/ 3504 h 985"/>
                                <a:gd name="T12" fmla="+- 0 1807 1418"/>
                                <a:gd name="T13" fmla="*/ T12 w 136"/>
                                <a:gd name="T14" fmla="+- 0 3412 2793"/>
                                <a:gd name="T15" fmla="*/ 3412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985">
                                  <a:moveTo>
                                    <a:pt x="389" y="896"/>
                                  </a:moveTo>
                                  <a:lnTo>
                                    <a:pt x="525" y="785"/>
                                  </a:lnTo>
                                  <a:lnTo>
                                    <a:pt x="468" y="711"/>
                                  </a:lnTo>
                                  <a:lnTo>
                                    <a:pt x="389" y="619"/>
                                  </a:lnTo>
                                </a:path>
                              </a:pathLst>
                            </a:custGeom>
                            <a:noFill/>
                            <a:ln w="11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476"/>
                        <wpg:cNvGrpSpPr>
                          <a:grpSpLocks/>
                        </wpg:cNvGrpSpPr>
                        <wpg:grpSpPr bwMode="auto">
                          <a:xfrm>
                            <a:off x="1610" y="790"/>
                            <a:ext cx="469" cy="323"/>
                            <a:chOff x="1610" y="790"/>
                            <a:chExt cx="469" cy="323"/>
                          </a:xfrm>
                        </wpg:grpSpPr>
                        <wps:wsp>
                          <wps:cNvPr id="1508" name="Freeform 1478"/>
                          <wps:cNvSpPr>
                            <a:spLocks/>
                          </wps:cNvSpPr>
                          <wps:spPr bwMode="auto">
                            <a:xfrm>
                              <a:off x="1610" y="790"/>
                              <a:ext cx="469" cy="323"/>
                            </a:xfrm>
                            <a:custGeom>
                              <a:avLst/>
                              <a:gdLst>
                                <a:gd name="T0" fmla="+- 0 1667 1610"/>
                                <a:gd name="T1" fmla="*/ T0 w 469"/>
                                <a:gd name="T2" fmla="+- 0 1174 790"/>
                                <a:gd name="T3" fmla="*/ 1174 h 323"/>
                                <a:gd name="T4" fmla="+- 0 1948 1610"/>
                                <a:gd name="T5" fmla="*/ T4 w 469"/>
                                <a:gd name="T6" fmla="+- 0 972 790"/>
                                <a:gd name="T7" fmla="*/ 972 h 323"/>
                                <a:gd name="T8" fmla="+- 0 2042 1610"/>
                                <a:gd name="T9" fmla="*/ T8 w 469"/>
                                <a:gd name="T10" fmla="+- 0 900 790"/>
                                <a:gd name="T11" fmla="*/ 900 h 323"/>
                                <a:gd name="T12" fmla="+- 0 2080 1610"/>
                                <a:gd name="T13" fmla="*/ T12 w 469"/>
                                <a:gd name="T14" fmla="+- 0 881 790"/>
                                <a:gd name="T15" fmla="*/ 881 h 323"/>
                                <a:gd name="T16" fmla="+- 0 2055 1610"/>
                                <a:gd name="T17" fmla="*/ T16 w 469"/>
                                <a:gd name="T18" fmla="+- 0 851 790"/>
                                <a:gd name="T19" fmla="*/ 85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" h="323">
                                  <a:moveTo>
                                    <a:pt x="57" y="384"/>
                                  </a:moveTo>
                                  <a:lnTo>
                                    <a:pt x="338" y="182"/>
                                  </a:lnTo>
                                  <a:lnTo>
                                    <a:pt x="432" y="110"/>
                                  </a:lnTo>
                                  <a:lnTo>
                                    <a:pt x="470" y="91"/>
                                  </a:lnTo>
                                  <a:lnTo>
                                    <a:pt x="445" y="6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477"/>
                          <wps:cNvSpPr>
                            <a:spLocks/>
                          </wps:cNvSpPr>
                          <wps:spPr bwMode="auto">
                            <a:xfrm>
                              <a:off x="1610" y="790"/>
                              <a:ext cx="469" cy="323"/>
                            </a:xfrm>
                            <a:custGeom>
                              <a:avLst/>
                              <a:gdLst>
                                <a:gd name="T0" fmla="+- 0 1931 1610"/>
                                <a:gd name="T1" fmla="*/ T0 w 469"/>
                                <a:gd name="T2" fmla="+- 0 851 790"/>
                                <a:gd name="T3" fmla="*/ 851 h 323"/>
                                <a:gd name="T4" fmla="+- 0 1892 1610"/>
                                <a:gd name="T5" fmla="*/ T4 w 469"/>
                                <a:gd name="T6" fmla="+- 0 881 790"/>
                                <a:gd name="T7" fmla="*/ 881 h 323"/>
                                <a:gd name="T8" fmla="+- 0 1610 1610"/>
                                <a:gd name="T9" fmla="*/ T8 w 469"/>
                                <a:gd name="T10" fmla="+- 0 1101 790"/>
                                <a:gd name="T11" fmla="*/ 1101 h 323"/>
                                <a:gd name="T12" fmla="+- 0 1667 1610"/>
                                <a:gd name="T13" fmla="*/ T12 w 469"/>
                                <a:gd name="T14" fmla="+- 0 1174 790"/>
                                <a:gd name="T15" fmla="*/ 1174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9" h="323">
                                  <a:moveTo>
                                    <a:pt x="321" y="61"/>
                                  </a:moveTo>
                                  <a:lnTo>
                                    <a:pt x="282" y="91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57" y="38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74"/>
                        <wpg:cNvGrpSpPr>
                          <a:grpSpLocks/>
                        </wpg:cNvGrpSpPr>
                        <wpg:grpSpPr bwMode="auto">
                          <a:xfrm>
                            <a:off x="1986" y="1259"/>
                            <a:ext cx="544" cy="638"/>
                            <a:chOff x="1986" y="1259"/>
                            <a:chExt cx="544" cy="638"/>
                          </a:xfrm>
                        </wpg:grpSpPr>
                        <wps:wsp>
                          <wps:cNvPr id="1511" name="Freeform 1475"/>
                          <wps:cNvSpPr>
                            <a:spLocks/>
                          </wps:cNvSpPr>
                          <wps:spPr bwMode="auto">
                            <a:xfrm>
                              <a:off x="1986" y="1259"/>
                              <a:ext cx="544" cy="638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544"/>
                                <a:gd name="T2" fmla="+- 0 1331 1259"/>
                                <a:gd name="T3" fmla="*/ 1331 h 638"/>
                                <a:gd name="T4" fmla="+- 0 2173 1986"/>
                                <a:gd name="T5" fmla="*/ T4 w 544"/>
                                <a:gd name="T6" fmla="+- 0 1569 1259"/>
                                <a:gd name="T7" fmla="*/ 1569 h 638"/>
                                <a:gd name="T8" fmla="+- 0 2248 1986"/>
                                <a:gd name="T9" fmla="*/ T8 w 544"/>
                                <a:gd name="T10" fmla="+- 0 1660 1259"/>
                                <a:gd name="T11" fmla="*/ 1660 h 638"/>
                                <a:gd name="T12" fmla="+- 0 2417 1986"/>
                                <a:gd name="T13" fmla="*/ T12 w 544"/>
                                <a:gd name="T14" fmla="+- 0 1879 1259"/>
                                <a:gd name="T15" fmla="*/ 1879 h 638"/>
                                <a:gd name="T16" fmla="+- 0 2436 1986"/>
                                <a:gd name="T17" fmla="*/ T16 w 544"/>
                                <a:gd name="T18" fmla="+- 0 1897 1259"/>
                                <a:gd name="T19" fmla="*/ 1897 h 638"/>
                                <a:gd name="T20" fmla="+- 0 2530 1986"/>
                                <a:gd name="T21" fmla="*/ T20 w 544"/>
                                <a:gd name="T22" fmla="+- 0 1824 1259"/>
                                <a:gd name="T23" fmla="*/ 1824 h 638"/>
                                <a:gd name="T24" fmla="+- 0 2511 1986"/>
                                <a:gd name="T25" fmla="*/ T24 w 544"/>
                                <a:gd name="T26" fmla="+- 0 1806 1259"/>
                                <a:gd name="T27" fmla="*/ 1806 h 638"/>
                                <a:gd name="T28" fmla="+- 0 2341 1986"/>
                                <a:gd name="T29" fmla="*/ T28 w 544"/>
                                <a:gd name="T30" fmla="+- 0 1587 1259"/>
                                <a:gd name="T31" fmla="*/ 1587 h 638"/>
                                <a:gd name="T32" fmla="+- 0 2267 1986"/>
                                <a:gd name="T33" fmla="*/ T32 w 544"/>
                                <a:gd name="T34" fmla="+- 0 1496 1259"/>
                                <a:gd name="T35" fmla="*/ 1496 h 638"/>
                                <a:gd name="T36" fmla="+- 0 2080 1986"/>
                                <a:gd name="T37" fmla="*/ T36 w 544"/>
                                <a:gd name="T38" fmla="+- 0 1259 1259"/>
                                <a:gd name="T39" fmla="*/ 1259 h 638"/>
                                <a:gd name="T40" fmla="+- 0 1986 1986"/>
                                <a:gd name="T41" fmla="*/ T40 w 544"/>
                                <a:gd name="T42" fmla="+- 0 1331 1259"/>
                                <a:gd name="T43" fmla="*/ 1331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4" h="638">
                                  <a:moveTo>
                                    <a:pt x="0" y="72"/>
                                  </a:moveTo>
                                  <a:lnTo>
                                    <a:pt x="187" y="310"/>
                                  </a:lnTo>
                                  <a:lnTo>
                                    <a:pt x="262" y="401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450" y="638"/>
                                  </a:lnTo>
                                  <a:lnTo>
                                    <a:pt x="544" y="565"/>
                                  </a:lnTo>
                                  <a:lnTo>
                                    <a:pt x="525" y="547"/>
                                  </a:lnTo>
                                  <a:lnTo>
                                    <a:pt x="355" y="328"/>
                                  </a:lnTo>
                                  <a:lnTo>
                                    <a:pt x="281" y="23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1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72"/>
                        <wpg:cNvGrpSpPr>
                          <a:grpSpLocks/>
                        </wpg:cNvGrpSpPr>
                        <wpg:grpSpPr bwMode="auto">
                          <a:xfrm>
                            <a:off x="2173" y="1113"/>
                            <a:ext cx="524" cy="638"/>
                            <a:chOff x="2173" y="1113"/>
                            <a:chExt cx="524" cy="638"/>
                          </a:xfrm>
                        </wpg:grpSpPr>
                        <wps:wsp>
                          <wps:cNvPr id="1513" name="Freeform 1473"/>
                          <wps:cNvSpPr>
                            <a:spLocks/>
                          </wps:cNvSpPr>
                          <wps:spPr bwMode="auto">
                            <a:xfrm>
                              <a:off x="2173" y="1113"/>
                              <a:ext cx="524" cy="638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524"/>
                                <a:gd name="T2" fmla="+- 0 1186 1113"/>
                                <a:gd name="T3" fmla="*/ 1186 h 638"/>
                                <a:gd name="T4" fmla="+- 0 2361 2173"/>
                                <a:gd name="T5" fmla="*/ T4 w 524"/>
                                <a:gd name="T6" fmla="+- 0 1422 1113"/>
                                <a:gd name="T7" fmla="*/ 1422 h 638"/>
                                <a:gd name="T8" fmla="+- 0 2436 2173"/>
                                <a:gd name="T9" fmla="*/ T8 w 524"/>
                                <a:gd name="T10" fmla="+- 0 1515 1113"/>
                                <a:gd name="T11" fmla="*/ 1515 h 638"/>
                                <a:gd name="T12" fmla="+- 0 2604 2173"/>
                                <a:gd name="T13" fmla="*/ T12 w 524"/>
                                <a:gd name="T14" fmla="+- 0 1715 1113"/>
                                <a:gd name="T15" fmla="*/ 1715 h 638"/>
                                <a:gd name="T16" fmla="+- 0 2623 2173"/>
                                <a:gd name="T17" fmla="*/ T16 w 524"/>
                                <a:gd name="T18" fmla="+- 0 1751 1113"/>
                                <a:gd name="T19" fmla="*/ 1751 h 638"/>
                                <a:gd name="T20" fmla="+- 0 2698 2173"/>
                                <a:gd name="T21" fmla="*/ T20 w 524"/>
                                <a:gd name="T22" fmla="+- 0 1697 1113"/>
                                <a:gd name="T23" fmla="*/ 1697 h 638"/>
                                <a:gd name="T24" fmla="+- 0 2698 2173"/>
                                <a:gd name="T25" fmla="*/ T24 w 524"/>
                                <a:gd name="T26" fmla="+- 0 1642 1113"/>
                                <a:gd name="T27" fmla="*/ 1642 h 638"/>
                                <a:gd name="T28" fmla="+- 0 2548 2173"/>
                                <a:gd name="T29" fmla="*/ T28 w 524"/>
                                <a:gd name="T30" fmla="+- 0 1441 1113"/>
                                <a:gd name="T31" fmla="*/ 1441 h 638"/>
                                <a:gd name="T32" fmla="+- 0 2473 2173"/>
                                <a:gd name="T33" fmla="*/ T32 w 524"/>
                                <a:gd name="T34" fmla="+- 0 1350 1113"/>
                                <a:gd name="T35" fmla="*/ 1350 h 638"/>
                                <a:gd name="T36" fmla="+- 0 2267 2173"/>
                                <a:gd name="T37" fmla="*/ T36 w 524"/>
                                <a:gd name="T38" fmla="+- 0 1113 1113"/>
                                <a:gd name="T39" fmla="*/ 1113 h 638"/>
                                <a:gd name="T40" fmla="+- 0 2173 2173"/>
                                <a:gd name="T41" fmla="*/ T40 w 524"/>
                                <a:gd name="T42" fmla="+- 0 1186 1113"/>
                                <a:gd name="T43" fmla="*/ 1186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4" h="638">
                                  <a:moveTo>
                                    <a:pt x="0" y="73"/>
                                  </a:moveTo>
                                  <a:lnTo>
                                    <a:pt x="188" y="309"/>
                                  </a:lnTo>
                                  <a:lnTo>
                                    <a:pt x="263" y="402"/>
                                  </a:lnTo>
                                  <a:lnTo>
                                    <a:pt x="431" y="602"/>
                                  </a:lnTo>
                                  <a:lnTo>
                                    <a:pt x="450" y="638"/>
                                  </a:lnTo>
                                  <a:lnTo>
                                    <a:pt x="525" y="584"/>
                                  </a:lnTo>
                                  <a:lnTo>
                                    <a:pt x="525" y="529"/>
                                  </a:lnTo>
                                  <a:lnTo>
                                    <a:pt x="375" y="328"/>
                                  </a:lnTo>
                                  <a:lnTo>
                                    <a:pt x="300" y="23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70"/>
                        <wpg:cNvGrpSpPr>
                          <a:grpSpLocks/>
                        </wpg:cNvGrpSpPr>
                        <wpg:grpSpPr bwMode="auto">
                          <a:xfrm>
                            <a:off x="2661" y="1733"/>
                            <a:ext cx="544" cy="602"/>
                            <a:chOff x="2661" y="1733"/>
                            <a:chExt cx="544" cy="602"/>
                          </a:xfrm>
                        </wpg:grpSpPr>
                        <wps:wsp>
                          <wps:cNvPr id="1515" name="Freeform 1471"/>
                          <wps:cNvSpPr>
                            <a:spLocks/>
                          </wps:cNvSpPr>
                          <wps:spPr bwMode="auto">
                            <a:xfrm>
                              <a:off x="2661" y="1733"/>
                              <a:ext cx="544" cy="602"/>
                            </a:xfrm>
                            <a:custGeom>
                              <a:avLst/>
                              <a:gdLst>
                                <a:gd name="T0" fmla="+- 0 2735 2661"/>
                                <a:gd name="T1" fmla="*/ T0 w 544"/>
                                <a:gd name="T2" fmla="+- 0 1733 1733"/>
                                <a:gd name="T3" fmla="*/ 1733 h 602"/>
                                <a:gd name="T4" fmla="+- 0 2661 2661"/>
                                <a:gd name="T5" fmla="*/ T4 w 544"/>
                                <a:gd name="T6" fmla="+- 0 1788 1733"/>
                                <a:gd name="T7" fmla="*/ 1788 h 602"/>
                                <a:gd name="T8" fmla="+- 0 2830 2661"/>
                                <a:gd name="T9" fmla="*/ T8 w 544"/>
                                <a:gd name="T10" fmla="+- 0 1989 1733"/>
                                <a:gd name="T11" fmla="*/ 1989 h 602"/>
                                <a:gd name="T12" fmla="+- 0 2904 2661"/>
                                <a:gd name="T13" fmla="*/ T12 w 544"/>
                                <a:gd name="T14" fmla="+- 0 2080 1733"/>
                                <a:gd name="T15" fmla="*/ 2080 h 602"/>
                                <a:gd name="T16" fmla="+- 0 3111 2661"/>
                                <a:gd name="T17" fmla="*/ T16 w 544"/>
                                <a:gd name="T18" fmla="+- 0 2336 1733"/>
                                <a:gd name="T19" fmla="*/ 2336 h 602"/>
                                <a:gd name="T20" fmla="+- 0 3204 2661"/>
                                <a:gd name="T21" fmla="*/ T20 w 544"/>
                                <a:gd name="T22" fmla="+- 0 2262 1733"/>
                                <a:gd name="T23" fmla="*/ 2262 h 602"/>
                                <a:gd name="T24" fmla="+- 0 2998 2661"/>
                                <a:gd name="T25" fmla="*/ T24 w 544"/>
                                <a:gd name="T26" fmla="+- 0 2007 1733"/>
                                <a:gd name="T27" fmla="*/ 2007 h 602"/>
                                <a:gd name="T28" fmla="+- 0 2923 2661"/>
                                <a:gd name="T29" fmla="*/ T28 w 544"/>
                                <a:gd name="T30" fmla="+- 0 1916 1733"/>
                                <a:gd name="T31" fmla="*/ 1916 h 602"/>
                                <a:gd name="T32" fmla="+- 0 2791 2661"/>
                                <a:gd name="T33" fmla="*/ T32 w 544"/>
                                <a:gd name="T34" fmla="+- 0 1751 1733"/>
                                <a:gd name="T35" fmla="*/ 1751 h 602"/>
                                <a:gd name="T36" fmla="+- 0 2735 2661"/>
                                <a:gd name="T37" fmla="*/ T36 w 544"/>
                                <a:gd name="T38" fmla="+- 0 1733 1733"/>
                                <a:gd name="T39" fmla="*/ 1733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4" h="602">
                                  <a:moveTo>
                                    <a:pt x="7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69" y="256"/>
                                  </a:lnTo>
                                  <a:lnTo>
                                    <a:pt x="243" y="347"/>
                                  </a:lnTo>
                                  <a:lnTo>
                                    <a:pt x="450" y="603"/>
                                  </a:lnTo>
                                  <a:lnTo>
                                    <a:pt x="543" y="529"/>
                                  </a:lnTo>
                                  <a:lnTo>
                                    <a:pt x="337" y="274"/>
                                  </a:lnTo>
                                  <a:lnTo>
                                    <a:pt x="262" y="18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67"/>
                        <wpg:cNvGrpSpPr>
                          <a:grpSpLocks/>
                        </wpg:cNvGrpSpPr>
                        <wpg:grpSpPr bwMode="auto">
                          <a:xfrm>
                            <a:off x="2191" y="790"/>
                            <a:ext cx="488" cy="194"/>
                            <a:chOff x="2191" y="790"/>
                            <a:chExt cx="488" cy="194"/>
                          </a:xfrm>
                        </wpg:grpSpPr>
                        <wps:wsp>
                          <wps:cNvPr id="1517" name="Freeform 1469"/>
                          <wps:cNvSpPr>
                            <a:spLocks/>
                          </wps:cNvSpPr>
                          <wps:spPr bwMode="auto">
                            <a:xfrm>
                              <a:off x="2191" y="790"/>
                              <a:ext cx="488" cy="194"/>
                            </a:xfrm>
                            <a:custGeom>
                              <a:avLst/>
                              <a:gdLst>
                                <a:gd name="T0" fmla="+- 0 2286 2191"/>
                                <a:gd name="T1" fmla="*/ T0 w 488"/>
                                <a:gd name="T2" fmla="+- 0 1210 790"/>
                                <a:gd name="T3" fmla="*/ 1210 h 194"/>
                                <a:gd name="T4" fmla="+- 0 2304 2191"/>
                                <a:gd name="T5" fmla="*/ T4 w 488"/>
                                <a:gd name="T6" fmla="+- 0 1210 790"/>
                                <a:gd name="T7" fmla="*/ 1210 h 194"/>
                                <a:gd name="T8" fmla="+- 0 2361 2191"/>
                                <a:gd name="T9" fmla="*/ T8 w 488"/>
                                <a:gd name="T10" fmla="+- 0 1156 790"/>
                                <a:gd name="T11" fmla="*/ 1156 h 194"/>
                                <a:gd name="T12" fmla="+- 0 2549 2191"/>
                                <a:gd name="T13" fmla="*/ T12 w 488"/>
                                <a:gd name="T14" fmla="+- 0 1016 790"/>
                                <a:gd name="T15" fmla="*/ 10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8" h="194">
                                  <a:moveTo>
                                    <a:pt x="95" y="420"/>
                                  </a:moveTo>
                                  <a:lnTo>
                                    <a:pt x="113" y="420"/>
                                  </a:lnTo>
                                  <a:lnTo>
                                    <a:pt x="170" y="366"/>
                                  </a:lnTo>
                                  <a:lnTo>
                                    <a:pt x="358" y="22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468"/>
                          <wps:cNvSpPr>
                            <a:spLocks/>
                          </wps:cNvSpPr>
                          <wps:spPr bwMode="auto">
                            <a:xfrm>
                              <a:off x="2191" y="790"/>
                              <a:ext cx="488" cy="194"/>
                            </a:xfrm>
                            <a:custGeom>
                              <a:avLst/>
                              <a:gdLst>
                                <a:gd name="T0" fmla="+- 0 2278 2191"/>
                                <a:gd name="T1" fmla="*/ T0 w 488"/>
                                <a:gd name="T2" fmla="+- 0 1016 790"/>
                                <a:gd name="T3" fmla="*/ 1016 h 194"/>
                                <a:gd name="T4" fmla="+- 0 2191 2191"/>
                                <a:gd name="T5" fmla="*/ T4 w 488"/>
                                <a:gd name="T6" fmla="+- 0 1083 790"/>
                                <a:gd name="T7" fmla="*/ 1083 h 194"/>
                                <a:gd name="T8" fmla="+- 0 2286 2191"/>
                                <a:gd name="T9" fmla="*/ T8 w 488"/>
                                <a:gd name="T10" fmla="+- 0 1210 790"/>
                                <a:gd name="T11" fmla="*/ 121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8" h="194">
                                  <a:moveTo>
                                    <a:pt x="87" y="226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95" y="42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465"/>
                        <wpg:cNvGrpSpPr>
                          <a:grpSpLocks/>
                        </wpg:cNvGrpSpPr>
                        <wpg:grpSpPr bwMode="auto">
                          <a:xfrm>
                            <a:off x="2885" y="790"/>
                            <a:ext cx="356" cy="214"/>
                            <a:chOff x="2885" y="790"/>
                            <a:chExt cx="356" cy="214"/>
                          </a:xfrm>
                        </wpg:grpSpPr>
                        <wps:wsp>
                          <wps:cNvPr id="1520" name="Freeform 1466"/>
                          <wps:cNvSpPr>
                            <a:spLocks/>
                          </wps:cNvSpPr>
                          <wps:spPr bwMode="auto">
                            <a:xfrm>
                              <a:off x="2885" y="790"/>
                              <a:ext cx="356" cy="214"/>
                            </a:xfrm>
                            <a:custGeom>
                              <a:avLst/>
                              <a:gdLst>
                                <a:gd name="T0" fmla="+- 0 2990 2885"/>
                                <a:gd name="T1" fmla="*/ T0 w 356"/>
                                <a:gd name="T2" fmla="+- 0 996 790"/>
                                <a:gd name="T3" fmla="*/ 996 h 214"/>
                                <a:gd name="T4" fmla="+- 0 2998 2885"/>
                                <a:gd name="T5" fmla="*/ T4 w 356"/>
                                <a:gd name="T6" fmla="+- 0 1008 790"/>
                                <a:gd name="T7" fmla="*/ 1008 h 214"/>
                                <a:gd name="T8" fmla="+- 0 3167 2885"/>
                                <a:gd name="T9" fmla="*/ T8 w 356"/>
                                <a:gd name="T10" fmla="+- 0 1210 790"/>
                                <a:gd name="T11" fmla="*/ 1210 h 214"/>
                                <a:gd name="T12" fmla="+- 0 3241 2885"/>
                                <a:gd name="T13" fmla="*/ T12 w 356"/>
                                <a:gd name="T14" fmla="+- 0 1137 790"/>
                                <a:gd name="T15" fmla="*/ 1137 h 214"/>
                                <a:gd name="T16" fmla="+- 0 3124 2885"/>
                                <a:gd name="T17" fmla="*/ T16 w 356"/>
                                <a:gd name="T18" fmla="+- 0 996 790"/>
                                <a:gd name="T19" fmla="*/ 99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4">
                                  <a:moveTo>
                                    <a:pt x="105" y="206"/>
                                  </a:moveTo>
                                  <a:lnTo>
                                    <a:pt x="113" y="218"/>
                                  </a:lnTo>
                                  <a:lnTo>
                                    <a:pt x="282" y="420"/>
                                  </a:lnTo>
                                  <a:lnTo>
                                    <a:pt x="356" y="347"/>
                                  </a:lnTo>
                                  <a:lnTo>
                                    <a:pt x="239" y="206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463"/>
                        <wpg:cNvGrpSpPr>
                          <a:grpSpLocks/>
                        </wpg:cNvGrpSpPr>
                        <wpg:grpSpPr bwMode="auto">
                          <a:xfrm>
                            <a:off x="2867" y="5385"/>
                            <a:ext cx="637" cy="548"/>
                            <a:chOff x="2867" y="5385"/>
                            <a:chExt cx="637" cy="548"/>
                          </a:xfrm>
                        </wpg:grpSpPr>
                        <wps:wsp>
                          <wps:cNvPr id="1522" name="Freeform 1464"/>
                          <wps:cNvSpPr>
                            <a:spLocks/>
                          </wps:cNvSpPr>
                          <wps:spPr bwMode="auto">
                            <a:xfrm>
                              <a:off x="2867" y="5385"/>
                              <a:ext cx="637" cy="548"/>
                            </a:xfrm>
                            <a:custGeom>
                              <a:avLst/>
                              <a:gdLst>
                                <a:gd name="T0" fmla="+- 0 2867 2867"/>
                                <a:gd name="T1" fmla="*/ T0 w 637"/>
                                <a:gd name="T2" fmla="+- 0 5751 5385"/>
                                <a:gd name="T3" fmla="*/ 5751 h 548"/>
                                <a:gd name="T4" fmla="+- 0 3017 2867"/>
                                <a:gd name="T5" fmla="*/ T4 w 637"/>
                                <a:gd name="T6" fmla="+- 0 5933 5385"/>
                                <a:gd name="T7" fmla="*/ 5933 h 548"/>
                                <a:gd name="T8" fmla="+- 0 3054 2867"/>
                                <a:gd name="T9" fmla="*/ T8 w 637"/>
                                <a:gd name="T10" fmla="+- 0 5896 5385"/>
                                <a:gd name="T11" fmla="*/ 5896 h 548"/>
                                <a:gd name="T12" fmla="+- 0 3185 2867"/>
                                <a:gd name="T13" fmla="*/ T12 w 637"/>
                                <a:gd name="T14" fmla="+- 0 5805 5385"/>
                                <a:gd name="T15" fmla="*/ 5805 h 548"/>
                                <a:gd name="T16" fmla="+- 0 3504 2867"/>
                                <a:gd name="T17" fmla="*/ T16 w 637"/>
                                <a:gd name="T18" fmla="+- 0 5567 5385"/>
                                <a:gd name="T19" fmla="*/ 5567 h 548"/>
                                <a:gd name="T20" fmla="+- 0 3354 2867"/>
                                <a:gd name="T21" fmla="*/ T20 w 637"/>
                                <a:gd name="T22" fmla="+- 0 5385 5385"/>
                                <a:gd name="T23" fmla="*/ 5385 h 548"/>
                                <a:gd name="T24" fmla="+- 0 2867 2867"/>
                                <a:gd name="T25" fmla="*/ T24 w 637"/>
                                <a:gd name="T26" fmla="+- 0 5751 5385"/>
                                <a:gd name="T27" fmla="*/ 5751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7" h="548">
                                  <a:moveTo>
                                    <a:pt x="0" y="366"/>
                                  </a:moveTo>
                                  <a:lnTo>
                                    <a:pt x="150" y="548"/>
                                  </a:lnTo>
                                  <a:lnTo>
                                    <a:pt x="187" y="511"/>
                                  </a:lnTo>
                                  <a:lnTo>
                                    <a:pt x="318" y="420"/>
                                  </a:lnTo>
                                  <a:lnTo>
                                    <a:pt x="637" y="182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117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461"/>
                        <wpg:cNvGrpSpPr>
                          <a:grpSpLocks/>
                        </wpg:cNvGrpSpPr>
                        <wpg:grpSpPr bwMode="auto">
                          <a:xfrm>
                            <a:off x="10308" y="8982"/>
                            <a:ext cx="441" cy="64"/>
                            <a:chOff x="10308" y="8982"/>
                            <a:chExt cx="441" cy="64"/>
                          </a:xfrm>
                        </wpg:grpSpPr>
                        <wps:wsp>
                          <wps:cNvPr id="1524" name="Freeform 1462"/>
                          <wps:cNvSpPr>
                            <a:spLocks/>
                          </wps:cNvSpPr>
                          <wps:spPr bwMode="auto">
                            <a:xfrm>
                              <a:off x="10308" y="8982"/>
                              <a:ext cx="441" cy="64"/>
                            </a:xfrm>
                            <a:custGeom>
                              <a:avLst/>
                              <a:gdLst>
                                <a:gd name="T0" fmla="+- 0 10328 10308"/>
                                <a:gd name="T1" fmla="*/ T0 w 441"/>
                                <a:gd name="T2" fmla="+- 0 9000 8982"/>
                                <a:gd name="T3" fmla="*/ 9000 h 64"/>
                                <a:gd name="T4" fmla="+- 0 10328 10308"/>
                                <a:gd name="T5" fmla="*/ T4 w 441"/>
                                <a:gd name="T6" fmla="+- 0 9018 8982"/>
                                <a:gd name="T7" fmla="*/ 9018 h 64"/>
                                <a:gd name="T8" fmla="+- 0 10308 10308"/>
                                <a:gd name="T9" fmla="*/ T8 w 441"/>
                                <a:gd name="T10" fmla="+- 0 9018 8982"/>
                                <a:gd name="T11" fmla="*/ 9018 h 64"/>
                                <a:gd name="T12" fmla="+- 0 10308 10308"/>
                                <a:gd name="T13" fmla="*/ T12 w 441"/>
                                <a:gd name="T14" fmla="+- 0 9036 8982"/>
                                <a:gd name="T15" fmla="*/ 9036 h 64"/>
                                <a:gd name="T16" fmla="+- 0 10750 10308"/>
                                <a:gd name="T17" fmla="*/ T16 w 441"/>
                                <a:gd name="T18" fmla="+- 0 9036 8982"/>
                                <a:gd name="T19" fmla="*/ 903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1" h="64">
                                  <a:moveTo>
                                    <a:pt x="20" y="18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42" y="54"/>
                                  </a:lnTo>
                                </a:path>
                              </a:pathLst>
                            </a:custGeom>
                            <a:noFill/>
                            <a:ln w="115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459"/>
                        <wpg:cNvGrpSpPr>
                          <a:grpSpLocks/>
                        </wpg:cNvGrpSpPr>
                        <wpg:grpSpPr bwMode="auto">
                          <a:xfrm>
                            <a:off x="10328" y="8964"/>
                            <a:ext cx="422" cy="36"/>
                            <a:chOff x="10328" y="8964"/>
                            <a:chExt cx="422" cy="36"/>
                          </a:xfrm>
                        </wpg:grpSpPr>
                        <wps:wsp>
                          <wps:cNvPr id="1526" name="Freeform 1460"/>
                          <wps:cNvSpPr>
                            <a:spLocks/>
                          </wps:cNvSpPr>
                          <wps:spPr bwMode="auto">
                            <a:xfrm>
                              <a:off x="10328" y="8964"/>
                              <a:ext cx="422" cy="36"/>
                            </a:xfrm>
                            <a:custGeom>
                              <a:avLst/>
                              <a:gdLst>
                                <a:gd name="T0" fmla="+- 0 10750 10328"/>
                                <a:gd name="T1" fmla="*/ T0 w 422"/>
                                <a:gd name="T2" fmla="+- 0 8990 8964"/>
                                <a:gd name="T3" fmla="*/ 8990 h 36"/>
                                <a:gd name="T4" fmla="+- 0 10328 10328"/>
                                <a:gd name="T5" fmla="*/ T4 w 422"/>
                                <a:gd name="T6" fmla="+- 0 9000 8964"/>
                                <a:gd name="T7" fmla="*/ 900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2" h="36">
                                  <a:moveTo>
                                    <a:pt x="422" y="26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456"/>
                        <wpg:cNvGrpSpPr>
                          <a:grpSpLocks/>
                        </wpg:cNvGrpSpPr>
                        <wpg:grpSpPr bwMode="auto">
                          <a:xfrm>
                            <a:off x="1536" y="790"/>
                            <a:ext cx="468" cy="250"/>
                            <a:chOff x="1536" y="790"/>
                            <a:chExt cx="468" cy="250"/>
                          </a:xfrm>
                        </wpg:grpSpPr>
                        <wps:wsp>
                          <wps:cNvPr id="1528" name="Freeform 1458"/>
                          <wps:cNvSpPr>
                            <a:spLocks/>
                          </wps:cNvSpPr>
                          <wps:spPr bwMode="auto">
                            <a:xfrm>
                              <a:off x="1536" y="790"/>
                              <a:ext cx="468" cy="250"/>
                            </a:xfrm>
                            <a:custGeom>
                              <a:avLst/>
                              <a:gdLst>
                                <a:gd name="T0" fmla="+- 0 1610 1536"/>
                                <a:gd name="T1" fmla="*/ T0 w 468"/>
                                <a:gd name="T2" fmla="+- 0 1174 790"/>
                                <a:gd name="T3" fmla="*/ 1174 h 250"/>
                                <a:gd name="T4" fmla="+- 0 1892 1536"/>
                                <a:gd name="T5" fmla="*/ T4 w 468"/>
                                <a:gd name="T6" fmla="+- 0 954 790"/>
                                <a:gd name="T7" fmla="*/ 954 h 250"/>
                                <a:gd name="T8" fmla="+- 0 1931 1536"/>
                                <a:gd name="T9" fmla="*/ T8 w 468"/>
                                <a:gd name="T10" fmla="+- 0 924 790"/>
                                <a:gd name="T11" fmla="*/ 92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8" h="250">
                                  <a:moveTo>
                                    <a:pt x="74" y="384"/>
                                  </a:moveTo>
                                  <a:lnTo>
                                    <a:pt x="356" y="164"/>
                                  </a:lnTo>
                                  <a:lnTo>
                                    <a:pt x="395" y="13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457"/>
                          <wps:cNvSpPr>
                            <a:spLocks/>
                          </wps:cNvSpPr>
                          <wps:spPr bwMode="auto">
                            <a:xfrm>
                              <a:off x="1536" y="790"/>
                              <a:ext cx="468" cy="250"/>
                            </a:xfrm>
                            <a:custGeom>
                              <a:avLst/>
                              <a:gdLst>
                                <a:gd name="T0" fmla="+- 0 1758 1536"/>
                                <a:gd name="T1" fmla="*/ T0 w 468"/>
                                <a:gd name="T2" fmla="+- 0 924 790"/>
                                <a:gd name="T3" fmla="*/ 924 h 250"/>
                                <a:gd name="T4" fmla="+- 0 1536 1536"/>
                                <a:gd name="T5" fmla="*/ T4 w 468"/>
                                <a:gd name="T6" fmla="+- 0 1083 790"/>
                                <a:gd name="T7" fmla="*/ 1083 h 250"/>
                                <a:gd name="T8" fmla="+- 0 1610 1536"/>
                                <a:gd name="T9" fmla="*/ T8 w 468"/>
                                <a:gd name="T10" fmla="+- 0 1174 790"/>
                                <a:gd name="T11" fmla="*/ 117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8" h="250">
                                  <a:moveTo>
                                    <a:pt x="222" y="134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74" y="38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54"/>
                        <wpg:cNvGrpSpPr>
                          <a:grpSpLocks/>
                        </wpg:cNvGrpSpPr>
                        <wpg:grpSpPr bwMode="auto">
                          <a:xfrm>
                            <a:off x="1517" y="1569"/>
                            <a:ext cx="1087" cy="1260"/>
                            <a:chOff x="1517" y="1569"/>
                            <a:chExt cx="1087" cy="1260"/>
                          </a:xfrm>
                        </wpg:grpSpPr>
                        <wps:wsp>
                          <wps:cNvPr id="1531" name="Freeform 1455"/>
                          <wps:cNvSpPr>
                            <a:spLocks/>
                          </wps:cNvSpPr>
                          <wps:spPr bwMode="auto">
                            <a:xfrm>
                              <a:off x="1517" y="1569"/>
                              <a:ext cx="1087" cy="1260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087"/>
                                <a:gd name="T2" fmla="+- 0 1679 1569"/>
                                <a:gd name="T3" fmla="*/ 1679 h 1260"/>
                                <a:gd name="T4" fmla="+- 0 1967 1517"/>
                                <a:gd name="T5" fmla="*/ T4 w 1087"/>
                                <a:gd name="T6" fmla="+- 0 2244 1569"/>
                                <a:gd name="T7" fmla="*/ 2244 h 1260"/>
                                <a:gd name="T8" fmla="+- 0 2004 1517"/>
                                <a:gd name="T9" fmla="*/ T8 w 1087"/>
                                <a:gd name="T10" fmla="+- 0 2300 1569"/>
                                <a:gd name="T11" fmla="*/ 2300 h 1260"/>
                                <a:gd name="T12" fmla="+- 0 2454 1517"/>
                                <a:gd name="T13" fmla="*/ T12 w 1087"/>
                                <a:gd name="T14" fmla="+- 0 2829 1569"/>
                                <a:gd name="T15" fmla="*/ 2829 h 1260"/>
                                <a:gd name="T16" fmla="+- 0 2604 1517"/>
                                <a:gd name="T17" fmla="*/ T16 w 1087"/>
                                <a:gd name="T18" fmla="+- 0 2719 1569"/>
                                <a:gd name="T19" fmla="*/ 2719 h 1260"/>
                                <a:gd name="T20" fmla="+- 0 2173 1517"/>
                                <a:gd name="T21" fmla="*/ T20 w 1087"/>
                                <a:gd name="T22" fmla="+- 0 2171 1569"/>
                                <a:gd name="T23" fmla="*/ 2171 h 1260"/>
                                <a:gd name="T24" fmla="+- 0 2136 1517"/>
                                <a:gd name="T25" fmla="*/ T24 w 1087"/>
                                <a:gd name="T26" fmla="+- 0 2135 1569"/>
                                <a:gd name="T27" fmla="*/ 2135 h 1260"/>
                                <a:gd name="T28" fmla="+- 0 1686 1517"/>
                                <a:gd name="T29" fmla="*/ T28 w 1087"/>
                                <a:gd name="T30" fmla="+- 0 1569 1569"/>
                                <a:gd name="T31" fmla="*/ 1569 h 1260"/>
                                <a:gd name="T32" fmla="+- 0 1517 1517"/>
                                <a:gd name="T33" fmla="*/ T32 w 1087"/>
                                <a:gd name="T34" fmla="+- 0 1679 1569"/>
                                <a:gd name="T35" fmla="*/ 1679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7" h="1260">
                                  <a:moveTo>
                                    <a:pt x="0" y="110"/>
                                  </a:moveTo>
                                  <a:lnTo>
                                    <a:pt x="450" y="675"/>
                                  </a:lnTo>
                                  <a:lnTo>
                                    <a:pt x="487" y="731"/>
                                  </a:lnTo>
                                  <a:lnTo>
                                    <a:pt x="937" y="1260"/>
                                  </a:lnTo>
                                  <a:lnTo>
                                    <a:pt x="1087" y="1150"/>
                                  </a:lnTo>
                                  <a:lnTo>
                                    <a:pt x="656" y="602"/>
                                  </a:lnTo>
                                  <a:lnTo>
                                    <a:pt x="619" y="566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452"/>
                        <wpg:cNvGrpSpPr>
                          <a:grpSpLocks/>
                        </wpg:cNvGrpSpPr>
                        <wpg:grpSpPr bwMode="auto">
                          <a:xfrm>
                            <a:off x="1517" y="2591"/>
                            <a:ext cx="526" cy="622"/>
                            <a:chOff x="1517" y="2591"/>
                            <a:chExt cx="526" cy="622"/>
                          </a:xfrm>
                        </wpg:grpSpPr>
                        <wps:wsp>
                          <wps:cNvPr id="1533" name="Freeform 1453"/>
                          <wps:cNvSpPr>
                            <a:spLocks/>
                          </wps:cNvSpPr>
                          <wps:spPr bwMode="auto">
                            <a:xfrm>
                              <a:off x="1517" y="2591"/>
                              <a:ext cx="526" cy="622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526"/>
                                <a:gd name="T2" fmla="+- 0 2664 2591"/>
                                <a:gd name="T3" fmla="*/ 2664 h 622"/>
                                <a:gd name="T4" fmla="+- 0 1667 1517"/>
                                <a:gd name="T5" fmla="*/ T4 w 526"/>
                                <a:gd name="T6" fmla="+- 0 2866 2591"/>
                                <a:gd name="T7" fmla="*/ 2866 h 622"/>
                                <a:gd name="T8" fmla="+- 0 1742 1517"/>
                                <a:gd name="T9" fmla="*/ T8 w 526"/>
                                <a:gd name="T10" fmla="+- 0 2957 2591"/>
                                <a:gd name="T11" fmla="*/ 2957 h 622"/>
                                <a:gd name="T12" fmla="+- 0 1948 1517"/>
                                <a:gd name="T13" fmla="*/ T12 w 526"/>
                                <a:gd name="T14" fmla="+- 0 3213 2591"/>
                                <a:gd name="T15" fmla="*/ 3213 h 622"/>
                                <a:gd name="T16" fmla="+- 0 2042 1517"/>
                                <a:gd name="T17" fmla="*/ T16 w 526"/>
                                <a:gd name="T18" fmla="+- 0 3140 2591"/>
                                <a:gd name="T19" fmla="*/ 3140 h 622"/>
                                <a:gd name="T20" fmla="+- 0 1836 1517"/>
                                <a:gd name="T21" fmla="*/ T20 w 526"/>
                                <a:gd name="T22" fmla="+- 0 2884 2591"/>
                                <a:gd name="T23" fmla="*/ 2884 h 622"/>
                                <a:gd name="T24" fmla="+- 0 1760 1517"/>
                                <a:gd name="T25" fmla="*/ T24 w 526"/>
                                <a:gd name="T26" fmla="+- 0 2793 2591"/>
                                <a:gd name="T27" fmla="*/ 2793 h 622"/>
                                <a:gd name="T28" fmla="+- 0 1610 1517"/>
                                <a:gd name="T29" fmla="*/ T28 w 526"/>
                                <a:gd name="T30" fmla="+- 0 2591 2591"/>
                                <a:gd name="T31" fmla="*/ 2591 h 622"/>
                                <a:gd name="T32" fmla="+- 0 1517 1517"/>
                                <a:gd name="T33" fmla="*/ T32 w 526"/>
                                <a:gd name="T34" fmla="+- 0 2664 2591"/>
                                <a:gd name="T35" fmla="*/ 2664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6" h="622">
                                  <a:moveTo>
                                    <a:pt x="0" y="73"/>
                                  </a:moveTo>
                                  <a:lnTo>
                                    <a:pt x="150" y="275"/>
                                  </a:lnTo>
                                  <a:lnTo>
                                    <a:pt x="225" y="366"/>
                                  </a:lnTo>
                                  <a:lnTo>
                                    <a:pt x="431" y="622"/>
                                  </a:lnTo>
                                  <a:lnTo>
                                    <a:pt x="525" y="549"/>
                                  </a:lnTo>
                                  <a:lnTo>
                                    <a:pt x="319" y="293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450"/>
                        <wpg:cNvGrpSpPr>
                          <a:grpSpLocks/>
                        </wpg:cNvGrpSpPr>
                        <wpg:grpSpPr bwMode="auto">
                          <a:xfrm>
                            <a:off x="1418" y="930"/>
                            <a:ext cx="999" cy="1314"/>
                            <a:chOff x="1418" y="930"/>
                            <a:chExt cx="999" cy="1314"/>
                          </a:xfrm>
                        </wpg:grpSpPr>
                        <wps:wsp>
                          <wps:cNvPr id="1535" name="Freeform 1451"/>
                          <wps:cNvSpPr>
                            <a:spLocks/>
                          </wps:cNvSpPr>
                          <wps:spPr bwMode="auto">
                            <a:xfrm>
                              <a:off x="1418" y="930"/>
                              <a:ext cx="999" cy="1314"/>
                            </a:xfrm>
                            <a:custGeom>
                              <a:avLst/>
                              <a:gdLst>
                                <a:gd name="T0" fmla="+- 0 2107 1418"/>
                                <a:gd name="T1" fmla="*/ T0 w 999"/>
                                <a:gd name="T2" fmla="+- 0 1755 930"/>
                                <a:gd name="T3" fmla="*/ 1755 h 1314"/>
                                <a:gd name="T4" fmla="+- 0 2176 1418"/>
                                <a:gd name="T5" fmla="*/ T4 w 999"/>
                                <a:gd name="T6" fmla="+- 0 1701 930"/>
                                <a:gd name="T7" fmla="*/ 1701 h 1314"/>
                                <a:gd name="T8" fmla="+- 0 2375 1418"/>
                                <a:gd name="T9" fmla="*/ T8 w 999"/>
                                <a:gd name="T10" fmla="+- 0 1569 930"/>
                                <a:gd name="T11" fmla="*/ 1569 h 1314"/>
                                <a:gd name="T12" fmla="+- 0 2468 1418"/>
                                <a:gd name="T13" fmla="*/ T12 w 999"/>
                                <a:gd name="T14" fmla="+- 0 1477 930"/>
                                <a:gd name="T15" fmla="*/ 1477 h 1314"/>
                                <a:gd name="T16" fmla="+- 0 2562 1418"/>
                                <a:gd name="T17" fmla="*/ T16 w 999"/>
                                <a:gd name="T18" fmla="+- 0 1404 930"/>
                                <a:gd name="T19" fmla="*/ 1404 h 1314"/>
                                <a:gd name="T20" fmla="+- 0 2675 1418"/>
                                <a:gd name="T21" fmla="*/ T20 w 999"/>
                                <a:gd name="T22" fmla="+- 0 1331 930"/>
                                <a:gd name="T23" fmla="*/ 1331 h 1314"/>
                                <a:gd name="T24" fmla="+- 0 2768 1418"/>
                                <a:gd name="T25" fmla="*/ T24 w 999"/>
                                <a:gd name="T26" fmla="+- 0 1259 930"/>
                                <a:gd name="T27" fmla="*/ 1259 h 1314"/>
                                <a:gd name="T28" fmla="+- 0 2956 1418"/>
                                <a:gd name="T29" fmla="*/ T28 w 999"/>
                                <a:gd name="T30" fmla="+- 0 1113 930"/>
                                <a:gd name="T31" fmla="*/ 1113 h 1314"/>
                                <a:gd name="T32" fmla="+- 0 3106 1418"/>
                                <a:gd name="T33" fmla="*/ T32 w 999"/>
                                <a:gd name="T34" fmla="+- 0 1004 930"/>
                                <a:gd name="T35" fmla="*/ 1004 h 1314"/>
                                <a:gd name="T36" fmla="+- 0 3049 1418"/>
                                <a:gd name="T37" fmla="*/ T36 w 999"/>
                                <a:gd name="T38" fmla="+- 0 930 930"/>
                                <a:gd name="T39" fmla="*/ 930 h 1314"/>
                                <a:gd name="T40" fmla="+- 0 2993 1418"/>
                                <a:gd name="T41" fmla="*/ T40 w 999"/>
                                <a:gd name="T42" fmla="+- 0 984 930"/>
                                <a:gd name="T43" fmla="*/ 984 h 1314"/>
                                <a:gd name="T44" fmla="+- 0 2918 1418"/>
                                <a:gd name="T45" fmla="*/ T44 w 999"/>
                                <a:gd name="T46" fmla="+- 0 1040 930"/>
                                <a:gd name="T47" fmla="*/ 1040 h 1314"/>
                                <a:gd name="T48" fmla="+- 0 2543 1418"/>
                                <a:gd name="T49" fmla="*/ T48 w 999"/>
                                <a:gd name="T50" fmla="+- 0 1313 930"/>
                                <a:gd name="T51" fmla="*/ 1313 h 1314"/>
                                <a:gd name="T52" fmla="+- 0 2525 1418"/>
                                <a:gd name="T53" fmla="*/ T52 w 999"/>
                                <a:gd name="T54" fmla="+- 0 1313 930"/>
                                <a:gd name="T55" fmla="*/ 1313 h 1314"/>
                                <a:gd name="T56" fmla="+- 0 2449 1418"/>
                                <a:gd name="T57" fmla="*/ T56 w 999"/>
                                <a:gd name="T58" fmla="+- 0 1331 930"/>
                                <a:gd name="T59" fmla="*/ 1331 h 1314"/>
                                <a:gd name="T60" fmla="+- 0 2243 1418"/>
                                <a:gd name="T61" fmla="*/ T60 w 999"/>
                                <a:gd name="T62" fmla="+- 0 1477 930"/>
                                <a:gd name="T63" fmla="*/ 1477 h 1314"/>
                                <a:gd name="T64" fmla="+- 0 2107 1418"/>
                                <a:gd name="T65" fmla="*/ T64 w 999"/>
                                <a:gd name="T66" fmla="+- 0 1584 930"/>
                                <a:gd name="T67" fmla="*/ 1584 h 1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99" h="1314">
                                  <a:moveTo>
                                    <a:pt x="689" y="825"/>
                                  </a:moveTo>
                                  <a:lnTo>
                                    <a:pt x="758" y="771"/>
                                  </a:lnTo>
                                  <a:lnTo>
                                    <a:pt x="957" y="639"/>
                                  </a:lnTo>
                                  <a:lnTo>
                                    <a:pt x="1050" y="547"/>
                                  </a:lnTo>
                                  <a:lnTo>
                                    <a:pt x="1144" y="474"/>
                                  </a:lnTo>
                                  <a:lnTo>
                                    <a:pt x="1257" y="401"/>
                                  </a:lnTo>
                                  <a:lnTo>
                                    <a:pt x="1350" y="329"/>
                                  </a:lnTo>
                                  <a:lnTo>
                                    <a:pt x="1538" y="183"/>
                                  </a:lnTo>
                                  <a:lnTo>
                                    <a:pt x="1688" y="74"/>
                                  </a:lnTo>
                                  <a:lnTo>
                                    <a:pt x="1631" y="0"/>
                                  </a:lnTo>
                                  <a:lnTo>
                                    <a:pt x="1575" y="54"/>
                                  </a:lnTo>
                                  <a:lnTo>
                                    <a:pt x="1500" y="110"/>
                                  </a:lnTo>
                                  <a:lnTo>
                                    <a:pt x="1125" y="383"/>
                                  </a:lnTo>
                                  <a:lnTo>
                                    <a:pt x="1107" y="383"/>
                                  </a:lnTo>
                                  <a:lnTo>
                                    <a:pt x="1031" y="401"/>
                                  </a:lnTo>
                                  <a:lnTo>
                                    <a:pt x="825" y="547"/>
                                  </a:lnTo>
                                  <a:lnTo>
                                    <a:pt x="689" y="654"/>
                                  </a:lnTo>
                                </a:path>
                              </a:pathLst>
                            </a:custGeom>
                            <a:noFill/>
                            <a:ln w="117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448"/>
                        <wpg:cNvGrpSpPr>
                          <a:grpSpLocks/>
                        </wpg:cNvGrpSpPr>
                        <wpg:grpSpPr bwMode="auto">
                          <a:xfrm>
                            <a:off x="1418" y="6006"/>
                            <a:ext cx="5" cy="712"/>
                            <a:chOff x="1418" y="6006"/>
                            <a:chExt cx="5" cy="712"/>
                          </a:xfrm>
                        </wpg:grpSpPr>
                        <wps:wsp>
                          <wps:cNvPr id="1537" name="Freeform 1449"/>
                          <wps:cNvSpPr>
                            <a:spLocks/>
                          </wps:cNvSpPr>
                          <wps:spPr bwMode="auto">
                            <a:xfrm>
                              <a:off x="1418" y="6006"/>
                              <a:ext cx="5" cy="712"/>
                            </a:xfrm>
                            <a:custGeom>
                              <a:avLst/>
                              <a:gdLst>
                                <a:gd name="T0" fmla="+- 0 2088 1418"/>
                                <a:gd name="T1" fmla="*/ T0 w 5"/>
                                <a:gd name="T2" fmla="+- 0 6502 6006"/>
                                <a:gd name="T3" fmla="*/ 6502 h 712"/>
                                <a:gd name="T4" fmla="+- 0 2093 1418"/>
                                <a:gd name="T5" fmla="*/ T4 w 5"/>
                                <a:gd name="T6" fmla="+- 0 6498 6006"/>
                                <a:gd name="T7" fmla="*/ 6498 h 712"/>
                                <a:gd name="T8" fmla="+- 0 2088 1418"/>
                                <a:gd name="T9" fmla="*/ T8 w 5"/>
                                <a:gd name="T10" fmla="+- 0 6492 6006"/>
                                <a:gd name="T11" fmla="*/ 6492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712">
                                  <a:moveTo>
                                    <a:pt x="670" y="496"/>
                                  </a:moveTo>
                                  <a:lnTo>
                                    <a:pt x="675" y="492"/>
                                  </a:lnTo>
                                  <a:lnTo>
                                    <a:pt x="670" y="486"/>
                                  </a:lnTo>
                                </a:path>
                              </a:pathLst>
                            </a:custGeom>
                            <a:noFill/>
                            <a:ln w="11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445"/>
                        <wpg:cNvGrpSpPr>
                          <a:grpSpLocks/>
                        </wpg:cNvGrpSpPr>
                        <wpg:grpSpPr bwMode="auto">
                          <a:xfrm>
                            <a:off x="1418" y="8818"/>
                            <a:ext cx="324" cy="228"/>
                            <a:chOff x="1418" y="8818"/>
                            <a:chExt cx="324" cy="228"/>
                          </a:xfrm>
                        </wpg:grpSpPr>
                        <wps:wsp>
                          <wps:cNvPr id="1539" name="Freeform 1447"/>
                          <wps:cNvSpPr>
                            <a:spLocks/>
                          </wps:cNvSpPr>
                          <wps:spPr bwMode="auto">
                            <a:xfrm>
                              <a:off x="1418" y="8818"/>
                              <a:ext cx="324" cy="228"/>
                            </a:xfrm>
                            <a:custGeom>
                              <a:avLst/>
                              <a:gdLst>
                                <a:gd name="T0" fmla="+- 0 1699 1418"/>
                                <a:gd name="T1" fmla="*/ T0 w 324"/>
                                <a:gd name="T2" fmla="+- 0 8818 8818"/>
                                <a:gd name="T3" fmla="*/ 8818 h 228"/>
                                <a:gd name="T4" fmla="+- 0 1643 1418"/>
                                <a:gd name="T5" fmla="*/ T4 w 324"/>
                                <a:gd name="T6" fmla="+- 0 8891 8818"/>
                                <a:gd name="T7" fmla="*/ 8891 h 228"/>
                                <a:gd name="T8" fmla="+- 0 1568 1418"/>
                                <a:gd name="T9" fmla="*/ T8 w 324"/>
                                <a:gd name="T10" fmla="+- 0 8982 8818"/>
                                <a:gd name="T11" fmla="*/ 8982 h 228"/>
                                <a:gd name="T12" fmla="+- 0 1544 1418"/>
                                <a:gd name="T13" fmla="*/ T12 w 324"/>
                                <a:gd name="T14" fmla="+- 0 9014 8818"/>
                                <a:gd name="T15" fmla="*/ 901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228">
                                  <a:moveTo>
                                    <a:pt x="281" y="0"/>
                                  </a:moveTo>
                                  <a:lnTo>
                                    <a:pt x="225" y="73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26" y="19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446"/>
                          <wps:cNvSpPr>
                            <a:spLocks/>
                          </wps:cNvSpPr>
                          <wps:spPr bwMode="auto">
                            <a:xfrm>
                              <a:off x="1418" y="8818"/>
                              <a:ext cx="324" cy="228"/>
                            </a:xfrm>
                            <a:custGeom>
                              <a:avLst/>
                              <a:gdLst>
                                <a:gd name="T0" fmla="+- 0 1791 1418"/>
                                <a:gd name="T1" fmla="*/ T0 w 324"/>
                                <a:gd name="T2" fmla="+- 0 9046 8818"/>
                                <a:gd name="T3" fmla="*/ 9046 h 228"/>
                                <a:gd name="T4" fmla="+- 0 1868 1418"/>
                                <a:gd name="T5" fmla="*/ T4 w 324"/>
                                <a:gd name="T6" fmla="+- 0 8945 8818"/>
                                <a:gd name="T7" fmla="*/ 8945 h 228"/>
                                <a:gd name="T8" fmla="+- 0 1699 1418"/>
                                <a:gd name="T9" fmla="*/ T8 w 324"/>
                                <a:gd name="T10" fmla="+- 0 8818 8818"/>
                                <a:gd name="T11" fmla="*/ 88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24" h="228">
                                  <a:moveTo>
                                    <a:pt x="373" y="228"/>
                                  </a:moveTo>
                                  <a:lnTo>
                                    <a:pt x="450" y="127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442"/>
                        <wpg:cNvGrpSpPr>
                          <a:grpSpLocks/>
                        </wpg:cNvGrpSpPr>
                        <wpg:grpSpPr bwMode="auto">
                          <a:xfrm>
                            <a:off x="5098" y="8982"/>
                            <a:ext cx="1481" cy="64"/>
                            <a:chOff x="5098" y="8982"/>
                            <a:chExt cx="1481" cy="64"/>
                          </a:xfrm>
                        </wpg:grpSpPr>
                        <wps:wsp>
                          <wps:cNvPr id="1542" name="Freeform 1444"/>
                          <wps:cNvSpPr>
                            <a:spLocks/>
                          </wps:cNvSpPr>
                          <wps:spPr bwMode="auto">
                            <a:xfrm>
                              <a:off x="5098" y="8982"/>
                              <a:ext cx="1481" cy="64"/>
                            </a:xfrm>
                            <a:custGeom>
                              <a:avLst/>
                              <a:gdLst>
                                <a:gd name="T0" fmla="+- 0 5622 5098"/>
                                <a:gd name="T1" fmla="*/ T0 w 1481"/>
                                <a:gd name="T2" fmla="+- 0 9000 8982"/>
                                <a:gd name="T3" fmla="*/ 9000 h 64"/>
                                <a:gd name="T4" fmla="+- 0 5589 5098"/>
                                <a:gd name="T5" fmla="*/ T4 w 1481"/>
                                <a:gd name="T6" fmla="+- 0 9046 8982"/>
                                <a:gd name="T7" fmla="*/ 904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1" h="64">
                                  <a:moveTo>
                                    <a:pt x="524" y="18"/>
                                  </a:moveTo>
                                  <a:lnTo>
                                    <a:pt x="491" y="6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443"/>
                          <wps:cNvSpPr>
                            <a:spLocks/>
                          </wps:cNvSpPr>
                          <wps:spPr bwMode="auto">
                            <a:xfrm>
                              <a:off x="5098" y="8982"/>
                              <a:ext cx="1481" cy="64"/>
                            </a:xfrm>
                            <a:custGeom>
                              <a:avLst/>
                              <a:gdLst>
                                <a:gd name="T0" fmla="+- 0 5772 5098"/>
                                <a:gd name="T1" fmla="*/ T0 w 1481"/>
                                <a:gd name="T2" fmla="+- 0 9046 8982"/>
                                <a:gd name="T3" fmla="*/ 9046 h 64"/>
                                <a:gd name="T4" fmla="+- 0 5772 5098"/>
                                <a:gd name="T5" fmla="*/ T4 w 1481"/>
                                <a:gd name="T6" fmla="+- 0 9036 8982"/>
                                <a:gd name="T7" fmla="*/ 9036 h 64"/>
                                <a:gd name="T8" fmla="+- 0 5754 5098"/>
                                <a:gd name="T9" fmla="*/ T8 w 1481"/>
                                <a:gd name="T10" fmla="+- 0 9036 8982"/>
                                <a:gd name="T11" fmla="*/ 9036 h 64"/>
                                <a:gd name="T12" fmla="+- 0 5735 5098"/>
                                <a:gd name="T13" fmla="*/ T12 w 1481"/>
                                <a:gd name="T14" fmla="+- 0 9018 8982"/>
                                <a:gd name="T15" fmla="*/ 9018 h 64"/>
                                <a:gd name="T16" fmla="+- 0 5716 5098"/>
                                <a:gd name="T17" fmla="*/ T16 w 1481"/>
                                <a:gd name="T18" fmla="+- 0 9018 8982"/>
                                <a:gd name="T19" fmla="*/ 9018 h 64"/>
                                <a:gd name="T20" fmla="+- 0 5716 5098"/>
                                <a:gd name="T21" fmla="*/ T20 w 1481"/>
                                <a:gd name="T22" fmla="+- 0 9000 8982"/>
                                <a:gd name="T23" fmla="*/ 9000 h 64"/>
                                <a:gd name="T24" fmla="+- 0 5698 5098"/>
                                <a:gd name="T25" fmla="*/ T24 w 1481"/>
                                <a:gd name="T26" fmla="+- 0 9000 8982"/>
                                <a:gd name="T27" fmla="*/ 9000 h 64"/>
                                <a:gd name="T28" fmla="+- 0 5698 5098"/>
                                <a:gd name="T29" fmla="*/ T28 w 1481"/>
                                <a:gd name="T30" fmla="+- 0 8982 8982"/>
                                <a:gd name="T31" fmla="*/ 8982 h 64"/>
                                <a:gd name="T32" fmla="+- 0 5622 5098"/>
                                <a:gd name="T33" fmla="*/ T32 w 1481"/>
                                <a:gd name="T34" fmla="+- 0 9000 8982"/>
                                <a:gd name="T35" fmla="*/ 900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1" h="64">
                                  <a:moveTo>
                                    <a:pt x="674" y="64"/>
                                  </a:moveTo>
                                  <a:lnTo>
                                    <a:pt x="674" y="54"/>
                                  </a:lnTo>
                                  <a:lnTo>
                                    <a:pt x="656" y="54"/>
                                  </a:lnTo>
                                  <a:lnTo>
                                    <a:pt x="637" y="36"/>
                                  </a:ln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00" y="18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524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440"/>
                        <wpg:cNvGrpSpPr>
                          <a:grpSpLocks/>
                        </wpg:cNvGrpSpPr>
                        <wpg:grpSpPr bwMode="auto">
                          <a:xfrm>
                            <a:off x="2417" y="984"/>
                            <a:ext cx="300" cy="366"/>
                            <a:chOff x="2417" y="984"/>
                            <a:chExt cx="300" cy="366"/>
                          </a:xfrm>
                        </wpg:grpSpPr>
                        <wps:wsp>
                          <wps:cNvPr id="1545" name="Freeform 1441"/>
                          <wps:cNvSpPr>
                            <a:spLocks/>
                          </wps:cNvSpPr>
                          <wps:spPr bwMode="auto">
                            <a:xfrm>
                              <a:off x="2417" y="984"/>
                              <a:ext cx="300" cy="366"/>
                            </a:xfrm>
                            <a:custGeom>
                              <a:avLst/>
                              <a:gdLst>
                                <a:gd name="T0" fmla="+- 0 2698 2417"/>
                                <a:gd name="T1" fmla="*/ T0 w 300"/>
                                <a:gd name="T2" fmla="+- 0 1350 984"/>
                                <a:gd name="T3" fmla="*/ 1350 h 366"/>
                                <a:gd name="T4" fmla="+- 0 2717 2417"/>
                                <a:gd name="T5" fmla="*/ T4 w 300"/>
                                <a:gd name="T6" fmla="+- 0 1331 984"/>
                                <a:gd name="T7" fmla="*/ 1331 h 366"/>
                                <a:gd name="T8" fmla="+- 0 2436 2417"/>
                                <a:gd name="T9" fmla="*/ T8 w 300"/>
                                <a:gd name="T10" fmla="+- 0 984 984"/>
                                <a:gd name="T11" fmla="*/ 984 h 366"/>
                                <a:gd name="T12" fmla="+- 0 2417 2417"/>
                                <a:gd name="T13" fmla="*/ T12 w 300"/>
                                <a:gd name="T14" fmla="+- 0 1004 984"/>
                                <a:gd name="T15" fmla="*/ 1004 h 366"/>
                                <a:gd name="T16" fmla="+- 0 2698 2417"/>
                                <a:gd name="T17" fmla="*/ T16 w 300"/>
                                <a:gd name="T18" fmla="+- 0 1350 984"/>
                                <a:gd name="T19" fmla="*/ 1350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366">
                                  <a:moveTo>
                                    <a:pt x="281" y="366"/>
                                  </a:moveTo>
                                  <a:lnTo>
                                    <a:pt x="300" y="34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81" y="366"/>
                                  </a:lnTo>
                                </a:path>
                              </a:pathLst>
                            </a:custGeom>
                            <a:noFill/>
                            <a:ln w="117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438"/>
                        <wpg:cNvGrpSpPr>
                          <a:grpSpLocks/>
                        </wpg:cNvGrpSpPr>
                        <wpg:grpSpPr bwMode="auto">
                          <a:xfrm>
                            <a:off x="2267" y="2026"/>
                            <a:ext cx="544" cy="620"/>
                            <a:chOff x="2267" y="2026"/>
                            <a:chExt cx="544" cy="620"/>
                          </a:xfrm>
                        </wpg:grpSpPr>
                        <wps:wsp>
                          <wps:cNvPr id="1547" name="Freeform 1439"/>
                          <wps:cNvSpPr>
                            <a:spLocks/>
                          </wps:cNvSpPr>
                          <wps:spPr bwMode="auto">
                            <a:xfrm>
                              <a:off x="2267" y="2026"/>
                              <a:ext cx="544" cy="620"/>
                            </a:xfrm>
                            <a:custGeom>
                              <a:avLst/>
                              <a:gdLst>
                                <a:gd name="T0" fmla="+- 0 2267 2267"/>
                                <a:gd name="T1" fmla="*/ T0 w 544"/>
                                <a:gd name="T2" fmla="+- 0 2098 2026"/>
                                <a:gd name="T3" fmla="*/ 2098 h 620"/>
                                <a:gd name="T4" fmla="+- 0 2417 2267"/>
                                <a:gd name="T5" fmla="*/ T4 w 544"/>
                                <a:gd name="T6" fmla="+- 0 2282 2026"/>
                                <a:gd name="T7" fmla="*/ 2282 h 620"/>
                                <a:gd name="T8" fmla="+- 0 2511 2267"/>
                                <a:gd name="T9" fmla="*/ T8 w 544"/>
                                <a:gd name="T10" fmla="+- 0 2391 2026"/>
                                <a:gd name="T11" fmla="*/ 2391 h 620"/>
                                <a:gd name="T12" fmla="+- 0 2698 2267"/>
                                <a:gd name="T13" fmla="*/ T12 w 544"/>
                                <a:gd name="T14" fmla="+- 0 2646 2026"/>
                                <a:gd name="T15" fmla="*/ 2646 h 620"/>
                                <a:gd name="T16" fmla="+- 0 2811 2267"/>
                                <a:gd name="T17" fmla="*/ T16 w 544"/>
                                <a:gd name="T18" fmla="+- 0 2573 2026"/>
                                <a:gd name="T19" fmla="*/ 2573 h 620"/>
                                <a:gd name="T20" fmla="+- 0 2604 2267"/>
                                <a:gd name="T21" fmla="*/ T20 w 544"/>
                                <a:gd name="T22" fmla="+- 0 2318 2026"/>
                                <a:gd name="T23" fmla="*/ 2318 h 620"/>
                                <a:gd name="T24" fmla="+- 0 2530 2267"/>
                                <a:gd name="T25" fmla="*/ T24 w 544"/>
                                <a:gd name="T26" fmla="+- 0 2208 2026"/>
                                <a:gd name="T27" fmla="*/ 2208 h 620"/>
                                <a:gd name="T28" fmla="+- 0 2361 2267"/>
                                <a:gd name="T29" fmla="*/ T28 w 544"/>
                                <a:gd name="T30" fmla="+- 0 2026 2026"/>
                                <a:gd name="T31" fmla="*/ 2026 h 620"/>
                                <a:gd name="T32" fmla="+- 0 2267 2267"/>
                                <a:gd name="T33" fmla="*/ T32 w 544"/>
                                <a:gd name="T34" fmla="+- 0 2098 2026"/>
                                <a:gd name="T35" fmla="*/ 2098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4" h="620">
                                  <a:moveTo>
                                    <a:pt x="0" y="72"/>
                                  </a:moveTo>
                                  <a:lnTo>
                                    <a:pt x="150" y="256"/>
                                  </a:lnTo>
                                  <a:lnTo>
                                    <a:pt x="244" y="365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544" y="547"/>
                                  </a:lnTo>
                                  <a:lnTo>
                                    <a:pt x="337" y="292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436"/>
                        <wpg:cNvGrpSpPr>
                          <a:grpSpLocks/>
                        </wpg:cNvGrpSpPr>
                        <wpg:grpSpPr bwMode="auto">
                          <a:xfrm>
                            <a:off x="1761" y="7102"/>
                            <a:ext cx="506" cy="529"/>
                            <a:chOff x="1761" y="7102"/>
                            <a:chExt cx="506" cy="529"/>
                          </a:xfrm>
                        </wpg:grpSpPr>
                        <wps:wsp>
                          <wps:cNvPr id="1549" name="Freeform 1437"/>
                          <wps:cNvSpPr>
                            <a:spLocks/>
                          </wps:cNvSpPr>
                          <wps:spPr bwMode="auto">
                            <a:xfrm>
                              <a:off x="1761" y="7102"/>
                              <a:ext cx="506" cy="529"/>
                            </a:xfrm>
                            <a:custGeom>
                              <a:avLst/>
                              <a:gdLst>
                                <a:gd name="T0" fmla="+- 0 1780 1761"/>
                                <a:gd name="T1" fmla="*/ T0 w 506"/>
                                <a:gd name="T2" fmla="+- 0 7338 7102"/>
                                <a:gd name="T3" fmla="*/ 7338 h 529"/>
                                <a:gd name="T4" fmla="+- 0 1761 1761"/>
                                <a:gd name="T5" fmla="*/ T4 w 506"/>
                                <a:gd name="T6" fmla="+- 0 7338 7102"/>
                                <a:gd name="T7" fmla="*/ 7338 h 529"/>
                                <a:gd name="T8" fmla="+- 0 1761 1761"/>
                                <a:gd name="T9" fmla="*/ T8 w 506"/>
                                <a:gd name="T10" fmla="+- 0 7411 7102"/>
                                <a:gd name="T11" fmla="*/ 7411 h 529"/>
                                <a:gd name="T12" fmla="+- 0 1780 1761"/>
                                <a:gd name="T13" fmla="*/ T12 w 506"/>
                                <a:gd name="T14" fmla="+- 0 7411 7102"/>
                                <a:gd name="T15" fmla="*/ 7411 h 529"/>
                                <a:gd name="T16" fmla="+- 0 1780 1761"/>
                                <a:gd name="T17" fmla="*/ T16 w 506"/>
                                <a:gd name="T18" fmla="+- 0 7429 7102"/>
                                <a:gd name="T19" fmla="*/ 7429 h 529"/>
                                <a:gd name="T20" fmla="+- 0 1986 1761"/>
                                <a:gd name="T21" fmla="*/ T20 w 506"/>
                                <a:gd name="T22" fmla="+- 0 7576 7102"/>
                                <a:gd name="T23" fmla="*/ 7576 h 529"/>
                                <a:gd name="T24" fmla="+- 0 1986 1761"/>
                                <a:gd name="T25" fmla="*/ T24 w 506"/>
                                <a:gd name="T26" fmla="+- 0 7594 7102"/>
                                <a:gd name="T27" fmla="*/ 7594 h 529"/>
                                <a:gd name="T28" fmla="+- 0 2043 1761"/>
                                <a:gd name="T29" fmla="*/ T28 w 506"/>
                                <a:gd name="T30" fmla="+- 0 7631 7102"/>
                                <a:gd name="T31" fmla="*/ 7631 h 529"/>
                                <a:gd name="T32" fmla="+- 0 2267 1761"/>
                                <a:gd name="T33" fmla="*/ T32 w 506"/>
                                <a:gd name="T34" fmla="+- 0 7338 7102"/>
                                <a:gd name="T35" fmla="*/ 7338 h 529"/>
                                <a:gd name="T36" fmla="+- 0 2136 1761"/>
                                <a:gd name="T37" fmla="*/ T36 w 506"/>
                                <a:gd name="T38" fmla="+- 0 7174 7102"/>
                                <a:gd name="T39" fmla="*/ 7174 h 529"/>
                                <a:gd name="T40" fmla="+- 0 2080 1761"/>
                                <a:gd name="T41" fmla="*/ T40 w 506"/>
                                <a:gd name="T42" fmla="+- 0 7102 7102"/>
                                <a:gd name="T43" fmla="*/ 7102 h 529"/>
                                <a:gd name="T44" fmla="+- 0 1780 1761"/>
                                <a:gd name="T45" fmla="*/ T44 w 506"/>
                                <a:gd name="T46" fmla="+- 0 7338 7102"/>
                                <a:gd name="T47" fmla="*/ 7338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6" h="529">
                                  <a:moveTo>
                                    <a:pt x="19" y="236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9" y="309"/>
                                  </a:lnTo>
                                  <a:lnTo>
                                    <a:pt x="19" y="327"/>
                                  </a:lnTo>
                                  <a:lnTo>
                                    <a:pt x="225" y="474"/>
                                  </a:lnTo>
                                  <a:lnTo>
                                    <a:pt x="225" y="492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506" y="236"/>
                                  </a:lnTo>
                                  <a:lnTo>
                                    <a:pt x="375" y="72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19" y="236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434"/>
                        <wpg:cNvGrpSpPr>
                          <a:grpSpLocks/>
                        </wpg:cNvGrpSpPr>
                        <wpg:grpSpPr bwMode="auto">
                          <a:xfrm>
                            <a:off x="9221" y="2464"/>
                            <a:ext cx="1528" cy="1040"/>
                            <a:chOff x="9221" y="2464"/>
                            <a:chExt cx="1528" cy="1040"/>
                          </a:xfrm>
                        </wpg:grpSpPr>
                        <wps:wsp>
                          <wps:cNvPr id="1551" name="Freeform 1435"/>
                          <wps:cNvSpPr>
                            <a:spLocks/>
                          </wps:cNvSpPr>
                          <wps:spPr bwMode="auto">
                            <a:xfrm>
                              <a:off x="9221" y="2464"/>
                              <a:ext cx="1528" cy="1040"/>
                            </a:xfrm>
                            <a:custGeom>
                              <a:avLst/>
                              <a:gdLst>
                                <a:gd name="T0" fmla="+- 0 10721 9221"/>
                                <a:gd name="T1" fmla="*/ T0 w 1528"/>
                                <a:gd name="T2" fmla="+- 0 3449 2464"/>
                                <a:gd name="T3" fmla="*/ 3449 h 1040"/>
                                <a:gd name="T4" fmla="+- 0 10684 9221"/>
                                <a:gd name="T5" fmla="*/ T4 w 1528"/>
                                <a:gd name="T6" fmla="+- 0 3431 2464"/>
                                <a:gd name="T7" fmla="*/ 3431 h 1040"/>
                                <a:gd name="T8" fmla="+- 0 10665 9221"/>
                                <a:gd name="T9" fmla="*/ T8 w 1528"/>
                                <a:gd name="T10" fmla="+- 0 3413 2464"/>
                                <a:gd name="T11" fmla="*/ 3413 h 1040"/>
                                <a:gd name="T12" fmla="+- 0 10628 9221"/>
                                <a:gd name="T13" fmla="*/ T12 w 1528"/>
                                <a:gd name="T14" fmla="+- 0 3395 2464"/>
                                <a:gd name="T15" fmla="*/ 3395 h 1040"/>
                                <a:gd name="T16" fmla="+- 0 10590 9221"/>
                                <a:gd name="T17" fmla="*/ T16 w 1528"/>
                                <a:gd name="T18" fmla="+- 0 3377 2464"/>
                                <a:gd name="T19" fmla="*/ 3377 h 1040"/>
                                <a:gd name="T20" fmla="+- 0 10571 9221"/>
                                <a:gd name="T21" fmla="*/ T20 w 1528"/>
                                <a:gd name="T22" fmla="+- 0 3358 2464"/>
                                <a:gd name="T23" fmla="*/ 3358 h 1040"/>
                                <a:gd name="T24" fmla="+- 0 10534 9221"/>
                                <a:gd name="T25" fmla="*/ T24 w 1528"/>
                                <a:gd name="T26" fmla="+- 0 3340 2464"/>
                                <a:gd name="T27" fmla="*/ 3340 h 1040"/>
                                <a:gd name="T28" fmla="+- 0 10497 9221"/>
                                <a:gd name="T29" fmla="*/ T28 w 1528"/>
                                <a:gd name="T30" fmla="+- 0 3322 2464"/>
                                <a:gd name="T31" fmla="*/ 3322 h 1040"/>
                                <a:gd name="T32" fmla="+- 0 10458 9221"/>
                                <a:gd name="T33" fmla="*/ T32 w 1528"/>
                                <a:gd name="T34" fmla="+- 0 3304 2464"/>
                                <a:gd name="T35" fmla="*/ 3304 h 1040"/>
                                <a:gd name="T36" fmla="+- 0 10421 9221"/>
                                <a:gd name="T37" fmla="*/ T36 w 1528"/>
                                <a:gd name="T38" fmla="+- 0 3285 2464"/>
                                <a:gd name="T39" fmla="*/ 3285 h 1040"/>
                                <a:gd name="T40" fmla="+- 0 10403 9221"/>
                                <a:gd name="T41" fmla="*/ T40 w 1528"/>
                                <a:gd name="T42" fmla="+- 0 3267 2464"/>
                                <a:gd name="T43" fmla="*/ 3267 h 1040"/>
                                <a:gd name="T44" fmla="+- 0 10347 9221"/>
                                <a:gd name="T45" fmla="*/ T44 w 1528"/>
                                <a:gd name="T46" fmla="+- 0 3231 2464"/>
                                <a:gd name="T47" fmla="*/ 3231 h 1040"/>
                                <a:gd name="T48" fmla="+- 0 10308 9221"/>
                                <a:gd name="T49" fmla="*/ T48 w 1528"/>
                                <a:gd name="T50" fmla="+- 0 3213 2464"/>
                                <a:gd name="T51" fmla="*/ 3213 h 1040"/>
                                <a:gd name="T52" fmla="+- 0 10290 9221"/>
                                <a:gd name="T53" fmla="*/ T52 w 1528"/>
                                <a:gd name="T54" fmla="+- 0 3193 2464"/>
                                <a:gd name="T55" fmla="*/ 3193 h 1040"/>
                                <a:gd name="T56" fmla="+- 0 10253 9221"/>
                                <a:gd name="T57" fmla="*/ T56 w 1528"/>
                                <a:gd name="T58" fmla="+- 0 3175 2464"/>
                                <a:gd name="T59" fmla="*/ 3175 h 1040"/>
                                <a:gd name="T60" fmla="+- 0 10215 9221"/>
                                <a:gd name="T61" fmla="*/ T60 w 1528"/>
                                <a:gd name="T62" fmla="+- 0 3157 2464"/>
                                <a:gd name="T63" fmla="*/ 3157 h 1040"/>
                                <a:gd name="T64" fmla="+- 0 10197 9221"/>
                                <a:gd name="T65" fmla="*/ T64 w 1528"/>
                                <a:gd name="T66" fmla="+- 0 3139 2464"/>
                                <a:gd name="T67" fmla="*/ 3139 h 1040"/>
                                <a:gd name="T68" fmla="+- 0 10160 9221"/>
                                <a:gd name="T69" fmla="*/ T68 w 1528"/>
                                <a:gd name="T70" fmla="+- 0 3102 2464"/>
                                <a:gd name="T71" fmla="*/ 3102 h 1040"/>
                                <a:gd name="T72" fmla="+- 0 10121 9221"/>
                                <a:gd name="T73" fmla="*/ T72 w 1528"/>
                                <a:gd name="T74" fmla="+- 0 3084 2464"/>
                                <a:gd name="T75" fmla="*/ 3084 h 1040"/>
                                <a:gd name="T76" fmla="+- 0 10103 9221"/>
                                <a:gd name="T77" fmla="*/ T76 w 1528"/>
                                <a:gd name="T78" fmla="+- 0 3066 2464"/>
                                <a:gd name="T79" fmla="*/ 3066 h 1040"/>
                                <a:gd name="T80" fmla="+- 0 10065 9221"/>
                                <a:gd name="T81" fmla="*/ T80 w 1528"/>
                                <a:gd name="T82" fmla="+- 0 3048 2464"/>
                                <a:gd name="T83" fmla="*/ 3048 h 1040"/>
                                <a:gd name="T84" fmla="+- 0 10028 9221"/>
                                <a:gd name="T85" fmla="*/ T84 w 1528"/>
                                <a:gd name="T86" fmla="+- 0 3029 2464"/>
                                <a:gd name="T87" fmla="*/ 3029 h 1040"/>
                                <a:gd name="T88" fmla="+- 0 9990 9221"/>
                                <a:gd name="T89" fmla="*/ T88 w 1528"/>
                                <a:gd name="T90" fmla="+- 0 3011 2464"/>
                                <a:gd name="T91" fmla="*/ 3011 h 1040"/>
                                <a:gd name="T92" fmla="+- 0 9971 9221"/>
                                <a:gd name="T93" fmla="*/ T92 w 1528"/>
                                <a:gd name="T94" fmla="+- 0 2993 2464"/>
                                <a:gd name="T95" fmla="*/ 2993 h 1040"/>
                                <a:gd name="T96" fmla="+- 0 9934 9221"/>
                                <a:gd name="T97" fmla="*/ T96 w 1528"/>
                                <a:gd name="T98" fmla="+- 0 2957 2464"/>
                                <a:gd name="T99" fmla="*/ 2957 h 1040"/>
                                <a:gd name="T100" fmla="+- 0 9915 9221"/>
                                <a:gd name="T101" fmla="*/ T100 w 1528"/>
                                <a:gd name="T102" fmla="+- 0 2938 2464"/>
                                <a:gd name="T103" fmla="*/ 2938 h 1040"/>
                                <a:gd name="T104" fmla="+- 0 9878 9221"/>
                                <a:gd name="T105" fmla="*/ T104 w 1528"/>
                                <a:gd name="T106" fmla="+- 0 2920 2464"/>
                                <a:gd name="T107" fmla="*/ 2920 h 1040"/>
                                <a:gd name="T108" fmla="+- 0 9860 9221"/>
                                <a:gd name="T109" fmla="*/ T108 w 1528"/>
                                <a:gd name="T110" fmla="+- 0 2902 2464"/>
                                <a:gd name="T111" fmla="*/ 2902 h 1040"/>
                                <a:gd name="T112" fmla="+- 0 9821 9221"/>
                                <a:gd name="T113" fmla="*/ T112 w 1528"/>
                                <a:gd name="T114" fmla="+- 0 2884 2464"/>
                                <a:gd name="T115" fmla="*/ 2884 h 1040"/>
                                <a:gd name="T116" fmla="+- 0 9784 9221"/>
                                <a:gd name="T117" fmla="*/ T116 w 1528"/>
                                <a:gd name="T118" fmla="+- 0 2866 2464"/>
                                <a:gd name="T119" fmla="*/ 2866 h 1040"/>
                                <a:gd name="T120" fmla="+- 0 9747 9221"/>
                                <a:gd name="T121" fmla="*/ T120 w 1528"/>
                                <a:gd name="T122" fmla="+- 0 2847 2464"/>
                                <a:gd name="T123" fmla="*/ 2847 h 1040"/>
                                <a:gd name="T124" fmla="+- 0 9728 9221"/>
                                <a:gd name="T125" fmla="*/ T124 w 1528"/>
                                <a:gd name="T126" fmla="+- 0 2829 2464"/>
                                <a:gd name="T127" fmla="*/ 2829 h 1040"/>
                                <a:gd name="T128" fmla="+- 0 9690 9221"/>
                                <a:gd name="T129" fmla="*/ T128 w 1528"/>
                                <a:gd name="T130" fmla="+- 0 2793 2464"/>
                                <a:gd name="T131" fmla="*/ 2793 h 1040"/>
                                <a:gd name="T132" fmla="+- 0 9671 9221"/>
                                <a:gd name="T133" fmla="*/ T132 w 1528"/>
                                <a:gd name="T134" fmla="+- 0 2774 2464"/>
                                <a:gd name="T135" fmla="*/ 2774 h 1040"/>
                                <a:gd name="T136" fmla="+- 0 9615 9221"/>
                                <a:gd name="T137" fmla="*/ T136 w 1528"/>
                                <a:gd name="T138" fmla="+- 0 2737 2464"/>
                                <a:gd name="T139" fmla="*/ 2737 h 1040"/>
                                <a:gd name="T140" fmla="+- 0 9597 9221"/>
                                <a:gd name="T141" fmla="*/ T140 w 1528"/>
                                <a:gd name="T142" fmla="+- 0 2719 2464"/>
                                <a:gd name="T143" fmla="*/ 2719 h 1040"/>
                                <a:gd name="T144" fmla="+- 0 9560 9221"/>
                                <a:gd name="T145" fmla="*/ T144 w 1528"/>
                                <a:gd name="T146" fmla="+- 0 2701 2464"/>
                                <a:gd name="T147" fmla="*/ 2701 h 1040"/>
                                <a:gd name="T148" fmla="+- 0 9540 9221"/>
                                <a:gd name="T149" fmla="*/ T148 w 1528"/>
                                <a:gd name="T150" fmla="+- 0 2682 2464"/>
                                <a:gd name="T151" fmla="*/ 2682 h 1040"/>
                                <a:gd name="T152" fmla="+- 0 9503 9221"/>
                                <a:gd name="T153" fmla="*/ T152 w 1528"/>
                                <a:gd name="T154" fmla="+- 0 2664 2464"/>
                                <a:gd name="T155" fmla="*/ 2664 h 1040"/>
                                <a:gd name="T156" fmla="+- 0 9466 9221"/>
                                <a:gd name="T157" fmla="*/ T156 w 1528"/>
                                <a:gd name="T158" fmla="+- 0 2646 2464"/>
                                <a:gd name="T159" fmla="*/ 2646 h 1040"/>
                                <a:gd name="T160" fmla="+- 0 9447 9221"/>
                                <a:gd name="T161" fmla="*/ T160 w 1528"/>
                                <a:gd name="T162" fmla="+- 0 2628 2464"/>
                                <a:gd name="T163" fmla="*/ 2628 h 1040"/>
                                <a:gd name="T164" fmla="+- 0 9410 9221"/>
                                <a:gd name="T165" fmla="*/ T164 w 1528"/>
                                <a:gd name="T166" fmla="+- 0 2591 2464"/>
                                <a:gd name="T167" fmla="*/ 2591 h 1040"/>
                                <a:gd name="T168" fmla="+- 0 9390 9221"/>
                                <a:gd name="T169" fmla="*/ T168 w 1528"/>
                                <a:gd name="T170" fmla="+- 0 2573 2464"/>
                                <a:gd name="T171" fmla="*/ 2573 h 1040"/>
                                <a:gd name="T172" fmla="+- 0 9371 9221"/>
                                <a:gd name="T173" fmla="*/ T172 w 1528"/>
                                <a:gd name="T174" fmla="+- 0 2555 2464"/>
                                <a:gd name="T175" fmla="*/ 2555 h 1040"/>
                                <a:gd name="T176" fmla="+- 0 9334 9221"/>
                                <a:gd name="T177" fmla="*/ T176 w 1528"/>
                                <a:gd name="T178" fmla="+- 0 2537 2464"/>
                                <a:gd name="T179" fmla="*/ 2537 h 1040"/>
                                <a:gd name="T180" fmla="+- 0 9297 9221"/>
                                <a:gd name="T181" fmla="*/ T180 w 1528"/>
                                <a:gd name="T182" fmla="+- 0 2518 2464"/>
                                <a:gd name="T183" fmla="*/ 2518 h 1040"/>
                                <a:gd name="T184" fmla="+- 0 9260 9221"/>
                                <a:gd name="T185" fmla="*/ T184 w 1528"/>
                                <a:gd name="T186" fmla="+- 0 2500 2464"/>
                                <a:gd name="T187" fmla="*/ 2500 h 1040"/>
                                <a:gd name="T188" fmla="+- 0 9240 9221"/>
                                <a:gd name="T189" fmla="*/ T188 w 1528"/>
                                <a:gd name="T190" fmla="+- 0 2482 2464"/>
                                <a:gd name="T191" fmla="*/ 2482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528" h="1040">
                                  <a:moveTo>
                                    <a:pt x="1529" y="1013"/>
                                  </a:moveTo>
                                  <a:lnTo>
                                    <a:pt x="1500" y="985"/>
                                  </a:lnTo>
                                  <a:lnTo>
                                    <a:pt x="1482" y="985"/>
                                  </a:lnTo>
                                  <a:lnTo>
                                    <a:pt x="1463" y="967"/>
                                  </a:lnTo>
                                  <a:lnTo>
                                    <a:pt x="1444" y="967"/>
                                  </a:lnTo>
                                  <a:lnTo>
                                    <a:pt x="1444" y="949"/>
                                  </a:lnTo>
                                  <a:lnTo>
                                    <a:pt x="1426" y="949"/>
                                  </a:lnTo>
                                  <a:lnTo>
                                    <a:pt x="1407" y="931"/>
                                  </a:lnTo>
                                  <a:lnTo>
                                    <a:pt x="1387" y="931"/>
                                  </a:lnTo>
                                  <a:lnTo>
                                    <a:pt x="1369" y="913"/>
                                  </a:lnTo>
                                  <a:lnTo>
                                    <a:pt x="1350" y="913"/>
                                  </a:lnTo>
                                  <a:lnTo>
                                    <a:pt x="1350" y="894"/>
                                  </a:lnTo>
                                  <a:lnTo>
                                    <a:pt x="1332" y="894"/>
                                  </a:lnTo>
                                  <a:lnTo>
                                    <a:pt x="1313" y="876"/>
                                  </a:lnTo>
                                  <a:lnTo>
                                    <a:pt x="1294" y="876"/>
                                  </a:lnTo>
                                  <a:lnTo>
                                    <a:pt x="1276" y="858"/>
                                  </a:lnTo>
                                  <a:lnTo>
                                    <a:pt x="1257" y="840"/>
                                  </a:lnTo>
                                  <a:lnTo>
                                    <a:pt x="1237" y="840"/>
                                  </a:lnTo>
                                  <a:lnTo>
                                    <a:pt x="1219" y="821"/>
                                  </a:lnTo>
                                  <a:lnTo>
                                    <a:pt x="1200" y="821"/>
                                  </a:lnTo>
                                  <a:lnTo>
                                    <a:pt x="1200" y="803"/>
                                  </a:lnTo>
                                  <a:lnTo>
                                    <a:pt x="1182" y="803"/>
                                  </a:lnTo>
                                  <a:lnTo>
                                    <a:pt x="1144" y="767"/>
                                  </a:lnTo>
                                  <a:lnTo>
                                    <a:pt x="1126" y="767"/>
                                  </a:lnTo>
                                  <a:lnTo>
                                    <a:pt x="1107" y="749"/>
                                  </a:lnTo>
                                  <a:lnTo>
                                    <a:pt x="1087" y="749"/>
                                  </a:lnTo>
                                  <a:lnTo>
                                    <a:pt x="1087" y="729"/>
                                  </a:lnTo>
                                  <a:lnTo>
                                    <a:pt x="1069" y="729"/>
                                  </a:lnTo>
                                  <a:lnTo>
                                    <a:pt x="1050" y="711"/>
                                  </a:lnTo>
                                  <a:lnTo>
                                    <a:pt x="1032" y="711"/>
                                  </a:lnTo>
                                  <a:lnTo>
                                    <a:pt x="1013" y="693"/>
                                  </a:lnTo>
                                  <a:lnTo>
                                    <a:pt x="994" y="693"/>
                                  </a:lnTo>
                                  <a:lnTo>
                                    <a:pt x="994" y="675"/>
                                  </a:lnTo>
                                  <a:lnTo>
                                    <a:pt x="976" y="675"/>
                                  </a:lnTo>
                                  <a:lnTo>
                                    <a:pt x="957" y="657"/>
                                  </a:lnTo>
                                  <a:lnTo>
                                    <a:pt x="939" y="638"/>
                                  </a:lnTo>
                                  <a:lnTo>
                                    <a:pt x="919" y="638"/>
                                  </a:lnTo>
                                  <a:lnTo>
                                    <a:pt x="900" y="620"/>
                                  </a:lnTo>
                                  <a:lnTo>
                                    <a:pt x="882" y="620"/>
                                  </a:lnTo>
                                  <a:lnTo>
                                    <a:pt x="882" y="602"/>
                                  </a:lnTo>
                                  <a:lnTo>
                                    <a:pt x="863" y="602"/>
                                  </a:lnTo>
                                  <a:lnTo>
                                    <a:pt x="844" y="584"/>
                                  </a:lnTo>
                                  <a:lnTo>
                                    <a:pt x="826" y="565"/>
                                  </a:lnTo>
                                  <a:lnTo>
                                    <a:pt x="807" y="565"/>
                                  </a:lnTo>
                                  <a:lnTo>
                                    <a:pt x="789" y="547"/>
                                  </a:lnTo>
                                  <a:lnTo>
                                    <a:pt x="769" y="547"/>
                                  </a:lnTo>
                                  <a:lnTo>
                                    <a:pt x="769" y="529"/>
                                  </a:lnTo>
                                  <a:lnTo>
                                    <a:pt x="750" y="529"/>
                                  </a:lnTo>
                                  <a:lnTo>
                                    <a:pt x="732" y="511"/>
                                  </a:lnTo>
                                  <a:lnTo>
                                    <a:pt x="713" y="493"/>
                                  </a:lnTo>
                                  <a:lnTo>
                                    <a:pt x="694" y="493"/>
                                  </a:lnTo>
                                  <a:lnTo>
                                    <a:pt x="694" y="474"/>
                                  </a:lnTo>
                                  <a:lnTo>
                                    <a:pt x="676" y="474"/>
                                  </a:lnTo>
                                  <a:lnTo>
                                    <a:pt x="657" y="456"/>
                                  </a:lnTo>
                                  <a:lnTo>
                                    <a:pt x="639" y="456"/>
                                  </a:lnTo>
                                  <a:lnTo>
                                    <a:pt x="639" y="438"/>
                                  </a:lnTo>
                                  <a:lnTo>
                                    <a:pt x="619" y="438"/>
                                  </a:lnTo>
                                  <a:lnTo>
                                    <a:pt x="600" y="420"/>
                                  </a:lnTo>
                                  <a:lnTo>
                                    <a:pt x="582" y="402"/>
                                  </a:lnTo>
                                  <a:lnTo>
                                    <a:pt x="563" y="402"/>
                                  </a:lnTo>
                                  <a:lnTo>
                                    <a:pt x="563" y="383"/>
                                  </a:lnTo>
                                  <a:lnTo>
                                    <a:pt x="526" y="383"/>
                                  </a:lnTo>
                                  <a:lnTo>
                                    <a:pt x="526" y="365"/>
                                  </a:lnTo>
                                  <a:lnTo>
                                    <a:pt x="507" y="365"/>
                                  </a:lnTo>
                                  <a:lnTo>
                                    <a:pt x="489" y="347"/>
                                  </a:lnTo>
                                  <a:lnTo>
                                    <a:pt x="469" y="329"/>
                                  </a:lnTo>
                                  <a:lnTo>
                                    <a:pt x="450" y="329"/>
                                  </a:lnTo>
                                  <a:lnTo>
                                    <a:pt x="450" y="310"/>
                                  </a:lnTo>
                                  <a:lnTo>
                                    <a:pt x="432" y="310"/>
                                  </a:lnTo>
                                  <a:lnTo>
                                    <a:pt x="394" y="273"/>
                                  </a:lnTo>
                                  <a:lnTo>
                                    <a:pt x="376" y="273"/>
                                  </a:lnTo>
                                  <a:lnTo>
                                    <a:pt x="376" y="255"/>
                                  </a:lnTo>
                                  <a:lnTo>
                                    <a:pt x="339" y="255"/>
                                  </a:lnTo>
                                  <a:lnTo>
                                    <a:pt x="339" y="237"/>
                                  </a:lnTo>
                                  <a:lnTo>
                                    <a:pt x="319" y="237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00" y="218"/>
                                  </a:lnTo>
                                  <a:lnTo>
                                    <a:pt x="282" y="200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45" y="182"/>
                                  </a:lnTo>
                                  <a:lnTo>
                                    <a:pt x="245" y="164"/>
                                  </a:lnTo>
                                  <a:lnTo>
                                    <a:pt x="226" y="164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189" y="127"/>
                                  </a:lnTo>
                                  <a:lnTo>
                                    <a:pt x="169" y="127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432"/>
                        <wpg:cNvGrpSpPr>
                          <a:grpSpLocks/>
                        </wpg:cNvGrpSpPr>
                        <wpg:grpSpPr bwMode="auto">
                          <a:xfrm>
                            <a:off x="7610" y="1004"/>
                            <a:ext cx="1612" cy="1460"/>
                            <a:chOff x="7610" y="1004"/>
                            <a:chExt cx="1612" cy="1460"/>
                          </a:xfrm>
                        </wpg:grpSpPr>
                        <wps:wsp>
                          <wps:cNvPr id="1553" name="Freeform 1433"/>
                          <wps:cNvSpPr>
                            <a:spLocks/>
                          </wps:cNvSpPr>
                          <wps:spPr bwMode="auto">
                            <a:xfrm>
                              <a:off x="7610" y="1004"/>
                              <a:ext cx="1612" cy="1460"/>
                            </a:xfrm>
                            <a:custGeom>
                              <a:avLst/>
                              <a:gdLst>
                                <a:gd name="T0" fmla="+- 0 9184 7610"/>
                                <a:gd name="T1" fmla="*/ T0 w 1612"/>
                                <a:gd name="T2" fmla="+- 0 2427 1004"/>
                                <a:gd name="T3" fmla="*/ 2427 h 1460"/>
                                <a:gd name="T4" fmla="+- 0 9166 7610"/>
                                <a:gd name="T5" fmla="*/ T4 w 1612"/>
                                <a:gd name="T6" fmla="+- 0 2409 1004"/>
                                <a:gd name="T7" fmla="*/ 2409 h 1460"/>
                                <a:gd name="T8" fmla="+- 0 9128 7610"/>
                                <a:gd name="T9" fmla="*/ T8 w 1612"/>
                                <a:gd name="T10" fmla="+- 0 2391 1004"/>
                                <a:gd name="T11" fmla="*/ 2391 h 1460"/>
                                <a:gd name="T12" fmla="+- 0 9090 7610"/>
                                <a:gd name="T13" fmla="*/ T12 w 1612"/>
                                <a:gd name="T14" fmla="+- 0 2373 1004"/>
                                <a:gd name="T15" fmla="*/ 2373 h 1460"/>
                                <a:gd name="T16" fmla="+- 0 9071 7610"/>
                                <a:gd name="T17" fmla="*/ T16 w 1612"/>
                                <a:gd name="T18" fmla="+- 0 2354 1004"/>
                                <a:gd name="T19" fmla="*/ 2354 h 1460"/>
                                <a:gd name="T20" fmla="+- 0 9053 7610"/>
                                <a:gd name="T21" fmla="*/ T20 w 1612"/>
                                <a:gd name="T22" fmla="+- 0 2336 1004"/>
                                <a:gd name="T23" fmla="*/ 2336 h 1460"/>
                                <a:gd name="T24" fmla="+- 0 9016 7610"/>
                                <a:gd name="T25" fmla="*/ T24 w 1612"/>
                                <a:gd name="T26" fmla="+- 0 2300 1004"/>
                                <a:gd name="T27" fmla="*/ 2300 h 1460"/>
                                <a:gd name="T28" fmla="+- 0 8997 7610"/>
                                <a:gd name="T29" fmla="*/ T28 w 1612"/>
                                <a:gd name="T30" fmla="+- 0 2282 1004"/>
                                <a:gd name="T31" fmla="*/ 2282 h 1460"/>
                                <a:gd name="T32" fmla="+- 0 8978 7610"/>
                                <a:gd name="T33" fmla="*/ T32 w 1612"/>
                                <a:gd name="T34" fmla="+- 0 2262 1004"/>
                                <a:gd name="T35" fmla="*/ 2262 h 1460"/>
                                <a:gd name="T36" fmla="+- 0 8940 7610"/>
                                <a:gd name="T37" fmla="*/ T36 w 1612"/>
                                <a:gd name="T38" fmla="+- 0 2244 1004"/>
                                <a:gd name="T39" fmla="*/ 2244 h 1460"/>
                                <a:gd name="T40" fmla="+- 0 8903 7610"/>
                                <a:gd name="T41" fmla="*/ T40 w 1612"/>
                                <a:gd name="T42" fmla="+- 0 2226 1004"/>
                                <a:gd name="T43" fmla="*/ 2226 h 1460"/>
                                <a:gd name="T44" fmla="+- 0 8884 7610"/>
                                <a:gd name="T45" fmla="*/ T44 w 1612"/>
                                <a:gd name="T46" fmla="+- 0 2208 1004"/>
                                <a:gd name="T47" fmla="*/ 2208 h 1460"/>
                                <a:gd name="T48" fmla="+- 0 8866 7610"/>
                                <a:gd name="T49" fmla="*/ T48 w 1612"/>
                                <a:gd name="T50" fmla="+- 0 2190 1004"/>
                                <a:gd name="T51" fmla="*/ 2190 h 1460"/>
                                <a:gd name="T52" fmla="+- 0 8828 7610"/>
                                <a:gd name="T53" fmla="*/ T52 w 1612"/>
                                <a:gd name="T54" fmla="+- 0 2153 1004"/>
                                <a:gd name="T55" fmla="*/ 2153 h 1460"/>
                                <a:gd name="T56" fmla="+- 0 8810 7610"/>
                                <a:gd name="T57" fmla="*/ T56 w 1612"/>
                                <a:gd name="T58" fmla="+- 0 2135 1004"/>
                                <a:gd name="T59" fmla="*/ 2135 h 1460"/>
                                <a:gd name="T60" fmla="+- 0 8790 7610"/>
                                <a:gd name="T61" fmla="*/ T60 w 1612"/>
                                <a:gd name="T62" fmla="+- 0 2117 1004"/>
                                <a:gd name="T63" fmla="*/ 2117 h 1460"/>
                                <a:gd name="T64" fmla="+- 0 8753 7610"/>
                                <a:gd name="T65" fmla="*/ T64 w 1612"/>
                                <a:gd name="T66" fmla="+- 0 2098 1004"/>
                                <a:gd name="T67" fmla="*/ 2098 h 1460"/>
                                <a:gd name="T68" fmla="+- 0 8716 7610"/>
                                <a:gd name="T69" fmla="*/ T68 w 1612"/>
                                <a:gd name="T70" fmla="+- 0 2080 1004"/>
                                <a:gd name="T71" fmla="*/ 2080 h 1460"/>
                                <a:gd name="T72" fmla="+- 0 8697 7610"/>
                                <a:gd name="T73" fmla="*/ T72 w 1612"/>
                                <a:gd name="T74" fmla="+- 0 2062 1004"/>
                                <a:gd name="T75" fmla="*/ 2062 h 1460"/>
                                <a:gd name="T76" fmla="+- 0 8678 7610"/>
                                <a:gd name="T77" fmla="*/ T76 w 1612"/>
                                <a:gd name="T78" fmla="+- 0 2044 1004"/>
                                <a:gd name="T79" fmla="*/ 2044 h 1460"/>
                                <a:gd name="T80" fmla="+- 0 8622 7610"/>
                                <a:gd name="T81" fmla="*/ T80 w 1612"/>
                                <a:gd name="T82" fmla="+- 0 2007 1004"/>
                                <a:gd name="T83" fmla="*/ 2007 h 1460"/>
                                <a:gd name="T84" fmla="+- 0 8584 7610"/>
                                <a:gd name="T85" fmla="*/ T84 w 1612"/>
                                <a:gd name="T86" fmla="+- 0 1953 1004"/>
                                <a:gd name="T87" fmla="*/ 1953 h 1460"/>
                                <a:gd name="T88" fmla="+- 0 8566 7610"/>
                                <a:gd name="T89" fmla="*/ T88 w 1612"/>
                                <a:gd name="T90" fmla="+- 0 1935 1004"/>
                                <a:gd name="T91" fmla="*/ 1935 h 1460"/>
                                <a:gd name="T92" fmla="+- 0 8547 7610"/>
                                <a:gd name="T93" fmla="*/ T92 w 1612"/>
                                <a:gd name="T94" fmla="+- 0 1916 1004"/>
                                <a:gd name="T95" fmla="*/ 1916 h 1460"/>
                                <a:gd name="T96" fmla="+- 0 8510 7610"/>
                                <a:gd name="T97" fmla="*/ T96 w 1612"/>
                                <a:gd name="T98" fmla="+- 0 1898 1004"/>
                                <a:gd name="T99" fmla="*/ 1898 h 1460"/>
                                <a:gd name="T100" fmla="+- 0 8472 7610"/>
                                <a:gd name="T101" fmla="*/ T100 w 1612"/>
                                <a:gd name="T102" fmla="+- 0 1862 1004"/>
                                <a:gd name="T103" fmla="*/ 1862 h 1460"/>
                                <a:gd name="T104" fmla="+- 0 8453 7610"/>
                                <a:gd name="T105" fmla="*/ T104 w 1612"/>
                                <a:gd name="T106" fmla="+- 0 1842 1004"/>
                                <a:gd name="T107" fmla="*/ 1842 h 1460"/>
                                <a:gd name="T108" fmla="+- 0 8416 7610"/>
                                <a:gd name="T109" fmla="*/ T108 w 1612"/>
                                <a:gd name="T110" fmla="+- 0 1824 1004"/>
                                <a:gd name="T111" fmla="*/ 1824 h 1460"/>
                                <a:gd name="T112" fmla="+- 0 8322 7610"/>
                                <a:gd name="T113" fmla="*/ T112 w 1612"/>
                                <a:gd name="T114" fmla="+- 0 1733 1004"/>
                                <a:gd name="T115" fmla="*/ 1733 h 1460"/>
                                <a:gd name="T116" fmla="+- 0 8303 7610"/>
                                <a:gd name="T117" fmla="*/ T116 w 1612"/>
                                <a:gd name="T118" fmla="+- 0 1715 1004"/>
                                <a:gd name="T119" fmla="*/ 1715 h 1460"/>
                                <a:gd name="T120" fmla="+- 0 8284 7610"/>
                                <a:gd name="T121" fmla="*/ T120 w 1612"/>
                                <a:gd name="T122" fmla="+- 0 1697 1004"/>
                                <a:gd name="T123" fmla="*/ 1697 h 1460"/>
                                <a:gd name="T124" fmla="+- 0 8252 7610"/>
                                <a:gd name="T125" fmla="*/ T124 w 1612"/>
                                <a:gd name="T126" fmla="+- 0 1683 1004"/>
                                <a:gd name="T127" fmla="*/ 1683 h 1460"/>
                                <a:gd name="T128" fmla="+- 0 8223 7610"/>
                                <a:gd name="T129" fmla="*/ T128 w 1612"/>
                                <a:gd name="T130" fmla="+- 0 1655 1004"/>
                                <a:gd name="T131" fmla="*/ 1655 h 1460"/>
                                <a:gd name="T132" fmla="+- 0 8194 7610"/>
                                <a:gd name="T133" fmla="*/ T132 w 1612"/>
                                <a:gd name="T134" fmla="+- 0 1627 1004"/>
                                <a:gd name="T135" fmla="*/ 1627 h 1460"/>
                                <a:gd name="T136" fmla="+- 0 8153 7610"/>
                                <a:gd name="T137" fmla="*/ T136 w 1612"/>
                                <a:gd name="T138" fmla="+- 0 1587 1004"/>
                                <a:gd name="T139" fmla="*/ 1587 h 1460"/>
                                <a:gd name="T140" fmla="+- 0 8134 7610"/>
                                <a:gd name="T141" fmla="*/ T140 w 1612"/>
                                <a:gd name="T142" fmla="+- 0 1569 1004"/>
                                <a:gd name="T143" fmla="*/ 1569 h 1460"/>
                                <a:gd name="T144" fmla="+- 0 8116 7610"/>
                                <a:gd name="T145" fmla="*/ T144 w 1612"/>
                                <a:gd name="T146" fmla="+- 0 1551 1004"/>
                                <a:gd name="T147" fmla="*/ 1551 h 1460"/>
                                <a:gd name="T148" fmla="+- 0 8079 7610"/>
                                <a:gd name="T149" fmla="*/ T148 w 1612"/>
                                <a:gd name="T150" fmla="+- 0 1533 1004"/>
                                <a:gd name="T151" fmla="*/ 1533 h 1460"/>
                                <a:gd name="T152" fmla="+- 0 8060 7610"/>
                                <a:gd name="T153" fmla="*/ T152 w 1612"/>
                                <a:gd name="T154" fmla="+- 0 1515 1004"/>
                                <a:gd name="T155" fmla="*/ 1515 h 1460"/>
                                <a:gd name="T156" fmla="+- 0 8026 7610"/>
                                <a:gd name="T157" fmla="*/ T156 w 1612"/>
                                <a:gd name="T158" fmla="+- 0 1482 1004"/>
                                <a:gd name="T159" fmla="*/ 1482 h 1460"/>
                                <a:gd name="T160" fmla="+- 0 7997 7610"/>
                                <a:gd name="T161" fmla="*/ T160 w 1612"/>
                                <a:gd name="T162" fmla="+- 0 1454 1004"/>
                                <a:gd name="T163" fmla="*/ 1454 h 1460"/>
                                <a:gd name="T164" fmla="+- 0 7969 7610"/>
                                <a:gd name="T165" fmla="*/ T164 w 1612"/>
                                <a:gd name="T166" fmla="+- 0 1426 1004"/>
                                <a:gd name="T167" fmla="*/ 1426 h 1460"/>
                                <a:gd name="T168" fmla="+- 0 7929 7610"/>
                                <a:gd name="T169" fmla="*/ T168 w 1612"/>
                                <a:gd name="T170" fmla="+- 0 1386 1004"/>
                                <a:gd name="T171" fmla="*/ 1386 h 1460"/>
                                <a:gd name="T172" fmla="+- 0 7910 7610"/>
                                <a:gd name="T173" fmla="*/ T172 w 1612"/>
                                <a:gd name="T174" fmla="+- 0 1368 1004"/>
                                <a:gd name="T175" fmla="*/ 1368 h 1460"/>
                                <a:gd name="T176" fmla="+- 0 7872 7610"/>
                                <a:gd name="T177" fmla="*/ T176 w 1612"/>
                                <a:gd name="T178" fmla="+- 0 1350 1004"/>
                                <a:gd name="T179" fmla="*/ 1350 h 1460"/>
                                <a:gd name="T180" fmla="+- 0 7853 7610"/>
                                <a:gd name="T181" fmla="*/ T180 w 1612"/>
                                <a:gd name="T182" fmla="+- 0 1331 1004"/>
                                <a:gd name="T183" fmla="*/ 1331 h 1460"/>
                                <a:gd name="T184" fmla="+- 0 7834 7610"/>
                                <a:gd name="T185" fmla="*/ T184 w 1612"/>
                                <a:gd name="T186" fmla="+- 0 1295 1004"/>
                                <a:gd name="T187" fmla="*/ 1295 h 1460"/>
                                <a:gd name="T188" fmla="+- 0 7797 7610"/>
                                <a:gd name="T189" fmla="*/ T188 w 1612"/>
                                <a:gd name="T190" fmla="+- 0 1277 1004"/>
                                <a:gd name="T191" fmla="*/ 1277 h 1460"/>
                                <a:gd name="T192" fmla="+- 0 7779 7610"/>
                                <a:gd name="T193" fmla="*/ T192 w 1612"/>
                                <a:gd name="T194" fmla="+- 0 1240 1004"/>
                                <a:gd name="T195" fmla="*/ 1240 h 1460"/>
                                <a:gd name="T196" fmla="+- 0 7740 7610"/>
                                <a:gd name="T197" fmla="*/ T196 w 1612"/>
                                <a:gd name="T198" fmla="+- 0 1222 1004"/>
                                <a:gd name="T199" fmla="*/ 1222 h 1460"/>
                                <a:gd name="T200" fmla="+- 0 7722 7610"/>
                                <a:gd name="T201" fmla="*/ T200 w 1612"/>
                                <a:gd name="T202" fmla="+- 0 1204 1004"/>
                                <a:gd name="T203" fmla="*/ 1204 h 1460"/>
                                <a:gd name="T204" fmla="+- 0 7685 7610"/>
                                <a:gd name="T205" fmla="*/ T204 w 1612"/>
                                <a:gd name="T206" fmla="+- 0 1167 1004"/>
                                <a:gd name="T207" fmla="*/ 1167 h 1460"/>
                                <a:gd name="T208" fmla="+- 0 7629 7610"/>
                                <a:gd name="T209" fmla="*/ T208 w 1612"/>
                                <a:gd name="T210" fmla="+- 0 1131 1004"/>
                                <a:gd name="T211" fmla="*/ 1131 h 1460"/>
                                <a:gd name="T212" fmla="+- 0 7610 7610"/>
                                <a:gd name="T213" fmla="*/ T212 w 1612"/>
                                <a:gd name="T214" fmla="+- 0 1095 1004"/>
                                <a:gd name="T215" fmla="*/ 1095 h 1460"/>
                                <a:gd name="T216" fmla="+- 0 7629 7610"/>
                                <a:gd name="T217" fmla="*/ T216 w 1612"/>
                                <a:gd name="T218" fmla="+- 0 1022 1004"/>
                                <a:gd name="T219" fmla="*/ 1022 h 1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612" h="1460">
                                  <a:moveTo>
                                    <a:pt x="1611" y="1460"/>
                                  </a:moveTo>
                                  <a:lnTo>
                                    <a:pt x="1574" y="1423"/>
                                  </a:lnTo>
                                  <a:lnTo>
                                    <a:pt x="1556" y="1423"/>
                                  </a:lnTo>
                                  <a:lnTo>
                                    <a:pt x="1556" y="1405"/>
                                  </a:lnTo>
                                  <a:lnTo>
                                    <a:pt x="1537" y="1405"/>
                                  </a:lnTo>
                                  <a:lnTo>
                                    <a:pt x="1518" y="1387"/>
                                  </a:lnTo>
                                  <a:lnTo>
                                    <a:pt x="1500" y="1369"/>
                                  </a:lnTo>
                                  <a:lnTo>
                                    <a:pt x="1480" y="1369"/>
                                  </a:lnTo>
                                  <a:lnTo>
                                    <a:pt x="1480" y="1350"/>
                                  </a:lnTo>
                                  <a:lnTo>
                                    <a:pt x="1461" y="1350"/>
                                  </a:lnTo>
                                  <a:lnTo>
                                    <a:pt x="1461" y="1332"/>
                                  </a:lnTo>
                                  <a:lnTo>
                                    <a:pt x="1443" y="1332"/>
                                  </a:lnTo>
                                  <a:lnTo>
                                    <a:pt x="1424" y="1314"/>
                                  </a:lnTo>
                                  <a:lnTo>
                                    <a:pt x="1406" y="1296"/>
                                  </a:lnTo>
                                  <a:lnTo>
                                    <a:pt x="1387" y="1296"/>
                                  </a:lnTo>
                                  <a:lnTo>
                                    <a:pt x="1387" y="1278"/>
                                  </a:lnTo>
                                  <a:lnTo>
                                    <a:pt x="1368" y="1278"/>
                                  </a:lnTo>
                                  <a:lnTo>
                                    <a:pt x="1368" y="1258"/>
                                  </a:lnTo>
                                  <a:lnTo>
                                    <a:pt x="1350" y="1258"/>
                                  </a:lnTo>
                                  <a:lnTo>
                                    <a:pt x="1330" y="1240"/>
                                  </a:lnTo>
                                  <a:lnTo>
                                    <a:pt x="1312" y="1222"/>
                                  </a:lnTo>
                                  <a:lnTo>
                                    <a:pt x="1293" y="1222"/>
                                  </a:lnTo>
                                  <a:lnTo>
                                    <a:pt x="1293" y="1204"/>
                                  </a:lnTo>
                                  <a:lnTo>
                                    <a:pt x="1274" y="1204"/>
                                  </a:lnTo>
                                  <a:lnTo>
                                    <a:pt x="1274" y="1186"/>
                                  </a:lnTo>
                                  <a:lnTo>
                                    <a:pt x="1256" y="1186"/>
                                  </a:lnTo>
                                  <a:lnTo>
                                    <a:pt x="1237" y="1167"/>
                                  </a:lnTo>
                                  <a:lnTo>
                                    <a:pt x="1218" y="1149"/>
                                  </a:lnTo>
                                  <a:lnTo>
                                    <a:pt x="1200" y="1149"/>
                                  </a:lnTo>
                                  <a:lnTo>
                                    <a:pt x="1200" y="1131"/>
                                  </a:lnTo>
                                  <a:lnTo>
                                    <a:pt x="1180" y="1131"/>
                                  </a:lnTo>
                                  <a:lnTo>
                                    <a:pt x="1180" y="1113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43" y="1094"/>
                                  </a:lnTo>
                                  <a:lnTo>
                                    <a:pt x="1124" y="1076"/>
                                  </a:lnTo>
                                  <a:lnTo>
                                    <a:pt x="1106" y="1076"/>
                                  </a:lnTo>
                                  <a:lnTo>
                                    <a:pt x="1106" y="1058"/>
                                  </a:lnTo>
                                  <a:lnTo>
                                    <a:pt x="1087" y="1058"/>
                                  </a:lnTo>
                                  <a:lnTo>
                                    <a:pt x="1087" y="1040"/>
                                  </a:lnTo>
                                  <a:lnTo>
                                    <a:pt x="1068" y="1040"/>
                                  </a:lnTo>
                                  <a:lnTo>
                                    <a:pt x="1030" y="1003"/>
                                  </a:lnTo>
                                  <a:lnTo>
                                    <a:pt x="1012" y="1003"/>
                                  </a:lnTo>
                                  <a:lnTo>
                                    <a:pt x="1012" y="985"/>
                                  </a:lnTo>
                                  <a:lnTo>
                                    <a:pt x="974" y="949"/>
                                  </a:lnTo>
                                  <a:lnTo>
                                    <a:pt x="956" y="949"/>
                                  </a:lnTo>
                                  <a:lnTo>
                                    <a:pt x="956" y="931"/>
                                  </a:lnTo>
                                  <a:lnTo>
                                    <a:pt x="937" y="931"/>
                                  </a:lnTo>
                                  <a:lnTo>
                                    <a:pt x="937" y="912"/>
                                  </a:lnTo>
                                  <a:lnTo>
                                    <a:pt x="918" y="912"/>
                                  </a:lnTo>
                                  <a:lnTo>
                                    <a:pt x="900" y="894"/>
                                  </a:lnTo>
                                  <a:lnTo>
                                    <a:pt x="880" y="876"/>
                                  </a:lnTo>
                                  <a:lnTo>
                                    <a:pt x="862" y="858"/>
                                  </a:lnTo>
                                  <a:lnTo>
                                    <a:pt x="843" y="858"/>
                                  </a:lnTo>
                                  <a:lnTo>
                                    <a:pt x="843" y="838"/>
                                  </a:lnTo>
                                  <a:lnTo>
                                    <a:pt x="824" y="838"/>
                                  </a:lnTo>
                                  <a:lnTo>
                                    <a:pt x="806" y="820"/>
                                  </a:lnTo>
                                  <a:lnTo>
                                    <a:pt x="768" y="784"/>
                                  </a:lnTo>
                                  <a:lnTo>
                                    <a:pt x="712" y="729"/>
                                  </a:lnTo>
                                  <a:lnTo>
                                    <a:pt x="693" y="729"/>
                                  </a:lnTo>
                                  <a:lnTo>
                                    <a:pt x="693" y="711"/>
                                  </a:lnTo>
                                  <a:lnTo>
                                    <a:pt x="674" y="711"/>
                                  </a:lnTo>
                                  <a:lnTo>
                                    <a:pt x="674" y="693"/>
                                  </a:lnTo>
                                  <a:lnTo>
                                    <a:pt x="656" y="693"/>
                                  </a:lnTo>
                                  <a:lnTo>
                                    <a:pt x="642" y="679"/>
                                  </a:lnTo>
                                  <a:lnTo>
                                    <a:pt x="627" y="665"/>
                                  </a:lnTo>
                                  <a:lnTo>
                                    <a:pt x="613" y="651"/>
                                  </a:lnTo>
                                  <a:lnTo>
                                    <a:pt x="599" y="637"/>
                                  </a:lnTo>
                                  <a:lnTo>
                                    <a:pt x="584" y="623"/>
                                  </a:lnTo>
                                  <a:lnTo>
                                    <a:pt x="570" y="609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24" y="583"/>
                                  </a:lnTo>
                                  <a:lnTo>
                                    <a:pt x="524" y="565"/>
                                  </a:lnTo>
                                  <a:lnTo>
                                    <a:pt x="506" y="565"/>
                                  </a:lnTo>
                                  <a:lnTo>
                                    <a:pt x="506" y="547"/>
                                  </a:lnTo>
                                  <a:lnTo>
                                    <a:pt x="487" y="547"/>
                                  </a:lnTo>
                                  <a:lnTo>
                                    <a:pt x="469" y="529"/>
                                  </a:lnTo>
                                  <a:lnTo>
                                    <a:pt x="469" y="511"/>
                                  </a:lnTo>
                                  <a:lnTo>
                                    <a:pt x="450" y="511"/>
                                  </a:lnTo>
                                  <a:lnTo>
                                    <a:pt x="430" y="492"/>
                                  </a:lnTo>
                                  <a:lnTo>
                                    <a:pt x="416" y="478"/>
                                  </a:lnTo>
                                  <a:lnTo>
                                    <a:pt x="402" y="464"/>
                                  </a:lnTo>
                                  <a:lnTo>
                                    <a:pt x="387" y="450"/>
                                  </a:lnTo>
                                  <a:lnTo>
                                    <a:pt x="373" y="436"/>
                                  </a:lnTo>
                                  <a:lnTo>
                                    <a:pt x="359" y="422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19" y="382"/>
                                  </a:lnTo>
                                  <a:lnTo>
                                    <a:pt x="300" y="382"/>
                                  </a:lnTo>
                                  <a:lnTo>
                                    <a:pt x="300" y="364"/>
                                  </a:lnTo>
                                  <a:lnTo>
                                    <a:pt x="280" y="346"/>
                                  </a:lnTo>
                                  <a:lnTo>
                                    <a:pt x="262" y="346"/>
                                  </a:lnTo>
                                  <a:lnTo>
                                    <a:pt x="262" y="327"/>
                                  </a:lnTo>
                                  <a:lnTo>
                                    <a:pt x="243" y="327"/>
                                  </a:lnTo>
                                  <a:lnTo>
                                    <a:pt x="224" y="309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06" y="291"/>
                                  </a:lnTo>
                                  <a:lnTo>
                                    <a:pt x="187" y="273"/>
                                  </a:lnTo>
                                  <a:lnTo>
                                    <a:pt x="169" y="255"/>
                                  </a:lnTo>
                                  <a:lnTo>
                                    <a:pt x="169" y="236"/>
                                  </a:lnTo>
                                  <a:lnTo>
                                    <a:pt x="150" y="236"/>
                                  </a:lnTo>
                                  <a:lnTo>
                                    <a:pt x="130" y="218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430"/>
                        <wpg:cNvGrpSpPr>
                          <a:grpSpLocks/>
                        </wpg:cNvGrpSpPr>
                        <wpg:grpSpPr bwMode="auto">
                          <a:xfrm>
                            <a:off x="7385" y="790"/>
                            <a:ext cx="300" cy="214"/>
                            <a:chOff x="7385" y="790"/>
                            <a:chExt cx="300" cy="214"/>
                          </a:xfrm>
                        </wpg:grpSpPr>
                        <wps:wsp>
                          <wps:cNvPr id="1555" name="Freeform 1431"/>
                          <wps:cNvSpPr>
                            <a:spLocks/>
                          </wps:cNvSpPr>
                          <wps:spPr bwMode="auto">
                            <a:xfrm>
                              <a:off x="7385" y="790"/>
                              <a:ext cx="300" cy="214"/>
                            </a:xfrm>
                            <a:custGeom>
                              <a:avLst/>
                              <a:gdLst>
                                <a:gd name="T0" fmla="+- 0 7629 7385"/>
                                <a:gd name="T1" fmla="*/ T0 w 300"/>
                                <a:gd name="T2" fmla="+- 0 1046 790"/>
                                <a:gd name="T3" fmla="*/ 1046 h 214"/>
                                <a:gd name="T4" fmla="+- 0 7647 7385"/>
                                <a:gd name="T5" fmla="*/ T4 w 300"/>
                                <a:gd name="T6" fmla="+- 0 1046 790"/>
                                <a:gd name="T7" fmla="*/ 1046 h 214"/>
                                <a:gd name="T8" fmla="+- 0 7647 7385"/>
                                <a:gd name="T9" fmla="*/ T8 w 300"/>
                                <a:gd name="T10" fmla="+- 0 1026 790"/>
                                <a:gd name="T11" fmla="*/ 1026 h 214"/>
                                <a:gd name="T12" fmla="+- 0 7685 7385"/>
                                <a:gd name="T13" fmla="*/ T12 w 300"/>
                                <a:gd name="T14" fmla="+- 0 1026 790"/>
                                <a:gd name="T15" fmla="*/ 1026 h 214"/>
                                <a:gd name="T16" fmla="+- 0 7585 7385"/>
                                <a:gd name="T17" fmla="*/ T16 w 300"/>
                                <a:gd name="T18" fmla="+- 0 832 790"/>
                                <a:gd name="T19" fmla="*/ 83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14">
                                  <a:moveTo>
                                    <a:pt x="244" y="256"/>
                                  </a:moveTo>
                                  <a:lnTo>
                                    <a:pt x="262" y="256"/>
                                  </a:lnTo>
                                  <a:lnTo>
                                    <a:pt x="262" y="236"/>
                                  </a:lnTo>
                                  <a:lnTo>
                                    <a:pt x="300" y="236"/>
                                  </a:lnTo>
                                  <a:lnTo>
                                    <a:pt x="200" y="42"/>
                                  </a:lnTo>
                                </a:path>
                              </a:pathLst>
                            </a:custGeom>
                            <a:noFill/>
                            <a:ln w="11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428"/>
                        <wpg:cNvGrpSpPr>
                          <a:grpSpLocks/>
                        </wpg:cNvGrpSpPr>
                        <wpg:grpSpPr bwMode="auto">
                          <a:xfrm>
                            <a:off x="6035" y="790"/>
                            <a:ext cx="1837" cy="1217"/>
                            <a:chOff x="6035" y="790"/>
                            <a:chExt cx="1837" cy="1217"/>
                          </a:xfrm>
                        </wpg:grpSpPr>
                        <wps:wsp>
                          <wps:cNvPr id="1557" name="Freeform 1429"/>
                          <wps:cNvSpPr>
                            <a:spLocks/>
                          </wps:cNvSpPr>
                          <wps:spPr bwMode="auto">
                            <a:xfrm>
                              <a:off x="6035" y="790"/>
                              <a:ext cx="1837" cy="1217"/>
                            </a:xfrm>
                            <a:custGeom>
                              <a:avLst/>
                              <a:gdLst>
                                <a:gd name="T0" fmla="+- 0 6704 6035"/>
                                <a:gd name="T1" fmla="*/ T0 w 1837"/>
                                <a:gd name="T2" fmla="+- 0 1508 790"/>
                                <a:gd name="T3" fmla="*/ 1508 h 1217"/>
                                <a:gd name="T4" fmla="+- 0 7235 6035"/>
                                <a:gd name="T5" fmla="*/ T4 w 1837"/>
                                <a:gd name="T6" fmla="+- 0 2122 790"/>
                                <a:gd name="T7" fmla="*/ 2122 h 1217"/>
                                <a:gd name="T8" fmla="+- 0 7235 6035"/>
                                <a:gd name="T9" fmla="*/ T8 w 1837"/>
                                <a:gd name="T10" fmla="+- 0 2140 790"/>
                                <a:gd name="T11" fmla="*/ 2140 h 1217"/>
                                <a:gd name="T12" fmla="+- 0 7253 6035"/>
                                <a:gd name="T13" fmla="*/ T12 w 1837"/>
                                <a:gd name="T14" fmla="+- 0 2140 790"/>
                                <a:gd name="T15" fmla="*/ 2140 h 1217"/>
                                <a:gd name="T16" fmla="+- 0 7253 6035"/>
                                <a:gd name="T17" fmla="*/ T16 w 1837"/>
                                <a:gd name="T18" fmla="+- 0 2159 790"/>
                                <a:gd name="T19" fmla="*/ 2159 h 1217"/>
                                <a:gd name="T20" fmla="+- 0 7272 6035"/>
                                <a:gd name="T21" fmla="*/ T20 w 1837"/>
                                <a:gd name="T22" fmla="+- 0 2159 790"/>
                                <a:gd name="T23" fmla="*/ 2159 h 1217"/>
                                <a:gd name="T24" fmla="+- 0 7272 6035"/>
                                <a:gd name="T25" fmla="*/ T24 w 1837"/>
                                <a:gd name="T26" fmla="+- 0 2177 790"/>
                                <a:gd name="T27" fmla="*/ 2177 h 1217"/>
                                <a:gd name="T28" fmla="+- 0 7290 6035"/>
                                <a:gd name="T29" fmla="*/ T28 w 1837"/>
                                <a:gd name="T30" fmla="+- 0 2177 790"/>
                                <a:gd name="T31" fmla="*/ 2177 h 1217"/>
                                <a:gd name="T32" fmla="+- 0 7290 6035"/>
                                <a:gd name="T33" fmla="*/ T32 w 1837"/>
                                <a:gd name="T34" fmla="+- 0 2195 790"/>
                                <a:gd name="T35" fmla="*/ 2195 h 1217"/>
                                <a:gd name="T36" fmla="+- 0 7310 6035"/>
                                <a:gd name="T37" fmla="*/ T36 w 1837"/>
                                <a:gd name="T38" fmla="+- 0 2195 790"/>
                                <a:gd name="T39" fmla="*/ 2195 h 1217"/>
                                <a:gd name="T40" fmla="+- 0 7310 6035"/>
                                <a:gd name="T41" fmla="*/ T40 w 1837"/>
                                <a:gd name="T42" fmla="+- 0 2213 790"/>
                                <a:gd name="T43" fmla="*/ 2213 h 1217"/>
                                <a:gd name="T44" fmla="+- 0 7329 6035"/>
                                <a:gd name="T45" fmla="*/ T44 w 1837"/>
                                <a:gd name="T46" fmla="+- 0 2213 790"/>
                                <a:gd name="T47" fmla="*/ 2213 h 1217"/>
                                <a:gd name="T48" fmla="+- 0 7329 6035"/>
                                <a:gd name="T49" fmla="*/ T48 w 1837"/>
                                <a:gd name="T50" fmla="+- 0 2232 790"/>
                                <a:gd name="T51" fmla="*/ 2232 h 1217"/>
                                <a:gd name="T52" fmla="+- 0 7347 6035"/>
                                <a:gd name="T53" fmla="*/ T52 w 1837"/>
                                <a:gd name="T54" fmla="+- 0 2232 790"/>
                                <a:gd name="T55" fmla="*/ 2232 h 1217"/>
                                <a:gd name="T56" fmla="+- 0 7347 6035"/>
                                <a:gd name="T57" fmla="*/ T56 w 1837"/>
                                <a:gd name="T58" fmla="+- 0 2250 790"/>
                                <a:gd name="T59" fmla="*/ 2250 h 1217"/>
                                <a:gd name="T60" fmla="+- 0 7366 6035"/>
                                <a:gd name="T61" fmla="*/ T60 w 1837"/>
                                <a:gd name="T62" fmla="+- 0 2250 790"/>
                                <a:gd name="T63" fmla="*/ 2250 h 1217"/>
                                <a:gd name="T64" fmla="+- 0 7385 6035"/>
                                <a:gd name="T65" fmla="*/ T64 w 1837"/>
                                <a:gd name="T66" fmla="+- 0 2268 790"/>
                                <a:gd name="T67" fmla="*/ 2268 h 1217"/>
                                <a:gd name="T68" fmla="+- 0 7403 6035"/>
                                <a:gd name="T69" fmla="*/ T68 w 1837"/>
                                <a:gd name="T70" fmla="+- 0 2286 790"/>
                                <a:gd name="T71" fmla="*/ 2286 h 1217"/>
                                <a:gd name="T72" fmla="+- 0 7403 6035"/>
                                <a:gd name="T73" fmla="*/ T72 w 1837"/>
                                <a:gd name="T74" fmla="+- 0 2304 790"/>
                                <a:gd name="T75" fmla="*/ 2304 h 1217"/>
                                <a:gd name="T76" fmla="+- 0 7422 6035"/>
                                <a:gd name="T77" fmla="*/ T76 w 1837"/>
                                <a:gd name="T78" fmla="+- 0 2304 790"/>
                                <a:gd name="T79" fmla="*/ 2304 h 1217"/>
                                <a:gd name="T80" fmla="+- 0 7440 6035"/>
                                <a:gd name="T81" fmla="*/ T80 w 1837"/>
                                <a:gd name="T82" fmla="+- 0 2324 790"/>
                                <a:gd name="T83" fmla="*/ 2324 h 1217"/>
                                <a:gd name="T84" fmla="+- 0 7455 6035"/>
                                <a:gd name="T85" fmla="*/ T84 w 1837"/>
                                <a:gd name="T86" fmla="+- 0 2337 790"/>
                                <a:gd name="T87" fmla="*/ 2337 h 1217"/>
                                <a:gd name="T88" fmla="+- 0 7469 6035"/>
                                <a:gd name="T89" fmla="*/ T88 w 1837"/>
                                <a:gd name="T90" fmla="+- 0 2351 790"/>
                                <a:gd name="T91" fmla="*/ 2351 h 1217"/>
                                <a:gd name="T92" fmla="+- 0 7484 6035"/>
                                <a:gd name="T93" fmla="*/ T92 w 1837"/>
                                <a:gd name="T94" fmla="+- 0 2365 790"/>
                                <a:gd name="T95" fmla="*/ 2365 h 1217"/>
                                <a:gd name="T96" fmla="+- 0 7498 6035"/>
                                <a:gd name="T97" fmla="*/ T96 w 1837"/>
                                <a:gd name="T98" fmla="+- 0 2379 790"/>
                                <a:gd name="T99" fmla="*/ 2379 h 1217"/>
                                <a:gd name="T100" fmla="+- 0 7512 6035"/>
                                <a:gd name="T101" fmla="*/ T100 w 1837"/>
                                <a:gd name="T102" fmla="+- 0 2393 790"/>
                                <a:gd name="T103" fmla="*/ 2393 h 1217"/>
                                <a:gd name="T104" fmla="+- 0 7527 6035"/>
                                <a:gd name="T105" fmla="*/ T104 w 1837"/>
                                <a:gd name="T106" fmla="+- 0 2407 790"/>
                                <a:gd name="T107" fmla="*/ 2407 h 1217"/>
                                <a:gd name="T108" fmla="+- 0 7541 6035"/>
                                <a:gd name="T109" fmla="*/ T108 w 1837"/>
                                <a:gd name="T110" fmla="+- 0 2421 790"/>
                                <a:gd name="T111" fmla="*/ 2421 h 1217"/>
                                <a:gd name="T112" fmla="+- 0 7555 6035"/>
                                <a:gd name="T113" fmla="*/ T112 w 1837"/>
                                <a:gd name="T114" fmla="+- 0 2435 790"/>
                                <a:gd name="T115" fmla="*/ 2435 h 1217"/>
                                <a:gd name="T116" fmla="+- 0 7570 6035"/>
                                <a:gd name="T117" fmla="*/ T116 w 1837"/>
                                <a:gd name="T118" fmla="+- 0 2448 790"/>
                                <a:gd name="T119" fmla="*/ 2448 h 1217"/>
                                <a:gd name="T120" fmla="+- 0 7590 6035"/>
                                <a:gd name="T121" fmla="*/ T120 w 1837"/>
                                <a:gd name="T122" fmla="+- 0 2469 790"/>
                                <a:gd name="T123" fmla="*/ 2469 h 1217"/>
                                <a:gd name="T124" fmla="+- 0 7610 6035"/>
                                <a:gd name="T125" fmla="*/ T124 w 1837"/>
                                <a:gd name="T126" fmla="+- 0 2469 790"/>
                                <a:gd name="T127" fmla="*/ 2469 h 1217"/>
                                <a:gd name="T128" fmla="+- 0 7610 6035"/>
                                <a:gd name="T129" fmla="*/ T128 w 1837"/>
                                <a:gd name="T130" fmla="+- 0 2488 790"/>
                                <a:gd name="T131" fmla="*/ 2488 h 1217"/>
                                <a:gd name="T132" fmla="+- 0 7629 6035"/>
                                <a:gd name="T133" fmla="*/ T132 w 1837"/>
                                <a:gd name="T134" fmla="+- 0 2506 790"/>
                                <a:gd name="T135" fmla="*/ 2506 h 1217"/>
                                <a:gd name="T136" fmla="+- 0 7647 6035"/>
                                <a:gd name="T137" fmla="*/ T136 w 1837"/>
                                <a:gd name="T138" fmla="+- 0 2506 790"/>
                                <a:gd name="T139" fmla="*/ 2506 h 1217"/>
                                <a:gd name="T140" fmla="+- 0 7647 6035"/>
                                <a:gd name="T141" fmla="*/ T140 w 1837"/>
                                <a:gd name="T142" fmla="+- 0 2524 790"/>
                                <a:gd name="T143" fmla="*/ 2524 h 1217"/>
                                <a:gd name="T144" fmla="+- 0 7666 6035"/>
                                <a:gd name="T145" fmla="*/ T144 w 1837"/>
                                <a:gd name="T146" fmla="+- 0 2524 790"/>
                                <a:gd name="T147" fmla="*/ 2524 h 1217"/>
                                <a:gd name="T148" fmla="+- 0 7685 6035"/>
                                <a:gd name="T149" fmla="*/ T148 w 1837"/>
                                <a:gd name="T150" fmla="+- 0 2542 790"/>
                                <a:gd name="T151" fmla="*/ 2542 h 1217"/>
                                <a:gd name="T152" fmla="+- 0 7685 6035"/>
                                <a:gd name="T153" fmla="*/ T152 w 1837"/>
                                <a:gd name="T154" fmla="+- 0 2560 790"/>
                                <a:gd name="T155" fmla="*/ 2560 h 1217"/>
                                <a:gd name="T156" fmla="+- 0 7703 6035"/>
                                <a:gd name="T157" fmla="*/ T156 w 1837"/>
                                <a:gd name="T158" fmla="+- 0 2560 790"/>
                                <a:gd name="T159" fmla="*/ 2560 h 1217"/>
                                <a:gd name="T160" fmla="+- 0 7740 6035"/>
                                <a:gd name="T161" fmla="*/ T160 w 1837"/>
                                <a:gd name="T162" fmla="+- 0 2597 790"/>
                                <a:gd name="T163" fmla="*/ 2597 h 1217"/>
                                <a:gd name="T164" fmla="+- 0 7779 6035"/>
                                <a:gd name="T165" fmla="*/ T164 w 1837"/>
                                <a:gd name="T166" fmla="+- 0 2633 790"/>
                                <a:gd name="T167" fmla="*/ 2633 h 1217"/>
                                <a:gd name="T168" fmla="+- 0 7797 6035"/>
                                <a:gd name="T169" fmla="*/ T168 w 1837"/>
                                <a:gd name="T170" fmla="+- 0 2652 790"/>
                                <a:gd name="T171" fmla="*/ 2652 h 1217"/>
                                <a:gd name="T172" fmla="+- 0 7816 6035"/>
                                <a:gd name="T173" fmla="*/ T172 w 1837"/>
                                <a:gd name="T174" fmla="+- 0 2652 790"/>
                                <a:gd name="T175" fmla="*/ 2652 h 1217"/>
                                <a:gd name="T176" fmla="+- 0 7816 6035"/>
                                <a:gd name="T177" fmla="*/ T176 w 1837"/>
                                <a:gd name="T178" fmla="+- 0 2670 790"/>
                                <a:gd name="T179" fmla="*/ 2670 h 1217"/>
                                <a:gd name="T180" fmla="+- 0 7834 6035"/>
                                <a:gd name="T181" fmla="*/ T180 w 1837"/>
                                <a:gd name="T182" fmla="+- 0 2670 790"/>
                                <a:gd name="T183" fmla="*/ 2670 h 1217"/>
                                <a:gd name="T184" fmla="+- 0 7834 6035"/>
                                <a:gd name="T185" fmla="*/ T184 w 1837"/>
                                <a:gd name="T186" fmla="+- 0 2688 790"/>
                                <a:gd name="T187" fmla="*/ 2688 h 1217"/>
                                <a:gd name="T188" fmla="+- 0 7853 6035"/>
                                <a:gd name="T189" fmla="*/ T188 w 1837"/>
                                <a:gd name="T190" fmla="+- 0 2706 790"/>
                                <a:gd name="T191" fmla="*/ 2706 h 1217"/>
                                <a:gd name="T192" fmla="+- 0 7872 6035"/>
                                <a:gd name="T193" fmla="*/ T192 w 1837"/>
                                <a:gd name="T194" fmla="+- 0 2706 790"/>
                                <a:gd name="T195" fmla="*/ 2706 h 1217"/>
                                <a:gd name="T196" fmla="+- 0 7872 6035"/>
                                <a:gd name="T197" fmla="*/ T196 w 1837"/>
                                <a:gd name="T198" fmla="+- 0 2724 790"/>
                                <a:gd name="T199" fmla="*/ 2724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837" h="1217">
                                  <a:moveTo>
                                    <a:pt x="669" y="718"/>
                                  </a:moveTo>
                                  <a:lnTo>
                                    <a:pt x="1200" y="1332"/>
                                  </a:lnTo>
                                  <a:lnTo>
                                    <a:pt x="1200" y="1350"/>
                                  </a:lnTo>
                                  <a:lnTo>
                                    <a:pt x="1218" y="1350"/>
                                  </a:lnTo>
                                  <a:lnTo>
                                    <a:pt x="1218" y="1369"/>
                                  </a:lnTo>
                                  <a:lnTo>
                                    <a:pt x="1237" y="1369"/>
                                  </a:lnTo>
                                  <a:lnTo>
                                    <a:pt x="1237" y="1387"/>
                                  </a:lnTo>
                                  <a:lnTo>
                                    <a:pt x="1255" y="1387"/>
                                  </a:lnTo>
                                  <a:lnTo>
                                    <a:pt x="1255" y="1405"/>
                                  </a:lnTo>
                                  <a:lnTo>
                                    <a:pt x="1275" y="1405"/>
                                  </a:lnTo>
                                  <a:lnTo>
                                    <a:pt x="1275" y="1423"/>
                                  </a:lnTo>
                                  <a:lnTo>
                                    <a:pt x="1294" y="1423"/>
                                  </a:lnTo>
                                  <a:lnTo>
                                    <a:pt x="1294" y="1442"/>
                                  </a:lnTo>
                                  <a:lnTo>
                                    <a:pt x="1312" y="1442"/>
                                  </a:lnTo>
                                  <a:lnTo>
                                    <a:pt x="1312" y="1460"/>
                                  </a:lnTo>
                                  <a:lnTo>
                                    <a:pt x="1331" y="1460"/>
                                  </a:lnTo>
                                  <a:lnTo>
                                    <a:pt x="1350" y="1478"/>
                                  </a:lnTo>
                                  <a:lnTo>
                                    <a:pt x="1368" y="1496"/>
                                  </a:lnTo>
                                  <a:lnTo>
                                    <a:pt x="1368" y="1514"/>
                                  </a:lnTo>
                                  <a:lnTo>
                                    <a:pt x="1387" y="1514"/>
                                  </a:lnTo>
                                  <a:lnTo>
                                    <a:pt x="1405" y="1534"/>
                                  </a:lnTo>
                                  <a:lnTo>
                                    <a:pt x="1420" y="1547"/>
                                  </a:lnTo>
                                  <a:lnTo>
                                    <a:pt x="1434" y="1561"/>
                                  </a:lnTo>
                                  <a:lnTo>
                                    <a:pt x="1449" y="1575"/>
                                  </a:lnTo>
                                  <a:lnTo>
                                    <a:pt x="1463" y="1589"/>
                                  </a:lnTo>
                                  <a:lnTo>
                                    <a:pt x="1477" y="1603"/>
                                  </a:lnTo>
                                  <a:lnTo>
                                    <a:pt x="1492" y="1617"/>
                                  </a:lnTo>
                                  <a:lnTo>
                                    <a:pt x="1506" y="1631"/>
                                  </a:lnTo>
                                  <a:lnTo>
                                    <a:pt x="1520" y="1645"/>
                                  </a:lnTo>
                                  <a:lnTo>
                                    <a:pt x="1535" y="1658"/>
                                  </a:lnTo>
                                  <a:lnTo>
                                    <a:pt x="1555" y="1679"/>
                                  </a:lnTo>
                                  <a:lnTo>
                                    <a:pt x="1575" y="1679"/>
                                  </a:lnTo>
                                  <a:lnTo>
                                    <a:pt x="1575" y="1698"/>
                                  </a:lnTo>
                                  <a:lnTo>
                                    <a:pt x="1594" y="1716"/>
                                  </a:lnTo>
                                  <a:lnTo>
                                    <a:pt x="1612" y="1716"/>
                                  </a:lnTo>
                                  <a:lnTo>
                                    <a:pt x="1612" y="1734"/>
                                  </a:lnTo>
                                  <a:lnTo>
                                    <a:pt x="1631" y="1734"/>
                                  </a:lnTo>
                                  <a:lnTo>
                                    <a:pt x="1650" y="1752"/>
                                  </a:lnTo>
                                  <a:lnTo>
                                    <a:pt x="1650" y="1770"/>
                                  </a:lnTo>
                                  <a:lnTo>
                                    <a:pt x="1668" y="1770"/>
                                  </a:lnTo>
                                  <a:lnTo>
                                    <a:pt x="1705" y="1807"/>
                                  </a:lnTo>
                                  <a:lnTo>
                                    <a:pt x="1744" y="1843"/>
                                  </a:lnTo>
                                  <a:lnTo>
                                    <a:pt x="1762" y="1862"/>
                                  </a:lnTo>
                                  <a:lnTo>
                                    <a:pt x="1781" y="1862"/>
                                  </a:lnTo>
                                  <a:lnTo>
                                    <a:pt x="1781" y="1880"/>
                                  </a:lnTo>
                                  <a:lnTo>
                                    <a:pt x="1799" y="1880"/>
                                  </a:lnTo>
                                  <a:lnTo>
                                    <a:pt x="1799" y="1898"/>
                                  </a:lnTo>
                                  <a:lnTo>
                                    <a:pt x="1818" y="1916"/>
                                  </a:lnTo>
                                  <a:lnTo>
                                    <a:pt x="1837" y="1916"/>
                                  </a:lnTo>
                                  <a:lnTo>
                                    <a:pt x="1837" y="1934"/>
                                  </a:lnTo>
                                </a:path>
                              </a:pathLst>
                            </a:custGeom>
                            <a:noFill/>
                            <a:ln w="117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426"/>
                        <wpg:cNvGrpSpPr>
                          <a:grpSpLocks/>
                        </wpg:cNvGrpSpPr>
                        <wpg:grpSpPr bwMode="auto">
                          <a:xfrm>
                            <a:off x="7872" y="2007"/>
                            <a:ext cx="1518" cy="1169"/>
                            <a:chOff x="7872" y="2007"/>
                            <a:chExt cx="1518" cy="1169"/>
                          </a:xfrm>
                        </wpg:grpSpPr>
                        <wps:wsp>
                          <wps:cNvPr id="1559" name="Freeform 1427"/>
                          <wps:cNvSpPr>
                            <a:spLocks/>
                          </wps:cNvSpPr>
                          <wps:spPr bwMode="auto">
                            <a:xfrm>
                              <a:off x="7872" y="2007"/>
                              <a:ext cx="1518" cy="1169"/>
                            </a:xfrm>
                            <a:custGeom>
                              <a:avLst/>
                              <a:gdLst>
                                <a:gd name="T0" fmla="+- 0 7890 7872"/>
                                <a:gd name="T1" fmla="*/ T0 w 1518"/>
                                <a:gd name="T2" fmla="+- 0 2007 2007"/>
                                <a:gd name="T3" fmla="*/ 2007 h 1169"/>
                                <a:gd name="T4" fmla="+- 0 7910 7872"/>
                                <a:gd name="T5" fmla="*/ T4 w 1518"/>
                                <a:gd name="T6" fmla="+- 0 2026 2007"/>
                                <a:gd name="T7" fmla="*/ 2026 h 1169"/>
                                <a:gd name="T8" fmla="+- 0 7947 7872"/>
                                <a:gd name="T9" fmla="*/ T8 w 1518"/>
                                <a:gd name="T10" fmla="+- 0 2062 2007"/>
                                <a:gd name="T11" fmla="*/ 2062 h 1169"/>
                                <a:gd name="T12" fmla="+- 0 7984 7872"/>
                                <a:gd name="T13" fmla="*/ T12 w 1518"/>
                                <a:gd name="T14" fmla="+- 0 2080 2007"/>
                                <a:gd name="T15" fmla="*/ 2080 h 1169"/>
                                <a:gd name="T16" fmla="+- 0 8003 7872"/>
                                <a:gd name="T17" fmla="*/ T16 w 1518"/>
                                <a:gd name="T18" fmla="+- 0 2117 2007"/>
                                <a:gd name="T19" fmla="*/ 2117 h 1169"/>
                                <a:gd name="T20" fmla="+- 0 8022 7872"/>
                                <a:gd name="T21" fmla="*/ T20 w 1518"/>
                                <a:gd name="T22" fmla="+- 0 2135 2007"/>
                                <a:gd name="T23" fmla="*/ 2135 h 1169"/>
                                <a:gd name="T24" fmla="+- 0 8040 7872"/>
                                <a:gd name="T25" fmla="*/ T24 w 1518"/>
                                <a:gd name="T26" fmla="+- 0 2153 2007"/>
                                <a:gd name="T27" fmla="*/ 2153 h 1169"/>
                                <a:gd name="T28" fmla="+- 0 8079 7872"/>
                                <a:gd name="T29" fmla="*/ T28 w 1518"/>
                                <a:gd name="T30" fmla="+- 0 2171 2007"/>
                                <a:gd name="T31" fmla="*/ 2171 h 1169"/>
                                <a:gd name="T32" fmla="+- 0 8116 7872"/>
                                <a:gd name="T33" fmla="*/ T32 w 1518"/>
                                <a:gd name="T34" fmla="+- 0 2208 2007"/>
                                <a:gd name="T35" fmla="*/ 2208 h 1169"/>
                                <a:gd name="T36" fmla="+- 0 8134 7872"/>
                                <a:gd name="T37" fmla="*/ T36 w 1518"/>
                                <a:gd name="T38" fmla="+- 0 2226 2007"/>
                                <a:gd name="T39" fmla="*/ 2226 h 1169"/>
                                <a:gd name="T40" fmla="+- 0 8153 7872"/>
                                <a:gd name="T41" fmla="*/ T40 w 1518"/>
                                <a:gd name="T42" fmla="+- 0 2244 2007"/>
                                <a:gd name="T43" fmla="*/ 2244 h 1169"/>
                                <a:gd name="T44" fmla="+- 0 8190 7872"/>
                                <a:gd name="T45" fmla="*/ T44 w 1518"/>
                                <a:gd name="T46" fmla="+- 0 2262 2007"/>
                                <a:gd name="T47" fmla="*/ 2262 h 1169"/>
                                <a:gd name="T48" fmla="+- 0 8210 7872"/>
                                <a:gd name="T49" fmla="*/ T48 w 1518"/>
                                <a:gd name="T50" fmla="+- 0 2282 2007"/>
                                <a:gd name="T51" fmla="*/ 2282 h 1169"/>
                                <a:gd name="T52" fmla="+- 0 8247 7872"/>
                                <a:gd name="T53" fmla="*/ T52 w 1518"/>
                                <a:gd name="T54" fmla="+- 0 2318 2007"/>
                                <a:gd name="T55" fmla="*/ 2318 h 1169"/>
                                <a:gd name="T56" fmla="+- 0 8284 7872"/>
                                <a:gd name="T57" fmla="*/ T56 w 1518"/>
                                <a:gd name="T58" fmla="+- 0 2336 2007"/>
                                <a:gd name="T59" fmla="*/ 2336 h 1169"/>
                                <a:gd name="T60" fmla="+- 0 8303 7872"/>
                                <a:gd name="T61" fmla="*/ T60 w 1518"/>
                                <a:gd name="T62" fmla="+- 0 2354 2007"/>
                                <a:gd name="T63" fmla="*/ 2354 h 1169"/>
                                <a:gd name="T64" fmla="+- 0 8360 7872"/>
                                <a:gd name="T65" fmla="*/ T64 w 1518"/>
                                <a:gd name="T66" fmla="+- 0 2409 2007"/>
                                <a:gd name="T67" fmla="*/ 2409 h 1169"/>
                                <a:gd name="T68" fmla="+- 0 8378 7872"/>
                                <a:gd name="T69" fmla="*/ T68 w 1518"/>
                                <a:gd name="T70" fmla="+- 0 2427 2007"/>
                                <a:gd name="T71" fmla="*/ 2427 h 1169"/>
                                <a:gd name="T72" fmla="+- 0 8416 7872"/>
                                <a:gd name="T73" fmla="*/ T72 w 1518"/>
                                <a:gd name="T74" fmla="+- 0 2446 2007"/>
                                <a:gd name="T75" fmla="*/ 2446 h 1169"/>
                                <a:gd name="T76" fmla="+- 0 8434 7872"/>
                                <a:gd name="T77" fmla="*/ T76 w 1518"/>
                                <a:gd name="T78" fmla="+- 0 2464 2007"/>
                                <a:gd name="T79" fmla="*/ 2464 h 1169"/>
                                <a:gd name="T80" fmla="+- 0 8453 7872"/>
                                <a:gd name="T81" fmla="*/ T80 w 1518"/>
                                <a:gd name="T82" fmla="+- 0 2482 2007"/>
                                <a:gd name="T83" fmla="*/ 2482 h 1169"/>
                                <a:gd name="T84" fmla="+- 0 8490 7872"/>
                                <a:gd name="T85" fmla="*/ T84 w 1518"/>
                                <a:gd name="T86" fmla="+- 0 2518 2007"/>
                                <a:gd name="T87" fmla="*/ 2518 h 1169"/>
                                <a:gd name="T88" fmla="+- 0 8510 7872"/>
                                <a:gd name="T89" fmla="*/ T88 w 1518"/>
                                <a:gd name="T90" fmla="+- 0 2537 2007"/>
                                <a:gd name="T91" fmla="*/ 2537 h 1169"/>
                                <a:gd name="T92" fmla="+- 0 8528 7872"/>
                                <a:gd name="T93" fmla="*/ T92 w 1518"/>
                                <a:gd name="T94" fmla="+- 0 2555 2007"/>
                                <a:gd name="T95" fmla="*/ 2555 h 1169"/>
                                <a:gd name="T96" fmla="+- 0 8566 7872"/>
                                <a:gd name="T97" fmla="*/ T96 w 1518"/>
                                <a:gd name="T98" fmla="+- 0 2573 2007"/>
                                <a:gd name="T99" fmla="*/ 2573 h 1169"/>
                                <a:gd name="T100" fmla="+- 0 8603 7872"/>
                                <a:gd name="T101" fmla="*/ T100 w 1518"/>
                                <a:gd name="T102" fmla="+- 0 2591 2007"/>
                                <a:gd name="T103" fmla="*/ 2591 h 1169"/>
                                <a:gd name="T104" fmla="+- 0 8622 7872"/>
                                <a:gd name="T105" fmla="*/ T104 w 1518"/>
                                <a:gd name="T106" fmla="+- 0 2610 2007"/>
                                <a:gd name="T107" fmla="*/ 2610 h 1169"/>
                                <a:gd name="T108" fmla="+- 0 8660 7872"/>
                                <a:gd name="T109" fmla="*/ T108 w 1518"/>
                                <a:gd name="T110" fmla="+- 0 2646 2007"/>
                                <a:gd name="T111" fmla="*/ 2646 h 1169"/>
                                <a:gd name="T112" fmla="+- 0 8697 7872"/>
                                <a:gd name="T113" fmla="*/ T112 w 1518"/>
                                <a:gd name="T114" fmla="+- 0 2664 2007"/>
                                <a:gd name="T115" fmla="*/ 2664 h 1169"/>
                                <a:gd name="T116" fmla="+- 0 8716 7872"/>
                                <a:gd name="T117" fmla="*/ T116 w 1518"/>
                                <a:gd name="T118" fmla="+- 0 2682 2007"/>
                                <a:gd name="T119" fmla="*/ 2682 h 1169"/>
                                <a:gd name="T120" fmla="+- 0 8753 7872"/>
                                <a:gd name="T121" fmla="*/ T120 w 1518"/>
                                <a:gd name="T122" fmla="+- 0 2719 2007"/>
                                <a:gd name="T123" fmla="*/ 2719 h 1169"/>
                                <a:gd name="T124" fmla="+- 0 8772 7872"/>
                                <a:gd name="T125" fmla="*/ T124 w 1518"/>
                                <a:gd name="T126" fmla="+- 0 2737 2007"/>
                                <a:gd name="T127" fmla="*/ 2737 h 1169"/>
                                <a:gd name="T128" fmla="+- 0 8790 7872"/>
                                <a:gd name="T129" fmla="*/ T128 w 1518"/>
                                <a:gd name="T130" fmla="+- 0 2756 2007"/>
                                <a:gd name="T131" fmla="*/ 2756 h 1169"/>
                                <a:gd name="T132" fmla="+- 0 8847 7872"/>
                                <a:gd name="T133" fmla="*/ T132 w 1518"/>
                                <a:gd name="T134" fmla="+- 0 2793 2007"/>
                                <a:gd name="T135" fmla="*/ 2793 h 1169"/>
                                <a:gd name="T136" fmla="+- 0 8866 7872"/>
                                <a:gd name="T137" fmla="*/ T136 w 1518"/>
                                <a:gd name="T138" fmla="+- 0 2811 2007"/>
                                <a:gd name="T139" fmla="*/ 2811 h 1169"/>
                                <a:gd name="T140" fmla="+- 0 8922 7872"/>
                                <a:gd name="T141" fmla="*/ T140 w 1518"/>
                                <a:gd name="T142" fmla="+- 0 2847 2007"/>
                                <a:gd name="T143" fmla="*/ 2847 h 1169"/>
                                <a:gd name="T144" fmla="+- 0 8940 7872"/>
                                <a:gd name="T145" fmla="*/ T144 w 1518"/>
                                <a:gd name="T146" fmla="+- 0 2866 2007"/>
                                <a:gd name="T147" fmla="*/ 2866 h 1169"/>
                                <a:gd name="T148" fmla="+- 0 8960 7872"/>
                                <a:gd name="T149" fmla="*/ T148 w 1518"/>
                                <a:gd name="T150" fmla="+- 0 2884 2007"/>
                                <a:gd name="T151" fmla="*/ 2884 h 1169"/>
                                <a:gd name="T152" fmla="+- 0 9016 7872"/>
                                <a:gd name="T153" fmla="*/ T152 w 1518"/>
                                <a:gd name="T154" fmla="+- 0 2920 2007"/>
                                <a:gd name="T155" fmla="*/ 2920 h 1169"/>
                                <a:gd name="T156" fmla="+- 0 9034 7872"/>
                                <a:gd name="T157" fmla="*/ T156 w 1518"/>
                                <a:gd name="T158" fmla="+- 0 2938 2007"/>
                                <a:gd name="T159" fmla="*/ 2938 h 1169"/>
                                <a:gd name="T160" fmla="+- 0 9071 7872"/>
                                <a:gd name="T161" fmla="*/ T160 w 1518"/>
                                <a:gd name="T162" fmla="+- 0 2957 2007"/>
                                <a:gd name="T163" fmla="*/ 2957 h 1169"/>
                                <a:gd name="T164" fmla="+- 0 9110 7872"/>
                                <a:gd name="T165" fmla="*/ T164 w 1518"/>
                                <a:gd name="T166" fmla="+- 0 2975 2007"/>
                                <a:gd name="T167" fmla="*/ 2975 h 1169"/>
                                <a:gd name="T168" fmla="+- 0 9128 7872"/>
                                <a:gd name="T169" fmla="*/ T168 w 1518"/>
                                <a:gd name="T170" fmla="+- 0 2993 2007"/>
                                <a:gd name="T171" fmla="*/ 2993 h 1169"/>
                                <a:gd name="T172" fmla="+- 0 9184 7872"/>
                                <a:gd name="T173" fmla="*/ T172 w 1518"/>
                                <a:gd name="T174" fmla="+- 0 3029 2007"/>
                                <a:gd name="T175" fmla="*/ 3029 h 1169"/>
                                <a:gd name="T176" fmla="+- 0 9221 7872"/>
                                <a:gd name="T177" fmla="*/ T176 w 1518"/>
                                <a:gd name="T178" fmla="+- 0 3048 2007"/>
                                <a:gd name="T179" fmla="*/ 3048 h 1169"/>
                                <a:gd name="T180" fmla="+- 0 9240 7872"/>
                                <a:gd name="T181" fmla="*/ T180 w 1518"/>
                                <a:gd name="T182" fmla="+- 0 3066 2007"/>
                                <a:gd name="T183" fmla="*/ 3066 h 1169"/>
                                <a:gd name="T184" fmla="+- 0 9260 7872"/>
                                <a:gd name="T185" fmla="*/ T184 w 1518"/>
                                <a:gd name="T186" fmla="+- 0 3084 2007"/>
                                <a:gd name="T187" fmla="*/ 3084 h 1169"/>
                                <a:gd name="T188" fmla="+- 0 9316 7872"/>
                                <a:gd name="T189" fmla="*/ T188 w 1518"/>
                                <a:gd name="T190" fmla="+- 0 3122 2007"/>
                                <a:gd name="T191" fmla="*/ 3122 h 1169"/>
                                <a:gd name="T192" fmla="+- 0 9334 7872"/>
                                <a:gd name="T193" fmla="*/ T192 w 1518"/>
                                <a:gd name="T194" fmla="+- 0 3140 2007"/>
                                <a:gd name="T195" fmla="*/ 3140 h 1169"/>
                                <a:gd name="T196" fmla="+- 0 9371 7872"/>
                                <a:gd name="T197" fmla="*/ T196 w 1518"/>
                                <a:gd name="T198" fmla="+- 0 3176 2007"/>
                                <a:gd name="T199" fmla="*/ 3176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518" h="116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8" y="146"/>
                                  </a:lnTo>
                                  <a:lnTo>
                                    <a:pt x="207" y="164"/>
                                  </a:lnTo>
                                  <a:lnTo>
                                    <a:pt x="225" y="183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62" y="201"/>
                                  </a:lnTo>
                                  <a:lnTo>
                                    <a:pt x="262" y="219"/>
                                  </a:lnTo>
                                  <a:lnTo>
                                    <a:pt x="281" y="219"/>
                                  </a:lnTo>
                                  <a:lnTo>
                                    <a:pt x="281" y="237"/>
                                  </a:lnTo>
                                  <a:lnTo>
                                    <a:pt x="300" y="255"/>
                                  </a:lnTo>
                                  <a:lnTo>
                                    <a:pt x="318" y="255"/>
                                  </a:lnTo>
                                  <a:lnTo>
                                    <a:pt x="318" y="275"/>
                                  </a:lnTo>
                                  <a:lnTo>
                                    <a:pt x="338" y="275"/>
                                  </a:lnTo>
                                  <a:lnTo>
                                    <a:pt x="357" y="293"/>
                                  </a:lnTo>
                                  <a:lnTo>
                                    <a:pt x="375" y="311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412" y="329"/>
                                  </a:lnTo>
                                  <a:lnTo>
                                    <a:pt x="412" y="347"/>
                                  </a:lnTo>
                                  <a:lnTo>
                                    <a:pt x="431" y="347"/>
                                  </a:lnTo>
                                  <a:lnTo>
                                    <a:pt x="468" y="384"/>
                                  </a:lnTo>
                                  <a:lnTo>
                                    <a:pt x="488" y="402"/>
                                  </a:lnTo>
                                  <a:lnTo>
                                    <a:pt x="506" y="402"/>
                                  </a:lnTo>
                                  <a:lnTo>
                                    <a:pt x="506" y="420"/>
                                  </a:lnTo>
                                  <a:lnTo>
                                    <a:pt x="525" y="420"/>
                                  </a:lnTo>
                                  <a:lnTo>
                                    <a:pt x="544" y="439"/>
                                  </a:lnTo>
                                  <a:lnTo>
                                    <a:pt x="544" y="457"/>
                                  </a:lnTo>
                                  <a:lnTo>
                                    <a:pt x="562" y="457"/>
                                  </a:lnTo>
                                  <a:lnTo>
                                    <a:pt x="562" y="475"/>
                                  </a:lnTo>
                                  <a:lnTo>
                                    <a:pt x="581" y="475"/>
                                  </a:lnTo>
                                  <a:lnTo>
                                    <a:pt x="600" y="493"/>
                                  </a:lnTo>
                                  <a:lnTo>
                                    <a:pt x="618" y="511"/>
                                  </a:lnTo>
                                  <a:lnTo>
                                    <a:pt x="638" y="511"/>
                                  </a:lnTo>
                                  <a:lnTo>
                                    <a:pt x="638" y="530"/>
                                  </a:lnTo>
                                  <a:lnTo>
                                    <a:pt x="656" y="530"/>
                                  </a:lnTo>
                                  <a:lnTo>
                                    <a:pt x="656" y="548"/>
                                  </a:lnTo>
                                  <a:lnTo>
                                    <a:pt x="675" y="548"/>
                                  </a:lnTo>
                                  <a:lnTo>
                                    <a:pt x="694" y="566"/>
                                  </a:lnTo>
                                  <a:lnTo>
                                    <a:pt x="712" y="584"/>
                                  </a:lnTo>
                                  <a:lnTo>
                                    <a:pt x="731" y="584"/>
                                  </a:lnTo>
                                  <a:lnTo>
                                    <a:pt x="731" y="603"/>
                                  </a:lnTo>
                                  <a:lnTo>
                                    <a:pt x="750" y="603"/>
                                  </a:lnTo>
                                  <a:lnTo>
                                    <a:pt x="768" y="621"/>
                                  </a:lnTo>
                                  <a:lnTo>
                                    <a:pt x="788" y="639"/>
                                  </a:lnTo>
                                  <a:lnTo>
                                    <a:pt x="806" y="657"/>
                                  </a:lnTo>
                                  <a:lnTo>
                                    <a:pt x="825" y="657"/>
                                  </a:lnTo>
                                  <a:lnTo>
                                    <a:pt x="825" y="675"/>
                                  </a:lnTo>
                                  <a:lnTo>
                                    <a:pt x="844" y="675"/>
                                  </a:lnTo>
                                  <a:lnTo>
                                    <a:pt x="862" y="694"/>
                                  </a:lnTo>
                                  <a:lnTo>
                                    <a:pt x="881" y="712"/>
                                  </a:lnTo>
                                  <a:lnTo>
                                    <a:pt x="900" y="712"/>
                                  </a:lnTo>
                                  <a:lnTo>
                                    <a:pt x="900" y="730"/>
                                  </a:lnTo>
                                  <a:lnTo>
                                    <a:pt x="918" y="730"/>
                                  </a:lnTo>
                                  <a:lnTo>
                                    <a:pt x="918" y="749"/>
                                  </a:lnTo>
                                  <a:lnTo>
                                    <a:pt x="938" y="749"/>
                                  </a:lnTo>
                                  <a:lnTo>
                                    <a:pt x="975" y="786"/>
                                  </a:lnTo>
                                  <a:lnTo>
                                    <a:pt x="994" y="786"/>
                                  </a:lnTo>
                                  <a:lnTo>
                                    <a:pt x="994" y="804"/>
                                  </a:lnTo>
                                  <a:lnTo>
                                    <a:pt x="1012" y="804"/>
                                  </a:lnTo>
                                  <a:lnTo>
                                    <a:pt x="1050" y="840"/>
                                  </a:lnTo>
                                  <a:lnTo>
                                    <a:pt x="1068" y="840"/>
                                  </a:lnTo>
                                  <a:lnTo>
                                    <a:pt x="1068" y="859"/>
                                  </a:lnTo>
                                  <a:lnTo>
                                    <a:pt x="1088" y="859"/>
                                  </a:lnTo>
                                  <a:lnTo>
                                    <a:pt x="1088" y="877"/>
                                  </a:lnTo>
                                  <a:lnTo>
                                    <a:pt x="1106" y="877"/>
                                  </a:lnTo>
                                  <a:lnTo>
                                    <a:pt x="1144" y="913"/>
                                  </a:lnTo>
                                  <a:lnTo>
                                    <a:pt x="1162" y="913"/>
                                  </a:lnTo>
                                  <a:lnTo>
                                    <a:pt x="1162" y="931"/>
                                  </a:lnTo>
                                  <a:lnTo>
                                    <a:pt x="1181" y="931"/>
                                  </a:lnTo>
                                  <a:lnTo>
                                    <a:pt x="1199" y="950"/>
                                  </a:lnTo>
                                  <a:lnTo>
                                    <a:pt x="1218" y="968"/>
                                  </a:lnTo>
                                  <a:lnTo>
                                    <a:pt x="1238" y="968"/>
                                  </a:lnTo>
                                  <a:lnTo>
                                    <a:pt x="1238" y="986"/>
                                  </a:lnTo>
                                  <a:lnTo>
                                    <a:pt x="1256" y="986"/>
                                  </a:lnTo>
                                  <a:lnTo>
                                    <a:pt x="1294" y="1022"/>
                                  </a:lnTo>
                                  <a:lnTo>
                                    <a:pt x="1312" y="1022"/>
                                  </a:lnTo>
                                  <a:lnTo>
                                    <a:pt x="1331" y="1041"/>
                                  </a:lnTo>
                                  <a:lnTo>
                                    <a:pt x="1349" y="1041"/>
                                  </a:lnTo>
                                  <a:lnTo>
                                    <a:pt x="1349" y="1059"/>
                                  </a:lnTo>
                                  <a:lnTo>
                                    <a:pt x="1368" y="1059"/>
                                  </a:lnTo>
                                  <a:lnTo>
                                    <a:pt x="1368" y="1077"/>
                                  </a:lnTo>
                                  <a:lnTo>
                                    <a:pt x="1388" y="1077"/>
                                  </a:lnTo>
                                  <a:lnTo>
                                    <a:pt x="1425" y="1115"/>
                                  </a:lnTo>
                                  <a:lnTo>
                                    <a:pt x="1444" y="1115"/>
                                  </a:lnTo>
                                  <a:lnTo>
                                    <a:pt x="1444" y="1133"/>
                                  </a:lnTo>
                                  <a:lnTo>
                                    <a:pt x="1462" y="1133"/>
                                  </a:lnTo>
                                  <a:lnTo>
                                    <a:pt x="1481" y="1151"/>
                                  </a:lnTo>
                                  <a:lnTo>
                                    <a:pt x="1499" y="1169"/>
                                  </a:lnTo>
                                  <a:lnTo>
                                    <a:pt x="1518" y="1169"/>
                                  </a:lnTo>
                                </a:path>
                              </a:pathLst>
                            </a:custGeom>
                            <a:noFill/>
                            <a:ln w="117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424"/>
                        <wpg:cNvGrpSpPr>
                          <a:grpSpLocks/>
                        </wpg:cNvGrpSpPr>
                        <wpg:grpSpPr bwMode="auto">
                          <a:xfrm>
                            <a:off x="9390" y="3175"/>
                            <a:ext cx="1359" cy="986"/>
                            <a:chOff x="9390" y="3175"/>
                            <a:chExt cx="1359" cy="986"/>
                          </a:xfrm>
                        </wpg:grpSpPr>
                        <wps:wsp>
                          <wps:cNvPr id="1561" name="Freeform 1425"/>
                          <wps:cNvSpPr>
                            <a:spLocks/>
                          </wps:cNvSpPr>
                          <wps:spPr bwMode="auto">
                            <a:xfrm>
                              <a:off x="9390" y="3175"/>
                              <a:ext cx="1359" cy="986"/>
                            </a:xfrm>
                            <a:custGeom>
                              <a:avLst/>
                              <a:gdLst>
                                <a:gd name="T0" fmla="+- 0 9390 9390"/>
                                <a:gd name="T1" fmla="*/ T0 w 1359"/>
                                <a:gd name="T2" fmla="+- 0 3193 3175"/>
                                <a:gd name="T3" fmla="*/ 3193 h 986"/>
                                <a:gd name="T4" fmla="+- 0 9428 9390"/>
                                <a:gd name="T5" fmla="*/ T4 w 1359"/>
                                <a:gd name="T6" fmla="+- 0 3213 3175"/>
                                <a:gd name="T7" fmla="*/ 3213 h 986"/>
                                <a:gd name="T8" fmla="+- 0 9466 9390"/>
                                <a:gd name="T9" fmla="*/ T8 w 1359"/>
                                <a:gd name="T10" fmla="+- 0 3231 3175"/>
                                <a:gd name="T11" fmla="*/ 3231 h 986"/>
                                <a:gd name="T12" fmla="+- 0 9503 9390"/>
                                <a:gd name="T13" fmla="*/ T12 w 1359"/>
                                <a:gd name="T14" fmla="+- 0 3249 3175"/>
                                <a:gd name="T15" fmla="*/ 3249 h 986"/>
                                <a:gd name="T16" fmla="+- 0 9521 9390"/>
                                <a:gd name="T17" fmla="*/ T16 w 1359"/>
                                <a:gd name="T18" fmla="+- 0 3267 3175"/>
                                <a:gd name="T19" fmla="*/ 3267 h 986"/>
                                <a:gd name="T20" fmla="+- 0 9560 9390"/>
                                <a:gd name="T21" fmla="*/ T20 w 1359"/>
                                <a:gd name="T22" fmla="+- 0 3304 3175"/>
                                <a:gd name="T23" fmla="*/ 3304 h 986"/>
                                <a:gd name="T24" fmla="+- 0 9578 9390"/>
                                <a:gd name="T25" fmla="*/ T24 w 1359"/>
                                <a:gd name="T26" fmla="+- 0 3322 3175"/>
                                <a:gd name="T27" fmla="*/ 3322 h 986"/>
                                <a:gd name="T28" fmla="+- 0 9615 9390"/>
                                <a:gd name="T29" fmla="*/ T28 w 1359"/>
                                <a:gd name="T30" fmla="+- 0 3340 3175"/>
                                <a:gd name="T31" fmla="*/ 3340 h 986"/>
                                <a:gd name="T32" fmla="+- 0 9653 9390"/>
                                <a:gd name="T33" fmla="*/ T32 w 1359"/>
                                <a:gd name="T34" fmla="+- 0 3358 3175"/>
                                <a:gd name="T35" fmla="*/ 3358 h 986"/>
                                <a:gd name="T36" fmla="+- 0 9690 9390"/>
                                <a:gd name="T37" fmla="*/ T36 w 1359"/>
                                <a:gd name="T38" fmla="+- 0 3377 3175"/>
                                <a:gd name="T39" fmla="*/ 3377 h 986"/>
                                <a:gd name="T40" fmla="+- 0 9710 9390"/>
                                <a:gd name="T41" fmla="*/ T40 w 1359"/>
                                <a:gd name="T42" fmla="+- 0 3395 3175"/>
                                <a:gd name="T43" fmla="*/ 3395 h 986"/>
                                <a:gd name="T44" fmla="+- 0 9747 9390"/>
                                <a:gd name="T45" fmla="*/ T44 w 1359"/>
                                <a:gd name="T46" fmla="+- 0 3431 3175"/>
                                <a:gd name="T47" fmla="*/ 3431 h 986"/>
                                <a:gd name="T48" fmla="+- 0 9784 9390"/>
                                <a:gd name="T49" fmla="*/ T48 w 1359"/>
                                <a:gd name="T50" fmla="+- 0 3449 3175"/>
                                <a:gd name="T51" fmla="*/ 3449 h 986"/>
                                <a:gd name="T52" fmla="+- 0 9803 9390"/>
                                <a:gd name="T53" fmla="*/ T52 w 1359"/>
                                <a:gd name="T54" fmla="+- 0 3468 3175"/>
                                <a:gd name="T55" fmla="*/ 3468 h 986"/>
                                <a:gd name="T56" fmla="+- 0 9860 9390"/>
                                <a:gd name="T57" fmla="*/ T56 w 1359"/>
                                <a:gd name="T58" fmla="+- 0 3504 3175"/>
                                <a:gd name="T59" fmla="*/ 3504 h 986"/>
                                <a:gd name="T60" fmla="+- 0 9897 9390"/>
                                <a:gd name="T61" fmla="*/ T60 w 1359"/>
                                <a:gd name="T62" fmla="+- 0 3522 3175"/>
                                <a:gd name="T63" fmla="*/ 3522 h 986"/>
                                <a:gd name="T64" fmla="+- 0 9934 9390"/>
                                <a:gd name="T65" fmla="*/ T64 w 1359"/>
                                <a:gd name="T66" fmla="+- 0 3542 3175"/>
                                <a:gd name="T67" fmla="*/ 3542 h 986"/>
                                <a:gd name="T68" fmla="+- 0 9971 9390"/>
                                <a:gd name="T69" fmla="*/ T68 w 1359"/>
                                <a:gd name="T70" fmla="+- 0 3560 3175"/>
                                <a:gd name="T71" fmla="*/ 3560 h 986"/>
                                <a:gd name="T72" fmla="+- 0 9990 9390"/>
                                <a:gd name="T73" fmla="*/ T72 w 1359"/>
                                <a:gd name="T74" fmla="+- 0 3577 3175"/>
                                <a:gd name="T75" fmla="*/ 3577 h 986"/>
                                <a:gd name="T76" fmla="+- 0 10028 9390"/>
                                <a:gd name="T77" fmla="*/ T76 w 1359"/>
                                <a:gd name="T78" fmla="+- 0 3595 3175"/>
                                <a:gd name="T79" fmla="*/ 3595 h 986"/>
                                <a:gd name="T80" fmla="+- 0 10065 9390"/>
                                <a:gd name="T81" fmla="*/ T80 w 1359"/>
                                <a:gd name="T82" fmla="+- 0 3633 3175"/>
                                <a:gd name="T83" fmla="*/ 3633 h 986"/>
                                <a:gd name="T84" fmla="+- 0 10084 9390"/>
                                <a:gd name="T85" fmla="*/ T84 w 1359"/>
                                <a:gd name="T86" fmla="+- 0 3651 3175"/>
                                <a:gd name="T87" fmla="*/ 3651 h 986"/>
                                <a:gd name="T88" fmla="+- 0 10121 9390"/>
                                <a:gd name="T89" fmla="*/ T88 w 1359"/>
                                <a:gd name="T90" fmla="+- 0 3669 3175"/>
                                <a:gd name="T91" fmla="*/ 3669 h 986"/>
                                <a:gd name="T92" fmla="+- 0 10160 9390"/>
                                <a:gd name="T93" fmla="*/ T92 w 1359"/>
                                <a:gd name="T94" fmla="+- 0 3687 3175"/>
                                <a:gd name="T95" fmla="*/ 3687 h 986"/>
                                <a:gd name="T96" fmla="+- 0 10178 9390"/>
                                <a:gd name="T97" fmla="*/ T96 w 1359"/>
                                <a:gd name="T98" fmla="+- 0 3705 3175"/>
                                <a:gd name="T99" fmla="*/ 3705 h 986"/>
                                <a:gd name="T100" fmla="+- 0 10215 9390"/>
                                <a:gd name="T101" fmla="*/ T100 w 1359"/>
                                <a:gd name="T102" fmla="+- 0 3724 3175"/>
                                <a:gd name="T103" fmla="*/ 3724 h 986"/>
                                <a:gd name="T104" fmla="+- 0 10253 9390"/>
                                <a:gd name="T105" fmla="*/ T104 w 1359"/>
                                <a:gd name="T106" fmla="+- 0 3742 3175"/>
                                <a:gd name="T107" fmla="*/ 3742 h 986"/>
                                <a:gd name="T108" fmla="+- 0 10290 9390"/>
                                <a:gd name="T109" fmla="*/ T108 w 1359"/>
                                <a:gd name="T110" fmla="+- 0 3760 3175"/>
                                <a:gd name="T111" fmla="*/ 3760 h 986"/>
                                <a:gd name="T112" fmla="+- 0 10328 9390"/>
                                <a:gd name="T113" fmla="*/ T112 w 1359"/>
                                <a:gd name="T114" fmla="+- 0 3778 3175"/>
                                <a:gd name="T115" fmla="*/ 3778 h 986"/>
                                <a:gd name="T116" fmla="+- 0 10347 9390"/>
                                <a:gd name="T117" fmla="*/ T116 w 1359"/>
                                <a:gd name="T118" fmla="+- 0 3797 3175"/>
                                <a:gd name="T119" fmla="*/ 3797 h 986"/>
                                <a:gd name="T120" fmla="+- 0 10384 9390"/>
                                <a:gd name="T121" fmla="*/ T120 w 1359"/>
                                <a:gd name="T122" fmla="+- 0 3815 3175"/>
                                <a:gd name="T123" fmla="*/ 3815 h 986"/>
                                <a:gd name="T124" fmla="+- 0 10421 9390"/>
                                <a:gd name="T125" fmla="*/ T124 w 1359"/>
                                <a:gd name="T126" fmla="+- 0 3833 3175"/>
                                <a:gd name="T127" fmla="*/ 3833 h 986"/>
                                <a:gd name="T128" fmla="+- 0 10440 9390"/>
                                <a:gd name="T129" fmla="*/ T128 w 1359"/>
                                <a:gd name="T130" fmla="+- 0 3851 3175"/>
                                <a:gd name="T131" fmla="*/ 3851 h 986"/>
                                <a:gd name="T132" fmla="+- 0 10497 9390"/>
                                <a:gd name="T133" fmla="*/ T132 w 1359"/>
                                <a:gd name="T134" fmla="+- 0 3888 3175"/>
                                <a:gd name="T135" fmla="*/ 3888 h 986"/>
                                <a:gd name="T136" fmla="+- 0 10534 9390"/>
                                <a:gd name="T137" fmla="*/ T136 w 1359"/>
                                <a:gd name="T138" fmla="+- 0 3906 3175"/>
                                <a:gd name="T139" fmla="*/ 3906 h 986"/>
                                <a:gd name="T140" fmla="+- 0 10647 9390"/>
                                <a:gd name="T141" fmla="*/ T140 w 1359"/>
                                <a:gd name="T142" fmla="+- 0 3979 3175"/>
                                <a:gd name="T143" fmla="*/ 3979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59" h="986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31" y="92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70" y="129"/>
                                  </a:lnTo>
                                  <a:lnTo>
                                    <a:pt x="188" y="129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07" y="147"/>
                                  </a:lnTo>
                                  <a:lnTo>
                                    <a:pt x="225" y="165"/>
                                  </a:lnTo>
                                  <a:lnTo>
                                    <a:pt x="244" y="165"/>
                                  </a:lnTo>
                                  <a:lnTo>
                                    <a:pt x="263" y="183"/>
                                  </a:lnTo>
                                  <a:lnTo>
                                    <a:pt x="281" y="202"/>
                                  </a:lnTo>
                                  <a:lnTo>
                                    <a:pt x="300" y="202"/>
                                  </a:lnTo>
                                  <a:lnTo>
                                    <a:pt x="300" y="220"/>
                                  </a:lnTo>
                                  <a:lnTo>
                                    <a:pt x="320" y="220"/>
                                  </a:lnTo>
                                  <a:lnTo>
                                    <a:pt x="338" y="238"/>
                                  </a:lnTo>
                                  <a:lnTo>
                                    <a:pt x="357" y="256"/>
                                  </a:lnTo>
                                  <a:lnTo>
                                    <a:pt x="375" y="256"/>
                                  </a:lnTo>
                                  <a:lnTo>
                                    <a:pt x="394" y="274"/>
                                  </a:lnTo>
                                  <a:lnTo>
                                    <a:pt x="413" y="274"/>
                                  </a:lnTo>
                                  <a:lnTo>
                                    <a:pt x="413" y="293"/>
                                  </a:lnTo>
                                  <a:lnTo>
                                    <a:pt x="431" y="293"/>
                                  </a:lnTo>
                                  <a:lnTo>
                                    <a:pt x="470" y="329"/>
                                  </a:lnTo>
                                  <a:lnTo>
                                    <a:pt x="488" y="329"/>
                                  </a:lnTo>
                                  <a:lnTo>
                                    <a:pt x="507" y="347"/>
                                  </a:lnTo>
                                  <a:lnTo>
                                    <a:pt x="525" y="347"/>
                                  </a:lnTo>
                                  <a:lnTo>
                                    <a:pt x="544" y="367"/>
                                  </a:lnTo>
                                  <a:lnTo>
                                    <a:pt x="563" y="385"/>
                                  </a:lnTo>
                                  <a:lnTo>
                                    <a:pt x="581" y="385"/>
                                  </a:lnTo>
                                  <a:lnTo>
                                    <a:pt x="581" y="402"/>
                                  </a:lnTo>
                                  <a:lnTo>
                                    <a:pt x="600" y="402"/>
                                  </a:lnTo>
                                  <a:lnTo>
                                    <a:pt x="620" y="420"/>
                                  </a:lnTo>
                                  <a:lnTo>
                                    <a:pt x="638" y="420"/>
                                  </a:lnTo>
                                  <a:lnTo>
                                    <a:pt x="657" y="438"/>
                                  </a:lnTo>
                                  <a:lnTo>
                                    <a:pt x="675" y="458"/>
                                  </a:lnTo>
                                  <a:lnTo>
                                    <a:pt x="694" y="458"/>
                                  </a:lnTo>
                                  <a:lnTo>
                                    <a:pt x="694" y="476"/>
                                  </a:lnTo>
                                  <a:lnTo>
                                    <a:pt x="713" y="476"/>
                                  </a:lnTo>
                                  <a:lnTo>
                                    <a:pt x="731" y="494"/>
                                  </a:lnTo>
                                  <a:lnTo>
                                    <a:pt x="750" y="494"/>
                                  </a:lnTo>
                                  <a:lnTo>
                                    <a:pt x="770" y="512"/>
                                  </a:lnTo>
                                  <a:lnTo>
                                    <a:pt x="788" y="512"/>
                                  </a:lnTo>
                                  <a:lnTo>
                                    <a:pt x="788" y="530"/>
                                  </a:lnTo>
                                  <a:lnTo>
                                    <a:pt x="807" y="530"/>
                                  </a:lnTo>
                                  <a:lnTo>
                                    <a:pt x="825" y="549"/>
                                  </a:lnTo>
                                  <a:lnTo>
                                    <a:pt x="844" y="549"/>
                                  </a:lnTo>
                                  <a:lnTo>
                                    <a:pt x="863" y="567"/>
                                  </a:lnTo>
                                  <a:lnTo>
                                    <a:pt x="881" y="585"/>
                                  </a:lnTo>
                                  <a:lnTo>
                                    <a:pt x="900" y="585"/>
                                  </a:lnTo>
                                  <a:lnTo>
                                    <a:pt x="900" y="603"/>
                                  </a:lnTo>
                                  <a:lnTo>
                                    <a:pt x="938" y="603"/>
                                  </a:lnTo>
                                  <a:lnTo>
                                    <a:pt x="938" y="622"/>
                                  </a:lnTo>
                                  <a:lnTo>
                                    <a:pt x="957" y="622"/>
                                  </a:lnTo>
                                  <a:lnTo>
                                    <a:pt x="975" y="640"/>
                                  </a:lnTo>
                                  <a:lnTo>
                                    <a:pt x="994" y="640"/>
                                  </a:lnTo>
                                  <a:lnTo>
                                    <a:pt x="994" y="658"/>
                                  </a:lnTo>
                                  <a:lnTo>
                                    <a:pt x="1031" y="658"/>
                                  </a:lnTo>
                                  <a:lnTo>
                                    <a:pt x="1031" y="676"/>
                                  </a:lnTo>
                                  <a:lnTo>
                                    <a:pt x="1050" y="676"/>
                                  </a:lnTo>
                                  <a:lnTo>
                                    <a:pt x="1088" y="713"/>
                                  </a:lnTo>
                                  <a:lnTo>
                                    <a:pt x="1107" y="713"/>
                                  </a:lnTo>
                                  <a:lnTo>
                                    <a:pt x="1125" y="731"/>
                                  </a:lnTo>
                                  <a:lnTo>
                                    <a:pt x="1144" y="731"/>
                                  </a:lnTo>
                                  <a:lnTo>
                                    <a:pt x="1163" y="749"/>
                                  </a:lnTo>
                                  <a:lnTo>
                                    <a:pt x="1257" y="804"/>
                                  </a:lnTo>
                                  <a:lnTo>
                                    <a:pt x="1360" y="863"/>
                                  </a:lnTo>
                                </a:path>
                              </a:pathLst>
                            </a:custGeom>
                            <a:noFill/>
                            <a:ln w="116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422"/>
                        <wpg:cNvGrpSpPr>
                          <a:grpSpLocks/>
                        </wpg:cNvGrpSpPr>
                        <wpg:grpSpPr bwMode="auto">
                          <a:xfrm>
                            <a:off x="2004" y="5385"/>
                            <a:ext cx="544" cy="530"/>
                            <a:chOff x="2004" y="5385"/>
                            <a:chExt cx="544" cy="530"/>
                          </a:xfrm>
                        </wpg:grpSpPr>
                        <wps:wsp>
                          <wps:cNvPr id="1563" name="Freeform 1423"/>
                          <wps:cNvSpPr>
                            <a:spLocks/>
                          </wps:cNvSpPr>
                          <wps:spPr bwMode="auto">
                            <a:xfrm>
                              <a:off x="2004" y="5385"/>
                              <a:ext cx="544" cy="530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544"/>
                                <a:gd name="T2" fmla="+- 0 5678 5385"/>
                                <a:gd name="T3" fmla="*/ 5678 h 530"/>
                                <a:gd name="T4" fmla="+- 0 2191 2004"/>
                                <a:gd name="T5" fmla="*/ T4 w 544"/>
                                <a:gd name="T6" fmla="+- 0 5915 5385"/>
                                <a:gd name="T7" fmla="*/ 5915 h 530"/>
                                <a:gd name="T8" fmla="+- 0 2511 2004"/>
                                <a:gd name="T9" fmla="*/ T8 w 544"/>
                                <a:gd name="T10" fmla="+- 0 5678 5385"/>
                                <a:gd name="T11" fmla="*/ 5678 h 530"/>
                                <a:gd name="T12" fmla="+- 0 2511 2004"/>
                                <a:gd name="T13" fmla="*/ T12 w 544"/>
                                <a:gd name="T14" fmla="+- 0 5660 5385"/>
                                <a:gd name="T15" fmla="*/ 5660 h 530"/>
                                <a:gd name="T16" fmla="+- 0 2530 2004"/>
                                <a:gd name="T17" fmla="*/ T16 w 544"/>
                                <a:gd name="T18" fmla="+- 0 5660 5385"/>
                                <a:gd name="T19" fmla="*/ 5660 h 530"/>
                                <a:gd name="T20" fmla="+- 0 2530 2004"/>
                                <a:gd name="T21" fmla="*/ T20 w 544"/>
                                <a:gd name="T22" fmla="+- 0 5622 5385"/>
                                <a:gd name="T23" fmla="*/ 5622 h 530"/>
                                <a:gd name="T24" fmla="+- 0 2548 2004"/>
                                <a:gd name="T25" fmla="*/ T24 w 544"/>
                                <a:gd name="T26" fmla="+- 0 5622 5385"/>
                                <a:gd name="T27" fmla="*/ 5622 h 530"/>
                                <a:gd name="T28" fmla="+- 0 2548 2004"/>
                                <a:gd name="T29" fmla="*/ T28 w 544"/>
                                <a:gd name="T30" fmla="+- 0 5604 5385"/>
                                <a:gd name="T31" fmla="*/ 5604 h 530"/>
                                <a:gd name="T32" fmla="+- 0 2530 2004"/>
                                <a:gd name="T33" fmla="*/ T32 w 544"/>
                                <a:gd name="T34" fmla="+- 0 5604 5385"/>
                                <a:gd name="T35" fmla="*/ 5604 h 530"/>
                                <a:gd name="T36" fmla="+- 0 2530 2004"/>
                                <a:gd name="T37" fmla="*/ T36 w 544"/>
                                <a:gd name="T38" fmla="+- 0 5567 5385"/>
                                <a:gd name="T39" fmla="*/ 5567 h 530"/>
                                <a:gd name="T40" fmla="+- 0 2380 2004"/>
                                <a:gd name="T41" fmla="*/ T40 w 544"/>
                                <a:gd name="T42" fmla="+- 0 5385 5385"/>
                                <a:gd name="T43" fmla="*/ 5385 h 530"/>
                                <a:gd name="T44" fmla="+- 0 2004 2004"/>
                                <a:gd name="T45" fmla="*/ T44 w 544"/>
                                <a:gd name="T46" fmla="+- 0 5678 5385"/>
                                <a:gd name="T47" fmla="*/ 5678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4" h="530">
                                  <a:moveTo>
                                    <a:pt x="0" y="293"/>
                                  </a:moveTo>
                                  <a:lnTo>
                                    <a:pt x="187" y="530"/>
                                  </a:lnTo>
                                  <a:lnTo>
                                    <a:pt x="507" y="293"/>
                                  </a:lnTo>
                                  <a:lnTo>
                                    <a:pt x="507" y="275"/>
                                  </a:lnTo>
                                  <a:lnTo>
                                    <a:pt x="526" y="275"/>
                                  </a:lnTo>
                                  <a:lnTo>
                                    <a:pt x="526" y="237"/>
                                  </a:lnTo>
                                  <a:lnTo>
                                    <a:pt x="544" y="237"/>
                                  </a:lnTo>
                                  <a:lnTo>
                                    <a:pt x="544" y="219"/>
                                  </a:lnTo>
                                  <a:lnTo>
                                    <a:pt x="526" y="219"/>
                                  </a:lnTo>
                                  <a:lnTo>
                                    <a:pt x="526" y="18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420"/>
                        <wpg:cNvGrpSpPr>
                          <a:grpSpLocks/>
                        </wpg:cNvGrpSpPr>
                        <wpg:grpSpPr bwMode="auto">
                          <a:xfrm>
                            <a:off x="2361" y="5751"/>
                            <a:ext cx="413" cy="347"/>
                            <a:chOff x="2361" y="5751"/>
                            <a:chExt cx="413" cy="347"/>
                          </a:xfrm>
                        </wpg:grpSpPr>
                        <wps:wsp>
                          <wps:cNvPr id="1565" name="Freeform 1421"/>
                          <wps:cNvSpPr>
                            <a:spLocks/>
                          </wps:cNvSpPr>
                          <wps:spPr bwMode="auto">
                            <a:xfrm>
                              <a:off x="2361" y="5751"/>
                              <a:ext cx="413" cy="347"/>
                            </a:xfrm>
                            <a:custGeom>
                              <a:avLst/>
                              <a:gdLst>
                                <a:gd name="T0" fmla="+- 0 2680 2361"/>
                                <a:gd name="T1" fmla="*/ T0 w 413"/>
                                <a:gd name="T2" fmla="+- 0 5769 5751"/>
                                <a:gd name="T3" fmla="*/ 5769 h 347"/>
                                <a:gd name="T4" fmla="+- 0 2680 2361"/>
                                <a:gd name="T5" fmla="*/ T4 w 413"/>
                                <a:gd name="T6" fmla="+- 0 5751 5751"/>
                                <a:gd name="T7" fmla="*/ 5751 h 347"/>
                                <a:gd name="T8" fmla="+- 0 2604 2361"/>
                                <a:gd name="T9" fmla="*/ T8 w 413"/>
                                <a:gd name="T10" fmla="+- 0 5751 5751"/>
                                <a:gd name="T11" fmla="*/ 5751 h 347"/>
                                <a:gd name="T12" fmla="+- 0 2361 2361"/>
                                <a:gd name="T13" fmla="*/ T12 w 413"/>
                                <a:gd name="T14" fmla="+- 0 5933 5751"/>
                                <a:gd name="T15" fmla="*/ 5933 h 347"/>
                                <a:gd name="T16" fmla="+- 0 2491 2361"/>
                                <a:gd name="T17" fmla="*/ T16 w 413"/>
                                <a:gd name="T18" fmla="+- 0 6098 5751"/>
                                <a:gd name="T19" fmla="*/ 6098 h 347"/>
                                <a:gd name="T20" fmla="+- 0 2511 2361"/>
                                <a:gd name="T21" fmla="*/ T20 w 413"/>
                                <a:gd name="T22" fmla="+- 0 6078 5751"/>
                                <a:gd name="T23" fmla="*/ 6078 h 347"/>
                                <a:gd name="T24" fmla="+- 0 2567 2361"/>
                                <a:gd name="T25" fmla="*/ T24 w 413"/>
                                <a:gd name="T26" fmla="+- 0 6042 5751"/>
                                <a:gd name="T27" fmla="*/ 6042 h 347"/>
                                <a:gd name="T28" fmla="+- 0 2698 2361"/>
                                <a:gd name="T29" fmla="*/ T28 w 413"/>
                                <a:gd name="T30" fmla="+- 0 5933 5751"/>
                                <a:gd name="T31" fmla="*/ 5933 h 347"/>
                                <a:gd name="T32" fmla="+- 0 2773 2361"/>
                                <a:gd name="T33" fmla="*/ T32 w 413"/>
                                <a:gd name="T34" fmla="+- 0 5878 5751"/>
                                <a:gd name="T35" fmla="*/ 5878 h 347"/>
                                <a:gd name="T36" fmla="+- 0 2680 2361"/>
                                <a:gd name="T37" fmla="*/ T36 w 413"/>
                                <a:gd name="T38" fmla="+- 0 5769 5751"/>
                                <a:gd name="T39" fmla="*/ 5769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3" h="347">
                                  <a:moveTo>
                                    <a:pt x="319" y="18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30" y="347"/>
                                  </a:lnTo>
                                  <a:lnTo>
                                    <a:pt x="150" y="327"/>
                                  </a:lnTo>
                                  <a:lnTo>
                                    <a:pt x="206" y="291"/>
                                  </a:lnTo>
                                  <a:lnTo>
                                    <a:pt x="337" y="182"/>
                                  </a:lnTo>
                                  <a:lnTo>
                                    <a:pt x="412" y="127"/>
                                  </a:lnTo>
                                  <a:lnTo>
                                    <a:pt x="319" y="18"/>
                                  </a:lnTo>
                                </a:path>
                              </a:pathLst>
                            </a:custGeom>
                            <a:noFill/>
                            <a:ln w="11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418"/>
                        <wpg:cNvGrpSpPr>
                          <a:grpSpLocks/>
                        </wpg:cNvGrpSpPr>
                        <wpg:grpSpPr bwMode="auto">
                          <a:xfrm>
                            <a:off x="2491" y="5878"/>
                            <a:ext cx="394" cy="347"/>
                            <a:chOff x="2491" y="5878"/>
                            <a:chExt cx="394" cy="347"/>
                          </a:xfrm>
                        </wpg:grpSpPr>
                        <wps:wsp>
                          <wps:cNvPr id="1567" name="Freeform 1419"/>
                          <wps:cNvSpPr>
                            <a:spLocks/>
                          </wps:cNvSpPr>
                          <wps:spPr bwMode="auto">
                            <a:xfrm>
                              <a:off x="2491" y="5878"/>
                              <a:ext cx="394" cy="347"/>
                            </a:xfrm>
                            <a:custGeom>
                              <a:avLst/>
                              <a:gdLst>
                                <a:gd name="T0" fmla="+- 0 2698 2491"/>
                                <a:gd name="T1" fmla="*/ T0 w 394"/>
                                <a:gd name="T2" fmla="+- 0 5933 5878"/>
                                <a:gd name="T3" fmla="*/ 5933 h 347"/>
                                <a:gd name="T4" fmla="+- 0 2567 2491"/>
                                <a:gd name="T5" fmla="*/ T4 w 394"/>
                                <a:gd name="T6" fmla="+- 0 6042 5878"/>
                                <a:gd name="T7" fmla="*/ 6042 h 347"/>
                                <a:gd name="T8" fmla="+- 0 2510 2491"/>
                                <a:gd name="T9" fmla="*/ T8 w 394"/>
                                <a:gd name="T10" fmla="+- 0 6078 5878"/>
                                <a:gd name="T11" fmla="*/ 6078 h 347"/>
                                <a:gd name="T12" fmla="+- 0 2491 2491"/>
                                <a:gd name="T13" fmla="*/ T12 w 394"/>
                                <a:gd name="T14" fmla="+- 0 6098 5878"/>
                                <a:gd name="T15" fmla="*/ 6098 h 347"/>
                                <a:gd name="T16" fmla="+- 0 2548 2491"/>
                                <a:gd name="T17" fmla="*/ T16 w 394"/>
                                <a:gd name="T18" fmla="+- 0 6152 5878"/>
                                <a:gd name="T19" fmla="*/ 6152 h 347"/>
                                <a:gd name="T20" fmla="+- 0 2604 2491"/>
                                <a:gd name="T21" fmla="*/ T20 w 394"/>
                                <a:gd name="T22" fmla="+- 0 6225 5878"/>
                                <a:gd name="T23" fmla="*/ 6225 h 347"/>
                                <a:gd name="T24" fmla="+- 0 2623 2491"/>
                                <a:gd name="T25" fmla="*/ T24 w 394"/>
                                <a:gd name="T26" fmla="+- 0 6225 5878"/>
                                <a:gd name="T27" fmla="*/ 6225 h 347"/>
                                <a:gd name="T28" fmla="+- 0 2680 2491"/>
                                <a:gd name="T29" fmla="*/ T28 w 394"/>
                                <a:gd name="T30" fmla="+- 0 6171 5878"/>
                                <a:gd name="T31" fmla="*/ 6171 h 347"/>
                                <a:gd name="T32" fmla="+- 0 2811 2491"/>
                                <a:gd name="T33" fmla="*/ T32 w 394"/>
                                <a:gd name="T34" fmla="+- 0 6078 5878"/>
                                <a:gd name="T35" fmla="*/ 6078 h 347"/>
                                <a:gd name="T36" fmla="+- 0 2885 2491"/>
                                <a:gd name="T37" fmla="*/ T36 w 394"/>
                                <a:gd name="T38" fmla="+- 0 6024 5878"/>
                                <a:gd name="T39" fmla="*/ 6024 h 347"/>
                                <a:gd name="T40" fmla="+- 0 2773 2491"/>
                                <a:gd name="T41" fmla="*/ T40 w 394"/>
                                <a:gd name="T42" fmla="+- 0 5878 5878"/>
                                <a:gd name="T43" fmla="*/ 5878 h 347"/>
                                <a:gd name="T44" fmla="+- 0 2698 2491"/>
                                <a:gd name="T45" fmla="*/ T44 w 394"/>
                                <a:gd name="T46" fmla="+- 0 5933 5878"/>
                                <a:gd name="T47" fmla="*/ 5933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4" h="347">
                                  <a:moveTo>
                                    <a:pt x="207" y="55"/>
                                  </a:moveTo>
                                  <a:lnTo>
                                    <a:pt x="76" y="164"/>
                                  </a:lnTo>
                                  <a:lnTo>
                                    <a:pt x="19" y="20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132" y="347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394" y="146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07" y="55"/>
                                  </a:lnTo>
                                </a:path>
                              </a:pathLst>
                            </a:custGeom>
                            <a:noFill/>
                            <a:ln w="11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416"/>
                        <wpg:cNvGrpSpPr>
                          <a:grpSpLocks/>
                        </wpg:cNvGrpSpPr>
                        <wpg:grpSpPr bwMode="auto">
                          <a:xfrm>
                            <a:off x="1573" y="6645"/>
                            <a:ext cx="544" cy="511"/>
                            <a:chOff x="1573" y="6645"/>
                            <a:chExt cx="544" cy="511"/>
                          </a:xfrm>
                        </wpg:grpSpPr>
                        <wps:wsp>
                          <wps:cNvPr id="1569" name="Freeform 1417"/>
                          <wps:cNvSpPr>
                            <a:spLocks/>
                          </wps:cNvSpPr>
                          <wps:spPr bwMode="auto">
                            <a:xfrm>
                              <a:off x="1573" y="6645"/>
                              <a:ext cx="544" cy="511"/>
                            </a:xfrm>
                            <a:custGeom>
                              <a:avLst/>
                              <a:gdLst>
                                <a:gd name="T0" fmla="+- 0 1892 1573"/>
                                <a:gd name="T1" fmla="*/ T0 w 544"/>
                                <a:gd name="T2" fmla="+- 0 6645 6645"/>
                                <a:gd name="T3" fmla="*/ 6645 h 511"/>
                                <a:gd name="T4" fmla="+- 0 1573 1573"/>
                                <a:gd name="T5" fmla="*/ T4 w 544"/>
                                <a:gd name="T6" fmla="+- 0 6900 6645"/>
                                <a:gd name="T7" fmla="*/ 6900 h 511"/>
                                <a:gd name="T8" fmla="+- 0 1780 1573"/>
                                <a:gd name="T9" fmla="*/ T8 w 544"/>
                                <a:gd name="T10" fmla="+- 0 7156 6645"/>
                                <a:gd name="T11" fmla="*/ 7156 h 511"/>
                                <a:gd name="T12" fmla="+- 0 1798 1573"/>
                                <a:gd name="T13" fmla="*/ T12 w 544"/>
                                <a:gd name="T14" fmla="+- 0 7156 6645"/>
                                <a:gd name="T15" fmla="*/ 7156 h 511"/>
                                <a:gd name="T16" fmla="+- 0 2117 1573"/>
                                <a:gd name="T17" fmla="*/ T16 w 544"/>
                                <a:gd name="T18" fmla="+- 0 6918 6645"/>
                                <a:gd name="T19" fmla="*/ 6918 h 511"/>
                                <a:gd name="T20" fmla="+- 0 1892 1573"/>
                                <a:gd name="T21" fmla="*/ T20 w 544"/>
                                <a:gd name="T22" fmla="+- 0 6645 6645"/>
                                <a:gd name="T23" fmla="*/ 6645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4" h="511">
                                  <a:moveTo>
                                    <a:pt x="319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07" y="511"/>
                                  </a:lnTo>
                                  <a:lnTo>
                                    <a:pt x="225" y="511"/>
                                  </a:lnTo>
                                  <a:lnTo>
                                    <a:pt x="544" y="273"/>
                                  </a:ln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413"/>
                        <wpg:cNvGrpSpPr>
                          <a:grpSpLocks/>
                        </wpg:cNvGrpSpPr>
                        <wpg:grpSpPr bwMode="auto">
                          <a:xfrm>
                            <a:off x="3541" y="8051"/>
                            <a:ext cx="1031" cy="995"/>
                            <a:chOff x="3541" y="8051"/>
                            <a:chExt cx="1031" cy="995"/>
                          </a:xfrm>
                        </wpg:grpSpPr>
                        <wps:wsp>
                          <wps:cNvPr id="1571" name="Freeform 1415"/>
                          <wps:cNvSpPr>
                            <a:spLocks/>
                          </wps:cNvSpPr>
                          <wps:spPr bwMode="auto">
                            <a:xfrm>
                              <a:off x="3541" y="8051"/>
                              <a:ext cx="1031" cy="995"/>
                            </a:xfrm>
                            <a:custGeom>
                              <a:avLst/>
                              <a:gdLst>
                                <a:gd name="T0" fmla="+- 0 4011 3541"/>
                                <a:gd name="T1" fmla="*/ T0 w 1031"/>
                                <a:gd name="T2" fmla="+- 0 8051 8051"/>
                                <a:gd name="T3" fmla="*/ 8051 h 995"/>
                                <a:gd name="T4" fmla="+- 0 3541 3541"/>
                                <a:gd name="T5" fmla="*/ T4 w 1031"/>
                                <a:gd name="T6" fmla="+- 0 8672 8051"/>
                                <a:gd name="T7" fmla="*/ 8672 h 995"/>
                                <a:gd name="T8" fmla="+- 0 4082 3541"/>
                                <a:gd name="T9" fmla="*/ T8 w 1031"/>
                                <a:gd name="T10" fmla="+- 0 9046 8051"/>
                                <a:gd name="T11" fmla="*/ 9046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31" h="995">
                                  <a:moveTo>
                                    <a:pt x="470" y="0"/>
                                  </a:moveTo>
                                  <a:lnTo>
                                    <a:pt x="0" y="621"/>
                                  </a:lnTo>
                                  <a:lnTo>
                                    <a:pt x="541" y="995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414"/>
                          <wps:cNvSpPr>
                            <a:spLocks/>
                          </wps:cNvSpPr>
                          <wps:spPr bwMode="auto">
                            <a:xfrm>
                              <a:off x="3541" y="8051"/>
                              <a:ext cx="1031" cy="995"/>
                            </a:xfrm>
                            <a:custGeom>
                              <a:avLst/>
                              <a:gdLst>
                                <a:gd name="T0" fmla="+- 0 4142 3541"/>
                                <a:gd name="T1" fmla="*/ T0 w 1031"/>
                                <a:gd name="T2" fmla="+- 0 9046 8051"/>
                                <a:gd name="T3" fmla="*/ 9046 h 995"/>
                                <a:gd name="T4" fmla="+- 0 4572 3541"/>
                                <a:gd name="T5" fmla="*/ T4 w 1031"/>
                                <a:gd name="T6" fmla="+- 0 8453 8051"/>
                                <a:gd name="T7" fmla="*/ 8453 h 995"/>
                                <a:gd name="T8" fmla="+- 0 4011 3541"/>
                                <a:gd name="T9" fmla="*/ T8 w 1031"/>
                                <a:gd name="T10" fmla="+- 0 8051 8051"/>
                                <a:gd name="T11" fmla="*/ 8051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31" h="995">
                                  <a:moveTo>
                                    <a:pt x="601" y="995"/>
                                  </a:moveTo>
                                  <a:lnTo>
                                    <a:pt x="1031" y="402"/>
                                  </a:lnTo>
                                  <a:lnTo>
                                    <a:pt x="470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411"/>
                        <wpg:cNvGrpSpPr>
                          <a:grpSpLocks/>
                        </wpg:cNvGrpSpPr>
                        <wpg:grpSpPr bwMode="auto">
                          <a:xfrm>
                            <a:off x="2417" y="8416"/>
                            <a:ext cx="468" cy="511"/>
                            <a:chOff x="2417" y="8416"/>
                            <a:chExt cx="468" cy="511"/>
                          </a:xfrm>
                        </wpg:grpSpPr>
                        <wps:wsp>
                          <wps:cNvPr id="1574" name="Freeform 1412"/>
                          <wps:cNvSpPr>
                            <a:spLocks/>
                          </wps:cNvSpPr>
                          <wps:spPr bwMode="auto">
                            <a:xfrm>
                              <a:off x="2417" y="8416"/>
                              <a:ext cx="468" cy="511"/>
                            </a:xfrm>
                            <a:custGeom>
                              <a:avLst/>
                              <a:gdLst>
                                <a:gd name="T0" fmla="+- 0 2698 2417"/>
                                <a:gd name="T1" fmla="*/ T0 w 468"/>
                                <a:gd name="T2" fmla="+- 0 8416 8416"/>
                                <a:gd name="T3" fmla="*/ 8416 h 511"/>
                                <a:gd name="T4" fmla="+- 0 2417 2417"/>
                                <a:gd name="T5" fmla="*/ T4 w 468"/>
                                <a:gd name="T6" fmla="+- 0 8800 8416"/>
                                <a:gd name="T7" fmla="*/ 8800 h 511"/>
                                <a:gd name="T8" fmla="+- 0 2436 2417"/>
                                <a:gd name="T9" fmla="*/ T8 w 468"/>
                                <a:gd name="T10" fmla="+- 0 8800 8416"/>
                                <a:gd name="T11" fmla="*/ 8800 h 511"/>
                                <a:gd name="T12" fmla="+- 0 2586 2417"/>
                                <a:gd name="T13" fmla="*/ T12 w 468"/>
                                <a:gd name="T14" fmla="+- 0 8927 8416"/>
                                <a:gd name="T15" fmla="*/ 8927 h 511"/>
                                <a:gd name="T16" fmla="+- 0 2604 2417"/>
                                <a:gd name="T17" fmla="*/ T16 w 468"/>
                                <a:gd name="T18" fmla="+- 0 8927 8416"/>
                                <a:gd name="T19" fmla="*/ 8927 h 511"/>
                                <a:gd name="T20" fmla="+- 0 2754 2417"/>
                                <a:gd name="T21" fmla="*/ T20 w 468"/>
                                <a:gd name="T22" fmla="+- 0 8709 8416"/>
                                <a:gd name="T23" fmla="*/ 8709 h 511"/>
                                <a:gd name="T24" fmla="+- 0 2848 2417"/>
                                <a:gd name="T25" fmla="*/ T24 w 468"/>
                                <a:gd name="T26" fmla="+- 0 8598 8416"/>
                                <a:gd name="T27" fmla="*/ 8598 h 511"/>
                                <a:gd name="T28" fmla="+- 0 2885 2417"/>
                                <a:gd name="T29" fmla="*/ T28 w 468"/>
                                <a:gd name="T30" fmla="+- 0 8544 8416"/>
                                <a:gd name="T31" fmla="*/ 8544 h 511"/>
                                <a:gd name="T32" fmla="+- 0 2698 2417"/>
                                <a:gd name="T33" fmla="*/ T32 w 468"/>
                                <a:gd name="T34" fmla="+- 0 8416 8416"/>
                                <a:gd name="T35" fmla="*/ 8416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8" h="511">
                                  <a:moveTo>
                                    <a:pt x="281" y="0"/>
                                  </a:moveTo>
                                  <a:lnTo>
                                    <a:pt x="0" y="384"/>
                                  </a:lnTo>
                                  <a:lnTo>
                                    <a:pt x="19" y="384"/>
                                  </a:lnTo>
                                  <a:lnTo>
                                    <a:pt x="169" y="511"/>
                                  </a:lnTo>
                                  <a:lnTo>
                                    <a:pt x="187" y="511"/>
                                  </a:lnTo>
                                  <a:lnTo>
                                    <a:pt x="337" y="293"/>
                                  </a:lnTo>
                                  <a:lnTo>
                                    <a:pt x="431" y="182"/>
                                  </a:lnTo>
                                  <a:lnTo>
                                    <a:pt x="468" y="128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409"/>
                        <wpg:cNvGrpSpPr>
                          <a:grpSpLocks/>
                        </wpg:cNvGrpSpPr>
                        <wpg:grpSpPr bwMode="auto">
                          <a:xfrm>
                            <a:off x="1418" y="7996"/>
                            <a:ext cx="5" cy="420"/>
                            <a:chOff x="1418" y="7996"/>
                            <a:chExt cx="5" cy="420"/>
                          </a:xfrm>
                        </wpg:grpSpPr>
                        <wps:wsp>
                          <wps:cNvPr id="1576" name="Freeform 1410"/>
                          <wps:cNvSpPr>
                            <a:spLocks/>
                          </wps:cNvSpPr>
                          <wps:spPr bwMode="auto">
                            <a:xfrm>
                              <a:off x="1418" y="7996"/>
                              <a:ext cx="5" cy="420"/>
                            </a:xfrm>
                            <a:custGeom>
                              <a:avLst/>
                              <a:gdLst>
                                <a:gd name="T0" fmla="+- 0 1807 1418"/>
                                <a:gd name="T1" fmla="*/ T0 w 5"/>
                                <a:gd name="T2" fmla="+- 0 8094 7996"/>
                                <a:gd name="T3" fmla="*/ 8094 h 420"/>
                                <a:gd name="T4" fmla="+- 0 1812 1418"/>
                                <a:gd name="T5" fmla="*/ T4 w 5"/>
                                <a:gd name="T6" fmla="+- 0 8087 7996"/>
                                <a:gd name="T7" fmla="*/ 8087 h 420"/>
                                <a:gd name="T8" fmla="+- 0 1807 1418"/>
                                <a:gd name="T9" fmla="*/ T8 w 5"/>
                                <a:gd name="T10" fmla="+- 0 8082 7996"/>
                                <a:gd name="T11" fmla="*/ 808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420">
                                  <a:moveTo>
                                    <a:pt x="389" y="98"/>
                                  </a:moveTo>
                                  <a:lnTo>
                                    <a:pt x="394" y="91"/>
                                  </a:lnTo>
                                  <a:lnTo>
                                    <a:pt x="389" y="86"/>
                                  </a:lnTo>
                                </a:path>
                              </a:pathLst>
                            </a:custGeom>
                            <a:noFill/>
                            <a:ln w="11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407"/>
                        <wpg:cNvGrpSpPr>
                          <a:grpSpLocks/>
                        </wpg:cNvGrpSpPr>
                        <wpg:grpSpPr bwMode="auto">
                          <a:xfrm>
                            <a:off x="1686" y="8434"/>
                            <a:ext cx="412" cy="457"/>
                            <a:chOff x="1686" y="8434"/>
                            <a:chExt cx="412" cy="457"/>
                          </a:xfrm>
                        </wpg:grpSpPr>
                        <wps:wsp>
                          <wps:cNvPr id="1578" name="Freeform 1408"/>
                          <wps:cNvSpPr>
                            <a:spLocks/>
                          </wps:cNvSpPr>
                          <wps:spPr bwMode="auto">
                            <a:xfrm>
                              <a:off x="1686" y="8434"/>
                              <a:ext cx="412" cy="457"/>
                            </a:xfrm>
                            <a:custGeom>
                              <a:avLst/>
                              <a:gdLst>
                                <a:gd name="T0" fmla="+- 0 1930 1686"/>
                                <a:gd name="T1" fmla="*/ T0 w 412"/>
                                <a:gd name="T2" fmla="+- 0 8434 8434"/>
                                <a:gd name="T3" fmla="*/ 8434 h 457"/>
                                <a:gd name="T4" fmla="+- 0 1686 1686"/>
                                <a:gd name="T5" fmla="*/ T4 w 412"/>
                                <a:gd name="T6" fmla="+- 0 8781 8434"/>
                                <a:gd name="T7" fmla="*/ 8781 h 457"/>
                                <a:gd name="T8" fmla="+- 0 1854 1686"/>
                                <a:gd name="T9" fmla="*/ T8 w 412"/>
                                <a:gd name="T10" fmla="+- 0 8891 8434"/>
                                <a:gd name="T11" fmla="*/ 8891 h 457"/>
                                <a:gd name="T12" fmla="+- 0 1910 1686"/>
                                <a:gd name="T13" fmla="*/ T12 w 412"/>
                                <a:gd name="T14" fmla="+- 0 8800 8434"/>
                                <a:gd name="T15" fmla="*/ 8800 h 457"/>
                                <a:gd name="T16" fmla="+- 0 1986 1686"/>
                                <a:gd name="T17" fmla="*/ T16 w 412"/>
                                <a:gd name="T18" fmla="+- 0 8689 8434"/>
                                <a:gd name="T19" fmla="*/ 8689 h 457"/>
                                <a:gd name="T20" fmla="+- 0 2098 1686"/>
                                <a:gd name="T21" fmla="*/ T20 w 412"/>
                                <a:gd name="T22" fmla="+- 0 8562 8434"/>
                                <a:gd name="T23" fmla="*/ 8562 h 457"/>
                                <a:gd name="T24" fmla="+- 0 2042 1686"/>
                                <a:gd name="T25" fmla="*/ T24 w 412"/>
                                <a:gd name="T26" fmla="+- 0 8525 8434"/>
                                <a:gd name="T27" fmla="*/ 8525 h 457"/>
                                <a:gd name="T28" fmla="+- 0 1930 1686"/>
                                <a:gd name="T29" fmla="*/ T28 w 412"/>
                                <a:gd name="T30" fmla="+- 0 8434 8434"/>
                                <a:gd name="T31" fmla="*/ 8434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2" h="457">
                                  <a:moveTo>
                                    <a:pt x="244" y="0"/>
                                  </a:moveTo>
                                  <a:lnTo>
                                    <a:pt x="0" y="347"/>
                                  </a:lnTo>
                                  <a:lnTo>
                                    <a:pt x="168" y="457"/>
                                  </a:lnTo>
                                  <a:lnTo>
                                    <a:pt x="224" y="366"/>
                                  </a:lnTo>
                                  <a:lnTo>
                                    <a:pt x="300" y="255"/>
                                  </a:lnTo>
                                  <a:lnTo>
                                    <a:pt x="412" y="128"/>
                                  </a:lnTo>
                                  <a:lnTo>
                                    <a:pt x="356" y="91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405"/>
                        <wpg:cNvGrpSpPr>
                          <a:grpSpLocks/>
                        </wpg:cNvGrpSpPr>
                        <wpg:grpSpPr bwMode="auto">
                          <a:xfrm>
                            <a:off x="1854" y="8562"/>
                            <a:ext cx="413" cy="456"/>
                            <a:chOff x="1854" y="8562"/>
                            <a:chExt cx="413" cy="456"/>
                          </a:xfrm>
                        </wpg:grpSpPr>
                        <wps:wsp>
                          <wps:cNvPr id="1580" name="Freeform 1406"/>
                          <wps:cNvSpPr>
                            <a:spLocks/>
                          </wps:cNvSpPr>
                          <wps:spPr bwMode="auto">
                            <a:xfrm>
                              <a:off x="1854" y="8562"/>
                              <a:ext cx="413" cy="456"/>
                            </a:xfrm>
                            <a:custGeom>
                              <a:avLst/>
                              <a:gdLst>
                                <a:gd name="T0" fmla="+- 0 2098 1854"/>
                                <a:gd name="T1" fmla="*/ T0 w 413"/>
                                <a:gd name="T2" fmla="+- 0 8562 8562"/>
                                <a:gd name="T3" fmla="*/ 8562 h 456"/>
                                <a:gd name="T4" fmla="+- 0 1986 1854"/>
                                <a:gd name="T5" fmla="*/ T4 w 413"/>
                                <a:gd name="T6" fmla="+- 0 8689 8562"/>
                                <a:gd name="T7" fmla="*/ 8689 h 456"/>
                                <a:gd name="T8" fmla="+- 0 1910 1854"/>
                                <a:gd name="T9" fmla="*/ T8 w 413"/>
                                <a:gd name="T10" fmla="+- 0 8800 8562"/>
                                <a:gd name="T11" fmla="*/ 8800 h 456"/>
                                <a:gd name="T12" fmla="+- 0 1854 1854"/>
                                <a:gd name="T13" fmla="*/ T12 w 413"/>
                                <a:gd name="T14" fmla="+- 0 8891 8562"/>
                                <a:gd name="T15" fmla="*/ 8891 h 456"/>
                                <a:gd name="T16" fmla="+- 0 2004 1854"/>
                                <a:gd name="T17" fmla="*/ T16 w 413"/>
                                <a:gd name="T18" fmla="+- 0 9018 8562"/>
                                <a:gd name="T19" fmla="*/ 9018 h 456"/>
                                <a:gd name="T20" fmla="+- 0 2267 1854"/>
                                <a:gd name="T21" fmla="*/ T20 w 413"/>
                                <a:gd name="T22" fmla="+- 0 8689 8562"/>
                                <a:gd name="T23" fmla="*/ 8689 h 456"/>
                                <a:gd name="T24" fmla="+- 0 2230 1854"/>
                                <a:gd name="T25" fmla="*/ T24 w 413"/>
                                <a:gd name="T26" fmla="+- 0 8653 8562"/>
                                <a:gd name="T27" fmla="*/ 8653 h 456"/>
                                <a:gd name="T28" fmla="+- 0 2098 1854"/>
                                <a:gd name="T29" fmla="*/ T28 w 413"/>
                                <a:gd name="T30" fmla="+- 0 8562 8562"/>
                                <a:gd name="T31" fmla="*/ 8562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3" h="456">
                                  <a:moveTo>
                                    <a:pt x="244" y="0"/>
                                  </a:moveTo>
                                  <a:lnTo>
                                    <a:pt x="132" y="127"/>
                                  </a:lnTo>
                                  <a:lnTo>
                                    <a:pt x="56" y="238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150" y="456"/>
                                  </a:lnTo>
                                  <a:lnTo>
                                    <a:pt x="413" y="127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403"/>
                        <wpg:cNvGrpSpPr>
                          <a:grpSpLocks/>
                        </wpg:cNvGrpSpPr>
                        <wpg:grpSpPr bwMode="auto">
                          <a:xfrm>
                            <a:off x="2080" y="4399"/>
                            <a:ext cx="637" cy="529"/>
                            <a:chOff x="2080" y="4399"/>
                            <a:chExt cx="637" cy="529"/>
                          </a:xfrm>
                        </wpg:grpSpPr>
                        <wps:wsp>
                          <wps:cNvPr id="1582" name="Freeform 1404"/>
                          <wps:cNvSpPr>
                            <a:spLocks/>
                          </wps:cNvSpPr>
                          <wps:spPr bwMode="auto">
                            <a:xfrm>
                              <a:off x="2080" y="4399"/>
                              <a:ext cx="637" cy="529"/>
                            </a:xfrm>
                            <a:custGeom>
                              <a:avLst/>
                              <a:gdLst>
                                <a:gd name="T0" fmla="+- 0 2248 2080"/>
                                <a:gd name="T1" fmla="*/ T0 w 637"/>
                                <a:gd name="T2" fmla="+- 0 4636 4399"/>
                                <a:gd name="T3" fmla="*/ 4636 h 529"/>
                                <a:gd name="T4" fmla="+- 0 2117 2080"/>
                                <a:gd name="T5" fmla="*/ T4 w 637"/>
                                <a:gd name="T6" fmla="+- 0 4728 4399"/>
                                <a:gd name="T7" fmla="*/ 4728 h 529"/>
                                <a:gd name="T8" fmla="+- 0 2080 2080"/>
                                <a:gd name="T9" fmla="*/ T8 w 637"/>
                                <a:gd name="T10" fmla="+- 0 4764 4399"/>
                                <a:gd name="T11" fmla="*/ 4764 h 529"/>
                                <a:gd name="T12" fmla="+- 0 2210 2080"/>
                                <a:gd name="T13" fmla="*/ T12 w 637"/>
                                <a:gd name="T14" fmla="+- 0 4929 4399"/>
                                <a:gd name="T15" fmla="*/ 4929 h 529"/>
                                <a:gd name="T16" fmla="+- 0 2530 2080"/>
                                <a:gd name="T17" fmla="*/ T16 w 637"/>
                                <a:gd name="T18" fmla="+- 0 4709 4399"/>
                                <a:gd name="T19" fmla="*/ 4709 h 529"/>
                                <a:gd name="T20" fmla="+- 0 2717 2080"/>
                                <a:gd name="T21" fmla="*/ T20 w 637"/>
                                <a:gd name="T22" fmla="+- 0 4582 4399"/>
                                <a:gd name="T23" fmla="*/ 4582 h 529"/>
                                <a:gd name="T24" fmla="+- 0 2567 2080"/>
                                <a:gd name="T25" fmla="*/ T24 w 637"/>
                                <a:gd name="T26" fmla="+- 0 4399 4399"/>
                                <a:gd name="T27" fmla="*/ 4399 h 529"/>
                                <a:gd name="T28" fmla="+- 0 2248 2080"/>
                                <a:gd name="T29" fmla="*/ T28 w 637"/>
                                <a:gd name="T30" fmla="+- 0 4636 4399"/>
                                <a:gd name="T31" fmla="*/ 4636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7" h="529">
                                  <a:moveTo>
                                    <a:pt x="168" y="237"/>
                                  </a:moveTo>
                                  <a:lnTo>
                                    <a:pt x="37" y="3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130" y="530"/>
                                  </a:lnTo>
                                  <a:lnTo>
                                    <a:pt x="450" y="310"/>
                                  </a:lnTo>
                                  <a:lnTo>
                                    <a:pt x="637" y="183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168" y="237"/>
                                  </a:lnTo>
                                </a:path>
                              </a:pathLst>
                            </a:custGeom>
                            <a:noFill/>
                            <a:ln w="11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401"/>
                        <wpg:cNvGrpSpPr>
                          <a:grpSpLocks/>
                        </wpg:cNvGrpSpPr>
                        <wpg:grpSpPr bwMode="auto">
                          <a:xfrm>
                            <a:off x="3223" y="948"/>
                            <a:ext cx="431" cy="347"/>
                            <a:chOff x="3223" y="948"/>
                            <a:chExt cx="431" cy="347"/>
                          </a:xfrm>
                        </wpg:grpSpPr>
                        <wps:wsp>
                          <wps:cNvPr id="1584" name="Freeform 1402"/>
                          <wps:cNvSpPr>
                            <a:spLocks/>
                          </wps:cNvSpPr>
                          <wps:spPr bwMode="auto">
                            <a:xfrm>
                              <a:off x="3223" y="948"/>
                              <a:ext cx="431" cy="347"/>
                            </a:xfrm>
                            <a:custGeom>
                              <a:avLst/>
                              <a:gdLst>
                                <a:gd name="T0" fmla="+- 0 3654 3223"/>
                                <a:gd name="T1" fmla="*/ T0 w 431"/>
                                <a:gd name="T2" fmla="+- 0 1022 948"/>
                                <a:gd name="T3" fmla="*/ 1022 h 347"/>
                                <a:gd name="T4" fmla="+- 0 3579 3223"/>
                                <a:gd name="T5" fmla="*/ T4 w 431"/>
                                <a:gd name="T6" fmla="+- 0 948 948"/>
                                <a:gd name="T7" fmla="*/ 948 h 347"/>
                                <a:gd name="T8" fmla="+- 0 3223 3223"/>
                                <a:gd name="T9" fmla="*/ T8 w 431"/>
                                <a:gd name="T10" fmla="+- 0 1204 948"/>
                                <a:gd name="T11" fmla="*/ 1204 h 347"/>
                                <a:gd name="T12" fmla="+- 0 3298 3223"/>
                                <a:gd name="T13" fmla="*/ T12 w 431"/>
                                <a:gd name="T14" fmla="+- 0 1295 948"/>
                                <a:gd name="T15" fmla="*/ 1295 h 347"/>
                                <a:gd name="T16" fmla="+- 0 3654 3223"/>
                                <a:gd name="T17" fmla="*/ T16 w 431"/>
                                <a:gd name="T18" fmla="+- 0 1022 948"/>
                                <a:gd name="T19" fmla="*/ 1022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347">
                                  <a:moveTo>
                                    <a:pt x="431" y="74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431" y="74"/>
                                  </a:lnTo>
                                </a:path>
                              </a:pathLst>
                            </a:custGeom>
                            <a:noFill/>
                            <a:ln w="11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399"/>
                        <wpg:cNvGrpSpPr>
                          <a:grpSpLocks/>
                        </wpg:cNvGrpSpPr>
                        <wpg:grpSpPr bwMode="auto">
                          <a:xfrm>
                            <a:off x="3504" y="790"/>
                            <a:ext cx="450" cy="140"/>
                            <a:chOff x="3504" y="790"/>
                            <a:chExt cx="450" cy="140"/>
                          </a:xfrm>
                        </wpg:grpSpPr>
                        <wps:wsp>
                          <wps:cNvPr id="1586" name="Freeform 1400"/>
                          <wps:cNvSpPr>
                            <a:spLocks/>
                          </wps:cNvSpPr>
                          <wps:spPr bwMode="auto">
                            <a:xfrm>
                              <a:off x="3504" y="790"/>
                              <a:ext cx="450" cy="140"/>
                            </a:xfrm>
                            <a:custGeom>
                              <a:avLst/>
                              <a:gdLst>
                                <a:gd name="T0" fmla="+- 0 3521 3504"/>
                                <a:gd name="T1" fmla="*/ T0 w 450"/>
                                <a:gd name="T2" fmla="+- 0 1034 790"/>
                                <a:gd name="T3" fmla="*/ 1034 h 140"/>
                                <a:gd name="T4" fmla="+- 0 3504 3504"/>
                                <a:gd name="T5" fmla="*/ T4 w 450"/>
                                <a:gd name="T6" fmla="+- 0 1046 790"/>
                                <a:gd name="T7" fmla="*/ 1046 h 140"/>
                                <a:gd name="T8" fmla="+- 0 3598 3504"/>
                                <a:gd name="T9" fmla="*/ T8 w 450"/>
                                <a:gd name="T10" fmla="+- 0 1174 790"/>
                                <a:gd name="T11" fmla="*/ 1174 h 140"/>
                                <a:gd name="T12" fmla="+- 0 3780 3504"/>
                                <a:gd name="T13" fmla="*/ T12 w 450"/>
                                <a:gd name="T14" fmla="+- 0 1034 790"/>
                                <a:gd name="T15" fmla="*/ 103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0" h="140">
                                  <a:moveTo>
                                    <a:pt x="17" y="244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94" y="384"/>
                                  </a:lnTo>
                                  <a:lnTo>
                                    <a:pt x="276" y="244"/>
                                  </a:lnTo>
                                </a:path>
                              </a:pathLst>
                            </a:custGeom>
                            <a:noFill/>
                            <a:ln w="116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397"/>
                        <wpg:cNvGrpSpPr>
                          <a:grpSpLocks/>
                        </wpg:cNvGrpSpPr>
                        <wpg:grpSpPr bwMode="auto">
                          <a:xfrm>
                            <a:off x="10647" y="4162"/>
                            <a:ext cx="103" cy="803"/>
                            <a:chOff x="10647" y="4162"/>
                            <a:chExt cx="103" cy="803"/>
                          </a:xfrm>
                        </wpg:grpSpPr>
                        <wps:wsp>
                          <wps:cNvPr id="1588" name="Freeform 1398"/>
                          <wps:cNvSpPr>
                            <a:spLocks/>
                          </wps:cNvSpPr>
                          <wps:spPr bwMode="auto">
                            <a:xfrm>
                              <a:off x="10647" y="4162"/>
                              <a:ext cx="103" cy="803"/>
                            </a:xfrm>
                            <a:custGeom>
                              <a:avLst/>
                              <a:gdLst>
                                <a:gd name="T0" fmla="+- 0 10750 10647"/>
                                <a:gd name="T1" fmla="*/ T0 w 103"/>
                                <a:gd name="T2" fmla="+- 0 4500 4162"/>
                                <a:gd name="T3" fmla="*/ 4500 h 803"/>
                                <a:gd name="T4" fmla="+- 0 10740 10647"/>
                                <a:gd name="T5" fmla="*/ T4 w 103"/>
                                <a:gd name="T6" fmla="+- 0 4509 4162"/>
                                <a:gd name="T7" fmla="*/ 4509 h 803"/>
                                <a:gd name="T8" fmla="+- 0 10740 10647"/>
                                <a:gd name="T9" fmla="*/ T8 w 103"/>
                                <a:gd name="T10" fmla="+- 0 4545 4162"/>
                                <a:gd name="T11" fmla="*/ 4545 h 803"/>
                                <a:gd name="T12" fmla="+- 0 10721 10647"/>
                                <a:gd name="T13" fmla="*/ T12 w 103"/>
                                <a:gd name="T14" fmla="+- 0 4564 4162"/>
                                <a:gd name="T15" fmla="*/ 4564 h 803"/>
                                <a:gd name="T16" fmla="+- 0 10721 10647"/>
                                <a:gd name="T17" fmla="*/ T16 w 103"/>
                                <a:gd name="T18" fmla="+- 0 4600 4162"/>
                                <a:gd name="T19" fmla="*/ 4600 h 803"/>
                                <a:gd name="T20" fmla="+- 0 10703 10647"/>
                                <a:gd name="T21" fmla="*/ T20 w 103"/>
                                <a:gd name="T22" fmla="+- 0 4618 4162"/>
                                <a:gd name="T23" fmla="*/ 4618 h 803"/>
                                <a:gd name="T24" fmla="+- 0 10703 10647"/>
                                <a:gd name="T25" fmla="*/ T24 w 103"/>
                                <a:gd name="T26" fmla="+- 0 4673 4162"/>
                                <a:gd name="T27" fmla="*/ 4673 h 803"/>
                                <a:gd name="T28" fmla="+- 0 10684 10647"/>
                                <a:gd name="T29" fmla="*/ T28 w 103"/>
                                <a:gd name="T30" fmla="+- 0 4673 4162"/>
                                <a:gd name="T31" fmla="*/ 4673 h 803"/>
                                <a:gd name="T32" fmla="+- 0 10684 10647"/>
                                <a:gd name="T33" fmla="*/ T32 w 103"/>
                                <a:gd name="T34" fmla="+- 0 4728 4162"/>
                                <a:gd name="T35" fmla="*/ 4728 h 803"/>
                                <a:gd name="T36" fmla="+- 0 10665 10647"/>
                                <a:gd name="T37" fmla="*/ T36 w 103"/>
                                <a:gd name="T38" fmla="+- 0 4746 4162"/>
                                <a:gd name="T39" fmla="*/ 4746 h 803"/>
                                <a:gd name="T40" fmla="+- 0 10665 10647"/>
                                <a:gd name="T41" fmla="*/ T40 w 103"/>
                                <a:gd name="T42" fmla="+- 0 4800 4162"/>
                                <a:gd name="T43" fmla="*/ 4800 h 803"/>
                                <a:gd name="T44" fmla="+- 0 10647 10647"/>
                                <a:gd name="T45" fmla="*/ T44 w 103"/>
                                <a:gd name="T46" fmla="+- 0 4820 4162"/>
                                <a:gd name="T47" fmla="*/ 4820 h 803"/>
                                <a:gd name="T48" fmla="+- 0 10647 10647"/>
                                <a:gd name="T49" fmla="*/ T48 w 103"/>
                                <a:gd name="T50" fmla="+- 0 4874 4162"/>
                                <a:gd name="T51" fmla="*/ 4874 h 803"/>
                                <a:gd name="T52" fmla="+- 0 10750 10647"/>
                                <a:gd name="T53" fmla="*/ T52 w 103"/>
                                <a:gd name="T54" fmla="+- 0 4885 4162"/>
                                <a:gd name="T55" fmla="*/ 4885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" h="803">
                                  <a:moveTo>
                                    <a:pt x="103" y="338"/>
                                  </a:moveTo>
                                  <a:lnTo>
                                    <a:pt x="93" y="347"/>
                                  </a:lnTo>
                                  <a:lnTo>
                                    <a:pt x="93" y="383"/>
                                  </a:lnTo>
                                  <a:lnTo>
                                    <a:pt x="74" y="402"/>
                                  </a:lnTo>
                                  <a:lnTo>
                                    <a:pt x="74" y="438"/>
                                  </a:lnTo>
                                  <a:lnTo>
                                    <a:pt x="56" y="456"/>
                                  </a:lnTo>
                                  <a:lnTo>
                                    <a:pt x="56" y="511"/>
                                  </a:lnTo>
                                  <a:lnTo>
                                    <a:pt x="37" y="511"/>
                                  </a:lnTo>
                                  <a:lnTo>
                                    <a:pt x="37" y="566"/>
                                  </a:lnTo>
                                  <a:lnTo>
                                    <a:pt x="18" y="584"/>
                                  </a:lnTo>
                                  <a:lnTo>
                                    <a:pt x="18" y="638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103" y="723"/>
                                  </a:lnTo>
                                </a:path>
                              </a:pathLst>
                            </a:custGeom>
                            <a:noFill/>
                            <a:ln w="118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395"/>
                        <wpg:cNvGrpSpPr>
                          <a:grpSpLocks/>
                        </wpg:cNvGrpSpPr>
                        <wpg:grpSpPr bwMode="auto">
                          <a:xfrm>
                            <a:off x="1667" y="820"/>
                            <a:ext cx="469" cy="384"/>
                            <a:chOff x="1667" y="820"/>
                            <a:chExt cx="469" cy="384"/>
                          </a:xfrm>
                        </wpg:grpSpPr>
                        <wps:wsp>
                          <wps:cNvPr id="1590" name="Freeform 1396"/>
                          <wps:cNvSpPr>
                            <a:spLocks/>
                          </wps:cNvSpPr>
                          <wps:spPr bwMode="auto">
                            <a:xfrm>
                              <a:off x="1667" y="820"/>
                              <a:ext cx="469" cy="384"/>
                            </a:xfrm>
                            <a:custGeom>
                              <a:avLst/>
                              <a:gdLst>
                                <a:gd name="T0" fmla="+- 0 1742 1667"/>
                                <a:gd name="T1" fmla="*/ T0 w 469"/>
                                <a:gd name="T2" fmla="+- 0 1204 820"/>
                                <a:gd name="T3" fmla="*/ 1204 h 384"/>
                                <a:gd name="T4" fmla="+- 0 2117 1667"/>
                                <a:gd name="T5" fmla="*/ T4 w 469"/>
                                <a:gd name="T6" fmla="+- 0 911 820"/>
                                <a:gd name="T7" fmla="*/ 911 h 384"/>
                                <a:gd name="T8" fmla="+- 0 2136 1667"/>
                                <a:gd name="T9" fmla="*/ T8 w 469"/>
                                <a:gd name="T10" fmla="+- 0 893 820"/>
                                <a:gd name="T11" fmla="*/ 893 h 384"/>
                                <a:gd name="T12" fmla="+- 0 2080 1667"/>
                                <a:gd name="T13" fmla="*/ T12 w 469"/>
                                <a:gd name="T14" fmla="+- 0 820 820"/>
                                <a:gd name="T15" fmla="*/ 820 h 384"/>
                                <a:gd name="T16" fmla="+- 0 2042 1667"/>
                                <a:gd name="T17" fmla="*/ T16 w 469"/>
                                <a:gd name="T18" fmla="+- 0 839 820"/>
                                <a:gd name="T19" fmla="*/ 839 h 384"/>
                                <a:gd name="T20" fmla="+- 0 1948 1667"/>
                                <a:gd name="T21" fmla="*/ T20 w 469"/>
                                <a:gd name="T22" fmla="+- 0 911 820"/>
                                <a:gd name="T23" fmla="*/ 911 h 384"/>
                                <a:gd name="T24" fmla="+- 0 1667 1667"/>
                                <a:gd name="T25" fmla="*/ T24 w 469"/>
                                <a:gd name="T26" fmla="+- 0 1113 820"/>
                                <a:gd name="T27" fmla="*/ 1113 h 384"/>
                                <a:gd name="T28" fmla="+- 0 1742 1667"/>
                                <a:gd name="T29" fmla="*/ T28 w 469"/>
                                <a:gd name="T30" fmla="+- 0 1204 820"/>
                                <a:gd name="T31" fmla="*/ 1204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9" h="384">
                                  <a:moveTo>
                                    <a:pt x="75" y="384"/>
                                  </a:moveTo>
                                  <a:lnTo>
                                    <a:pt x="450" y="91"/>
                                  </a:lnTo>
                                  <a:lnTo>
                                    <a:pt x="469" y="73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375" y="19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75" y="384"/>
                                  </a:lnTo>
                                </a:path>
                              </a:pathLst>
                            </a:custGeom>
                            <a:noFill/>
                            <a:ln w="11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393"/>
                        <wpg:cNvGrpSpPr>
                          <a:grpSpLocks/>
                        </wpg:cNvGrpSpPr>
                        <wpg:grpSpPr bwMode="auto">
                          <a:xfrm>
                            <a:off x="1418" y="1751"/>
                            <a:ext cx="455" cy="658"/>
                            <a:chOff x="1418" y="1751"/>
                            <a:chExt cx="455" cy="658"/>
                          </a:xfrm>
                        </wpg:grpSpPr>
                        <wps:wsp>
                          <wps:cNvPr id="1592" name="Freeform 1394"/>
                          <wps:cNvSpPr>
                            <a:spLocks/>
                          </wps:cNvSpPr>
                          <wps:spPr bwMode="auto">
                            <a:xfrm>
                              <a:off x="1418" y="1751"/>
                              <a:ext cx="455" cy="658"/>
                            </a:xfrm>
                            <a:custGeom>
                              <a:avLst/>
                              <a:gdLst>
                                <a:gd name="T0" fmla="+- 0 1526 1418"/>
                                <a:gd name="T1" fmla="*/ T0 w 455"/>
                                <a:gd name="T2" fmla="+- 0 1958 1751"/>
                                <a:gd name="T3" fmla="*/ 1958 h 658"/>
                                <a:gd name="T4" fmla="+- 0 1606 1418"/>
                                <a:gd name="T5" fmla="*/ T4 w 455"/>
                                <a:gd name="T6" fmla="+- 0 2062 1751"/>
                                <a:gd name="T7" fmla="*/ 2062 h 658"/>
                                <a:gd name="T8" fmla="+- 0 1700 1418"/>
                                <a:gd name="T9" fmla="*/ T8 w 455"/>
                                <a:gd name="T10" fmla="+- 0 2171 1751"/>
                                <a:gd name="T11" fmla="*/ 2171 h 658"/>
                                <a:gd name="T12" fmla="+- 0 1868 1418"/>
                                <a:gd name="T13" fmla="*/ T12 w 455"/>
                                <a:gd name="T14" fmla="+- 0 2373 1751"/>
                                <a:gd name="T15" fmla="*/ 2373 h 658"/>
                                <a:gd name="T16" fmla="+- 0 1888 1418"/>
                                <a:gd name="T17" fmla="*/ T16 w 455"/>
                                <a:gd name="T18" fmla="+- 0 2409 1751"/>
                                <a:gd name="T19" fmla="*/ 2409 h 658"/>
                                <a:gd name="T20" fmla="+- 0 1981 1418"/>
                                <a:gd name="T21" fmla="*/ T20 w 455"/>
                                <a:gd name="T22" fmla="+- 0 2318 1751"/>
                                <a:gd name="T23" fmla="*/ 2318 h 658"/>
                                <a:gd name="T24" fmla="+- 0 1962 1418"/>
                                <a:gd name="T25" fmla="*/ T24 w 455"/>
                                <a:gd name="T26" fmla="+- 0 2300 1751"/>
                                <a:gd name="T27" fmla="*/ 2300 h 658"/>
                                <a:gd name="T28" fmla="+- 0 1794 1418"/>
                                <a:gd name="T29" fmla="*/ T28 w 455"/>
                                <a:gd name="T30" fmla="+- 0 2098 1751"/>
                                <a:gd name="T31" fmla="*/ 2098 h 658"/>
                                <a:gd name="T32" fmla="+- 0 1718 1418"/>
                                <a:gd name="T33" fmla="*/ T32 w 455"/>
                                <a:gd name="T34" fmla="+- 0 1989 1751"/>
                                <a:gd name="T35" fmla="*/ 1989 h 658"/>
                                <a:gd name="T36" fmla="+- 0 1644 1418"/>
                                <a:gd name="T37" fmla="*/ T36 w 455"/>
                                <a:gd name="T38" fmla="+- 0 1898 1751"/>
                                <a:gd name="T39" fmla="*/ 1898 h 658"/>
                                <a:gd name="T40" fmla="+- 0 1568 1418"/>
                                <a:gd name="T41" fmla="*/ T40 w 455"/>
                                <a:gd name="T42" fmla="+- 0 1824 1751"/>
                                <a:gd name="T43" fmla="*/ 1824 h 658"/>
                                <a:gd name="T44" fmla="+- 0 1531 1418"/>
                                <a:gd name="T45" fmla="*/ T44 w 455"/>
                                <a:gd name="T46" fmla="+- 0 1751 1751"/>
                                <a:gd name="T47" fmla="*/ 1751 h 658"/>
                                <a:gd name="T48" fmla="+- 0 1526 1418"/>
                                <a:gd name="T49" fmla="*/ T48 w 455"/>
                                <a:gd name="T50" fmla="+- 0 1755 1751"/>
                                <a:gd name="T51" fmla="*/ 1755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5" h="658">
                                  <a:moveTo>
                                    <a:pt x="108" y="207"/>
                                  </a:moveTo>
                                  <a:lnTo>
                                    <a:pt x="188" y="311"/>
                                  </a:lnTo>
                                  <a:lnTo>
                                    <a:pt x="282" y="420"/>
                                  </a:lnTo>
                                  <a:lnTo>
                                    <a:pt x="450" y="622"/>
                                  </a:lnTo>
                                  <a:lnTo>
                                    <a:pt x="470" y="658"/>
                                  </a:lnTo>
                                  <a:lnTo>
                                    <a:pt x="563" y="567"/>
                                  </a:lnTo>
                                  <a:lnTo>
                                    <a:pt x="544" y="549"/>
                                  </a:lnTo>
                                  <a:lnTo>
                                    <a:pt x="376" y="347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26" y="147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8" y="4"/>
                                  </a:lnTo>
                                </a:path>
                              </a:pathLst>
                            </a:custGeom>
                            <a:noFill/>
                            <a:ln w="118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391"/>
                        <wpg:cNvGrpSpPr>
                          <a:grpSpLocks/>
                        </wpg:cNvGrpSpPr>
                        <wpg:grpSpPr bwMode="auto">
                          <a:xfrm>
                            <a:off x="3091" y="790"/>
                            <a:ext cx="432" cy="49"/>
                            <a:chOff x="3091" y="790"/>
                            <a:chExt cx="432" cy="49"/>
                          </a:xfrm>
                        </wpg:grpSpPr>
                        <wps:wsp>
                          <wps:cNvPr id="1594" name="Freeform 1392"/>
                          <wps:cNvSpPr>
                            <a:spLocks/>
                          </wps:cNvSpPr>
                          <wps:spPr bwMode="auto">
                            <a:xfrm>
                              <a:off x="3091" y="790"/>
                              <a:ext cx="432" cy="49"/>
                            </a:xfrm>
                            <a:custGeom>
                              <a:avLst/>
                              <a:gdLst>
                                <a:gd name="T0" fmla="+- 0 3351 3091"/>
                                <a:gd name="T1" fmla="*/ T0 w 432"/>
                                <a:gd name="T2" fmla="+- 0 1198 790"/>
                                <a:gd name="T3" fmla="*/ 1198 h 49"/>
                                <a:gd name="T4" fmla="+- 0 3391 3091"/>
                                <a:gd name="T5" fmla="*/ T4 w 432"/>
                                <a:gd name="T6" fmla="+- 0 1247 790"/>
                                <a:gd name="T7" fmla="*/ 1247 h 49"/>
                                <a:gd name="T8" fmla="+- 0 3450 3091"/>
                                <a:gd name="T9" fmla="*/ T8 w 432"/>
                                <a:gd name="T10" fmla="+- 0 1198 790"/>
                                <a:gd name="T11" fmla="*/ 119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2" h="49">
                                  <a:moveTo>
                                    <a:pt x="260" y="408"/>
                                  </a:moveTo>
                                  <a:lnTo>
                                    <a:pt x="300" y="457"/>
                                  </a:lnTo>
                                  <a:lnTo>
                                    <a:pt x="359" y="408"/>
                                  </a:lnTo>
                                </a:path>
                              </a:pathLst>
                            </a:custGeom>
                            <a:noFill/>
                            <a:ln w="116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389"/>
                        <wpg:cNvGrpSpPr>
                          <a:grpSpLocks/>
                        </wpg:cNvGrpSpPr>
                        <wpg:grpSpPr bwMode="auto">
                          <a:xfrm>
                            <a:off x="1667" y="6151"/>
                            <a:ext cx="1500" cy="1187"/>
                            <a:chOff x="1667" y="6151"/>
                            <a:chExt cx="1500" cy="1187"/>
                          </a:xfrm>
                        </wpg:grpSpPr>
                        <wps:wsp>
                          <wps:cNvPr id="1596" name="Freeform 1390"/>
                          <wps:cNvSpPr>
                            <a:spLocks/>
                          </wps:cNvSpPr>
                          <wps:spPr bwMode="auto">
                            <a:xfrm>
                              <a:off x="1667" y="6151"/>
                              <a:ext cx="1500" cy="1187"/>
                            </a:xfrm>
                            <a:custGeom>
                              <a:avLst/>
                              <a:gdLst>
                                <a:gd name="T0" fmla="+- 0 1780 1667"/>
                                <a:gd name="T1" fmla="*/ T0 w 1500"/>
                                <a:gd name="T2" fmla="+- 0 7338 6151"/>
                                <a:gd name="T3" fmla="*/ 7338 h 1187"/>
                                <a:gd name="T4" fmla="+- 0 2080 1667"/>
                                <a:gd name="T5" fmla="*/ T4 w 1500"/>
                                <a:gd name="T6" fmla="+- 0 7102 6151"/>
                                <a:gd name="T7" fmla="*/ 7102 h 1187"/>
                                <a:gd name="T8" fmla="+- 0 2473 1667"/>
                                <a:gd name="T9" fmla="*/ T8 w 1500"/>
                                <a:gd name="T10" fmla="+- 0 6809 6151"/>
                                <a:gd name="T11" fmla="*/ 6809 h 1187"/>
                                <a:gd name="T12" fmla="+- 0 2791 1667"/>
                                <a:gd name="T13" fmla="*/ T12 w 1500"/>
                                <a:gd name="T14" fmla="+- 0 6572 6151"/>
                                <a:gd name="T15" fmla="*/ 6572 h 1187"/>
                                <a:gd name="T16" fmla="+- 0 3054 1667"/>
                                <a:gd name="T17" fmla="*/ T16 w 1500"/>
                                <a:gd name="T18" fmla="+- 0 6353 6151"/>
                                <a:gd name="T19" fmla="*/ 6353 h 1187"/>
                                <a:gd name="T20" fmla="+- 0 3091 1667"/>
                                <a:gd name="T21" fmla="*/ T20 w 1500"/>
                                <a:gd name="T22" fmla="+- 0 6353 6151"/>
                                <a:gd name="T23" fmla="*/ 6353 h 1187"/>
                                <a:gd name="T24" fmla="+- 0 3091 1667"/>
                                <a:gd name="T25" fmla="*/ T24 w 1500"/>
                                <a:gd name="T26" fmla="+- 0 6335 6151"/>
                                <a:gd name="T27" fmla="*/ 6335 h 1187"/>
                                <a:gd name="T28" fmla="+- 0 3130 1667"/>
                                <a:gd name="T29" fmla="*/ T28 w 1500"/>
                                <a:gd name="T30" fmla="+- 0 6335 6151"/>
                                <a:gd name="T31" fmla="*/ 6335 h 1187"/>
                                <a:gd name="T32" fmla="+- 0 3130 1667"/>
                                <a:gd name="T33" fmla="*/ T32 w 1500"/>
                                <a:gd name="T34" fmla="+- 0 6353 6151"/>
                                <a:gd name="T35" fmla="*/ 6353 h 1187"/>
                                <a:gd name="T36" fmla="+- 0 3167 1667"/>
                                <a:gd name="T37" fmla="*/ T36 w 1500"/>
                                <a:gd name="T38" fmla="+- 0 6353 6151"/>
                                <a:gd name="T39" fmla="*/ 6353 h 1187"/>
                                <a:gd name="T40" fmla="+- 0 3167 1667"/>
                                <a:gd name="T41" fmla="*/ T40 w 1500"/>
                                <a:gd name="T42" fmla="+- 0 6371 6151"/>
                                <a:gd name="T43" fmla="*/ 6371 h 1187"/>
                                <a:gd name="T44" fmla="+- 0 2998 1667"/>
                                <a:gd name="T45" fmla="*/ T44 w 1500"/>
                                <a:gd name="T46" fmla="+- 0 6151 6151"/>
                                <a:gd name="T47" fmla="*/ 6151 h 1187"/>
                                <a:gd name="T48" fmla="+- 0 2998 1667"/>
                                <a:gd name="T49" fmla="*/ T48 w 1500"/>
                                <a:gd name="T50" fmla="+- 0 6189 6151"/>
                                <a:gd name="T51" fmla="*/ 6189 h 1187"/>
                                <a:gd name="T52" fmla="+- 0 3017 1667"/>
                                <a:gd name="T53" fmla="*/ T52 w 1500"/>
                                <a:gd name="T54" fmla="+- 0 6189 6151"/>
                                <a:gd name="T55" fmla="*/ 6189 h 1187"/>
                                <a:gd name="T56" fmla="+- 0 3017 1667"/>
                                <a:gd name="T57" fmla="*/ T56 w 1500"/>
                                <a:gd name="T58" fmla="+- 0 6207 6151"/>
                                <a:gd name="T59" fmla="*/ 6207 h 1187"/>
                                <a:gd name="T60" fmla="+- 0 2998 1667"/>
                                <a:gd name="T61" fmla="*/ T60 w 1500"/>
                                <a:gd name="T62" fmla="+- 0 6207 6151"/>
                                <a:gd name="T63" fmla="*/ 6207 h 1187"/>
                                <a:gd name="T64" fmla="+- 0 2998 1667"/>
                                <a:gd name="T65" fmla="*/ T64 w 1500"/>
                                <a:gd name="T66" fmla="+- 0 6243 6151"/>
                                <a:gd name="T67" fmla="*/ 6243 h 1187"/>
                                <a:gd name="T68" fmla="+- 0 2980 1667"/>
                                <a:gd name="T69" fmla="*/ T68 w 1500"/>
                                <a:gd name="T70" fmla="+- 0 6243 6151"/>
                                <a:gd name="T71" fmla="*/ 6243 h 1187"/>
                                <a:gd name="T72" fmla="+- 0 2980 1667"/>
                                <a:gd name="T73" fmla="*/ T72 w 1500"/>
                                <a:gd name="T74" fmla="+- 0 6262 6151"/>
                                <a:gd name="T75" fmla="*/ 6262 h 1187"/>
                                <a:gd name="T76" fmla="+- 0 2754 1667"/>
                                <a:gd name="T77" fmla="*/ T76 w 1500"/>
                                <a:gd name="T78" fmla="+- 0 6426 6151"/>
                                <a:gd name="T79" fmla="*/ 6426 h 1187"/>
                                <a:gd name="T80" fmla="+- 0 2604 1667"/>
                                <a:gd name="T81" fmla="*/ T80 w 1500"/>
                                <a:gd name="T82" fmla="+- 0 6554 6151"/>
                                <a:gd name="T83" fmla="*/ 6554 h 1187"/>
                                <a:gd name="T84" fmla="+- 0 2436 1667"/>
                                <a:gd name="T85" fmla="*/ T84 w 1500"/>
                                <a:gd name="T86" fmla="+- 0 6682 6151"/>
                                <a:gd name="T87" fmla="*/ 6682 h 1187"/>
                                <a:gd name="T88" fmla="+- 0 2267 1667"/>
                                <a:gd name="T89" fmla="*/ T88 w 1500"/>
                                <a:gd name="T90" fmla="+- 0 6791 6151"/>
                                <a:gd name="T91" fmla="*/ 6791 h 1187"/>
                                <a:gd name="T92" fmla="+- 0 2117 1667"/>
                                <a:gd name="T93" fmla="*/ T92 w 1500"/>
                                <a:gd name="T94" fmla="+- 0 6918 6151"/>
                                <a:gd name="T95" fmla="*/ 6918 h 1187"/>
                                <a:gd name="T96" fmla="+- 0 1798 1667"/>
                                <a:gd name="T97" fmla="*/ T96 w 1500"/>
                                <a:gd name="T98" fmla="+- 0 7156 6151"/>
                                <a:gd name="T99" fmla="*/ 7156 h 1187"/>
                                <a:gd name="T100" fmla="+- 0 1667 1667"/>
                                <a:gd name="T101" fmla="*/ T100 w 1500"/>
                                <a:gd name="T102" fmla="+- 0 7266 6151"/>
                                <a:gd name="T103" fmla="*/ 7266 h 1187"/>
                                <a:gd name="T104" fmla="+- 0 1780 1667"/>
                                <a:gd name="T105" fmla="*/ T104 w 1500"/>
                                <a:gd name="T106" fmla="+- 0 7338 6151"/>
                                <a:gd name="T107" fmla="*/ 7338 h 1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500" h="1187">
                                  <a:moveTo>
                                    <a:pt x="113" y="1187"/>
                                  </a:moveTo>
                                  <a:lnTo>
                                    <a:pt x="413" y="951"/>
                                  </a:lnTo>
                                  <a:lnTo>
                                    <a:pt x="806" y="658"/>
                                  </a:lnTo>
                                  <a:lnTo>
                                    <a:pt x="1124" y="421"/>
                                  </a:lnTo>
                                  <a:lnTo>
                                    <a:pt x="1387" y="202"/>
                                  </a:lnTo>
                                  <a:lnTo>
                                    <a:pt x="1424" y="202"/>
                                  </a:lnTo>
                                  <a:lnTo>
                                    <a:pt x="1424" y="184"/>
                                  </a:lnTo>
                                  <a:lnTo>
                                    <a:pt x="1463" y="184"/>
                                  </a:lnTo>
                                  <a:lnTo>
                                    <a:pt x="1463" y="202"/>
                                  </a:lnTo>
                                  <a:lnTo>
                                    <a:pt x="1500" y="202"/>
                                  </a:lnTo>
                                  <a:lnTo>
                                    <a:pt x="1500" y="220"/>
                                  </a:lnTo>
                                  <a:lnTo>
                                    <a:pt x="1331" y="0"/>
                                  </a:lnTo>
                                  <a:lnTo>
                                    <a:pt x="1331" y="38"/>
                                  </a:lnTo>
                                  <a:lnTo>
                                    <a:pt x="1350" y="38"/>
                                  </a:lnTo>
                                  <a:lnTo>
                                    <a:pt x="1350" y="56"/>
                                  </a:lnTo>
                                  <a:lnTo>
                                    <a:pt x="1331" y="56"/>
                                  </a:lnTo>
                                  <a:lnTo>
                                    <a:pt x="1331" y="92"/>
                                  </a:lnTo>
                                  <a:lnTo>
                                    <a:pt x="1313" y="92"/>
                                  </a:lnTo>
                                  <a:lnTo>
                                    <a:pt x="1313" y="111"/>
                                  </a:lnTo>
                                  <a:lnTo>
                                    <a:pt x="1087" y="275"/>
                                  </a:lnTo>
                                  <a:lnTo>
                                    <a:pt x="937" y="403"/>
                                  </a:lnTo>
                                  <a:lnTo>
                                    <a:pt x="769" y="531"/>
                                  </a:lnTo>
                                  <a:lnTo>
                                    <a:pt x="600" y="640"/>
                                  </a:lnTo>
                                  <a:lnTo>
                                    <a:pt x="450" y="767"/>
                                  </a:lnTo>
                                  <a:lnTo>
                                    <a:pt x="131" y="1005"/>
                                  </a:lnTo>
                                  <a:lnTo>
                                    <a:pt x="0" y="1115"/>
                                  </a:lnTo>
                                  <a:lnTo>
                                    <a:pt x="113" y="1187"/>
                                  </a:lnTo>
                                </a:path>
                              </a:pathLst>
                            </a:custGeom>
                            <a:noFill/>
                            <a:ln w="11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387"/>
                        <wpg:cNvGrpSpPr>
                          <a:grpSpLocks/>
                        </wpg:cNvGrpSpPr>
                        <wpg:grpSpPr bwMode="auto">
                          <a:xfrm>
                            <a:off x="2717" y="790"/>
                            <a:ext cx="356" cy="341"/>
                            <a:chOff x="2717" y="790"/>
                            <a:chExt cx="356" cy="341"/>
                          </a:xfrm>
                        </wpg:grpSpPr>
                        <wps:wsp>
                          <wps:cNvPr id="1598" name="Freeform 1388"/>
                          <wps:cNvSpPr>
                            <a:spLocks/>
                          </wps:cNvSpPr>
                          <wps:spPr bwMode="auto">
                            <a:xfrm>
                              <a:off x="2717" y="790"/>
                              <a:ext cx="356" cy="341"/>
                            </a:xfrm>
                            <a:custGeom>
                              <a:avLst/>
                              <a:gdLst>
                                <a:gd name="T0" fmla="+- 0 2723 2717"/>
                                <a:gd name="T1" fmla="*/ T0 w 356"/>
                                <a:gd name="T2" fmla="+- 0 869 790"/>
                                <a:gd name="T3" fmla="*/ 869 h 341"/>
                                <a:gd name="T4" fmla="+- 0 2754 2717"/>
                                <a:gd name="T5" fmla="*/ T4 w 356"/>
                                <a:gd name="T6" fmla="+- 0 899 790"/>
                                <a:gd name="T7" fmla="*/ 899 h 341"/>
                                <a:gd name="T8" fmla="+- 0 2830 2717"/>
                                <a:gd name="T9" fmla="*/ T8 w 356"/>
                                <a:gd name="T10" fmla="+- 0 1010 790"/>
                                <a:gd name="T11" fmla="*/ 1010 h 341"/>
                                <a:gd name="T12" fmla="+- 0 2998 2717"/>
                                <a:gd name="T13" fmla="*/ T12 w 356"/>
                                <a:gd name="T14" fmla="+- 0 1210 790"/>
                                <a:gd name="T15" fmla="*/ 1210 h 341"/>
                                <a:gd name="T16" fmla="+- 0 3073 2717"/>
                                <a:gd name="T17" fmla="*/ T16 w 356"/>
                                <a:gd name="T18" fmla="+- 0 1137 790"/>
                                <a:gd name="T19" fmla="*/ 1137 h 341"/>
                                <a:gd name="T20" fmla="+- 0 2904 2717"/>
                                <a:gd name="T21" fmla="*/ T20 w 356"/>
                                <a:gd name="T22" fmla="+- 0 936 790"/>
                                <a:gd name="T23" fmla="*/ 936 h 341"/>
                                <a:gd name="T24" fmla="+- 0 2858 2717"/>
                                <a:gd name="T25" fmla="*/ T24 w 356"/>
                                <a:gd name="T26" fmla="+- 0 869 790"/>
                                <a:gd name="T27" fmla="*/ 86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6" h="341">
                                  <a:moveTo>
                                    <a:pt x="6" y="79"/>
                                  </a:moveTo>
                                  <a:lnTo>
                                    <a:pt x="37" y="109"/>
                                  </a:lnTo>
                                  <a:lnTo>
                                    <a:pt x="113" y="220"/>
                                  </a:lnTo>
                                  <a:lnTo>
                                    <a:pt x="281" y="420"/>
                                  </a:lnTo>
                                  <a:lnTo>
                                    <a:pt x="356" y="347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41" y="79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384"/>
                        <wpg:cNvGrpSpPr>
                          <a:grpSpLocks/>
                        </wpg:cNvGrpSpPr>
                        <wpg:grpSpPr bwMode="auto">
                          <a:xfrm>
                            <a:off x="1418" y="3869"/>
                            <a:ext cx="5" cy="164"/>
                            <a:chOff x="1418" y="3869"/>
                            <a:chExt cx="5" cy="164"/>
                          </a:xfrm>
                        </wpg:grpSpPr>
                        <wps:wsp>
                          <wps:cNvPr id="1600" name="Freeform 1386"/>
                          <wps:cNvSpPr>
                            <a:spLocks/>
                          </wps:cNvSpPr>
                          <wps:spPr bwMode="auto">
                            <a:xfrm>
                              <a:off x="1418" y="3869"/>
                              <a:ext cx="5" cy="164"/>
                            </a:xfrm>
                            <a:custGeom>
                              <a:avLst/>
                              <a:gdLst>
                                <a:gd name="T0" fmla="+- 0 1625 1418"/>
                                <a:gd name="T1" fmla="*/ T0 w 5"/>
                                <a:gd name="T2" fmla="+- 0 3942 3869"/>
                                <a:gd name="T3" fmla="*/ 3942 h 164"/>
                                <a:gd name="T4" fmla="+- 0 1625 1418"/>
                                <a:gd name="T5" fmla="*/ T4 w 5"/>
                                <a:gd name="T6" fmla="+- 0 3924 3869"/>
                                <a:gd name="T7" fmla="*/ 3924 h 164"/>
                                <a:gd name="T8" fmla="+- 0 1620 1418"/>
                                <a:gd name="T9" fmla="*/ T8 w 5"/>
                                <a:gd name="T10" fmla="+- 0 3924 3869"/>
                                <a:gd name="T11" fmla="*/ 392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164">
                                  <a:moveTo>
                                    <a:pt x="207" y="73"/>
                                  </a:moveTo>
                                  <a:lnTo>
                                    <a:pt x="207" y="55"/>
                                  </a:lnTo>
                                  <a:lnTo>
                                    <a:pt x="202" y="55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385"/>
                          <wps:cNvSpPr>
                            <a:spLocks/>
                          </wps:cNvSpPr>
                          <wps:spPr bwMode="auto">
                            <a:xfrm>
                              <a:off x="1418" y="3869"/>
                              <a:ext cx="5" cy="164"/>
                            </a:xfrm>
                            <a:custGeom>
                              <a:avLst/>
                              <a:gdLst>
                                <a:gd name="T0" fmla="+- 0 1620 1418"/>
                                <a:gd name="T1" fmla="*/ T0 w 5"/>
                                <a:gd name="T2" fmla="+- 0 3888 3869"/>
                                <a:gd name="T3" fmla="*/ 3888 h 164"/>
                                <a:gd name="T4" fmla="+- 0 1625 1418"/>
                                <a:gd name="T5" fmla="*/ T4 w 5"/>
                                <a:gd name="T6" fmla="+- 0 3888 3869"/>
                                <a:gd name="T7" fmla="*/ 3888 h 164"/>
                                <a:gd name="T8" fmla="+- 0 1625 1418"/>
                                <a:gd name="T9" fmla="*/ T8 w 5"/>
                                <a:gd name="T10" fmla="+- 0 3869 3869"/>
                                <a:gd name="T11" fmla="*/ 3869 h 164"/>
                                <a:gd name="T12" fmla="+- 0 1620 1418"/>
                                <a:gd name="T13" fmla="*/ T12 w 5"/>
                                <a:gd name="T14" fmla="+- 0 3873 3869"/>
                                <a:gd name="T15" fmla="*/ 387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64">
                                  <a:moveTo>
                                    <a:pt x="202" y="19"/>
                                  </a:moveTo>
                                  <a:lnTo>
                                    <a:pt x="207" y="19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2" y="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382"/>
                        <wpg:cNvGrpSpPr>
                          <a:grpSpLocks/>
                        </wpg:cNvGrpSpPr>
                        <wpg:grpSpPr bwMode="auto">
                          <a:xfrm>
                            <a:off x="1418" y="4034"/>
                            <a:ext cx="211" cy="457"/>
                            <a:chOff x="1418" y="4034"/>
                            <a:chExt cx="211" cy="457"/>
                          </a:xfrm>
                        </wpg:grpSpPr>
                        <wps:wsp>
                          <wps:cNvPr id="1603" name="Freeform 1383"/>
                          <wps:cNvSpPr>
                            <a:spLocks/>
                          </wps:cNvSpPr>
                          <wps:spPr bwMode="auto">
                            <a:xfrm>
                              <a:off x="1418" y="4034"/>
                              <a:ext cx="211" cy="457"/>
                            </a:xfrm>
                            <a:custGeom>
                              <a:avLst/>
                              <a:gdLst>
                                <a:gd name="T0" fmla="+- 0 1601 1418"/>
                                <a:gd name="T1" fmla="*/ T0 w 211"/>
                                <a:gd name="T2" fmla="+- 0 4205 4034"/>
                                <a:gd name="T3" fmla="*/ 4205 h 457"/>
                                <a:gd name="T4" fmla="+- 0 1812 1418"/>
                                <a:gd name="T5" fmla="*/ T4 w 211"/>
                                <a:gd name="T6" fmla="+- 0 4453 4034"/>
                                <a:gd name="T7" fmla="*/ 4453 h 457"/>
                                <a:gd name="T8" fmla="+- 0 1812 1418"/>
                                <a:gd name="T9" fmla="*/ T8 w 211"/>
                                <a:gd name="T10" fmla="+- 0 4491 4034"/>
                                <a:gd name="T11" fmla="*/ 4491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1" h="457">
                                  <a:moveTo>
                                    <a:pt x="183" y="171"/>
                                  </a:moveTo>
                                  <a:lnTo>
                                    <a:pt x="394" y="419"/>
                                  </a:lnTo>
                                  <a:lnTo>
                                    <a:pt x="394" y="457"/>
                                  </a:lnTo>
                                </a:path>
                              </a:pathLst>
                            </a:custGeom>
                            <a:noFill/>
                            <a:ln w="11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380"/>
                        <wpg:cNvGrpSpPr>
                          <a:grpSpLocks/>
                        </wpg:cNvGrpSpPr>
                        <wpg:grpSpPr bwMode="auto">
                          <a:xfrm>
                            <a:off x="1630" y="4491"/>
                            <a:ext cx="4143" cy="4492"/>
                            <a:chOff x="1630" y="4491"/>
                            <a:chExt cx="4143" cy="4492"/>
                          </a:xfrm>
                        </wpg:grpSpPr>
                        <wps:wsp>
                          <wps:cNvPr id="1605" name="Freeform 1381"/>
                          <wps:cNvSpPr>
                            <a:spLocks/>
                          </wps:cNvSpPr>
                          <wps:spPr bwMode="auto">
                            <a:xfrm>
                              <a:off x="1630" y="4491"/>
                              <a:ext cx="4143" cy="4492"/>
                            </a:xfrm>
                            <a:custGeom>
                              <a:avLst/>
                              <a:gdLst>
                                <a:gd name="T0" fmla="+- 0 2230 1630"/>
                                <a:gd name="T1" fmla="*/ T0 w 4143"/>
                                <a:gd name="T2" fmla="+- 0 5184 4491"/>
                                <a:gd name="T3" fmla="*/ 5184 h 4492"/>
                                <a:gd name="T4" fmla="+- 0 2885 1630"/>
                                <a:gd name="T5" fmla="*/ T4 w 4143"/>
                                <a:gd name="T6" fmla="+- 0 6024 4491"/>
                                <a:gd name="T7" fmla="*/ 6024 h 4492"/>
                                <a:gd name="T8" fmla="+- 0 3804 1630"/>
                                <a:gd name="T9" fmla="*/ T8 w 4143"/>
                                <a:gd name="T10" fmla="+- 0 7156 4491"/>
                                <a:gd name="T11" fmla="*/ 7156 h 4492"/>
                                <a:gd name="T12" fmla="+- 0 3991 1630"/>
                                <a:gd name="T13" fmla="*/ T12 w 4143"/>
                                <a:gd name="T14" fmla="+- 0 7412 4491"/>
                                <a:gd name="T15" fmla="*/ 7412 h 4492"/>
                                <a:gd name="T16" fmla="+- 0 4067 1630"/>
                                <a:gd name="T17" fmla="*/ T16 w 4143"/>
                                <a:gd name="T18" fmla="+- 0 7485 4491"/>
                                <a:gd name="T19" fmla="*/ 7485 h 4492"/>
                                <a:gd name="T20" fmla="+- 0 4104 1630"/>
                                <a:gd name="T21" fmla="*/ T20 w 4143"/>
                                <a:gd name="T22" fmla="+- 0 7540 4491"/>
                                <a:gd name="T23" fmla="*/ 7540 h 4492"/>
                                <a:gd name="T24" fmla="+- 0 4161 1630"/>
                                <a:gd name="T25" fmla="*/ T24 w 4143"/>
                                <a:gd name="T26" fmla="+- 0 7594 4491"/>
                                <a:gd name="T27" fmla="*/ 7594 h 4492"/>
                                <a:gd name="T28" fmla="+- 0 4198 1630"/>
                                <a:gd name="T29" fmla="*/ T28 w 4143"/>
                                <a:gd name="T30" fmla="+- 0 7649 4491"/>
                                <a:gd name="T31" fmla="*/ 7649 h 4492"/>
                                <a:gd name="T32" fmla="+- 0 4291 1630"/>
                                <a:gd name="T33" fmla="*/ T32 w 4143"/>
                                <a:gd name="T34" fmla="+- 0 7740 4491"/>
                                <a:gd name="T35" fmla="*/ 7740 h 4492"/>
                                <a:gd name="T36" fmla="+- 0 4329 1630"/>
                                <a:gd name="T37" fmla="*/ T36 w 4143"/>
                                <a:gd name="T38" fmla="+- 0 7796 4491"/>
                                <a:gd name="T39" fmla="*/ 7796 h 4492"/>
                                <a:gd name="T40" fmla="+- 0 4422 1630"/>
                                <a:gd name="T41" fmla="*/ T40 w 4143"/>
                                <a:gd name="T42" fmla="+- 0 7905 4491"/>
                                <a:gd name="T43" fmla="*/ 7905 h 4492"/>
                                <a:gd name="T44" fmla="+- 0 4479 1630"/>
                                <a:gd name="T45" fmla="*/ T44 w 4143"/>
                                <a:gd name="T46" fmla="+- 0 7941 4491"/>
                                <a:gd name="T47" fmla="*/ 7941 h 4492"/>
                                <a:gd name="T48" fmla="+- 0 4517 1630"/>
                                <a:gd name="T49" fmla="*/ T48 w 4143"/>
                                <a:gd name="T50" fmla="+- 0 7996 4491"/>
                                <a:gd name="T51" fmla="*/ 7996 h 4492"/>
                                <a:gd name="T52" fmla="+- 0 4572 1630"/>
                                <a:gd name="T53" fmla="*/ T52 w 4143"/>
                                <a:gd name="T54" fmla="+- 0 8033 4491"/>
                                <a:gd name="T55" fmla="*/ 8033 h 4492"/>
                                <a:gd name="T56" fmla="+- 0 4611 1630"/>
                                <a:gd name="T57" fmla="*/ T56 w 4143"/>
                                <a:gd name="T58" fmla="+- 0 8087 4491"/>
                                <a:gd name="T59" fmla="*/ 8087 h 4492"/>
                                <a:gd name="T60" fmla="+- 0 4685 1630"/>
                                <a:gd name="T61" fmla="*/ T60 w 4143"/>
                                <a:gd name="T62" fmla="+- 0 8142 4491"/>
                                <a:gd name="T63" fmla="*/ 8142 h 4492"/>
                                <a:gd name="T64" fmla="+- 0 4722 1630"/>
                                <a:gd name="T65" fmla="*/ T64 w 4143"/>
                                <a:gd name="T66" fmla="+- 0 8198 4491"/>
                                <a:gd name="T67" fmla="*/ 8198 h 4492"/>
                                <a:gd name="T68" fmla="+- 0 4779 1630"/>
                                <a:gd name="T69" fmla="*/ T68 w 4143"/>
                                <a:gd name="T70" fmla="+- 0 8233 4491"/>
                                <a:gd name="T71" fmla="*/ 8233 h 4492"/>
                                <a:gd name="T72" fmla="+- 0 4816 1630"/>
                                <a:gd name="T73" fmla="*/ T72 w 4143"/>
                                <a:gd name="T74" fmla="+- 0 8289 4491"/>
                                <a:gd name="T75" fmla="*/ 8289 h 4492"/>
                                <a:gd name="T76" fmla="+- 0 4872 1630"/>
                                <a:gd name="T77" fmla="*/ T76 w 4143"/>
                                <a:gd name="T78" fmla="+- 0 8325 4491"/>
                                <a:gd name="T79" fmla="*/ 8325 h 4492"/>
                                <a:gd name="T80" fmla="+- 0 4948 1630"/>
                                <a:gd name="T81" fmla="*/ T80 w 4143"/>
                                <a:gd name="T82" fmla="+- 0 8398 4491"/>
                                <a:gd name="T83" fmla="*/ 8398 h 4492"/>
                                <a:gd name="T84" fmla="+- 0 5004 1630"/>
                                <a:gd name="T85" fmla="*/ T84 w 4143"/>
                                <a:gd name="T86" fmla="+- 0 8453 4491"/>
                                <a:gd name="T87" fmla="*/ 8453 h 4492"/>
                                <a:gd name="T88" fmla="+- 0 5061 1630"/>
                                <a:gd name="T89" fmla="*/ T88 w 4143"/>
                                <a:gd name="T90" fmla="+- 0 8489 4491"/>
                                <a:gd name="T91" fmla="*/ 8489 h 4492"/>
                                <a:gd name="T92" fmla="+- 0 5135 1630"/>
                                <a:gd name="T93" fmla="*/ T92 w 4143"/>
                                <a:gd name="T94" fmla="+- 0 8562 4491"/>
                                <a:gd name="T95" fmla="*/ 8562 h 4492"/>
                                <a:gd name="T96" fmla="+- 0 5191 1630"/>
                                <a:gd name="T97" fmla="*/ T96 w 4143"/>
                                <a:gd name="T98" fmla="+- 0 8598 4491"/>
                                <a:gd name="T99" fmla="*/ 8598 h 4492"/>
                                <a:gd name="T100" fmla="+- 0 5266 1630"/>
                                <a:gd name="T101" fmla="*/ T100 w 4143"/>
                                <a:gd name="T102" fmla="+- 0 8654 4491"/>
                                <a:gd name="T103" fmla="*/ 8654 h 4492"/>
                                <a:gd name="T104" fmla="+- 0 5322 1630"/>
                                <a:gd name="T105" fmla="*/ T104 w 4143"/>
                                <a:gd name="T106" fmla="+- 0 8709 4491"/>
                                <a:gd name="T107" fmla="*/ 8709 h 4492"/>
                                <a:gd name="T108" fmla="+- 0 5398 1630"/>
                                <a:gd name="T109" fmla="*/ T108 w 4143"/>
                                <a:gd name="T110" fmla="+- 0 8763 4491"/>
                                <a:gd name="T111" fmla="*/ 8763 h 4492"/>
                                <a:gd name="T112" fmla="+- 0 5491 1630"/>
                                <a:gd name="T113" fmla="*/ T112 w 4143"/>
                                <a:gd name="T114" fmla="+- 0 8836 4491"/>
                                <a:gd name="T115" fmla="*/ 8836 h 4492"/>
                                <a:gd name="T116" fmla="+- 0 5548 1630"/>
                                <a:gd name="T117" fmla="*/ T116 w 4143"/>
                                <a:gd name="T118" fmla="+- 0 8891 4491"/>
                                <a:gd name="T119" fmla="*/ 8891 h 4492"/>
                                <a:gd name="T120" fmla="+- 0 5622 1630"/>
                                <a:gd name="T121" fmla="*/ T120 w 4143"/>
                                <a:gd name="T122" fmla="+- 0 8927 4491"/>
                                <a:gd name="T123" fmla="*/ 8927 h 4492"/>
                                <a:gd name="T124" fmla="+- 0 5679 1630"/>
                                <a:gd name="T125" fmla="*/ T124 w 4143"/>
                                <a:gd name="T126" fmla="+- 0 8982 4491"/>
                                <a:gd name="T127" fmla="*/ 8982 h 4492"/>
                                <a:gd name="T128" fmla="+- 0 5735 1630"/>
                                <a:gd name="T129" fmla="*/ T128 w 4143"/>
                                <a:gd name="T130" fmla="+- 0 8836 4491"/>
                                <a:gd name="T131" fmla="*/ 8836 h 4492"/>
                                <a:gd name="T132" fmla="+- 0 5679 1630"/>
                                <a:gd name="T133" fmla="*/ T132 w 4143"/>
                                <a:gd name="T134" fmla="+- 0 8800 4491"/>
                                <a:gd name="T135" fmla="*/ 8800 h 4492"/>
                                <a:gd name="T136" fmla="+- 0 5604 1630"/>
                                <a:gd name="T137" fmla="*/ T136 w 4143"/>
                                <a:gd name="T138" fmla="+- 0 8745 4491"/>
                                <a:gd name="T139" fmla="*/ 8745 h 4492"/>
                                <a:gd name="T140" fmla="+- 0 5529 1630"/>
                                <a:gd name="T141" fmla="*/ T140 w 4143"/>
                                <a:gd name="T142" fmla="+- 0 8690 4491"/>
                                <a:gd name="T143" fmla="*/ 8690 h 4492"/>
                                <a:gd name="T144" fmla="+- 0 5472 1630"/>
                                <a:gd name="T145" fmla="*/ T144 w 4143"/>
                                <a:gd name="T146" fmla="+- 0 8636 4491"/>
                                <a:gd name="T147" fmla="*/ 8636 h 4492"/>
                                <a:gd name="T148" fmla="+- 0 5379 1630"/>
                                <a:gd name="T149" fmla="*/ T148 w 4143"/>
                                <a:gd name="T150" fmla="+- 0 8580 4491"/>
                                <a:gd name="T151" fmla="*/ 8580 h 4492"/>
                                <a:gd name="T152" fmla="+- 0 5304 1630"/>
                                <a:gd name="T153" fmla="*/ T152 w 4143"/>
                                <a:gd name="T154" fmla="+- 0 8507 4491"/>
                                <a:gd name="T155" fmla="*/ 8507 h 4492"/>
                                <a:gd name="T156" fmla="+- 0 5248 1630"/>
                                <a:gd name="T157" fmla="*/ T156 w 4143"/>
                                <a:gd name="T158" fmla="+- 0 8471 4491"/>
                                <a:gd name="T159" fmla="*/ 8471 h 4492"/>
                                <a:gd name="T160" fmla="+- 0 5172 1630"/>
                                <a:gd name="T161" fmla="*/ T160 w 4143"/>
                                <a:gd name="T162" fmla="+- 0 8416 4491"/>
                                <a:gd name="T163" fmla="*/ 8416 h 4492"/>
                                <a:gd name="T164" fmla="+- 0 5116 1630"/>
                                <a:gd name="T165" fmla="*/ T164 w 4143"/>
                                <a:gd name="T166" fmla="+- 0 8361 4491"/>
                                <a:gd name="T167" fmla="*/ 8361 h 4492"/>
                                <a:gd name="T168" fmla="+- 0 5061 1630"/>
                                <a:gd name="T169" fmla="*/ T168 w 4143"/>
                                <a:gd name="T170" fmla="+- 0 8307 4491"/>
                                <a:gd name="T171" fmla="*/ 8307 h 4492"/>
                                <a:gd name="T172" fmla="+- 0 4966 1630"/>
                                <a:gd name="T173" fmla="*/ T172 w 4143"/>
                                <a:gd name="T174" fmla="+- 0 8215 4491"/>
                                <a:gd name="T175" fmla="*/ 8215 h 4492"/>
                                <a:gd name="T176" fmla="+- 0 4911 1630"/>
                                <a:gd name="T177" fmla="*/ T176 w 4143"/>
                                <a:gd name="T178" fmla="+- 0 8178 4491"/>
                                <a:gd name="T179" fmla="*/ 8178 h 4492"/>
                                <a:gd name="T180" fmla="+- 0 4872 1630"/>
                                <a:gd name="T181" fmla="*/ T180 w 4143"/>
                                <a:gd name="T182" fmla="+- 0 8124 4491"/>
                                <a:gd name="T183" fmla="*/ 8124 h 4492"/>
                                <a:gd name="T184" fmla="+- 0 4816 1630"/>
                                <a:gd name="T185" fmla="*/ T184 w 4143"/>
                                <a:gd name="T186" fmla="+- 0 8087 4491"/>
                                <a:gd name="T187" fmla="*/ 8087 h 4492"/>
                                <a:gd name="T188" fmla="+- 0 4779 1630"/>
                                <a:gd name="T189" fmla="*/ T188 w 4143"/>
                                <a:gd name="T190" fmla="+- 0 8033 4491"/>
                                <a:gd name="T191" fmla="*/ 8033 h 4492"/>
                                <a:gd name="T192" fmla="+- 0 4722 1630"/>
                                <a:gd name="T193" fmla="*/ T192 w 4143"/>
                                <a:gd name="T194" fmla="+- 0 7996 4491"/>
                                <a:gd name="T195" fmla="*/ 7996 h 4492"/>
                                <a:gd name="T196" fmla="+- 0 4685 1630"/>
                                <a:gd name="T197" fmla="*/ T196 w 4143"/>
                                <a:gd name="T198" fmla="+- 0 7941 4491"/>
                                <a:gd name="T199" fmla="*/ 7941 h 4492"/>
                                <a:gd name="T200" fmla="+- 0 4629 1630"/>
                                <a:gd name="T201" fmla="*/ T200 w 4143"/>
                                <a:gd name="T202" fmla="+- 0 7905 4491"/>
                                <a:gd name="T203" fmla="*/ 7905 h 4492"/>
                                <a:gd name="T204" fmla="+- 0 4591 1630"/>
                                <a:gd name="T205" fmla="*/ T204 w 4143"/>
                                <a:gd name="T206" fmla="+- 0 7850 4491"/>
                                <a:gd name="T207" fmla="*/ 7850 h 4492"/>
                                <a:gd name="T208" fmla="+- 0 4517 1630"/>
                                <a:gd name="T209" fmla="*/ T208 w 4143"/>
                                <a:gd name="T210" fmla="+- 0 7796 4491"/>
                                <a:gd name="T211" fmla="*/ 7796 h 4492"/>
                                <a:gd name="T212" fmla="+- 0 4461 1630"/>
                                <a:gd name="T213" fmla="*/ T212 w 4143"/>
                                <a:gd name="T214" fmla="+- 0 7722 4491"/>
                                <a:gd name="T215" fmla="*/ 7722 h 4492"/>
                                <a:gd name="T216" fmla="+- 0 4422 1630"/>
                                <a:gd name="T217" fmla="*/ T216 w 4143"/>
                                <a:gd name="T218" fmla="+- 0 7667 4491"/>
                                <a:gd name="T219" fmla="*/ 7667 h 4492"/>
                                <a:gd name="T220" fmla="+- 0 4367 1630"/>
                                <a:gd name="T221" fmla="*/ T220 w 4143"/>
                                <a:gd name="T222" fmla="+- 0 7631 4491"/>
                                <a:gd name="T223" fmla="*/ 7631 h 4492"/>
                                <a:gd name="T224" fmla="+- 0 4311 1630"/>
                                <a:gd name="T225" fmla="*/ T224 w 4143"/>
                                <a:gd name="T226" fmla="+- 0 7558 4491"/>
                                <a:gd name="T227" fmla="*/ 7558 h 4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4143" h="4492">
                                  <a:moveTo>
                                    <a:pt x="0" y="0"/>
                                  </a:moveTo>
                                  <a:lnTo>
                                    <a:pt x="524" y="675"/>
                                  </a:lnTo>
                                  <a:lnTo>
                                    <a:pt x="561" y="675"/>
                                  </a:lnTo>
                                  <a:lnTo>
                                    <a:pt x="561" y="693"/>
                                  </a:lnTo>
                                  <a:lnTo>
                                    <a:pt x="600" y="693"/>
                                  </a:lnTo>
                                  <a:lnTo>
                                    <a:pt x="600" y="711"/>
                                  </a:lnTo>
                                  <a:lnTo>
                                    <a:pt x="900" y="1076"/>
                                  </a:lnTo>
                                  <a:lnTo>
                                    <a:pt x="1050" y="1278"/>
                                  </a:lnTo>
                                  <a:lnTo>
                                    <a:pt x="1143" y="1387"/>
                                  </a:lnTo>
                                  <a:lnTo>
                                    <a:pt x="1255" y="1533"/>
                                  </a:lnTo>
                                  <a:lnTo>
                                    <a:pt x="1368" y="1661"/>
                                  </a:lnTo>
                                  <a:lnTo>
                                    <a:pt x="1537" y="1880"/>
                                  </a:lnTo>
                                  <a:lnTo>
                                    <a:pt x="1893" y="2336"/>
                                  </a:lnTo>
                                  <a:lnTo>
                                    <a:pt x="1987" y="2427"/>
                                  </a:lnTo>
                                  <a:lnTo>
                                    <a:pt x="2174" y="2665"/>
                                  </a:lnTo>
                                  <a:lnTo>
                                    <a:pt x="2324" y="2867"/>
                                  </a:lnTo>
                                  <a:lnTo>
                                    <a:pt x="2343" y="2885"/>
                                  </a:lnTo>
                                  <a:lnTo>
                                    <a:pt x="2343" y="2903"/>
                                  </a:lnTo>
                                  <a:lnTo>
                                    <a:pt x="2361" y="2903"/>
                                  </a:lnTo>
                                  <a:lnTo>
                                    <a:pt x="2361" y="2921"/>
                                  </a:lnTo>
                                  <a:lnTo>
                                    <a:pt x="2381" y="2921"/>
                                  </a:lnTo>
                                  <a:lnTo>
                                    <a:pt x="2381" y="2939"/>
                                  </a:lnTo>
                                  <a:lnTo>
                                    <a:pt x="2399" y="2939"/>
                                  </a:lnTo>
                                  <a:lnTo>
                                    <a:pt x="2399" y="2958"/>
                                  </a:lnTo>
                                  <a:lnTo>
                                    <a:pt x="2437" y="2994"/>
                                  </a:lnTo>
                                  <a:lnTo>
                                    <a:pt x="2437" y="3012"/>
                                  </a:lnTo>
                                  <a:lnTo>
                                    <a:pt x="2455" y="3012"/>
                                  </a:lnTo>
                                  <a:lnTo>
                                    <a:pt x="2455" y="3031"/>
                                  </a:lnTo>
                                  <a:lnTo>
                                    <a:pt x="2474" y="3031"/>
                                  </a:lnTo>
                                  <a:lnTo>
                                    <a:pt x="2474" y="3049"/>
                                  </a:lnTo>
                                  <a:lnTo>
                                    <a:pt x="2492" y="3049"/>
                                  </a:lnTo>
                                  <a:lnTo>
                                    <a:pt x="2492" y="3067"/>
                                  </a:lnTo>
                                  <a:lnTo>
                                    <a:pt x="2511" y="3085"/>
                                  </a:lnTo>
                                  <a:lnTo>
                                    <a:pt x="2511" y="3103"/>
                                  </a:lnTo>
                                  <a:lnTo>
                                    <a:pt x="2531" y="3103"/>
                                  </a:lnTo>
                                  <a:lnTo>
                                    <a:pt x="2531" y="3122"/>
                                  </a:lnTo>
                                  <a:lnTo>
                                    <a:pt x="2549" y="3122"/>
                                  </a:lnTo>
                                  <a:lnTo>
                                    <a:pt x="2549" y="3140"/>
                                  </a:lnTo>
                                  <a:lnTo>
                                    <a:pt x="2568" y="3140"/>
                                  </a:lnTo>
                                  <a:lnTo>
                                    <a:pt x="2568" y="3158"/>
                                  </a:lnTo>
                                  <a:lnTo>
                                    <a:pt x="2587" y="3158"/>
                                  </a:lnTo>
                                  <a:lnTo>
                                    <a:pt x="2587" y="3176"/>
                                  </a:lnTo>
                                  <a:lnTo>
                                    <a:pt x="2642" y="3231"/>
                                  </a:lnTo>
                                  <a:lnTo>
                                    <a:pt x="2642" y="3249"/>
                                  </a:lnTo>
                                  <a:lnTo>
                                    <a:pt x="2661" y="3249"/>
                                  </a:lnTo>
                                  <a:lnTo>
                                    <a:pt x="2661" y="3267"/>
                                  </a:lnTo>
                                  <a:lnTo>
                                    <a:pt x="2681" y="3267"/>
                                  </a:lnTo>
                                  <a:lnTo>
                                    <a:pt x="2681" y="3287"/>
                                  </a:lnTo>
                                  <a:lnTo>
                                    <a:pt x="2699" y="3287"/>
                                  </a:lnTo>
                                  <a:lnTo>
                                    <a:pt x="2699" y="3305"/>
                                  </a:lnTo>
                                  <a:lnTo>
                                    <a:pt x="2718" y="3323"/>
                                  </a:lnTo>
                                  <a:lnTo>
                                    <a:pt x="2737" y="3323"/>
                                  </a:lnTo>
                                  <a:lnTo>
                                    <a:pt x="2737" y="3341"/>
                                  </a:lnTo>
                                  <a:lnTo>
                                    <a:pt x="2792" y="3396"/>
                                  </a:lnTo>
                                  <a:lnTo>
                                    <a:pt x="2792" y="3414"/>
                                  </a:lnTo>
                                  <a:lnTo>
                                    <a:pt x="2811" y="3414"/>
                                  </a:lnTo>
                                  <a:lnTo>
                                    <a:pt x="2811" y="3432"/>
                                  </a:lnTo>
                                  <a:lnTo>
                                    <a:pt x="2831" y="3432"/>
                                  </a:lnTo>
                                  <a:lnTo>
                                    <a:pt x="2831" y="3450"/>
                                  </a:lnTo>
                                  <a:lnTo>
                                    <a:pt x="2849" y="3450"/>
                                  </a:lnTo>
                                  <a:lnTo>
                                    <a:pt x="2849" y="3469"/>
                                  </a:lnTo>
                                  <a:lnTo>
                                    <a:pt x="2868" y="3469"/>
                                  </a:lnTo>
                                  <a:lnTo>
                                    <a:pt x="2868" y="3487"/>
                                  </a:lnTo>
                                  <a:lnTo>
                                    <a:pt x="2887" y="3487"/>
                                  </a:lnTo>
                                  <a:lnTo>
                                    <a:pt x="2887" y="3505"/>
                                  </a:lnTo>
                                  <a:lnTo>
                                    <a:pt x="2905" y="3505"/>
                                  </a:lnTo>
                                  <a:lnTo>
                                    <a:pt x="2905" y="3523"/>
                                  </a:lnTo>
                                  <a:lnTo>
                                    <a:pt x="2924" y="3523"/>
                                  </a:lnTo>
                                  <a:lnTo>
                                    <a:pt x="2924" y="3542"/>
                                  </a:lnTo>
                                  <a:lnTo>
                                    <a:pt x="2942" y="3542"/>
                                  </a:lnTo>
                                  <a:lnTo>
                                    <a:pt x="2942" y="3560"/>
                                  </a:lnTo>
                                  <a:lnTo>
                                    <a:pt x="2961" y="3560"/>
                                  </a:lnTo>
                                  <a:lnTo>
                                    <a:pt x="2961" y="3578"/>
                                  </a:lnTo>
                                  <a:lnTo>
                                    <a:pt x="2981" y="3578"/>
                                  </a:lnTo>
                                  <a:lnTo>
                                    <a:pt x="2981" y="3596"/>
                                  </a:lnTo>
                                  <a:lnTo>
                                    <a:pt x="2999" y="3614"/>
                                  </a:lnTo>
                                  <a:lnTo>
                                    <a:pt x="3018" y="3614"/>
                                  </a:lnTo>
                                  <a:lnTo>
                                    <a:pt x="3018" y="3633"/>
                                  </a:lnTo>
                                  <a:lnTo>
                                    <a:pt x="3036" y="3651"/>
                                  </a:lnTo>
                                  <a:lnTo>
                                    <a:pt x="3055" y="3651"/>
                                  </a:lnTo>
                                  <a:lnTo>
                                    <a:pt x="3055" y="3669"/>
                                  </a:lnTo>
                                  <a:lnTo>
                                    <a:pt x="3074" y="3669"/>
                                  </a:lnTo>
                                  <a:lnTo>
                                    <a:pt x="3074" y="3687"/>
                                  </a:lnTo>
                                  <a:lnTo>
                                    <a:pt x="3092" y="3687"/>
                                  </a:lnTo>
                                  <a:lnTo>
                                    <a:pt x="3092" y="3707"/>
                                  </a:lnTo>
                                  <a:lnTo>
                                    <a:pt x="3111" y="3707"/>
                                  </a:lnTo>
                                  <a:lnTo>
                                    <a:pt x="3111" y="3724"/>
                                  </a:lnTo>
                                  <a:lnTo>
                                    <a:pt x="3131" y="3724"/>
                                  </a:lnTo>
                                  <a:lnTo>
                                    <a:pt x="3131" y="3742"/>
                                  </a:lnTo>
                                  <a:lnTo>
                                    <a:pt x="3149" y="3742"/>
                                  </a:lnTo>
                                  <a:lnTo>
                                    <a:pt x="3149" y="3761"/>
                                  </a:lnTo>
                                  <a:lnTo>
                                    <a:pt x="3168" y="3761"/>
                                  </a:lnTo>
                                  <a:lnTo>
                                    <a:pt x="3168" y="3779"/>
                                  </a:lnTo>
                                  <a:lnTo>
                                    <a:pt x="3186" y="3779"/>
                                  </a:lnTo>
                                  <a:lnTo>
                                    <a:pt x="3186" y="3798"/>
                                  </a:lnTo>
                                  <a:lnTo>
                                    <a:pt x="3205" y="3798"/>
                                  </a:lnTo>
                                  <a:lnTo>
                                    <a:pt x="3205" y="3816"/>
                                  </a:lnTo>
                                  <a:lnTo>
                                    <a:pt x="3224" y="3816"/>
                                  </a:lnTo>
                                  <a:lnTo>
                                    <a:pt x="3224" y="3834"/>
                                  </a:lnTo>
                                  <a:lnTo>
                                    <a:pt x="3242" y="3834"/>
                                  </a:lnTo>
                                  <a:lnTo>
                                    <a:pt x="3261" y="3852"/>
                                  </a:lnTo>
                                  <a:lnTo>
                                    <a:pt x="3261" y="3870"/>
                                  </a:lnTo>
                                  <a:lnTo>
                                    <a:pt x="3281" y="3870"/>
                                  </a:lnTo>
                                  <a:lnTo>
                                    <a:pt x="3299" y="3889"/>
                                  </a:lnTo>
                                  <a:lnTo>
                                    <a:pt x="3318" y="3907"/>
                                  </a:lnTo>
                                  <a:lnTo>
                                    <a:pt x="3336" y="3925"/>
                                  </a:lnTo>
                                  <a:lnTo>
                                    <a:pt x="3355" y="3925"/>
                                  </a:lnTo>
                                  <a:lnTo>
                                    <a:pt x="3355" y="3943"/>
                                  </a:lnTo>
                                  <a:lnTo>
                                    <a:pt x="3374" y="3943"/>
                                  </a:lnTo>
                                  <a:lnTo>
                                    <a:pt x="3374" y="3962"/>
                                  </a:lnTo>
                                  <a:lnTo>
                                    <a:pt x="3392" y="3962"/>
                                  </a:lnTo>
                                  <a:lnTo>
                                    <a:pt x="3392" y="3980"/>
                                  </a:lnTo>
                                  <a:lnTo>
                                    <a:pt x="3411" y="3980"/>
                                  </a:lnTo>
                                  <a:lnTo>
                                    <a:pt x="3411" y="3998"/>
                                  </a:lnTo>
                                  <a:lnTo>
                                    <a:pt x="3431" y="3998"/>
                                  </a:lnTo>
                                  <a:lnTo>
                                    <a:pt x="3431" y="4016"/>
                                  </a:lnTo>
                                  <a:lnTo>
                                    <a:pt x="3449" y="4016"/>
                                  </a:lnTo>
                                  <a:lnTo>
                                    <a:pt x="3468" y="4034"/>
                                  </a:lnTo>
                                  <a:lnTo>
                                    <a:pt x="3486" y="4053"/>
                                  </a:lnTo>
                                  <a:lnTo>
                                    <a:pt x="3505" y="4071"/>
                                  </a:lnTo>
                                  <a:lnTo>
                                    <a:pt x="3524" y="4071"/>
                                  </a:lnTo>
                                  <a:lnTo>
                                    <a:pt x="3524" y="4089"/>
                                  </a:lnTo>
                                  <a:lnTo>
                                    <a:pt x="3542" y="4089"/>
                                  </a:lnTo>
                                  <a:lnTo>
                                    <a:pt x="3542" y="4107"/>
                                  </a:lnTo>
                                  <a:lnTo>
                                    <a:pt x="3561" y="4107"/>
                                  </a:lnTo>
                                  <a:lnTo>
                                    <a:pt x="3561" y="4125"/>
                                  </a:lnTo>
                                  <a:lnTo>
                                    <a:pt x="3581" y="4125"/>
                                  </a:lnTo>
                                  <a:lnTo>
                                    <a:pt x="3599" y="4145"/>
                                  </a:lnTo>
                                  <a:lnTo>
                                    <a:pt x="3618" y="4163"/>
                                  </a:lnTo>
                                  <a:lnTo>
                                    <a:pt x="3636" y="4163"/>
                                  </a:lnTo>
                                  <a:lnTo>
                                    <a:pt x="3636" y="4181"/>
                                  </a:lnTo>
                                  <a:lnTo>
                                    <a:pt x="3655" y="4181"/>
                                  </a:lnTo>
                                  <a:lnTo>
                                    <a:pt x="3655" y="4199"/>
                                  </a:lnTo>
                                  <a:lnTo>
                                    <a:pt x="3674" y="4199"/>
                                  </a:lnTo>
                                  <a:lnTo>
                                    <a:pt x="3692" y="4218"/>
                                  </a:lnTo>
                                  <a:lnTo>
                                    <a:pt x="3711" y="4236"/>
                                  </a:lnTo>
                                  <a:lnTo>
                                    <a:pt x="3729" y="4254"/>
                                  </a:lnTo>
                                  <a:lnTo>
                                    <a:pt x="3749" y="4254"/>
                                  </a:lnTo>
                                  <a:lnTo>
                                    <a:pt x="3749" y="4272"/>
                                  </a:lnTo>
                                  <a:lnTo>
                                    <a:pt x="3768" y="4272"/>
                                  </a:lnTo>
                                  <a:lnTo>
                                    <a:pt x="3805" y="4309"/>
                                  </a:lnTo>
                                  <a:lnTo>
                                    <a:pt x="3824" y="4327"/>
                                  </a:lnTo>
                                  <a:lnTo>
                                    <a:pt x="3842" y="4327"/>
                                  </a:lnTo>
                                  <a:lnTo>
                                    <a:pt x="3842" y="4345"/>
                                  </a:lnTo>
                                  <a:lnTo>
                                    <a:pt x="3861" y="4345"/>
                                  </a:lnTo>
                                  <a:lnTo>
                                    <a:pt x="3879" y="4363"/>
                                  </a:lnTo>
                                  <a:lnTo>
                                    <a:pt x="3899" y="4363"/>
                                  </a:lnTo>
                                  <a:lnTo>
                                    <a:pt x="3899" y="4381"/>
                                  </a:lnTo>
                                  <a:lnTo>
                                    <a:pt x="3918" y="4381"/>
                                  </a:lnTo>
                                  <a:lnTo>
                                    <a:pt x="3918" y="4400"/>
                                  </a:lnTo>
                                  <a:lnTo>
                                    <a:pt x="3936" y="4400"/>
                                  </a:lnTo>
                                  <a:lnTo>
                                    <a:pt x="3936" y="4418"/>
                                  </a:lnTo>
                                  <a:lnTo>
                                    <a:pt x="3955" y="4418"/>
                                  </a:lnTo>
                                  <a:lnTo>
                                    <a:pt x="3974" y="4436"/>
                                  </a:lnTo>
                                  <a:lnTo>
                                    <a:pt x="3992" y="4436"/>
                                  </a:lnTo>
                                  <a:lnTo>
                                    <a:pt x="3992" y="4454"/>
                                  </a:lnTo>
                                  <a:lnTo>
                                    <a:pt x="4011" y="4454"/>
                                  </a:lnTo>
                                  <a:lnTo>
                                    <a:pt x="4011" y="4473"/>
                                  </a:lnTo>
                                  <a:lnTo>
                                    <a:pt x="4029" y="4473"/>
                                  </a:lnTo>
                                  <a:lnTo>
                                    <a:pt x="4049" y="4491"/>
                                  </a:lnTo>
                                  <a:lnTo>
                                    <a:pt x="4068" y="4491"/>
                                  </a:lnTo>
                                  <a:lnTo>
                                    <a:pt x="4142" y="4381"/>
                                  </a:lnTo>
                                  <a:lnTo>
                                    <a:pt x="4124" y="4363"/>
                                  </a:lnTo>
                                  <a:lnTo>
                                    <a:pt x="4105" y="4363"/>
                                  </a:lnTo>
                                  <a:lnTo>
                                    <a:pt x="4105" y="4345"/>
                                  </a:lnTo>
                                  <a:lnTo>
                                    <a:pt x="4086" y="4345"/>
                                  </a:lnTo>
                                  <a:lnTo>
                                    <a:pt x="4086" y="4327"/>
                                  </a:lnTo>
                                  <a:lnTo>
                                    <a:pt x="4068" y="4327"/>
                                  </a:lnTo>
                                  <a:lnTo>
                                    <a:pt x="4068" y="4309"/>
                                  </a:lnTo>
                                  <a:lnTo>
                                    <a:pt x="4049" y="4309"/>
                                  </a:lnTo>
                                  <a:lnTo>
                                    <a:pt x="4029" y="4290"/>
                                  </a:lnTo>
                                  <a:lnTo>
                                    <a:pt x="4011" y="4290"/>
                                  </a:lnTo>
                                  <a:lnTo>
                                    <a:pt x="4011" y="4272"/>
                                  </a:lnTo>
                                  <a:lnTo>
                                    <a:pt x="3992" y="4272"/>
                                  </a:lnTo>
                                  <a:lnTo>
                                    <a:pt x="3974" y="4254"/>
                                  </a:lnTo>
                                  <a:lnTo>
                                    <a:pt x="3955" y="4236"/>
                                  </a:lnTo>
                                  <a:lnTo>
                                    <a:pt x="3936" y="4236"/>
                                  </a:lnTo>
                                  <a:lnTo>
                                    <a:pt x="3936" y="4218"/>
                                  </a:lnTo>
                                  <a:lnTo>
                                    <a:pt x="3918" y="4218"/>
                                  </a:lnTo>
                                  <a:lnTo>
                                    <a:pt x="3899" y="4199"/>
                                  </a:lnTo>
                                  <a:lnTo>
                                    <a:pt x="3879" y="4199"/>
                                  </a:lnTo>
                                  <a:lnTo>
                                    <a:pt x="3879" y="4181"/>
                                  </a:lnTo>
                                  <a:lnTo>
                                    <a:pt x="3861" y="4163"/>
                                  </a:lnTo>
                                  <a:lnTo>
                                    <a:pt x="3842" y="4163"/>
                                  </a:lnTo>
                                  <a:lnTo>
                                    <a:pt x="3842" y="4145"/>
                                  </a:lnTo>
                                  <a:lnTo>
                                    <a:pt x="3824" y="4145"/>
                                  </a:lnTo>
                                  <a:lnTo>
                                    <a:pt x="3805" y="4125"/>
                                  </a:lnTo>
                                  <a:lnTo>
                                    <a:pt x="3786" y="4107"/>
                                  </a:lnTo>
                                  <a:lnTo>
                                    <a:pt x="3768" y="4089"/>
                                  </a:lnTo>
                                  <a:lnTo>
                                    <a:pt x="3749" y="4089"/>
                                  </a:lnTo>
                                  <a:lnTo>
                                    <a:pt x="3749" y="4071"/>
                                  </a:lnTo>
                                  <a:lnTo>
                                    <a:pt x="3729" y="4071"/>
                                  </a:lnTo>
                                  <a:lnTo>
                                    <a:pt x="3729" y="4053"/>
                                  </a:lnTo>
                                  <a:lnTo>
                                    <a:pt x="3711" y="4053"/>
                                  </a:lnTo>
                                  <a:lnTo>
                                    <a:pt x="3674" y="4016"/>
                                  </a:lnTo>
                                  <a:lnTo>
                                    <a:pt x="3655" y="4016"/>
                                  </a:lnTo>
                                  <a:lnTo>
                                    <a:pt x="3655" y="3998"/>
                                  </a:lnTo>
                                  <a:lnTo>
                                    <a:pt x="3636" y="3998"/>
                                  </a:lnTo>
                                  <a:lnTo>
                                    <a:pt x="3636" y="3980"/>
                                  </a:lnTo>
                                  <a:lnTo>
                                    <a:pt x="3618" y="3980"/>
                                  </a:lnTo>
                                  <a:lnTo>
                                    <a:pt x="3599" y="3962"/>
                                  </a:lnTo>
                                  <a:lnTo>
                                    <a:pt x="3599" y="3943"/>
                                  </a:lnTo>
                                  <a:lnTo>
                                    <a:pt x="3581" y="3943"/>
                                  </a:lnTo>
                                  <a:lnTo>
                                    <a:pt x="3561" y="3925"/>
                                  </a:lnTo>
                                  <a:lnTo>
                                    <a:pt x="3542" y="3925"/>
                                  </a:lnTo>
                                  <a:lnTo>
                                    <a:pt x="3542" y="3907"/>
                                  </a:lnTo>
                                  <a:lnTo>
                                    <a:pt x="3524" y="3889"/>
                                  </a:lnTo>
                                  <a:lnTo>
                                    <a:pt x="3505" y="3889"/>
                                  </a:lnTo>
                                  <a:lnTo>
                                    <a:pt x="3505" y="3870"/>
                                  </a:lnTo>
                                  <a:lnTo>
                                    <a:pt x="3486" y="3870"/>
                                  </a:lnTo>
                                  <a:lnTo>
                                    <a:pt x="3486" y="3852"/>
                                  </a:lnTo>
                                  <a:lnTo>
                                    <a:pt x="3468" y="3852"/>
                                  </a:lnTo>
                                  <a:lnTo>
                                    <a:pt x="3468" y="3834"/>
                                  </a:lnTo>
                                  <a:lnTo>
                                    <a:pt x="3449" y="3834"/>
                                  </a:lnTo>
                                  <a:lnTo>
                                    <a:pt x="3431" y="3816"/>
                                  </a:lnTo>
                                  <a:lnTo>
                                    <a:pt x="3411" y="3798"/>
                                  </a:lnTo>
                                  <a:lnTo>
                                    <a:pt x="3374" y="3761"/>
                                  </a:lnTo>
                                  <a:lnTo>
                                    <a:pt x="3355" y="3742"/>
                                  </a:lnTo>
                                  <a:lnTo>
                                    <a:pt x="3336" y="3742"/>
                                  </a:lnTo>
                                  <a:lnTo>
                                    <a:pt x="3336" y="3724"/>
                                  </a:lnTo>
                                  <a:lnTo>
                                    <a:pt x="3318" y="3724"/>
                                  </a:lnTo>
                                  <a:lnTo>
                                    <a:pt x="3318" y="3707"/>
                                  </a:lnTo>
                                  <a:lnTo>
                                    <a:pt x="3299" y="3707"/>
                                  </a:lnTo>
                                  <a:lnTo>
                                    <a:pt x="3299" y="3687"/>
                                  </a:lnTo>
                                  <a:lnTo>
                                    <a:pt x="3281" y="3687"/>
                                  </a:lnTo>
                                  <a:lnTo>
                                    <a:pt x="3281" y="3669"/>
                                  </a:lnTo>
                                  <a:lnTo>
                                    <a:pt x="3261" y="3669"/>
                                  </a:lnTo>
                                  <a:lnTo>
                                    <a:pt x="3261" y="3651"/>
                                  </a:lnTo>
                                  <a:lnTo>
                                    <a:pt x="3242" y="3651"/>
                                  </a:lnTo>
                                  <a:lnTo>
                                    <a:pt x="3242" y="3633"/>
                                  </a:lnTo>
                                  <a:lnTo>
                                    <a:pt x="3224" y="3633"/>
                                  </a:lnTo>
                                  <a:lnTo>
                                    <a:pt x="3224" y="3614"/>
                                  </a:lnTo>
                                  <a:lnTo>
                                    <a:pt x="3205" y="3614"/>
                                  </a:lnTo>
                                  <a:lnTo>
                                    <a:pt x="3205" y="3596"/>
                                  </a:lnTo>
                                  <a:lnTo>
                                    <a:pt x="3186" y="3596"/>
                                  </a:lnTo>
                                  <a:lnTo>
                                    <a:pt x="3186" y="3578"/>
                                  </a:lnTo>
                                  <a:lnTo>
                                    <a:pt x="3168" y="3578"/>
                                  </a:lnTo>
                                  <a:lnTo>
                                    <a:pt x="3168" y="3560"/>
                                  </a:lnTo>
                                  <a:lnTo>
                                    <a:pt x="3149" y="3560"/>
                                  </a:lnTo>
                                  <a:lnTo>
                                    <a:pt x="3149" y="3542"/>
                                  </a:lnTo>
                                  <a:lnTo>
                                    <a:pt x="3131" y="3542"/>
                                  </a:lnTo>
                                  <a:lnTo>
                                    <a:pt x="3131" y="3523"/>
                                  </a:lnTo>
                                  <a:lnTo>
                                    <a:pt x="3111" y="3523"/>
                                  </a:lnTo>
                                  <a:lnTo>
                                    <a:pt x="3111" y="3505"/>
                                  </a:lnTo>
                                  <a:lnTo>
                                    <a:pt x="3092" y="3505"/>
                                  </a:lnTo>
                                  <a:lnTo>
                                    <a:pt x="3092" y="3487"/>
                                  </a:lnTo>
                                  <a:lnTo>
                                    <a:pt x="3074" y="3487"/>
                                  </a:lnTo>
                                  <a:lnTo>
                                    <a:pt x="3074" y="3469"/>
                                  </a:lnTo>
                                  <a:lnTo>
                                    <a:pt x="3055" y="3469"/>
                                  </a:lnTo>
                                  <a:lnTo>
                                    <a:pt x="3055" y="3450"/>
                                  </a:lnTo>
                                  <a:lnTo>
                                    <a:pt x="3036" y="3450"/>
                                  </a:lnTo>
                                  <a:lnTo>
                                    <a:pt x="3036" y="3432"/>
                                  </a:lnTo>
                                  <a:lnTo>
                                    <a:pt x="3018" y="3432"/>
                                  </a:lnTo>
                                  <a:lnTo>
                                    <a:pt x="3018" y="3414"/>
                                  </a:lnTo>
                                  <a:lnTo>
                                    <a:pt x="2999" y="3414"/>
                                  </a:lnTo>
                                  <a:lnTo>
                                    <a:pt x="2999" y="3396"/>
                                  </a:lnTo>
                                  <a:lnTo>
                                    <a:pt x="2981" y="3396"/>
                                  </a:lnTo>
                                  <a:lnTo>
                                    <a:pt x="2981" y="3378"/>
                                  </a:lnTo>
                                  <a:lnTo>
                                    <a:pt x="2961" y="3378"/>
                                  </a:lnTo>
                                  <a:lnTo>
                                    <a:pt x="2961" y="3359"/>
                                  </a:lnTo>
                                  <a:lnTo>
                                    <a:pt x="2942" y="3341"/>
                                  </a:lnTo>
                                  <a:lnTo>
                                    <a:pt x="2924" y="3341"/>
                                  </a:lnTo>
                                  <a:lnTo>
                                    <a:pt x="2924" y="3323"/>
                                  </a:lnTo>
                                  <a:lnTo>
                                    <a:pt x="2905" y="3305"/>
                                  </a:lnTo>
                                  <a:lnTo>
                                    <a:pt x="2887" y="3305"/>
                                  </a:lnTo>
                                  <a:lnTo>
                                    <a:pt x="2887" y="3287"/>
                                  </a:lnTo>
                                  <a:lnTo>
                                    <a:pt x="2868" y="3267"/>
                                  </a:lnTo>
                                  <a:lnTo>
                                    <a:pt x="2868" y="3249"/>
                                  </a:lnTo>
                                  <a:lnTo>
                                    <a:pt x="2849" y="3249"/>
                                  </a:lnTo>
                                  <a:lnTo>
                                    <a:pt x="2831" y="3231"/>
                                  </a:lnTo>
                                  <a:lnTo>
                                    <a:pt x="2831" y="3213"/>
                                  </a:lnTo>
                                  <a:lnTo>
                                    <a:pt x="2811" y="3213"/>
                                  </a:lnTo>
                                  <a:lnTo>
                                    <a:pt x="2811" y="3194"/>
                                  </a:lnTo>
                                  <a:lnTo>
                                    <a:pt x="2792" y="3194"/>
                                  </a:lnTo>
                                  <a:lnTo>
                                    <a:pt x="2792" y="3176"/>
                                  </a:lnTo>
                                  <a:lnTo>
                                    <a:pt x="2774" y="3176"/>
                                  </a:lnTo>
                                  <a:lnTo>
                                    <a:pt x="2774" y="3158"/>
                                  </a:lnTo>
                                  <a:lnTo>
                                    <a:pt x="2755" y="3158"/>
                                  </a:lnTo>
                                  <a:lnTo>
                                    <a:pt x="2755" y="3140"/>
                                  </a:lnTo>
                                  <a:lnTo>
                                    <a:pt x="2737" y="3140"/>
                                  </a:lnTo>
                                  <a:lnTo>
                                    <a:pt x="2737" y="3122"/>
                                  </a:lnTo>
                                  <a:lnTo>
                                    <a:pt x="2718" y="3103"/>
                                  </a:lnTo>
                                  <a:lnTo>
                                    <a:pt x="2699" y="3085"/>
                                  </a:lnTo>
                                  <a:lnTo>
                                    <a:pt x="2699" y="3067"/>
                                  </a:lnTo>
                                  <a:lnTo>
                                    <a:pt x="2681" y="3067"/>
                                  </a:lnTo>
                                  <a:lnTo>
                                    <a:pt x="2681" y="3049"/>
                                  </a:lnTo>
                                  <a:lnTo>
                                    <a:pt x="2661" y="3049"/>
                                  </a:lnTo>
                                  <a:lnTo>
                                    <a:pt x="2661" y="3031"/>
                                  </a:lnTo>
                                  <a:lnTo>
                                    <a:pt x="2642" y="3031"/>
                                  </a:lnTo>
                                </a:path>
                              </a:pathLst>
                            </a:custGeom>
                            <a:noFill/>
                            <a:ln w="117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378"/>
                        <wpg:cNvGrpSpPr>
                          <a:grpSpLocks/>
                        </wpg:cNvGrpSpPr>
                        <wpg:grpSpPr bwMode="auto">
                          <a:xfrm>
                            <a:off x="1423" y="3942"/>
                            <a:ext cx="2849" cy="3580"/>
                            <a:chOff x="1423" y="3942"/>
                            <a:chExt cx="2849" cy="3580"/>
                          </a:xfrm>
                        </wpg:grpSpPr>
                        <wps:wsp>
                          <wps:cNvPr id="1607" name="Freeform 1379"/>
                          <wps:cNvSpPr>
                            <a:spLocks/>
                          </wps:cNvSpPr>
                          <wps:spPr bwMode="auto">
                            <a:xfrm>
                              <a:off x="1423" y="3942"/>
                              <a:ext cx="2849" cy="3580"/>
                            </a:xfrm>
                            <a:custGeom>
                              <a:avLst/>
                              <a:gdLst>
                                <a:gd name="T0" fmla="+- 0 4272 1423"/>
                                <a:gd name="T1" fmla="*/ T0 w 2849"/>
                                <a:gd name="T2" fmla="+- 0 7522 3942"/>
                                <a:gd name="T3" fmla="*/ 7522 h 3580"/>
                                <a:gd name="T4" fmla="+- 0 4272 1423"/>
                                <a:gd name="T5" fmla="*/ T4 w 2849"/>
                                <a:gd name="T6" fmla="+- 0 7503 3942"/>
                                <a:gd name="T7" fmla="*/ 7503 h 3580"/>
                                <a:gd name="T8" fmla="+- 0 4254 1423"/>
                                <a:gd name="T9" fmla="*/ T8 w 2849"/>
                                <a:gd name="T10" fmla="+- 0 7485 3942"/>
                                <a:gd name="T11" fmla="*/ 7485 h 3580"/>
                                <a:gd name="T12" fmla="+- 0 4235 1423"/>
                                <a:gd name="T13" fmla="*/ T12 w 2849"/>
                                <a:gd name="T14" fmla="+- 0 7467 3942"/>
                                <a:gd name="T15" fmla="*/ 7467 h 3580"/>
                                <a:gd name="T16" fmla="+- 0 4217 1423"/>
                                <a:gd name="T17" fmla="*/ T16 w 2849"/>
                                <a:gd name="T18" fmla="+- 0 7449 3942"/>
                                <a:gd name="T19" fmla="*/ 7449 h 3580"/>
                                <a:gd name="T20" fmla="+- 0 4217 1423"/>
                                <a:gd name="T21" fmla="*/ T20 w 2849"/>
                                <a:gd name="T22" fmla="+- 0 7430 3942"/>
                                <a:gd name="T23" fmla="*/ 7430 h 3580"/>
                                <a:gd name="T24" fmla="+- 0 4198 1423"/>
                                <a:gd name="T25" fmla="*/ T24 w 2849"/>
                                <a:gd name="T26" fmla="+- 0 7430 3942"/>
                                <a:gd name="T27" fmla="*/ 7430 h 3580"/>
                                <a:gd name="T28" fmla="+- 0 4198 1423"/>
                                <a:gd name="T29" fmla="*/ T28 w 2849"/>
                                <a:gd name="T30" fmla="+- 0 7412 3942"/>
                                <a:gd name="T31" fmla="*/ 7412 h 3580"/>
                                <a:gd name="T32" fmla="+- 0 4179 1423"/>
                                <a:gd name="T33" fmla="*/ T32 w 2849"/>
                                <a:gd name="T34" fmla="+- 0 7412 3942"/>
                                <a:gd name="T35" fmla="*/ 7412 h 3580"/>
                                <a:gd name="T36" fmla="+- 0 4179 1423"/>
                                <a:gd name="T37" fmla="*/ T36 w 2849"/>
                                <a:gd name="T38" fmla="+- 0 7394 3942"/>
                                <a:gd name="T39" fmla="*/ 7394 h 3580"/>
                                <a:gd name="T40" fmla="+- 0 4161 1423"/>
                                <a:gd name="T41" fmla="*/ T40 w 2849"/>
                                <a:gd name="T42" fmla="+- 0 7376 3942"/>
                                <a:gd name="T43" fmla="*/ 7376 h 3580"/>
                                <a:gd name="T44" fmla="+- 0 4141 1423"/>
                                <a:gd name="T45" fmla="*/ T44 w 2849"/>
                                <a:gd name="T46" fmla="+- 0 7358 3942"/>
                                <a:gd name="T47" fmla="*/ 7358 h 3580"/>
                                <a:gd name="T48" fmla="+- 0 4141 1423"/>
                                <a:gd name="T49" fmla="*/ T48 w 2849"/>
                                <a:gd name="T50" fmla="+- 0 7338 3942"/>
                                <a:gd name="T51" fmla="*/ 7338 h 3580"/>
                                <a:gd name="T52" fmla="+- 0 4122 1423"/>
                                <a:gd name="T53" fmla="*/ T52 w 2849"/>
                                <a:gd name="T54" fmla="+- 0 7338 3942"/>
                                <a:gd name="T55" fmla="*/ 7338 h 3580"/>
                                <a:gd name="T56" fmla="+- 0 4122 1423"/>
                                <a:gd name="T57" fmla="*/ T56 w 2849"/>
                                <a:gd name="T58" fmla="+- 0 7320 3942"/>
                                <a:gd name="T59" fmla="*/ 7320 h 3580"/>
                                <a:gd name="T60" fmla="+- 0 4104 1423"/>
                                <a:gd name="T61" fmla="*/ T60 w 2849"/>
                                <a:gd name="T62" fmla="+- 0 7320 3942"/>
                                <a:gd name="T63" fmla="*/ 7320 h 3580"/>
                                <a:gd name="T64" fmla="+- 0 4104 1423"/>
                                <a:gd name="T65" fmla="*/ T64 w 2849"/>
                                <a:gd name="T66" fmla="+- 0 7302 3942"/>
                                <a:gd name="T67" fmla="*/ 7302 h 3580"/>
                                <a:gd name="T68" fmla="+- 0 4085 1423"/>
                                <a:gd name="T69" fmla="*/ T68 w 2849"/>
                                <a:gd name="T70" fmla="+- 0 7284 3942"/>
                                <a:gd name="T71" fmla="*/ 7284 h 3580"/>
                                <a:gd name="T72" fmla="+- 0 4085 1423"/>
                                <a:gd name="T73" fmla="*/ T72 w 2849"/>
                                <a:gd name="T74" fmla="+- 0 7266 3942"/>
                                <a:gd name="T75" fmla="*/ 7266 h 3580"/>
                                <a:gd name="T76" fmla="+- 0 4067 1423"/>
                                <a:gd name="T77" fmla="*/ T76 w 2849"/>
                                <a:gd name="T78" fmla="+- 0 7266 3942"/>
                                <a:gd name="T79" fmla="*/ 7266 h 3580"/>
                                <a:gd name="T80" fmla="+- 0 3691 1423"/>
                                <a:gd name="T81" fmla="*/ T80 w 2849"/>
                                <a:gd name="T82" fmla="+- 0 6809 3942"/>
                                <a:gd name="T83" fmla="*/ 6809 h 3580"/>
                                <a:gd name="T84" fmla="+- 0 3561 1423"/>
                                <a:gd name="T85" fmla="*/ T84 w 2849"/>
                                <a:gd name="T86" fmla="+- 0 6627 3942"/>
                                <a:gd name="T87" fmla="*/ 6627 h 3580"/>
                                <a:gd name="T88" fmla="+- 0 3391 1423"/>
                                <a:gd name="T89" fmla="*/ T88 w 2849"/>
                                <a:gd name="T90" fmla="+- 0 6426 3942"/>
                                <a:gd name="T91" fmla="*/ 6426 h 3580"/>
                                <a:gd name="T92" fmla="+- 0 3241 1423"/>
                                <a:gd name="T93" fmla="*/ T92 w 2849"/>
                                <a:gd name="T94" fmla="+- 0 6225 3942"/>
                                <a:gd name="T95" fmla="*/ 6225 h 3580"/>
                                <a:gd name="T96" fmla="+- 0 3204 1423"/>
                                <a:gd name="T97" fmla="*/ T96 w 2849"/>
                                <a:gd name="T98" fmla="+- 0 6171 3942"/>
                                <a:gd name="T99" fmla="*/ 6171 h 3580"/>
                                <a:gd name="T100" fmla="+- 0 3017 1423"/>
                                <a:gd name="T101" fmla="*/ T100 w 2849"/>
                                <a:gd name="T102" fmla="+- 0 5933 3942"/>
                                <a:gd name="T103" fmla="*/ 5933 h 3580"/>
                                <a:gd name="T104" fmla="+- 0 2867 1423"/>
                                <a:gd name="T105" fmla="*/ T104 w 2849"/>
                                <a:gd name="T106" fmla="+- 0 5751 3942"/>
                                <a:gd name="T107" fmla="*/ 5751 h 3580"/>
                                <a:gd name="T108" fmla="+- 0 2735 1423"/>
                                <a:gd name="T109" fmla="*/ T108 w 2849"/>
                                <a:gd name="T110" fmla="+- 0 5567 3942"/>
                                <a:gd name="T111" fmla="*/ 5567 h 3580"/>
                                <a:gd name="T112" fmla="+- 0 2586 1423"/>
                                <a:gd name="T113" fmla="*/ T112 w 2849"/>
                                <a:gd name="T114" fmla="+- 0 5404 3942"/>
                                <a:gd name="T115" fmla="*/ 5404 h 3580"/>
                                <a:gd name="T116" fmla="+- 0 2454 1423"/>
                                <a:gd name="T117" fmla="*/ T116 w 2849"/>
                                <a:gd name="T118" fmla="+- 0 5240 3942"/>
                                <a:gd name="T119" fmla="*/ 5240 h 3580"/>
                                <a:gd name="T120" fmla="+- 0 2210 1423"/>
                                <a:gd name="T121" fmla="*/ T120 w 2849"/>
                                <a:gd name="T122" fmla="+- 0 4929 3942"/>
                                <a:gd name="T123" fmla="*/ 4929 h 3580"/>
                                <a:gd name="T124" fmla="+- 0 2080 1423"/>
                                <a:gd name="T125" fmla="*/ T124 w 2849"/>
                                <a:gd name="T126" fmla="+- 0 4764 3942"/>
                                <a:gd name="T127" fmla="*/ 4764 h 3580"/>
                                <a:gd name="T128" fmla="+- 0 1930 1423"/>
                                <a:gd name="T129" fmla="*/ T128 w 2849"/>
                                <a:gd name="T130" fmla="+- 0 4564 3942"/>
                                <a:gd name="T131" fmla="*/ 4564 h 3580"/>
                                <a:gd name="T132" fmla="+- 0 1780 1423"/>
                                <a:gd name="T133" fmla="*/ T132 w 2849"/>
                                <a:gd name="T134" fmla="+- 0 4400 3942"/>
                                <a:gd name="T135" fmla="*/ 4400 h 3580"/>
                                <a:gd name="T136" fmla="+- 0 1648 1423"/>
                                <a:gd name="T137" fmla="*/ T136 w 2849"/>
                                <a:gd name="T138" fmla="+- 0 4216 3942"/>
                                <a:gd name="T139" fmla="*/ 4216 h 3580"/>
                                <a:gd name="T140" fmla="+- 0 1498 1423"/>
                                <a:gd name="T141" fmla="*/ T140 w 2849"/>
                                <a:gd name="T142" fmla="+- 0 4034 3942"/>
                                <a:gd name="T143" fmla="*/ 4034 h 3580"/>
                                <a:gd name="T144" fmla="+- 0 1423 1423"/>
                                <a:gd name="T145" fmla="*/ T144 w 2849"/>
                                <a:gd name="T146" fmla="+- 0 3942 3942"/>
                                <a:gd name="T147" fmla="*/ 3942 h 3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849" h="3580">
                                  <a:moveTo>
                                    <a:pt x="2849" y="3580"/>
                                  </a:moveTo>
                                  <a:lnTo>
                                    <a:pt x="2849" y="3561"/>
                                  </a:lnTo>
                                  <a:lnTo>
                                    <a:pt x="2831" y="3543"/>
                                  </a:lnTo>
                                  <a:lnTo>
                                    <a:pt x="2812" y="3525"/>
                                  </a:lnTo>
                                  <a:lnTo>
                                    <a:pt x="2794" y="3507"/>
                                  </a:lnTo>
                                  <a:lnTo>
                                    <a:pt x="2794" y="3488"/>
                                  </a:lnTo>
                                  <a:lnTo>
                                    <a:pt x="2775" y="3488"/>
                                  </a:lnTo>
                                  <a:lnTo>
                                    <a:pt x="2775" y="3470"/>
                                  </a:lnTo>
                                  <a:lnTo>
                                    <a:pt x="2756" y="3470"/>
                                  </a:lnTo>
                                  <a:lnTo>
                                    <a:pt x="2756" y="3452"/>
                                  </a:lnTo>
                                  <a:lnTo>
                                    <a:pt x="2738" y="3434"/>
                                  </a:lnTo>
                                  <a:lnTo>
                                    <a:pt x="2718" y="3416"/>
                                  </a:lnTo>
                                  <a:lnTo>
                                    <a:pt x="2718" y="3396"/>
                                  </a:lnTo>
                                  <a:lnTo>
                                    <a:pt x="2699" y="3396"/>
                                  </a:lnTo>
                                  <a:lnTo>
                                    <a:pt x="2699" y="3378"/>
                                  </a:lnTo>
                                  <a:lnTo>
                                    <a:pt x="2681" y="3378"/>
                                  </a:lnTo>
                                  <a:lnTo>
                                    <a:pt x="2681" y="3360"/>
                                  </a:lnTo>
                                  <a:lnTo>
                                    <a:pt x="2662" y="3342"/>
                                  </a:lnTo>
                                  <a:lnTo>
                                    <a:pt x="2662" y="3324"/>
                                  </a:lnTo>
                                  <a:lnTo>
                                    <a:pt x="2644" y="3324"/>
                                  </a:lnTo>
                                  <a:lnTo>
                                    <a:pt x="2268" y="2867"/>
                                  </a:lnTo>
                                  <a:lnTo>
                                    <a:pt x="2138" y="2685"/>
                                  </a:lnTo>
                                  <a:lnTo>
                                    <a:pt x="1968" y="2484"/>
                                  </a:lnTo>
                                  <a:lnTo>
                                    <a:pt x="1818" y="2283"/>
                                  </a:lnTo>
                                  <a:lnTo>
                                    <a:pt x="1781" y="2229"/>
                                  </a:lnTo>
                                  <a:lnTo>
                                    <a:pt x="1594" y="1991"/>
                                  </a:lnTo>
                                  <a:lnTo>
                                    <a:pt x="1444" y="1809"/>
                                  </a:lnTo>
                                  <a:lnTo>
                                    <a:pt x="1312" y="1625"/>
                                  </a:lnTo>
                                  <a:lnTo>
                                    <a:pt x="1163" y="1462"/>
                                  </a:lnTo>
                                  <a:lnTo>
                                    <a:pt x="1031" y="1298"/>
                                  </a:lnTo>
                                  <a:lnTo>
                                    <a:pt x="787" y="987"/>
                                  </a:lnTo>
                                  <a:lnTo>
                                    <a:pt x="657" y="822"/>
                                  </a:lnTo>
                                  <a:lnTo>
                                    <a:pt x="507" y="622"/>
                                  </a:lnTo>
                                  <a:lnTo>
                                    <a:pt x="357" y="458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376"/>
                        <wpg:cNvGrpSpPr>
                          <a:grpSpLocks/>
                        </wpg:cNvGrpSpPr>
                        <wpg:grpSpPr bwMode="auto">
                          <a:xfrm>
                            <a:off x="10628" y="7156"/>
                            <a:ext cx="122" cy="146"/>
                            <a:chOff x="10628" y="7156"/>
                            <a:chExt cx="122" cy="146"/>
                          </a:xfrm>
                        </wpg:grpSpPr>
                        <wps:wsp>
                          <wps:cNvPr id="1609" name="Freeform 1377"/>
                          <wps:cNvSpPr>
                            <a:spLocks/>
                          </wps:cNvSpPr>
                          <wps:spPr bwMode="auto">
                            <a:xfrm>
                              <a:off x="10628" y="7156"/>
                              <a:ext cx="122" cy="146"/>
                            </a:xfrm>
                            <a:custGeom>
                              <a:avLst/>
                              <a:gdLst>
                                <a:gd name="T0" fmla="+- 0 10750 10628"/>
                                <a:gd name="T1" fmla="*/ T0 w 122"/>
                                <a:gd name="T2" fmla="+- 0 7193 7156"/>
                                <a:gd name="T3" fmla="*/ 7193 h 146"/>
                                <a:gd name="T4" fmla="+- 0 10647 10628"/>
                                <a:gd name="T5" fmla="*/ T4 w 122"/>
                                <a:gd name="T6" fmla="+- 0 7193 7156"/>
                                <a:gd name="T7" fmla="*/ 7193 h 146"/>
                                <a:gd name="T8" fmla="+- 0 10647 10628"/>
                                <a:gd name="T9" fmla="*/ T8 w 122"/>
                                <a:gd name="T10" fmla="+- 0 7174 7156"/>
                                <a:gd name="T11" fmla="*/ 7174 h 146"/>
                                <a:gd name="T12" fmla="+- 0 10628 10628"/>
                                <a:gd name="T13" fmla="*/ T12 w 122"/>
                                <a:gd name="T14" fmla="+- 0 7174 7156"/>
                                <a:gd name="T15" fmla="*/ 7174 h 146"/>
                                <a:gd name="T16" fmla="+- 0 10628 10628"/>
                                <a:gd name="T17" fmla="*/ T16 w 122"/>
                                <a:gd name="T18" fmla="+- 0 7156 7156"/>
                                <a:gd name="T19" fmla="*/ 715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46">
                                  <a:moveTo>
                                    <a:pt x="122" y="37"/>
                                  </a:moveTo>
                                  <a:lnTo>
                                    <a:pt x="19" y="37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374"/>
                        <wpg:cNvGrpSpPr>
                          <a:grpSpLocks/>
                        </wpg:cNvGrpSpPr>
                        <wpg:grpSpPr bwMode="auto">
                          <a:xfrm>
                            <a:off x="10590" y="7102"/>
                            <a:ext cx="56" cy="383"/>
                            <a:chOff x="10590" y="7102"/>
                            <a:chExt cx="56" cy="383"/>
                          </a:xfrm>
                        </wpg:grpSpPr>
                        <wps:wsp>
                          <wps:cNvPr id="1611" name="Freeform 1375"/>
                          <wps:cNvSpPr>
                            <a:spLocks/>
                          </wps:cNvSpPr>
                          <wps:spPr bwMode="auto">
                            <a:xfrm>
                              <a:off x="10590" y="7102"/>
                              <a:ext cx="56" cy="383"/>
                            </a:xfrm>
                            <a:custGeom>
                              <a:avLst/>
                              <a:gdLst>
                                <a:gd name="T0" fmla="+- 0 10628 10590"/>
                                <a:gd name="T1" fmla="*/ T0 w 56"/>
                                <a:gd name="T2" fmla="+- 0 7156 7102"/>
                                <a:gd name="T3" fmla="*/ 7156 h 383"/>
                                <a:gd name="T4" fmla="+- 0 10608 10590"/>
                                <a:gd name="T5" fmla="*/ T4 w 56"/>
                                <a:gd name="T6" fmla="+- 0 7156 7102"/>
                                <a:gd name="T7" fmla="*/ 7156 h 383"/>
                                <a:gd name="T8" fmla="+- 0 10608 10590"/>
                                <a:gd name="T9" fmla="*/ T8 w 56"/>
                                <a:gd name="T10" fmla="+- 0 7120 7102"/>
                                <a:gd name="T11" fmla="*/ 7120 h 383"/>
                                <a:gd name="T12" fmla="+- 0 10590 10590"/>
                                <a:gd name="T13" fmla="*/ T12 w 56"/>
                                <a:gd name="T14" fmla="+- 0 7120 7102"/>
                                <a:gd name="T15" fmla="*/ 7120 h 383"/>
                                <a:gd name="T16" fmla="+- 0 10590 10590"/>
                                <a:gd name="T17" fmla="*/ T16 w 56"/>
                                <a:gd name="T18" fmla="+- 0 7102 7102"/>
                                <a:gd name="T19" fmla="*/ 7102 h 383"/>
                                <a:gd name="T20" fmla="+- 0 10608 10590"/>
                                <a:gd name="T21" fmla="*/ T20 w 56"/>
                                <a:gd name="T22" fmla="+- 0 7485 7102"/>
                                <a:gd name="T23" fmla="*/ 7485 h 383"/>
                                <a:gd name="T24" fmla="+- 0 10608 10590"/>
                                <a:gd name="T25" fmla="*/ T24 w 56"/>
                                <a:gd name="T26" fmla="+- 0 7449 7102"/>
                                <a:gd name="T27" fmla="*/ 7449 h 383"/>
                                <a:gd name="T28" fmla="+- 0 10628 10590"/>
                                <a:gd name="T29" fmla="*/ T28 w 56"/>
                                <a:gd name="T30" fmla="+- 0 7449 7102"/>
                                <a:gd name="T31" fmla="*/ 7449 h 383"/>
                                <a:gd name="T32" fmla="+- 0 10628 10590"/>
                                <a:gd name="T33" fmla="*/ T32 w 56"/>
                                <a:gd name="T34" fmla="+- 0 7429 7102"/>
                                <a:gd name="T35" fmla="*/ 7429 h 383"/>
                                <a:gd name="T36" fmla="+- 0 10647 10590"/>
                                <a:gd name="T37" fmla="*/ T36 w 56"/>
                                <a:gd name="T38" fmla="+- 0 7429 7102"/>
                                <a:gd name="T39" fmla="*/ 7429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383">
                                  <a:moveTo>
                                    <a:pt x="38" y="54"/>
                                  </a:moveTo>
                                  <a:lnTo>
                                    <a:pt x="18" y="5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83"/>
                                  </a:lnTo>
                                  <a:lnTo>
                                    <a:pt x="18" y="347"/>
                                  </a:lnTo>
                                  <a:lnTo>
                                    <a:pt x="38" y="347"/>
                                  </a:lnTo>
                                  <a:lnTo>
                                    <a:pt x="38" y="327"/>
                                  </a:lnTo>
                                  <a:lnTo>
                                    <a:pt x="57" y="327"/>
                                  </a:lnTo>
                                </a:path>
                              </a:pathLst>
                            </a:custGeom>
                            <a:noFill/>
                            <a:ln w="11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372"/>
                        <wpg:cNvGrpSpPr>
                          <a:grpSpLocks/>
                        </wpg:cNvGrpSpPr>
                        <wpg:grpSpPr bwMode="auto">
                          <a:xfrm>
                            <a:off x="10647" y="7358"/>
                            <a:ext cx="103" cy="145"/>
                            <a:chOff x="10647" y="7358"/>
                            <a:chExt cx="103" cy="145"/>
                          </a:xfrm>
                        </wpg:grpSpPr>
                        <wps:wsp>
                          <wps:cNvPr id="1613" name="Freeform 1373"/>
                          <wps:cNvSpPr>
                            <a:spLocks/>
                          </wps:cNvSpPr>
                          <wps:spPr bwMode="auto">
                            <a:xfrm>
                              <a:off x="10647" y="7358"/>
                              <a:ext cx="103" cy="145"/>
                            </a:xfrm>
                            <a:custGeom>
                              <a:avLst/>
                              <a:gdLst>
                                <a:gd name="T0" fmla="+- 0 10647 10647"/>
                                <a:gd name="T1" fmla="*/ T0 w 103"/>
                                <a:gd name="T2" fmla="+- 0 7430 7358"/>
                                <a:gd name="T3" fmla="*/ 7430 h 145"/>
                                <a:gd name="T4" fmla="+- 0 10647 10647"/>
                                <a:gd name="T5" fmla="*/ T4 w 103"/>
                                <a:gd name="T6" fmla="+- 0 7412 7358"/>
                                <a:gd name="T7" fmla="*/ 7412 h 145"/>
                                <a:gd name="T8" fmla="+- 0 10684 10647"/>
                                <a:gd name="T9" fmla="*/ T8 w 103"/>
                                <a:gd name="T10" fmla="+- 0 7412 7358"/>
                                <a:gd name="T11" fmla="*/ 7412 h 145"/>
                                <a:gd name="T12" fmla="+- 0 10684 10647"/>
                                <a:gd name="T13" fmla="*/ T12 w 103"/>
                                <a:gd name="T14" fmla="+- 0 7394 7358"/>
                                <a:gd name="T15" fmla="*/ 7394 h 145"/>
                                <a:gd name="T16" fmla="+- 0 10721 10647"/>
                                <a:gd name="T17" fmla="*/ T16 w 103"/>
                                <a:gd name="T18" fmla="+- 0 7358 7358"/>
                                <a:gd name="T19" fmla="*/ 7358 h 145"/>
                                <a:gd name="T20" fmla="+- 0 10750 10647"/>
                                <a:gd name="T21" fmla="*/ T20 w 103"/>
                                <a:gd name="T22" fmla="+- 0 7358 7358"/>
                                <a:gd name="T23" fmla="*/ 735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" h="145">
                                  <a:moveTo>
                                    <a:pt x="0" y="72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11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370"/>
                        <wpg:cNvGrpSpPr>
                          <a:grpSpLocks/>
                        </wpg:cNvGrpSpPr>
                        <wpg:grpSpPr bwMode="auto">
                          <a:xfrm>
                            <a:off x="1873" y="1331"/>
                            <a:ext cx="563" cy="640"/>
                            <a:chOff x="1873" y="1331"/>
                            <a:chExt cx="563" cy="640"/>
                          </a:xfrm>
                        </wpg:grpSpPr>
                        <wps:wsp>
                          <wps:cNvPr id="1615" name="Freeform 1371"/>
                          <wps:cNvSpPr>
                            <a:spLocks/>
                          </wps:cNvSpPr>
                          <wps:spPr bwMode="auto">
                            <a:xfrm>
                              <a:off x="1873" y="1331"/>
                              <a:ext cx="563" cy="640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563"/>
                                <a:gd name="T2" fmla="+- 0 1404 1331"/>
                                <a:gd name="T3" fmla="*/ 1404 h 640"/>
                                <a:gd name="T4" fmla="+- 0 2061 1873"/>
                                <a:gd name="T5" fmla="*/ T4 w 563"/>
                                <a:gd name="T6" fmla="+- 0 1642 1331"/>
                                <a:gd name="T7" fmla="*/ 1642 h 640"/>
                                <a:gd name="T8" fmla="+- 0 2136 1873"/>
                                <a:gd name="T9" fmla="*/ T8 w 563"/>
                                <a:gd name="T10" fmla="+- 0 1733 1331"/>
                                <a:gd name="T11" fmla="*/ 1733 h 640"/>
                                <a:gd name="T12" fmla="+- 0 2304 1873"/>
                                <a:gd name="T13" fmla="*/ T12 w 563"/>
                                <a:gd name="T14" fmla="+- 0 1953 1331"/>
                                <a:gd name="T15" fmla="*/ 1953 h 640"/>
                                <a:gd name="T16" fmla="+- 0 2323 1873"/>
                                <a:gd name="T17" fmla="*/ T16 w 563"/>
                                <a:gd name="T18" fmla="+- 0 1971 1331"/>
                                <a:gd name="T19" fmla="*/ 1971 h 640"/>
                                <a:gd name="T20" fmla="+- 0 2436 1873"/>
                                <a:gd name="T21" fmla="*/ T20 w 563"/>
                                <a:gd name="T22" fmla="+- 0 1898 1331"/>
                                <a:gd name="T23" fmla="*/ 1898 h 640"/>
                                <a:gd name="T24" fmla="+- 0 2417 1873"/>
                                <a:gd name="T25" fmla="*/ T24 w 563"/>
                                <a:gd name="T26" fmla="+- 0 1880 1331"/>
                                <a:gd name="T27" fmla="*/ 1880 h 640"/>
                                <a:gd name="T28" fmla="+- 0 2248 1873"/>
                                <a:gd name="T29" fmla="*/ T28 w 563"/>
                                <a:gd name="T30" fmla="+- 0 1660 1331"/>
                                <a:gd name="T31" fmla="*/ 1660 h 640"/>
                                <a:gd name="T32" fmla="+- 0 2173 1873"/>
                                <a:gd name="T33" fmla="*/ T32 w 563"/>
                                <a:gd name="T34" fmla="+- 0 1569 1331"/>
                                <a:gd name="T35" fmla="*/ 1569 h 640"/>
                                <a:gd name="T36" fmla="+- 0 1986 1873"/>
                                <a:gd name="T37" fmla="*/ T36 w 563"/>
                                <a:gd name="T38" fmla="+- 0 1331 1331"/>
                                <a:gd name="T39" fmla="*/ 1331 h 640"/>
                                <a:gd name="T40" fmla="+- 0 1873 1873"/>
                                <a:gd name="T41" fmla="*/ T40 w 563"/>
                                <a:gd name="T42" fmla="+- 0 1404 1331"/>
                                <a:gd name="T43" fmla="*/ 1404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3" h="640">
                                  <a:moveTo>
                                    <a:pt x="0" y="73"/>
                                  </a:moveTo>
                                  <a:lnTo>
                                    <a:pt x="188" y="311"/>
                                  </a:lnTo>
                                  <a:lnTo>
                                    <a:pt x="263" y="402"/>
                                  </a:lnTo>
                                  <a:lnTo>
                                    <a:pt x="431" y="622"/>
                                  </a:lnTo>
                                  <a:lnTo>
                                    <a:pt x="450" y="640"/>
                                  </a:lnTo>
                                  <a:lnTo>
                                    <a:pt x="563" y="567"/>
                                  </a:lnTo>
                                  <a:lnTo>
                                    <a:pt x="544" y="549"/>
                                  </a:lnTo>
                                  <a:lnTo>
                                    <a:pt x="375" y="329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368"/>
                        <wpg:cNvGrpSpPr>
                          <a:grpSpLocks/>
                        </wpg:cNvGrpSpPr>
                        <wpg:grpSpPr bwMode="auto">
                          <a:xfrm>
                            <a:off x="2361" y="1953"/>
                            <a:ext cx="544" cy="620"/>
                            <a:chOff x="2361" y="1953"/>
                            <a:chExt cx="544" cy="620"/>
                          </a:xfrm>
                        </wpg:grpSpPr>
                        <wps:wsp>
                          <wps:cNvPr id="1617" name="Freeform 1369"/>
                          <wps:cNvSpPr>
                            <a:spLocks/>
                          </wps:cNvSpPr>
                          <wps:spPr bwMode="auto">
                            <a:xfrm>
                              <a:off x="2361" y="1953"/>
                              <a:ext cx="544" cy="620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T0 w 544"/>
                                <a:gd name="T2" fmla="+- 0 2026 1953"/>
                                <a:gd name="T3" fmla="*/ 2026 h 620"/>
                                <a:gd name="T4" fmla="+- 0 2530 2361"/>
                                <a:gd name="T5" fmla="*/ T4 w 544"/>
                                <a:gd name="T6" fmla="+- 0 2208 1953"/>
                                <a:gd name="T7" fmla="*/ 2208 h 620"/>
                                <a:gd name="T8" fmla="+- 0 2604 2361"/>
                                <a:gd name="T9" fmla="*/ T8 w 544"/>
                                <a:gd name="T10" fmla="+- 0 2318 1953"/>
                                <a:gd name="T11" fmla="*/ 2318 h 620"/>
                                <a:gd name="T12" fmla="+- 0 2811 2361"/>
                                <a:gd name="T13" fmla="*/ T12 w 544"/>
                                <a:gd name="T14" fmla="+- 0 2573 1953"/>
                                <a:gd name="T15" fmla="*/ 2573 h 620"/>
                                <a:gd name="T16" fmla="+- 0 2904 2361"/>
                                <a:gd name="T17" fmla="*/ T16 w 544"/>
                                <a:gd name="T18" fmla="+- 0 2482 1953"/>
                                <a:gd name="T19" fmla="*/ 2482 h 620"/>
                                <a:gd name="T20" fmla="+- 0 2698 2361"/>
                                <a:gd name="T21" fmla="*/ T20 w 544"/>
                                <a:gd name="T22" fmla="+- 0 2226 1953"/>
                                <a:gd name="T23" fmla="*/ 2226 h 620"/>
                                <a:gd name="T24" fmla="+- 0 2623 2361"/>
                                <a:gd name="T25" fmla="*/ T24 w 544"/>
                                <a:gd name="T26" fmla="+- 0 2135 1953"/>
                                <a:gd name="T27" fmla="*/ 2135 h 620"/>
                                <a:gd name="T28" fmla="+- 0 2473 2361"/>
                                <a:gd name="T29" fmla="*/ T28 w 544"/>
                                <a:gd name="T30" fmla="+- 0 1953 1953"/>
                                <a:gd name="T31" fmla="*/ 1953 h 620"/>
                                <a:gd name="T32" fmla="+- 0 2361 2361"/>
                                <a:gd name="T33" fmla="*/ T32 w 544"/>
                                <a:gd name="T34" fmla="+- 0 2026 1953"/>
                                <a:gd name="T35" fmla="*/ 2026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4" h="620">
                                  <a:moveTo>
                                    <a:pt x="0" y="73"/>
                                  </a:moveTo>
                                  <a:lnTo>
                                    <a:pt x="169" y="255"/>
                                  </a:lnTo>
                                  <a:lnTo>
                                    <a:pt x="243" y="365"/>
                                  </a:lnTo>
                                  <a:lnTo>
                                    <a:pt x="450" y="620"/>
                                  </a:lnTo>
                                  <a:lnTo>
                                    <a:pt x="543" y="529"/>
                                  </a:lnTo>
                                  <a:lnTo>
                                    <a:pt x="337" y="273"/>
                                  </a:lnTo>
                                  <a:lnTo>
                                    <a:pt x="262" y="18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366"/>
                        <wpg:cNvGrpSpPr>
                          <a:grpSpLocks/>
                        </wpg:cNvGrpSpPr>
                        <wpg:grpSpPr bwMode="auto">
                          <a:xfrm>
                            <a:off x="4404" y="1477"/>
                            <a:ext cx="487" cy="511"/>
                            <a:chOff x="4404" y="1477"/>
                            <a:chExt cx="487" cy="511"/>
                          </a:xfrm>
                        </wpg:grpSpPr>
                        <wps:wsp>
                          <wps:cNvPr id="1619" name="Freeform 1367"/>
                          <wps:cNvSpPr>
                            <a:spLocks/>
                          </wps:cNvSpPr>
                          <wps:spPr bwMode="auto">
                            <a:xfrm>
                              <a:off x="4404" y="1477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4891 4404"/>
                                <a:gd name="T1" fmla="*/ T0 w 487"/>
                                <a:gd name="T2" fmla="+- 0 1842 1477"/>
                                <a:gd name="T3" fmla="*/ 1842 h 511"/>
                                <a:gd name="T4" fmla="+- 0 4741 4404"/>
                                <a:gd name="T5" fmla="*/ T4 w 487"/>
                                <a:gd name="T6" fmla="+- 0 1642 1477"/>
                                <a:gd name="T7" fmla="*/ 1642 h 511"/>
                                <a:gd name="T8" fmla="+- 0 4648 4404"/>
                                <a:gd name="T9" fmla="*/ T8 w 487"/>
                                <a:gd name="T10" fmla="+- 0 1533 1477"/>
                                <a:gd name="T11" fmla="*/ 1533 h 511"/>
                                <a:gd name="T12" fmla="+- 0 4591 4404"/>
                                <a:gd name="T13" fmla="*/ T12 w 487"/>
                                <a:gd name="T14" fmla="+- 0 1477 1477"/>
                                <a:gd name="T15" fmla="*/ 1477 h 511"/>
                                <a:gd name="T16" fmla="+- 0 4404 4404"/>
                                <a:gd name="T17" fmla="*/ T16 w 487"/>
                                <a:gd name="T18" fmla="+- 0 1624 1477"/>
                                <a:gd name="T19" fmla="*/ 1624 h 511"/>
                                <a:gd name="T20" fmla="+- 0 4704 4404"/>
                                <a:gd name="T21" fmla="*/ T20 w 487"/>
                                <a:gd name="T22" fmla="+- 0 1989 1477"/>
                                <a:gd name="T23" fmla="*/ 1989 h 511"/>
                                <a:gd name="T24" fmla="+- 0 4891 4404"/>
                                <a:gd name="T25" fmla="*/ T24 w 487"/>
                                <a:gd name="T26" fmla="+- 0 1842 1477"/>
                                <a:gd name="T27" fmla="*/ 1842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7" y="365"/>
                                  </a:moveTo>
                                  <a:lnTo>
                                    <a:pt x="337" y="165"/>
                                  </a:lnTo>
                                  <a:lnTo>
                                    <a:pt x="244" y="56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00" y="512"/>
                                  </a:lnTo>
                                  <a:lnTo>
                                    <a:pt x="487" y="365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364"/>
                        <wpg:cNvGrpSpPr>
                          <a:grpSpLocks/>
                        </wpg:cNvGrpSpPr>
                        <wpg:grpSpPr bwMode="auto">
                          <a:xfrm>
                            <a:off x="7572" y="790"/>
                            <a:ext cx="3177" cy="194"/>
                            <a:chOff x="7572" y="790"/>
                            <a:chExt cx="3177" cy="194"/>
                          </a:xfrm>
                        </wpg:grpSpPr>
                        <wps:wsp>
                          <wps:cNvPr id="1621" name="Freeform 1365"/>
                          <wps:cNvSpPr>
                            <a:spLocks/>
                          </wps:cNvSpPr>
                          <wps:spPr bwMode="auto">
                            <a:xfrm>
                              <a:off x="7572" y="790"/>
                              <a:ext cx="3177" cy="194"/>
                            </a:xfrm>
                            <a:custGeom>
                              <a:avLst/>
                              <a:gdLst>
                                <a:gd name="T0" fmla="+- 0 7585 7572"/>
                                <a:gd name="T1" fmla="*/ T0 w 3177"/>
                                <a:gd name="T2" fmla="+- 0 1143 790"/>
                                <a:gd name="T3" fmla="*/ 1143 h 194"/>
                                <a:gd name="T4" fmla="+- 0 7685 7572"/>
                                <a:gd name="T5" fmla="*/ T4 w 3177"/>
                                <a:gd name="T6" fmla="+- 0 1337 790"/>
                                <a:gd name="T7" fmla="*/ 1337 h 194"/>
                                <a:gd name="T8" fmla="+- 0 10750 7572"/>
                                <a:gd name="T9" fmla="*/ T8 w 3177"/>
                                <a:gd name="T10" fmla="+- 0 1161 790"/>
                                <a:gd name="T11" fmla="*/ 116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77" h="194">
                                  <a:moveTo>
                                    <a:pt x="13" y="353"/>
                                  </a:moveTo>
                                  <a:lnTo>
                                    <a:pt x="113" y="547"/>
                                  </a:lnTo>
                                  <a:lnTo>
                                    <a:pt x="3178" y="371"/>
                                  </a:lnTo>
                                </a:path>
                              </a:pathLst>
                            </a:custGeom>
                            <a:noFill/>
                            <a:ln w="11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362"/>
                        <wpg:cNvGrpSpPr>
                          <a:grpSpLocks/>
                        </wpg:cNvGrpSpPr>
                        <wpg:grpSpPr bwMode="auto">
                          <a:xfrm>
                            <a:off x="3391" y="6042"/>
                            <a:ext cx="656" cy="584"/>
                            <a:chOff x="3391" y="6042"/>
                            <a:chExt cx="656" cy="584"/>
                          </a:xfrm>
                        </wpg:grpSpPr>
                        <wps:wsp>
                          <wps:cNvPr id="1623" name="Freeform 1363"/>
                          <wps:cNvSpPr>
                            <a:spLocks/>
                          </wps:cNvSpPr>
                          <wps:spPr bwMode="auto">
                            <a:xfrm>
                              <a:off x="3391" y="6042"/>
                              <a:ext cx="656" cy="584"/>
                            </a:xfrm>
                            <a:custGeom>
                              <a:avLst/>
                              <a:gdLst>
                                <a:gd name="T0" fmla="+- 0 3841 3391"/>
                                <a:gd name="T1" fmla="*/ T0 w 656"/>
                                <a:gd name="T2" fmla="+- 0 6078 6042"/>
                                <a:gd name="T3" fmla="*/ 6078 h 584"/>
                                <a:gd name="T4" fmla="+- 0 3711 3391"/>
                                <a:gd name="T5" fmla="*/ T4 w 656"/>
                                <a:gd name="T6" fmla="+- 0 6189 6042"/>
                                <a:gd name="T7" fmla="*/ 6189 h 584"/>
                                <a:gd name="T8" fmla="+- 0 3391 3391"/>
                                <a:gd name="T9" fmla="*/ T8 w 656"/>
                                <a:gd name="T10" fmla="+- 0 6426 6042"/>
                                <a:gd name="T11" fmla="*/ 6426 h 584"/>
                                <a:gd name="T12" fmla="+- 0 3561 3391"/>
                                <a:gd name="T13" fmla="*/ T12 w 656"/>
                                <a:gd name="T14" fmla="+- 0 6627 6042"/>
                                <a:gd name="T15" fmla="*/ 6627 h 584"/>
                                <a:gd name="T16" fmla="+- 0 3861 3391"/>
                                <a:gd name="T17" fmla="*/ T16 w 656"/>
                                <a:gd name="T18" fmla="+- 0 6389 6042"/>
                                <a:gd name="T19" fmla="*/ 6389 h 584"/>
                                <a:gd name="T20" fmla="+- 0 3991 3391"/>
                                <a:gd name="T21" fmla="*/ T20 w 656"/>
                                <a:gd name="T22" fmla="+- 0 6280 6042"/>
                                <a:gd name="T23" fmla="*/ 6280 h 584"/>
                                <a:gd name="T24" fmla="+- 0 4048 3391"/>
                                <a:gd name="T25" fmla="*/ T24 w 656"/>
                                <a:gd name="T26" fmla="+- 0 6243 6042"/>
                                <a:gd name="T27" fmla="*/ 6243 h 584"/>
                                <a:gd name="T28" fmla="+- 0 3879 3391"/>
                                <a:gd name="T29" fmla="*/ T28 w 656"/>
                                <a:gd name="T30" fmla="+- 0 6042 6042"/>
                                <a:gd name="T31" fmla="*/ 6042 h 584"/>
                                <a:gd name="T32" fmla="+- 0 3841 3391"/>
                                <a:gd name="T33" fmla="*/ T32 w 656"/>
                                <a:gd name="T34" fmla="+- 0 6078 6042"/>
                                <a:gd name="T35" fmla="*/ 6078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6" h="584">
                                  <a:moveTo>
                                    <a:pt x="450" y="36"/>
                                  </a:moveTo>
                                  <a:lnTo>
                                    <a:pt x="320" y="147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70" y="585"/>
                                  </a:lnTo>
                                  <a:lnTo>
                                    <a:pt x="470" y="347"/>
                                  </a:lnTo>
                                  <a:lnTo>
                                    <a:pt x="600" y="238"/>
                                  </a:lnTo>
                                  <a:lnTo>
                                    <a:pt x="657" y="201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50" y="36"/>
                                  </a:lnTo>
                                </a:path>
                              </a:pathLst>
                            </a:custGeom>
                            <a:noFill/>
                            <a:ln w="11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360"/>
                        <wpg:cNvGrpSpPr>
                          <a:grpSpLocks/>
                        </wpg:cNvGrpSpPr>
                        <wpg:grpSpPr bwMode="auto">
                          <a:xfrm>
                            <a:off x="1723" y="6316"/>
                            <a:ext cx="337" cy="329"/>
                            <a:chOff x="1723" y="6316"/>
                            <a:chExt cx="337" cy="329"/>
                          </a:xfrm>
                        </wpg:grpSpPr>
                        <wps:wsp>
                          <wps:cNvPr id="1625" name="Freeform 1361"/>
                          <wps:cNvSpPr>
                            <a:spLocks/>
                          </wps:cNvSpPr>
                          <wps:spPr bwMode="auto">
                            <a:xfrm>
                              <a:off x="1723" y="6316"/>
                              <a:ext cx="337" cy="329"/>
                            </a:xfrm>
                            <a:custGeom>
                              <a:avLst/>
                              <a:gdLst>
                                <a:gd name="T0" fmla="+- 0 1723 1723"/>
                                <a:gd name="T1" fmla="*/ T0 w 337"/>
                                <a:gd name="T2" fmla="+- 0 6426 6316"/>
                                <a:gd name="T3" fmla="*/ 6426 h 329"/>
                                <a:gd name="T4" fmla="+- 0 1892 1723"/>
                                <a:gd name="T5" fmla="*/ T4 w 337"/>
                                <a:gd name="T6" fmla="+- 0 6645 6316"/>
                                <a:gd name="T7" fmla="*/ 6645 h 329"/>
                                <a:gd name="T8" fmla="+- 0 2060 1723"/>
                                <a:gd name="T9" fmla="*/ T8 w 337"/>
                                <a:gd name="T10" fmla="+- 0 6536 6316"/>
                                <a:gd name="T11" fmla="*/ 6536 h 329"/>
                                <a:gd name="T12" fmla="+- 0 2023 1723"/>
                                <a:gd name="T13" fmla="*/ T12 w 337"/>
                                <a:gd name="T14" fmla="+- 0 6480 6316"/>
                                <a:gd name="T15" fmla="*/ 6480 h 329"/>
                                <a:gd name="T16" fmla="+- 0 1910 1723"/>
                                <a:gd name="T17" fmla="*/ T16 w 337"/>
                                <a:gd name="T18" fmla="+- 0 6353 6316"/>
                                <a:gd name="T19" fmla="*/ 6353 h 329"/>
                                <a:gd name="T20" fmla="+- 0 1873 1723"/>
                                <a:gd name="T21" fmla="*/ T20 w 337"/>
                                <a:gd name="T22" fmla="+- 0 6316 6316"/>
                                <a:gd name="T23" fmla="*/ 6316 h 329"/>
                                <a:gd name="T24" fmla="+- 0 1723 1723"/>
                                <a:gd name="T25" fmla="*/ T24 w 337"/>
                                <a:gd name="T26" fmla="+- 0 6426 6316"/>
                                <a:gd name="T27" fmla="*/ 642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7" h="329">
                                  <a:moveTo>
                                    <a:pt x="0" y="110"/>
                                  </a:moveTo>
                                  <a:lnTo>
                                    <a:pt x="169" y="3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00" y="164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358"/>
                        <wpg:cNvGrpSpPr>
                          <a:grpSpLocks/>
                        </wpg:cNvGrpSpPr>
                        <wpg:grpSpPr bwMode="auto">
                          <a:xfrm>
                            <a:off x="1892" y="6536"/>
                            <a:ext cx="374" cy="383"/>
                            <a:chOff x="1892" y="6536"/>
                            <a:chExt cx="374" cy="383"/>
                          </a:xfrm>
                        </wpg:grpSpPr>
                        <wps:wsp>
                          <wps:cNvPr id="1627" name="Freeform 1359"/>
                          <wps:cNvSpPr>
                            <a:spLocks/>
                          </wps:cNvSpPr>
                          <wps:spPr bwMode="auto">
                            <a:xfrm>
                              <a:off x="1892" y="6536"/>
                              <a:ext cx="374" cy="383"/>
                            </a:xfrm>
                            <a:custGeom>
                              <a:avLst/>
                              <a:gdLst>
                                <a:gd name="T0" fmla="+- 0 2267 1892"/>
                                <a:gd name="T1" fmla="*/ T0 w 374"/>
                                <a:gd name="T2" fmla="+- 0 6791 6536"/>
                                <a:gd name="T3" fmla="*/ 6791 h 383"/>
                                <a:gd name="T4" fmla="+- 0 2210 1892"/>
                                <a:gd name="T5" fmla="*/ T4 w 374"/>
                                <a:gd name="T6" fmla="+- 0 6718 6536"/>
                                <a:gd name="T7" fmla="*/ 6718 h 383"/>
                                <a:gd name="T8" fmla="+- 0 2098 1892"/>
                                <a:gd name="T9" fmla="*/ T8 w 374"/>
                                <a:gd name="T10" fmla="+- 0 6591 6536"/>
                                <a:gd name="T11" fmla="*/ 6591 h 383"/>
                                <a:gd name="T12" fmla="+- 0 2060 1892"/>
                                <a:gd name="T13" fmla="*/ T12 w 374"/>
                                <a:gd name="T14" fmla="+- 0 6536 6536"/>
                                <a:gd name="T15" fmla="*/ 6536 h 383"/>
                                <a:gd name="T16" fmla="+- 0 1892 1892"/>
                                <a:gd name="T17" fmla="*/ T16 w 374"/>
                                <a:gd name="T18" fmla="+- 0 6645 6536"/>
                                <a:gd name="T19" fmla="*/ 6645 h 383"/>
                                <a:gd name="T20" fmla="+- 0 2117 1892"/>
                                <a:gd name="T21" fmla="*/ T20 w 374"/>
                                <a:gd name="T22" fmla="+- 0 6918 6536"/>
                                <a:gd name="T23" fmla="*/ 6918 h 383"/>
                                <a:gd name="T24" fmla="+- 0 2267 1892"/>
                                <a:gd name="T25" fmla="*/ T24 w 374"/>
                                <a:gd name="T26" fmla="+- 0 6791 6536"/>
                                <a:gd name="T27" fmla="*/ 6791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83">
                                  <a:moveTo>
                                    <a:pt x="375" y="255"/>
                                  </a:moveTo>
                                  <a:lnTo>
                                    <a:pt x="318" y="182"/>
                                  </a:lnTo>
                                  <a:lnTo>
                                    <a:pt x="206" y="55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25" y="382"/>
                                  </a:lnTo>
                                  <a:lnTo>
                                    <a:pt x="375" y="255"/>
                                  </a:lnTo>
                                </a:path>
                              </a:pathLst>
                            </a:custGeom>
                            <a:noFill/>
                            <a:ln w="11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356"/>
                        <wpg:cNvGrpSpPr>
                          <a:grpSpLocks/>
                        </wpg:cNvGrpSpPr>
                        <wpg:grpSpPr bwMode="auto">
                          <a:xfrm>
                            <a:off x="3335" y="1679"/>
                            <a:ext cx="319" cy="328"/>
                            <a:chOff x="3335" y="1679"/>
                            <a:chExt cx="319" cy="328"/>
                          </a:xfrm>
                        </wpg:grpSpPr>
                        <wps:wsp>
                          <wps:cNvPr id="1629" name="Freeform 1357"/>
                          <wps:cNvSpPr>
                            <a:spLocks/>
                          </wps:cNvSpPr>
                          <wps:spPr bwMode="auto">
                            <a:xfrm>
                              <a:off x="3335" y="1679"/>
                              <a:ext cx="319" cy="328"/>
                            </a:xfrm>
                            <a:custGeom>
                              <a:avLst/>
                              <a:gdLst>
                                <a:gd name="T0" fmla="+- 0 3654 3335"/>
                                <a:gd name="T1" fmla="*/ T0 w 319"/>
                                <a:gd name="T2" fmla="+- 0 1915 1679"/>
                                <a:gd name="T3" fmla="*/ 1915 h 328"/>
                                <a:gd name="T4" fmla="+- 0 3448 3335"/>
                                <a:gd name="T5" fmla="*/ T4 w 319"/>
                                <a:gd name="T6" fmla="+- 0 1679 1679"/>
                                <a:gd name="T7" fmla="*/ 1679 h 328"/>
                                <a:gd name="T8" fmla="+- 0 3335 3335"/>
                                <a:gd name="T9" fmla="*/ T8 w 319"/>
                                <a:gd name="T10" fmla="+- 0 1770 1679"/>
                                <a:gd name="T11" fmla="*/ 1770 h 328"/>
                                <a:gd name="T12" fmla="+- 0 3523 3335"/>
                                <a:gd name="T13" fmla="*/ T12 w 319"/>
                                <a:gd name="T14" fmla="+- 0 2007 1679"/>
                                <a:gd name="T15" fmla="*/ 2007 h 328"/>
                                <a:gd name="T16" fmla="+- 0 3654 3335"/>
                                <a:gd name="T17" fmla="*/ T16 w 319"/>
                                <a:gd name="T18" fmla="+- 0 1915 1679"/>
                                <a:gd name="T19" fmla="*/ 191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328">
                                  <a:moveTo>
                                    <a:pt x="319" y="236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8" y="328"/>
                                  </a:lnTo>
                                  <a:lnTo>
                                    <a:pt x="319" y="236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354"/>
                        <wpg:cNvGrpSpPr>
                          <a:grpSpLocks/>
                        </wpg:cNvGrpSpPr>
                        <wpg:grpSpPr bwMode="auto">
                          <a:xfrm>
                            <a:off x="3429" y="1204"/>
                            <a:ext cx="432" cy="347"/>
                            <a:chOff x="3429" y="1204"/>
                            <a:chExt cx="432" cy="347"/>
                          </a:xfrm>
                        </wpg:grpSpPr>
                        <wps:wsp>
                          <wps:cNvPr id="1631" name="Freeform 1355"/>
                          <wps:cNvSpPr>
                            <a:spLocks/>
                          </wps:cNvSpPr>
                          <wps:spPr bwMode="auto">
                            <a:xfrm>
                              <a:off x="3429" y="1204"/>
                              <a:ext cx="432" cy="347"/>
                            </a:xfrm>
                            <a:custGeom>
                              <a:avLst/>
                              <a:gdLst>
                                <a:gd name="T0" fmla="+- 0 3785 3429"/>
                                <a:gd name="T1" fmla="*/ T0 w 432"/>
                                <a:gd name="T2" fmla="+- 0 1204 1204"/>
                                <a:gd name="T3" fmla="*/ 1204 h 347"/>
                                <a:gd name="T4" fmla="+- 0 3861 3429"/>
                                <a:gd name="T5" fmla="*/ T4 w 432"/>
                                <a:gd name="T6" fmla="+- 0 1295 1204"/>
                                <a:gd name="T7" fmla="*/ 1295 h 347"/>
                                <a:gd name="T8" fmla="+- 0 3504 3429"/>
                                <a:gd name="T9" fmla="*/ T8 w 432"/>
                                <a:gd name="T10" fmla="+- 0 1551 1204"/>
                                <a:gd name="T11" fmla="*/ 1551 h 347"/>
                                <a:gd name="T12" fmla="+- 0 3429 3429"/>
                                <a:gd name="T13" fmla="*/ T12 w 432"/>
                                <a:gd name="T14" fmla="+- 0 1459 1204"/>
                                <a:gd name="T15" fmla="*/ 1459 h 347"/>
                                <a:gd name="T16" fmla="+- 0 3785 3429"/>
                                <a:gd name="T17" fmla="*/ T16 w 432"/>
                                <a:gd name="T18" fmla="+- 0 1204 1204"/>
                                <a:gd name="T19" fmla="*/ 120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347">
                                  <a:moveTo>
                                    <a:pt x="356" y="0"/>
                                  </a:moveTo>
                                  <a:lnTo>
                                    <a:pt x="432" y="91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356" y="0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352"/>
                        <wpg:cNvGrpSpPr>
                          <a:grpSpLocks/>
                        </wpg:cNvGrpSpPr>
                        <wpg:grpSpPr bwMode="auto">
                          <a:xfrm>
                            <a:off x="3729" y="839"/>
                            <a:ext cx="432" cy="347"/>
                            <a:chOff x="3729" y="839"/>
                            <a:chExt cx="432" cy="347"/>
                          </a:xfrm>
                        </wpg:grpSpPr>
                        <wps:wsp>
                          <wps:cNvPr id="1633" name="Freeform 1353"/>
                          <wps:cNvSpPr>
                            <a:spLocks/>
                          </wps:cNvSpPr>
                          <wps:spPr bwMode="auto">
                            <a:xfrm>
                              <a:off x="3729" y="839"/>
                              <a:ext cx="432" cy="347"/>
                            </a:xfrm>
                            <a:custGeom>
                              <a:avLst/>
                              <a:gdLst>
                                <a:gd name="T0" fmla="+- 0 4161 3729"/>
                                <a:gd name="T1" fmla="*/ T0 w 432"/>
                                <a:gd name="T2" fmla="+- 0 911 839"/>
                                <a:gd name="T3" fmla="*/ 911 h 347"/>
                                <a:gd name="T4" fmla="+- 0 4085 3729"/>
                                <a:gd name="T5" fmla="*/ T4 w 432"/>
                                <a:gd name="T6" fmla="+- 0 839 839"/>
                                <a:gd name="T7" fmla="*/ 839 h 347"/>
                                <a:gd name="T8" fmla="+- 0 3729 3729"/>
                                <a:gd name="T9" fmla="*/ T8 w 432"/>
                                <a:gd name="T10" fmla="+- 0 1095 839"/>
                                <a:gd name="T11" fmla="*/ 1095 h 347"/>
                                <a:gd name="T12" fmla="+- 0 3804 3729"/>
                                <a:gd name="T13" fmla="*/ T12 w 432"/>
                                <a:gd name="T14" fmla="+- 0 1186 839"/>
                                <a:gd name="T15" fmla="*/ 1186 h 347"/>
                                <a:gd name="T16" fmla="+- 0 4161 3729"/>
                                <a:gd name="T17" fmla="*/ T16 w 432"/>
                                <a:gd name="T18" fmla="+- 0 911 839"/>
                                <a:gd name="T19" fmla="*/ 911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347">
                                  <a:moveTo>
                                    <a:pt x="432" y="72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432" y="72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350"/>
                        <wpg:cNvGrpSpPr>
                          <a:grpSpLocks/>
                        </wpg:cNvGrpSpPr>
                        <wpg:grpSpPr bwMode="auto">
                          <a:xfrm>
                            <a:off x="1418" y="4034"/>
                            <a:ext cx="211" cy="584"/>
                            <a:chOff x="1418" y="4034"/>
                            <a:chExt cx="211" cy="584"/>
                          </a:xfrm>
                        </wpg:grpSpPr>
                        <wps:wsp>
                          <wps:cNvPr id="1635" name="Freeform 1351"/>
                          <wps:cNvSpPr>
                            <a:spLocks/>
                          </wps:cNvSpPr>
                          <wps:spPr bwMode="auto">
                            <a:xfrm>
                              <a:off x="1418" y="4034"/>
                              <a:ext cx="211" cy="584"/>
                            </a:xfrm>
                            <a:custGeom>
                              <a:avLst/>
                              <a:gdLst>
                                <a:gd name="T0" fmla="+- 0 1733 1418"/>
                                <a:gd name="T1" fmla="*/ T0 w 211"/>
                                <a:gd name="T2" fmla="+- 0 4562 4034"/>
                                <a:gd name="T3" fmla="*/ 4562 h 584"/>
                                <a:gd name="T4" fmla="+- 0 1775 1418"/>
                                <a:gd name="T5" fmla="*/ T4 w 211"/>
                                <a:gd name="T6" fmla="+- 0 4618 4034"/>
                                <a:gd name="T7" fmla="*/ 4618 h 584"/>
                                <a:gd name="T8" fmla="+- 0 1944 1418"/>
                                <a:gd name="T9" fmla="*/ T8 w 211"/>
                                <a:gd name="T10" fmla="+- 0 4491 4034"/>
                                <a:gd name="T11" fmla="*/ 4491 h 584"/>
                                <a:gd name="T12" fmla="+- 0 1944 1418"/>
                                <a:gd name="T13" fmla="*/ T12 w 211"/>
                                <a:gd name="T14" fmla="+- 0 4453 4034"/>
                                <a:gd name="T15" fmla="*/ 4453 h 584"/>
                                <a:gd name="T16" fmla="+- 0 1733 1418"/>
                                <a:gd name="T17" fmla="*/ T16 w 211"/>
                                <a:gd name="T18" fmla="+- 0 4205 4034"/>
                                <a:gd name="T19" fmla="*/ 4205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584">
                                  <a:moveTo>
                                    <a:pt x="315" y="528"/>
                                  </a:moveTo>
                                  <a:lnTo>
                                    <a:pt x="357" y="584"/>
                                  </a:lnTo>
                                  <a:lnTo>
                                    <a:pt x="526" y="457"/>
                                  </a:lnTo>
                                  <a:lnTo>
                                    <a:pt x="526" y="419"/>
                                  </a:lnTo>
                                  <a:lnTo>
                                    <a:pt x="315" y="171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348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398" cy="12"/>
                            <a:chOff x="1418" y="790"/>
                            <a:chExt cx="398" cy="12"/>
                          </a:xfrm>
                        </wpg:grpSpPr>
                        <wps:wsp>
                          <wps:cNvPr id="1637" name="Freeform 1349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398" cy="12"/>
                            </a:xfrm>
                            <a:custGeom>
                              <a:avLst/>
                              <a:gdLst>
                                <a:gd name="T0" fmla="+- 0 1488 1418"/>
                                <a:gd name="T1" fmla="*/ T0 w 398"/>
                                <a:gd name="T2" fmla="+- 0 1181 790"/>
                                <a:gd name="T3" fmla="*/ 1181 h 12"/>
                                <a:gd name="T4" fmla="+- 0 1489 1418"/>
                                <a:gd name="T5" fmla="*/ T4 w 398"/>
                                <a:gd name="T6" fmla="+- 0 1180 790"/>
                                <a:gd name="T7" fmla="*/ 118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8" h="12">
                                  <a:moveTo>
                                    <a:pt x="70" y="391"/>
                                  </a:moveTo>
                                  <a:lnTo>
                                    <a:pt x="71" y="390"/>
                                  </a:lnTo>
                                </a:path>
                              </a:pathLst>
                            </a:custGeom>
                            <a:noFill/>
                            <a:ln w="11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346"/>
                        <wpg:cNvGrpSpPr>
                          <a:grpSpLocks/>
                        </wpg:cNvGrpSpPr>
                        <wpg:grpSpPr bwMode="auto">
                          <a:xfrm>
                            <a:off x="2267" y="1004"/>
                            <a:ext cx="581" cy="638"/>
                            <a:chOff x="2267" y="1004"/>
                            <a:chExt cx="581" cy="638"/>
                          </a:xfrm>
                        </wpg:grpSpPr>
                        <wps:wsp>
                          <wps:cNvPr id="1639" name="Freeform 1347"/>
                          <wps:cNvSpPr>
                            <a:spLocks/>
                          </wps:cNvSpPr>
                          <wps:spPr bwMode="auto">
                            <a:xfrm>
                              <a:off x="2267" y="1004"/>
                              <a:ext cx="581" cy="638"/>
                            </a:xfrm>
                            <a:custGeom>
                              <a:avLst/>
                              <a:gdLst>
                                <a:gd name="T0" fmla="+- 0 2267 2267"/>
                                <a:gd name="T1" fmla="*/ T0 w 581"/>
                                <a:gd name="T2" fmla="+- 0 1113 1004"/>
                                <a:gd name="T3" fmla="*/ 1113 h 638"/>
                                <a:gd name="T4" fmla="+- 0 2473 2267"/>
                                <a:gd name="T5" fmla="*/ T4 w 581"/>
                                <a:gd name="T6" fmla="+- 0 1350 1004"/>
                                <a:gd name="T7" fmla="*/ 1350 h 638"/>
                                <a:gd name="T8" fmla="+- 0 2548 2267"/>
                                <a:gd name="T9" fmla="*/ T8 w 581"/>
                                <a:gd name="T10" fmla="+- 0 1441 1004"/>
                                <a:gd name="T11" fmla="*/ 1441 h 638"/>
                                <a:gd name="T12" fmla="+- 0 2698 2267"/>
                                <a:gd name="T13" fmla="*/ T12 w 581"/>
                                <a:gd name="T14" fmla="+- 0 1642 1004"/>
                                <a:gd name="T15" fmla="*/ 1642 h 638"/>
                                <a:gd name="T16" fmla="+- 0 2848 2267"/>
                                <a:gd name="T17" fmla="*/ T16 w 581"/>
                                <a:gd name="T18" fmla="+- 0 1551 1004"/>
                                <a:gd name="T19" fmla="*/ 1551 h 638"/>
                                <a:gd name="T20" fmla="+- 0 2848 2267"/>
                                <a:gd name="T21" fmla="*/ T20 w 581"/>
                                <a:gd name="T22" fmla="+- 0 1533 1004"/>
                                <a:gd name="T23" fmla="*/ 1533 h 638"/>
                                <a:gd name="T24" fmla="+- 0 2717 2267"/>
                                <a:gd name="T25" fmla="*/ T24 w 581"/>
                                <a:gd name="T26" fmla="+- 0 1368 1004"/>
                                <a:gd name="T27" fmla="*/ 1368 h 638"/>
                                <a:gd name="T28" fmla="+- 0 2698 2267"/>
                                <a:gd name="T29" fmla="*/ T28 w 581"/>
                                <a:gd name="T30" fmla="+- 0 1350 1004"/>
                                <a:gd name="T31" fmla="*/ 1350 h 638"/>
                                <a:gd name="T32" fmla="+- 0 2417 2267"/>
                                <a:gd name="T33" fmla="*/ T32 w 581"/>
                                <a:gd name="T34" fmla="+- 0 1004 1004"/>
                                <a:gd name="T35" fmla="*/ 1004 h 638"/>
                                <a:gd name="T36" fmla="+- 0 2267 2267"/>
                                <a:gd name="T37" fmla="*/ T36 w 581"/>
                                <a:gd name="T38" fmla="+- 0 1113 1004"/>
                                <a:gd name="T39" fmla="*/ 1113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1" h="638">
                                  <a:moveTo>
                                    <a:pt x="0" y="109"/>
                                  </a:moveTo>
                                  <a:lnTo>
                                    <a:pt x="206" y="346"/>
                                  </a:lnTo>
                                  <a:lnTo>
                                    <a:pt x="281" y="437"/>
                                  </a:lnTo>
                                  <a:lnTo>
                                    <a:pt x="431" y="638"/>
                                  </a:lnTo>
                                  <a:lnTo>
                                    <a:pt x="581" y="547"/>
                                  </a:lnTo>
                                  <a:lnTo>
                                    <a:pt x="581" y="529"/>
                                  </a:lnTo>
                                  <a:lnTo>
                                    <a:pt x="450" y="364"/>
                                  </a:lnTo>
                                  <a:lnTo>
                                    <a:pt x="431" y="346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344"/>
                        <wpg:cNvGrpSpPr>
                          <a:grpSpLocks/>
                        </wpg:cNvGrpSpPr>
                        <wpg:grpSpPr bwMode="auto">
                          <a:xfrm>
                            <a:off x="2136" y="1533"/>
                            <a:ext cx="805" cy="638"/>
                            <a:chOff x="2136" y="1533"/>
                            <a:chExt cx="805" cy="638"/>
                          </a:xfrm>
                        </wpg:grpSpPr>
                        <wps:wsp>
                          <wps:cNvPr id="1641" name="Freeform 1345"/>
                          <wps:cNvSpPr>
                            <a:spLocks/>
                          </wps:cNvSpPr>
                          <wps:spPr bwMode="auto">
                            <a:xfrm>
                              <a:off x="2136" y="1533"/>
                              <a:ext cx="805" cy="638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805"/>
                                <a:gd name="T2" fmla="+- 0 2135 1533"/>
                                <a:gd name="T3" fmla="*/ 2135 h 638"/>
                                <a:gd name="T4" fmla="+- 0 2173 2136"/>
                                <a:gd name="T5" fmla="*/ T4 w 805"/>
                                <a:gd name="T6" fmla="+- 0 2171 1533"/>
                                <a:gd name="T7" fmla="*/ 2171 h 638"/>
                                <a:gd name="T8" fmla="+- 0 2267 2136"/>
                                <a:gd name="T9" fmla="*/ T8 w 805"/>
                                <a:gd name="T10" fmla="+- 0 2098 1533"/>
                                <a:gd name="T11" fmla="*/ 2098 h 638"/>
                                <a:gd name="T12" fmla="+- 0 2361 2136"/>
                                <a:gd name="T13" fmla="*/ T12 w 805"/>
                                <a:gd name="T14" fmla="+- 0 2026 1533"/>
                                <a:gd name="T15" fmla="*/ 2026 h 638"/>
                                <a:gd name="T16" fmla="+- 0 2473 2136"/>
                                <a:gd name="T17" fmla="*/ T16 w 805"/>
                                <a:gd name="T18" fmla="+- 0 1953 1533"/>
                                <a:gd name="T19" fmla="*/ 1953 h 638"/>
                                <a:gd name="T20" fmla="+- 0 2567 2136"/>
                                <a:gd name="T21" fmla="*/ T20 w 805"/>
                                <a:gd name="T22" fmla="+- 0 1880 1533"/>
                                <a:gd name="T23" fmla="*/ 1880 h 638"/>
                                <a:gd name="T24" fmla="+- 0 2661 2136"/>
                                <a:gd name="T25" fmla="*/ T24 w 805"/>
                                <a:gd name="T26" fmla="+- 0 1788 1533"/>
                                <a:gd name="T27" fmla="*/ 1788 h 638"/>
                                <a:gd name="T28" fmla="+- 0 2735 2136"/>
                                <a:gd name="T29" fmla="*/ T28 w 805"/>
                                <a:gd name="T30" fmla="+- 0 1733 1533"/>
                                <a:gd name="T31" fmla="*/ 1733 h 638"/>
                                <a:gd name="T32" fmla="+- 0 2791 2136"/>
                                <a:gd name="T33" fmla="*/ T32 w 805"/>
                                <a:gd name="T34" fmla="+- 0 1751 1533"/>
                                <a:gd name="T35" fmla="*/ 1751 h 638"/>
                                <a:gd name="T36" fmla="+- 0 2923 2136"/>
                                <a:gd name="T37" fmla="*/ T36 w 805"/>
                                <a:gd name="T38" fmla="+- 0 1642 1533"/>
                                <a:gd name="T39" fmla="*/ 1642 h 638"/>
                                <a:gd name="T40" fmla="+- 0 2941 2136"/>
                                <a:gd name="T41" fmla="*/ T40 w 805"/>
                                <a:gd name="T42" fmla="+- 0 1642 1533"/>
                                <a:gd name="T43" fmla="*/ 1642 h 638"/>
                                <a:gd name="T44" fmla="+- 0 2848 2136"/>
                                <a:gd name="T45" fmla="*/ T44 w 805"/>
                                <a:gd name="T46" fmla="+- 0 1533 1533"/>
                                <a:gd name="T47" fmla="*/ 1533 h 638"/>
                                <a:gd name="T48" fmla="+- 0 2848 2136"/>
                                <a:gd name="T49" fmla="*/ T48 w 805"/>
                                <a:gd name="T50" fmla="+- 0 1551 1533"/>
                                <a:gd name="T51" fmla="*/ 1551 h 638"/>
                                <a:gd name="T52" fmla="+- 0 2698 2136"/>
                                <a:gd name="T53" fmla="*/ T52 w 805"/>
                                <a:gd name="T54" fmla="+- 0 1642 1533"/>
                                <a:gd name="T55" fmla="*/ 1642 h 638"/>
                                <a:gd name="T56" fmla="+- 0 2698 2136"/>
                                <a:gd name="T57" fmla="*/ T56 w 805"/>
                                <a:gd name="T58" fmla="+- 0 1697 1533"/>
                                <a:gd name="T59" fmla="*/ 1697 h 638"/>
                                <a:gd name="T60" fmla="+- 0 2623 2136"/>
                                <a:gd name="T61" fmla="*/ T60 w 805"/>
                                <a:gd name="T62" fmla="+- 0 1751 1533"/>
                                <a:gd name="T63" fmla="*/ 1751 h 638"/>
                                <a:gd name="T64" fmla="+- 0 2436 2136"/>
                                <a:gd name="T65" fmla="*/ T64 w 805"/>
                                <a:gd name="T66" fmla="+- 0 1898 1533"/>
                                <a:gd name="T67" fmla="*/ 1898 h 638"/>
                                <a:gd name="T68" fmla="+- 0 2323 2136"/>
                                <a:gd name="T69" fmla="*/ T68 w 805"/>
                                <a:gd name="T70" fmla="+- 0 1971 1533"/>
                                <a:gd name="T71" fmla="*/ 1971 h 638"/>
                                <a:gd name="T72" fmla="+- 0 2230 2136"/>
                                <a:gd name="T73" fmla="*/ T72 w 805"/>
                                <a:gd name="T74" fmla="+- 0 2044 1533"/>
                                <a:gd name="T75" fmla="*/ 2044 h 638"/>
                                <a:gd name="T76" fmla="+- 0 2136 2136"/>
                                <a:gd name="T77" fmla="*/ T76 w 805"/>
                                <a:gd name="T78" fmla="+- 0 2135 1533"/>
                                <a:gd name="T79" fmla="*/ 2135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05" h="638">
                                  <a:moveTo>
                                    <a:pt x="0" y="602"/>
                                  </a:moveTo>
                                  <a:lnTo>
                                    <a:pt x="37" y="638"/>
                                  </a:lnTo>
                                  <a:lnTo>
                                    <a:pt x="131" y="565"/>
                                  </a:lnTo>
                                  <a:lnTo>
                                    <a:pt x="225" y="493"/>
                                  </a:lnTo>
                                  <a:lnTo>
                                    <a:pt x="337" y="420"/>
                                  </a:lnTo>
                                  <a:lnTo>
                                    <a:pt x="431" y="347"/>
                                  </a:lnTo>
                                  <a:lnTo>
                                    <a:pt x="525" y="255"/>
                                  </a:lnTo>
                                  <a:lnTo>
                                    <a:pt x="599" y="200"/>
                                  </a:lnTo>
                                  <a:lnTo>
                                    <a:pt x="655" y="218"/>
                                  </a:lnTo>
                                  <a:lnTo>
                                    <a:pt x="787" y="109"/>
                                  </a:lnTo>
                                  <a:lnTo>
                                    <a:pt x="805" y="109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2" y="18"/>
                                  </a:lnTo>
                                  <a:lnTo>
                                    <a:pt x="562" y="109"/>
                                  </a:lnTo>
                                  <a:lnTo>
                                    <a:pt x="562" y="164"/>
                                  </a:lnTo>
                                  <a:lnTo>
                                    <a:pt x="487" y="218"/>
                                  </a:lnTo>
                                  <a:lnTo>
                                    <a:pt x="300" y="365"/>
                                  </a:lnTo>
                                  <a:lnTo>
                                    <a:pt x="187" y="438"/>
                                  </a:lnTo>
                                  <a:lnTo>
                                    <a:pt x="94" y="511"/>
                                  </a:lnTo>
                                  <a:lnTo>
                                    <a:pt x="0" y="602"/>
                                  </a:lnTo>
                                </a:path>
                              </a:pathLst>
                            </a:custGeom>
                            <a:noFill/>
                            <a:ln w="11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342"/>
                        <wpg:cNvGrpSpPr>
                          <a:grpSpLocks/>
                        </wpg:cNvGrpSpPr>
                        <wpg:grpSpPr bwMode="auto">
                          <a:xfrm>
                            <a:off x="1442" y="2664"/>
                            <a:ext cx="505" cy="620"/>
                            <a:chOff x="1442" y="2664"/>
                            <a:chExt cx="505" cy="620"/>
                          </a:xfrm>
                        </wpg:grpSpPr>
                        <wps:wsp>
                          <wps:cNvPr id="1643" name="Freeform 1343"/>
                          <wps:cNvSpPr>
                            <a:spLocks/>
                          </wps:cNvSpPr>
                          <wps:spPr bwMode="auto">
                            <a:xfrm>
                              <a:off x="1442" y="2664"/>
                              <a:ext cx="505" cy="620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505"/>
                                <a:gd name="T2" fmla="+- 0 2719 2664"/>
                                <a:gd name="T3" fmla="*/ 2719 h 620"/>
                                <a:gd name="T4" fmla="+- 0 1442 1442"/>
                                <a:gd name="T5" fmla="*/ T4 w 505"/>
                                <a:gd name="T6" fmla="+- 0 2774 2664"/>
                                <a:gd name="T7" fmla="*/ 2774 h 620"/>
                                <a:gd name="T8" fmla="+- 0 1573 1442"/>
                                <a:gd name="T9" fmla="*/ T8 w 505"/>
                                <a:gd name="T10" fmla="+- 0 2938 2664"/>
                                <a:gd name="T11" fmla="*/ 2938 h 620"/>
                                <a:gd name="T12" fmla="+- 0 1648 1442"/>
                                <a:gd name="T13" fmla="*/ T12 w 505"/>
                                <a:gd name="T14" fmla="+- 0 3029 2664"/>
                                <a:gd name="T15" fmla="*/ 3029 h 620"/>
                                <a:gd name="T16" fmla="+- 0 1854 1442"/>
                                <a:gd name="T17" fmla="*/ T16 w 505"/>
                                <a:gd name="T18" fmla="+- 0 3285 2664"/>
                                <a:gd name="T19" fmla="*/ 3285 h 620"/>
                                <a:gd name="T20" fmla="+- 0 1948 1442"/>
                                <a:gd name="T21" fmla="*/ T20 w 505"/>
                                <a:gd name="T22" fmla="+- 0 3213 2664"/>
                                <a:gd name="T23" fmla="*/ 3213 h 620"/>
                                <a:gd name="T24" fmla="+- 0 1742 1442"/>
                                <a:gd name="T25" fmla="*/ T24 w 505"/>
                                <a:gd name="T26" fmla="+- 0 2957 2664"/>
                                <a:gd name="T27" fmla="*/ 2957 h 620"/>
                                <a:gd name="T28" fmla="+- 0 1667 1442"/>
                                <a:gd name="T29" fmla="*/ T28 w 505"/>
                                <a:gd name="T30" fmla="+- 0 2866 2664"/>
                                <a:gd name="T31" fmla="*/ 2866 h 620"/>
                                <a:gd name="T32" fmla="+- 0 1517 1442"/>
                                <a:gd name="T33" fmla="*/ T32 w 505"/>
                                <a:gd name="T34" fmla="+- 0 2664 2664"/>
                                <a:gd name="T35" fmla="*/ 2664 h 620"/>
                                <a:gd name="T36" fmla="+- 0 1442 1442"/>
                                <a:gd name="T37" fmla="*/ T36 w 505"/>
                                <a:gd name="T38" fmla="+- 0 2719 2664"/>
                                <a:gd name="T39" fmla="*/ 2719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5" h="620">
                                  <a:moveTo>
                                    <a:pt x="0" y="55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31" y="274"/>
                                  </a:lnTo>
                                  <a:lnTo>
                                    <a:pt x="206" y="365"/>
                                  </a:lnTo>
                                  <a:lnTo>
                                    <a:pt x="412" y="621"/>
                                  </a:lnTo>
                                  <a:lnTo>
                                    <a:pt x="506" y="549"/>
                                  </a:lnTo>
                                  <a:lnTo>
                                    <a:pt x="300" y="293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340"/>
                        <wpg:cNvGrpSpPr>
                          <a:grpSpLocks/>
                        </wpg:cNvGrpSpPr>
                        <wpg:grpSpPr bwMode="auto">
                          <a:xfrm>
                            <a:off x="1704" y="2446"/>
                            <a:ext cx="544" cy="620"/>
                            <a:chOff x="1704" y="2446"/>
                            <a:chExt cx="544" cy="620"/>
                          </a:xfrm>
                        </wpg:grpSpPr>
                        <wps:wsp>
                          <wps:cNvPr id="1645" name="Freeform 1341"/>
                          <wps:cNvSpPr>
                            <a:spLocks/>
                          </wps:cNvSpPr>
                          <wps:spPr bwMode="auto">
                            <a:xfrm>
                              <a:off x="1704" y="2446"/>
                              <a:ext cx="544" cy="620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4"/>
                                <a:gd name="T2" fmla="+- 0 2518 2446"/>
                                <a:gd name="T3" fmla="*/ 2518 h 620"/>
                                <a:gd name="T4" fmla="+- 0 1873 1704"/>
                                <a:gd name="T5" fmla="*/ T4 w 544"/>
                                <a:gd name="T6" fmla="+- 0 2719 2446"/>
                                <a:gd name="T7" fmla="*/ 2719 h 620"/>
                                <a:gd name="T8" fmla="+- 0 1948 1704"/>
                                <a:gd name="T9" fmla="*/ T8 w 544"/>
                                <a:gd name="T10" fmla="+- 0 2811 2446"/>
                                <a:gd name="T11" fmla="*/ 2811 h 620"/>
                                <a:gd name="T12" fmla="+- 0 2154 1704"/>
                                <a:gd name="T13" fmla="*/ T12 w 544"/>
                                <a:gd name="T14" fmla="+- 0 3066 2446"/>
                                <a:gd name="T15" fmla="*/ 3066 h 620"/>
                                <a:gd name="T16" fmla="+- 0 2248 1704"/>
                                <a:gd name="T17" fmla="*/ T16 w 544"/>
                                <a:gd name="T18" fmla="+- 0 2993 2446"/>
                                <a:gd name="T19" fmla="*/ 2993 h 620"/>
                                <a:gd name="T20" fmla="+- 0 2043 1704"/>
                                <a:gd name="T21" fmla="*/ T20 w 544"/>
                                <a:gd name="T22" fmla="+- 0 2737 2446"/>
                                <a:gd name="T23" fmla="*/ 2737 h 620"/>
                                <a:gd name="T24" fmla="+- 0 1967 1704"/>
                                <a:gd name="T25" fmla="*/ T24 w 544"/>
                                <a:gd name="T26" fmla="+- 0 2646 2446"/>
                                <a:gd name="T27" fmla="*/ 2646 h 620"/>
                                <a:gd name="T28" fmla="+- 0 1817 1704"/>
                                <a:gd name="T29" fmla="*/ T28 w 544"/>
                                <a:gd name="T30" fmla="+- 0 2446 2446"/>
                                <a:gd name="T31" fmla="*/ 2446 h 620"/>
                                <a:gd name="T32" fmla="+- 0 1704 1704"/>
                                <a:gd name="T33" fmla="*/ T32 w 544"/>
                                <a:gd name="T34" fmla="+- 0 2518 2446"/>
                                <a:gd name="T35" fmla="*/ 2518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4" h="620">
                                  <a:moveTo>
                                    <a:pt x="0" y="72"/>
                                  </a:moveTo>
                                  <a:lnTo>
                                    <a:pt x="169" y="273"/>
                                  </a:lnTo>
                                  <a:lnTo>
                                    <a:pt x="244" y="365"/>
                                  </a:lnTo>
                                  <a:lnTo>
                                    <a:pt x="450" y="620"/>
                                  </a:lnTo>
                                  <a:lnTo>
                                    <a:pt x="544" y="547"/>
                                  </a:lnTo>
                                  <a:lnTo>
                                    <a:pt x="339" y="291"/>
                                  </a:lnTo>
                                  <a:lnTo>
                                    <a:pt x="263" y="20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338"/>
                        <wpg:cNvGrpSpPr>
                          <a:grpSpLocks/>
                        </wpg:cNvGrpSpPr>
                        <wpg:grpSpPr bwMode="auto">
                          <a:xfrm>
                            <a:off x="2567" y="1788"/>
                            <a:ext cx="544" cy="620"/>
                            <a:chOff x="2567" y="1788"/>
                            <a:chExt cx="544" cy="620"/>
                          </a:xfrm>
                        </wpg:grpSpPr>
                        <wps:wsp>
                          <wps:cNvPr id="1647" name="Freeform 1339"/>
                          <wps:cNvSpPr>
                            <a:spLocks/>
                          </wps:cNvSpPr>
                          <wps:spPr bwMode="auto">
                            <a:xfrm>
                              <a:off x="2567" y="1788"/>
                              <a:ext cx="544" cy="620"/>
                            </a:xfrm>
                            <a:custGeom>
                              <a:avLst/>
                              <a:gdLst>
                                <a:gd name="T0" fmla="+- 0 2567 2567"/>
                                <a:gd name="T1" fmla="*/ T0 w 544"/>
                                <a:gd name="T2" fmla="+- 0 1879 1788"/>
                                <a:gd name="T3" fmla="*/ 1879 h 620"/>
                                <a:gd name="T4" fmla="+- 0 2717 2567"/>
                                <a:gd name="T5" fmla="*/ T4 w 544"/>
                                <a:gd name="T6" fmla="+- 0 2062 1788"/>
                                <a:gd name="T7" fmla="*/ 2062 h 620"/>
                                <a:gd name="T8" fmla="+- 0 2791 2567"/>
                                <a:gd name="T9" fmla="*/ T8 w 544"/>
                                <a:gd name="T10" fmla="+- 0 2153 1788"/>
                                <a:gd name="T11" fmla="*/ 2153 h 620"/>
                                <a:gd name="T12" fmla="+- 0 2998 2567"/>
                                <a:gd name="T13" fmla="*/ T12 w 544"/>
                                <a:gd name="T14" fmla="+- 0 2409 1788"/>
                                <a:gd name="T15" fmla="*/ 2409 h 620"/>
                                <a:gd name="T16" fmla="+- 0 3111 2567"/>
                                <a:gd name="T17" fmla="*/ T16 w 544"/>
                                <a:gd name="T18" fmla="+- 0 2335 1788"/>
                                <a:gd name="T19" fmla="*/ 2335 h 620"/>
                                <a:gd name="T20" fmla="+- 0 2904 2567"/>
                                <a:gd name="T21" fmla="*/ T20 w 544"/>
                                <a:gd name="T22" fmla="+- 0 2080 1788"/>
                                <a:gd name="T23" fmla="*/ 2080 h 620"/>
                                <a:gd name="T24" fmla="+- 0 2830 2567"/>
                                <a:gd name="T25" fmla="*/ T24 w 544"/>
                                <a:gd name="T26" fmla="+- 0 1989 1788"/>
                                <a:gd name="T27" fmla="*/ 1989 h 620"/>
                                <a:gd name="T28" fmla="+- 0 2661 2567"/>
                                <a:gd name="T29" fmla="*/ T28 w 544"/>
                                <a:gd name="T30" fmla="+- 0 1788 1788"/>
                                <a:gd name="T31" fmla="*/ 1788 h 620"/>
                                <a:gd name="T32" fmla="+- 0 2567 2567"/>
                                <a:gd name="T33" fmla="*/ T32 w 544"/>
                                <a:gd name="T34" fmla="+- 0 1879 1788"/>
                                <a:gd name="T35" fmla="*/ 1879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4" h="620">
                                  <a:moveTo>
                                    <a:pt x="0" y="91"/>
                                  </a:moveTo>
                                  <a:lnTo>
                                    <a:pt x="150" y="274"/>
                                  </a:lnTo>
                                  <a:lnTo>
                                    <a:pt x="224" y="365"/>
                                  </a:lnTo>
                                  <a:lnTo>
                                    <a:pt x="431" y="621"/>
                                  </a:lnTo>
                                  <a:lnTo>
                                    <a:pt x="544" y="547"/>
                                  </a:lnTo>
                                  <a:lnTo>
                                    <a:pt x="337" y="292"/>
                                  </a:lnTo>
                                  <a:lnTo>
                                    <a:pt x="263" y="201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336"/>
                        <wpg:cNvGrpSpPr>
                          <a:grpSpLocks/>
                        </wpg:cNvGrpSpPr>
                        <wpg:grpSpPr bwMode="auto">
                          <a:xfrm>
                            <a:off x="2473" y="1879"/>
                            <a:ext cx="524" cy="602"/>
                            <a:chOff x="2473" y="1879"/>
                            <a:chExt cx="524" cy="602"/>
                          </a:xfrm>
                        </wpg:grpSpPr>
                        <wps:wsp>
                          <wps:cNvPr id="1649" name="Freeform 1337"/>
                          <wps:cNvSpPr>
                            <a:spLocks/>
                          </wps:cNvSpPr>
                          <wps:spPr bwMode="auto">
                            <a:xfrm>
                              <a:off x="2473" y="1879"/>
                              <a:ext cx="524" cy="602"/>
                            </a:xfrm>
                            <a:custGeom>
                              <a:avLst/>
                              <a:gdLst>
                                <a:gd name="T0" fmla="+- 0 2473 2473"/>
                                <a:gd name="T1" fmla="*/ T0 w 524"/>
                                <a:gd name="T2" fmla="+- 0 1953 1879"/>
                                <a:gd name="T3" fmla="*/ 1953 h 602"/>
                                <a:gd name="T4" fmla="+- 0 2623 2473"/>
                                <a:gd name="T5" fmla="*/ T4 w 524"/>
                                <a:gd name="T6" fmla="+- 0 2135 1879"/>
                                <a:gd name="T7" fmla="*/ 2135 h 602"/>
                                <a:gd name="T8" fmla="+- 0 2698 2473"/>
                                <a:gd name="T9" fmla="*/ T8 w 524"/>
                                <a:gd name="T10" fmla="+- 0 2226 1879"/>
                                <a:gd name="T11" fmla="*/ 2226 h 602"/>
                                <a:gd name="T12" fmla="+- 0 2904 2473"/>
                                <a:gd name="T13" fmla="*/ T12 w 524"/>
                                <a:gd name="T14" fmla="+- 0 2482 1879"/>
                                <a:gd name="T15" fmla="*/ 2482 h 602"/>
                                <a:gd name="T16" fmla="+- 0 2998 2473"/>
                                <a:gd name="T17" fmla="*/ T16 w 524"/>
                                <a:gd name="T18" fmla="+- 0 2409 1879"/>
                                <a:gd name="T19" fmla="*/ 2409 h 602"/>
                                <a:gd name="T20" fmla="+- 0 2791 2473"/>
                                <a:gd name="T21" fmla="*/ T20 w 524"/>
                                <a:gd name="T22" fmla="+- 0 2153 1879"/>
                                <a:gd name="T23" fmla="*/ 2153 h 602"/>
                                <a:gd name="T24" fmla="+- 0 2717 2473"/>
                                <a:gd name="T25" fmla="*/ T24 w 524"/>
                                <a:gd name="T26" fmla="+- 0 2062 1879"/>
                                <a:gd name="T27" fmla="*/ 2062 h 602"/>
                                <a:gd name="T28" fmla="+- 0 2567 2473"/>
                                <a:gd name="T29" fmla="*/ T28 w 524"/>
                                <a:gd name="T30" fmla="+- 0 1879 1879"/>
                                <a:gd name="T31" fmla="*/ 1879 h 602"/>
                                <a:gd name="T32" fmla="+- 0 2473 2473"/>
                                <a:gd name="T33" fmla="*/ T32 w 524"/>
                                <a:gd name="T34" fmla="+- 0 1953 1879"/>
                                <a:gd name="T35" fmla="*/ 1953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4" h="602">
                                  <a:moveTo>
                                    <a:pt x="0" y="74"/>
                                  </a:moveTo>
                                  <a:lnTo>
                                    <a:pt x="150" y="256"/>
                                  </a:lnTo>
                                  <a:lnTo>
                                    <a:pt x="225" y="347"/>
                                  </a:lnTo>
                                  <a:lnTo>
                                    <a:pt x="431" y="603"/>
                                  </a:lnTo>
                                  <a:lnTo>
                                    <a:pt x="525" y="530"/>
                                  </a:lnTo>
                                  <a:lnTo>
                                    <a:pt x="318" y="274"/>
                                  </a:lnTo>
                                  <a:lnTo>
                                    <a:pt x="244" y="18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17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334"/>
                        <wpg:cNvGrpSpPr>
                          <a:grpSpLocks/>
                        </wpg:cNvGrpSpPr>
                        <wpg:grpSpPr bwMode="auto">
                          <a:xfrm>
                            <a:off x="3261" y="2336"/>
                            <a:ext cx="506" cy="511"/>
                            <a:chOff x="3261" y="2336"/>
                            <a:chExt cx="506" cy="511"/>
                          </a:xfrm>
                        </wpg:grpSpPr>
                        <wps:wsp>
                          <wps:cNvPr id="1651" name="Freeform 1335"/>
                          <wps:cNvSpPr>
                            <a:spLocks/>
                          </wps:cNvSpPr>
                          <wps:spPr bwMode="auto">
                            <a:xfrm>
                              <a:off x="3261" y="2336"/>
                              <a:ext cx="506" cy="511"/>
                            </a:xfrm>
                            <a:custGeom>
                              <a:avLst/>
                              <a:gdLst>
                                <a:gd name="T0" fmla="+- 0 3561 3261"/>
                                <a:gd name="T1" fmla="*/ T0 w 506"/>
                                <a:gd name="T2" fmla="+- 0 2847 2336"/>
                                <a:gd name="T3" fmla="*/ 2847 h 511"/>
                                <a:gd name="T4" fmla="+- 0 3767 3261"/>
                                <a:gd name="T5" fmla="*/ T4 w 506"/>
                                <a:gd name="T6" fmla="+- 0 2702 2336"/>
                                <a:gd name="T7" fmla="*/ 2702 h 511"/>
                                <a:gd name="T8" fmla="+- 0 3598 3261"/>
                                <a:gd name="T9" fmla="*/ T8 w 506"/>
                                <a:gd name="T10" fmla="+- 0 2500 2336"/>
                                <a:gd name="T11" fmla="*/ 2500 h 511"/>
                                <a:gd name="T12" fmla="+- 0 3504 3261"/>
                                <a:gd name="T13" fmla="*/ T12 w 506"/>
                                <a:gd name="T14" fmla="+- 0 2391 2336"/>
                                <a:gd name="T15" fmla="*/ 2391 h 511"/>
                                <a:gd name="T16" fmla="+- 0 3467 3261"/>
                                <a:gd name="T17" fmla="*/ T16 w 506"/>
                                <a:gd name="T18" fmla="+- 0 2336 2336"/>
                                <a:gd name="T19" fmla="*/ 2336 h 511"/>
                                <a:gd name="T20" fmla="+- 0 3261 3261"/>
                                <a:gd name="T21" fmla="*/ T20 w 506"/>
                                <a:gd name="T22" fmla="+- 0 2482 2336"/>
                                <a:gd name="T23" fmla="*/ 2482 h 511"/>
                                <a:gd name="T24" fmla="+- 0 3561 3261"/>
                                <a:gd name="T25" fmla="*/ T24 w 506"/>
                                <a:gd name="T26" fmla="+- 0 2847 2336"/>
                                <a:gd name="T27" fmla="*/ 284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6" h="511">
                                  <a:moveTo>
                                    <a:pt x="300" y="511"/>
                                  </a:moveTo>
                                  <a:lnTo>
                                    <a:pt x="506" y="366"/>
                                  </a:lnTo>
                                  <a:lnTo>
                                    <a:pt x="337" y="164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00" y="511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332"/>
                        <wpg:cNvGrpSpPr>
                          <a:grpSpLocks/>
                        </wpg:cNvGrpSpPr>
                        <wpg:grpSpPr bwMode="auto">
                          <a:xfrm>
                            <a:off x="1418" y="6426"/>
                            <a:ext cx="474" cy="474"/>
                            <a:chOff x="1418" y="6426"/>
                            <a:chExt cx="474" cy="474"/>
                          </a:xfrm>
                        </wpg:grpSpPr>
                        <wps:wsp>
                          <wps:cNvPr id="1653" name="Freeform 1333"/>
                          <wps:cNvSpPr>
                            <a:spLocks/>
                          </wps:cNvSpPr>
                          <wps:spPr bwMode="auto">
                            <a:xfrm>
                              <a:off x="1418" y="6426"/>
                              <a:ext cx="474" cy="474"/>
                            </a:xfrm>
                            <a:custGeom>
                              <a:avLst/>
                              <a:gdLst>
                                <a:gd name="T0" fmla="+- 0 1451 1418"/>
                                <a:gd name="T1" fmla="*/ T0 w 474"/>
                                <a:gd name="T2" fmla="+- 0 6717 6426"/>
                                <a:gd name="T3" fmla="*/ 6717 h 474"/>
                                <a:gd name="T4" fmla="+- 0 1606 1418"/>
                                <a:gd name="T5" fmla="*/ T4 w 474"/>
                                <a:gd name="T6" fmla="+- 0 6900 6426"/>
                                <a:gd name="T7" fmla="*/ 6900 h 474"/>
                                <a:gd name="T8" fmla="+- 0 1925 1418"/>
                                <a:gd name="T9" fmla="*/ T8 w 474"/>
                                <a:gd name="T10" fmla="+- 0 6645 6426"/>
                                <a:gd name="T11" fmla="*/ 6645 h 474"/>
                                <a:gd name="T12" fmla="+- 0 1756 1418"/>
                                <a:gd name="T13" fmla="*/ T12 w 474"/>
                                <a:gd name="T14" fmla="+- 0 6426 6426"/>
                                <a:gd name="T15" fmla="*/ 6426 h 474"/>
                                <a:gd name="T16" fmla="+- 0 1451 1418"/>
                                <a:gd name="T17" fmla="*/ T16 w 474"/>
                                <a:gd name="T18" fmla="+- 0 6657 6426"/>
                                <a:gd name="T19" fmla="*/ 6657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4" h="474">
                                  <a:moveTo>
                                    <a:pt x="33" y="291"/>
                                  </a:moveTo>
                                  <a:lnTo>
                                    <a:pt x="188" y="474"/>
                                  </a:lnTo>
                                  <a:lnTo>
                                    <a:pt x="507" y="219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" y="23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330"/>
                        <wpg:cNvGrpSpPr>
                          <a:grpSpLocks/>
                        </wpg:cNvGrpSpPr>
                        <wpg:grpSpPr bwMode="auto">
                          <a:xfrm>
                            <a:off x="1418" y="7613"/>
                            <a:ext cx="155" cy="1433"/>
                            <a:chOff x="1418" y="7613"/>
                            <a:chExt cx="155" cy="1433"/>
                          </a:xfrm>
                        </wpg:grpSpPr>
                        <wps:wsp>
                          <wps:cNvPr id="1655" name="Freeform 1331"/>
                          <wps:cNvSpPr>
                            <a:spLocks/>
                          </wps:cNvSpPr>
                          <wps:spPr bwMode="auto">
                            <a:xfrm>
                              <a:off x="1418" y="7613"/>
                              <a:ext cx="155" cy="1433"/>
                            </a:xfrm>
                            <a:custGeom>
                              <a:avLst/>
                              <a:gdLst>
                                <a:gd name="T0" fmla="+- 0 3551 1418"/>
                                <a:gd name="T1" fmla="*/ T0 w 155"/>
                                <a:gd name="T2" fmla="+- 0 7705 7613"/>
                                <a:gd name="T3" fmla="*/ 7705 h 1433"/>
                                <a:gd name="T4" fmla="+- 0 3593 1418"/>
                                <a:gd name="T5" fmla="*/ T4 w 155"/>
                                <a:gd name="T6" fmla="+- 0 7649 7613"/>
                                <a:gd name="T7" fmla="*/ 7649 h 1433"/>
                                <a:gd name="T8" fmla="+- 0 3612 1418"/>
                                <a:gd name="T9" fmla="*/ T8 w 155"/>
                                <a:gd name="T10" fmla="+- 0 7649 7613"/>
                                <a:gd name="T11" fmla="*/ 7649 h 1433"/>
                                <a:gd name="T12" fmla="+- 0 3612 1418"/>
                                <a:gd name="T13" fmla="*/ T12 w 155"/>
                                <a:gd name="T14" fmla="+- 0 7631 7613"/>
                                <a:gd name="T15" fmla="*/ 7631 h 1433"/>
                                <a:gd name="T16" fmla="+- 0 3649 1418"/>
                                <a:gd name="T17" fmla="*/ T16 w 155"/>
                                <a:gd name="T18" fmla="+- 0 7631 7613"/>
                                <a:gd name="T19" fmla="*/ 7631 h 1433"/>
                                <a:gd name="T20" fmla="+- 0 3649 1418"/>
                                <a:gd name="T21" fmla="*/ T20 w 155"/>
                                <a:gd name="T22" fmla="+- 0 7613 7613"/>
                                <a:gd name="T23" fmla="*/ 7613 h 1433"/>
                                <a:gd name="T24" fmla="+- 0 3687 1418"/>
                                <a:gd name="T25" fmla="*/ T24 w 155"/>
                                <a:gd name="T26" fmla="+- 0 7613 7613"/>
                                <a:gd name="T27" fmla="*/ 7613 h 1433"/>
                                <a:gd name="T28" fmla="+- 0 3687 1418"/>
                                <a:gd name="T29" fmla="*/ T28 w 155"/>
                                <a:gd name="T30" fmla="+- 0 7631 7613"/>
                                <a:gd name="T31" fmla="*/ 7631 h 1433"/>
                                <a:gd name="T32" fmla="+- 0 3706 1418"/>
                                <a:gd name="T33" fmla="*/ T32 w 155"/>
                                <a:gd name="T34" fmla="+- 0 7631 7613"/>
                                <a:gd name="T35" fmla="*/ 7631 h 1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5" h="1433">
                                  <a:moveTo>
                                    <a:pt x="2133" y="92"/>
                                  </a:moveTo>
                                  <a:lnTo>
                                    <a:pt x="2175" y="36"/>
                                  </a:lnTo>
                                  <a:lnTo>
                                    <a:pt x="2194" y="36"/>
                                  </a:lnTo>
                                  <a:lnTo>
                                    <a:pt x="2194" y="18"/>
                                  </a:lnTo>
                                  <a:lnTo>
                                    <a:pt x="2231" y="18"/>
                                  </a:lnTo>
                                  <a:lnTo>
                                    <a:pt x="2231" y="0"/>
                                  </a:lnTo>
                                  <a:lnTo>
                                    <a:pt x="2269" y="0"/>
                                  </a:lnTo>
                                  <a:lnTo>
                                    <a:pt x="2269" y="18"/>
                                  </a:lnTo>
                                  <a:lnTo>
                                    <a:pt x="2288" y="18"/>
                                  </a:lnTo>
                                </a:path>
                              </a:pathLst>
                            </a:custGeom>
                            <a:noFill/>
                            <a:ln w="11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328"/>
                        <wpg:cNvGrpSpPr>
                          <a:grpSpLocks/>
                        </wpg:cNvGrpSpPr>
                        <wpg:grpSpPr bwMode="auto">
                          <a:xfrm>
                            <a:off x="1418" y="7429"/>
                            <a:ext cx="155" cy="1616"/>
                            <a:chOff x="1418" y="7429"/>
                            <a:chExt cx="155" cy="1616"/>
                          </a:xfrm>
                        </wpg:grpSpPr>
                        <wps:wsp>
                          <wps:cNvPr id="1657" name="Freeform 1329"/>
                          <wps:cNvSpPr>
                            <a:spLocks/>
                          </wps:cNvSpPr>
                          <wps:spPr bwMode="auto">
                            <a:xfrm>
                              <a:off x="1418" y="7429"/>
                              <a:ext cx="155" cy="1616"/>
                            </a:xfrm>
                            <a:custGeom>
                              <a:avLst/>
                              <a:gdLst>
                                <a:gd name="T0" fmla="+- 0 3049 1418"/>
                                <a:gd name="T1" fmla="*/ T0 w 155"/>
                                <a:gd name="T2" fmla="+- 0 7631 7429"/>
                                <a:gd name="T3" fmla="*/ 7631 h 1616"/>
                                <a:gd name="T4" fmla="+- 0 2894 1418"/>
                                <a:gd name="T5" fmla="*/ T4 w 155"/>
                                <a:gd name="T6" fmla="+- 0 7520 7429"/>
                                <a:gd name="T7" fmla="*/ 7520 h 1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5" h="1616">
                                  <a:moveTo>
                                    <a:pt x="1631" y="202"/>
                                  </a:moveTo>
                                  <a:lnTo>
                                    <a:pt x="1476" y="91"/>
                                  </a:lnTo>
                                </a:path>
                              </a:pathLst>
                            </a:custGeom>
                            <a:noFill/>
                            <a:ln w="11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325"/>
                        <wpg:cNvGrpSpPr>
                          <a:grpSpLocks/>
                        </wpg:cNvGrpSpPr>
                        <wpg:grpSpPr bwMode="auto">
                          <a:xfrm>
                            <a:off x="3298" y="9018"/>
                            <a:ext cx="356" cy="28"/>
                            <a:chOff x="3298" y="9018"/>
                            <a:chExt cx="356" cy="28"/>
                          </a:xfrm>
                        </wpg:grpSpPr>
                        <wps:wsp>
                          <wps:cNvPr id="1659" name="Freeform 1327"/>
                          <wps:cNvSpPr>
                            <a:spLocks/>
                          </wps:cNvSpPr>
                          <wps:spPr bwMode="auto">
                            <a:xfrm>
                              <a:off x="3298" y="9018"/>
                              <a:ext cx="356" cy="28"/>
                            </a:xfrm>
                            <a:custGeom>
                              <a:avLst/>
                              <a:gdLst>
                                <a:gd name="T0" fmla="+- 0 3598 3298"/>
                                <a:gd name="T1" fmla="*/ T0 w 356"/>
                                <a:gd name="T2" fmla="+- 0 9036 9018"/>
                                <a:gd name="T3" fmla="*/ 9036 h 28"/>
                                <a:gd name="T4" fmla="+- 0 3598 3298"/>
                                <a:gd name="T5" fmla="*/ T4 w 356"/>
                                <a:gd name="T6" fmla="+- 0 9018 9018"/>
                                <a:gd name="T7" fmla="*/ 9018 h 28"/>
                                <a:gd name="T8" fmla="+- 0 3579 3298"/>
                                <a:gd name="T9" fmla="*/ T8 w 356"/>
                                <a:gd name="T10" fmla="+- 0 9018 9018"/>
                                <a:gd name="T11" fmla="*/ 9018 h 28"/>
                                <a:gd name="T12" fmla="+- 0 3579 3298"/>
                                <a:gd name="T13" fmla="*/ T12 w 356"/>
                                <a:gd name="T14" fmla="+- 0 9036 9018"/>
                                <a:gd name="T15" fmla="*/ 9036 h 28"/>
                                <a:gd name="T16" fmla="+- 0 3572 3298"/>
                                <a:gd name="T17" fmla="*/ T16 w 356"/>
                                <a:gd name="T18" fmla="+- 0 9046 9018"/>
                                <a:gd name="T19" fmla="*/ 904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8">
                                  <a:moveTo>
                                    <a:pt x="300" y="18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74" y="2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326"/>
                          <wps:cNvSpPr>
                            <a:spLocks/>
                          </wps:cNvSpPr>
                          <wps:spPr bwMode="auto">
                            <a:xfrm>
                              <a:off x="3298" y="9018"/>
                              <a:ext cx="356" cy="28"/>
                            </a:xfrm>
                            <a:custGeom>
                              <a:avLst/>
                              <a:gdLst>
                                <a:gd name="T0" fmla="+- 0 3616 3298"/>
                                <a:gd name="T1" fmla="*/ T0 w 356"/>
                                <a:gd name="T2" fmla="+- 0 9046 9018"/>
                                <a:gd name="T3" fmla="*/ 9046 h 28"/>
                                <a:gd name="T4" fmla="+- 0 3598 3298"/>
                                <a:gd name="T5" fmla="*/ T4 w 356"/>
                                <a:gd name="T6" fmla="+- 0 9036 9018"/>
                                <a:gd name="T7" fmla="*/ 903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28">
                                  <a:moveTo>
                                    <a:pt x="318" y="28"/>
                                  </a:moveTo>
                                  <a:lnTo>
                                    <a:pt x="300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323"/>
                        <wpg:cNvGrpSpPr>
                          <a:grpSpLocks/>
                        </wpg:cNvGrpSpPr>
                        <wpg:grpSpPr bwMode="auto">
                          <a:xfrm>
                            <a:off x="3167" y="1770"/>
                            <a:ext cx="356" cy="365"/>
                            <a:chOff x="3167" y="1770"/>
                            <a:chExt cx="356" cy="365"/>
                          </a:xfrm>
                        </wpg:grpSpPr>
                        <wps:wsp>
                          <wps:cNvPr id="1662" name="Freeform 1324"/>
                          <wps:cNvSpPr>
                            <a:spLocks/>
                          </wps:cNvSpPr>
                          <wps:spPr bwMode="auto">
                            <a:xfrm>
                              <a:off x="3167" y="1770"/>
                              <a:ext cx="356" cy="365"/>
                            </a:xfrm>
                            <a:custGeom>
                              <a:avLst/>
                              <a:gdLst>
                                <a:gd name="T0" fmla="+- 0 3523 3167"/>
                                <a:gd name="T1" fmla="*/ T0 w 356"/>
                                <a:gd name="T2" fmla="+- 0 2007 1770"/>
                                <a:gd name="T3" fmla="*/ 2007 h 365"/>
                                <a:gd name="T4" fmla="+- 0 3335 3167"/>
                                <a:gd name="T5" fmla="*/ T4 w 356"/>
                                <a:gd name="T6" fmla="+- 0 1770 1770"/>
                                <a:gd name="T7" fmla="*/ 1770 h 365"/>
                                <a:gd name="T8" fmla="+- 0 3167 3167"/>
                                <a:gd name="T9" fmla="*/ T8 w 356"/>
                                <a:gd name="T10" fmla="+- 0 1898 1770"/>
                                <a:gd name="T11" fmla="*/ 1898 h 365"/>
                                <a:gd name="T12" fmla="+- 0 3373 3167"/>
                                <a:gd name="T13" fmla="*/ T12 w 356"/>
                                <a:gd name="T14" fmla="+- 0 2135 1770"/>
                                <a:gd name="T15" fmla="*/ 2135 h 365"/>
                                <a:gd name="T16" fmla="+- 0 3523 3167"/>
                                <a:gd name="T17" fmla="*/ T16 w 356"/>
                                <a:gd name="T18" fmla="+- 0 2007 1770"/>
                                <a:gd name="T19" fmla="*/ 2007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65">
                                  <a:moveTo>
                                    <a:pt x="356" y="237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06" y="365"/>
                                  </a:lnTo>
                                  <a:lnTo>
                                    <a:pt x="356" y="237"/>
                                  </a:lnTo>
                                </a:path>
                              </a:pathLst>
                            </a:custGeom>
                            <a:noFill/>
                            <a:ln w="11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321"/>
                        <wpg:cNvGrpSpPr>
                          <a:grpSpLocks/>
                        </wpg:cNvGrpSpPr>
                        <wpg:grpSpPr bwMode="auto">
                          <a:xfrm>
                            <a:off x="1418" y="2737"/>
                            <a:ext cx="324" cy="840"/>
                            <a:chOff x="1418" y="2737"/>
                            <a:chExt cx="324" cy="840"/>
                          </a:xfrm>
                        </wpg:grpSpPr>
                        <wps:wsp>
                          <wps:cNvPr id="1664" name="Freeform 1322"/>
                          <wps:cNvSpPr>
                            <a:spLocks/>
                          </wps:cNvSpPr>
                          <wps:spPr bwMode="auto">
                            <a:xfrm>
                              <a:off x="1418" y="2737"/>
                              <a:ext cx="324" cy="840"/>
                            </a:xfrm>
                            <a:custGeom>
                              <a:avLst/>
                              <a:gdLst>
                                <a:gd name="T0" fmla="+- 0 1733 1418"/>
                                <a:gd name="T1" fmla="*/ T0 w 324"/>
                                <a:gd name="T2" fmla="+- 0 3412 2737"/>
                                <a:gd name="T3" fmla="*/ 3412 h 840"/>
                                <a:gd name="T4" fmla="+- 0 1812 1418"/>
                                <a:gd name="T5" fmla="*/ T4 w 324"/>
                                <a:gd name="T6" fmla="+- 0 3504 2737"/>
                                <a:gd name="T7" fmla="*/ 3504 h 840"/>
                                <a:gd name="T8" fmla="+- 0 1868 1418"/>
                                <a:gd name="T9" fmla="*/ T8 w 324"/>
                                <a:gd name="T10" fmla="+- 0 3578 2737"/>
                                <a:gd name="T11" fmla="*/ 3578 h 840"/>
                                <a:gd name="T12" fmla="+- 0 2057 1418"/>
                                <a:gd name="T13" fmla="*/ T12 w 324"/>
                                <a:gd name="T14" fmla="+- 0 3449 2737"/>
                                <a:gd name="T15" fmla="*/ 3449 h 840"/>
                                <a:gd name="T16" fmla="+- 0 2018 1418"/>
                                <a:gd name="T17" fmla="*/ T16 w 324"/>
                                <a:gd name="T18" fmla="+- 0 3413 2737"/>
                                <a:gd name="T19" fmla="*/ 3413 h 840"/>
                                <a:gd name="T20" fmla="+- 0 1733 1418"/>
                                <a:gd name="T21" fmla="*/ T20 w 324"/>
                                <a:gd name="T22" fmla="+- 0 3046 2737"/>
                                <a:gd name="T23" fmla="*/ 3046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" h="840">
                                  <a:moveTo>
                                    <a:pt x="315" y="675"/>
                                  </a:moveTo>
                                  <a:lnTo>
                                    <a:pt x="394" y="767"/>
                                  </a:lnTo>
                                  <a:lnTo>
                                    <a:pt x="450" y="841"/>
                                  </a:lnTo>
                                  <a:lnTo>
                                    <a:pt x="639" y="712"/>
                                  </a:lnTo>
                                  <a:lnTo>
                                    <a:pt x="600" y="676"/>
                                  </a:lnTo>
                                  <a:lnTo>
                                    <a:pt x="315" y="309"/>
                                  </a:lnTo>
                                </a:path>
                              </a:pathLst>
                            </a:custGeom>
                            <a:noFill/>
                            <a:ln w="118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318"/>
                        <wpg:cNvGrpSpPr>
                          <a:grpSpLocks/>
                        </wpg:cNvGrpSpPr>
                        <wpg:grpSpPr bwMode="auto">
                          <a:xfrm>
                            <a:off x="1480" y="790"/>
                            <a:ext cx="468" cy="158"/>
                            <a:chOff x="1480" y="790"/>
                            <a:chExt cx="468" cy="158"/>
                          </a:xfrm>
                        </wpg:grpSpPr>
                        <wps:wsp>
                          <wps:cNvPr id="1666" name="Freeform 1320"/>
                          <wps:cNvSpPr>
                            <a:spLocks/>
                          </wps:cNvSpPr>
                          <wps:spPr bwMode="auto">
                            <a:xfrm>
                              <a:off x="1480" y="790"/>
                              <a:ext cx="468" cy="158"/>
                            </a:xfrm>
                            <a:custGeom>
                              <a:avLst/>
                              <a:gdLst>
                                <a:gd name="T0" fmla="+- 0 1536 1480"/>
                                <a:gd name="T1" fmla="*/ T0 w 468"/>
                                <a:gd name="T2" fmla="+- 0 1174 790"/>
                                <a:gd name="T3" fmla="*/ 1174 h 158"/>
                                <a:gd name="T4" fmla="+- 0 1758 1480"/>
                                <a:gd name="T5" fmla="*/ T4 w 468"/>
                                <a:gd name="T6" fmla="+- 0 1016 790"/>
                                <a:gd name="T7" fmla="*/ 101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8" h="158">
                                  <a:moveTo>
                                    <a:pt x="56" y="384"/>
                                  </a:moveTo>
                                  <a:lnTo>
                                    <a:pt x="278" y="22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319"/>
                          <wps:cNvSpPr>
                            <a:spLocks/>
                          </wps:cNvSpPr>
                          <wps:spPr bwMode="auto">
                            <a:xfrm>
                              <a:off x="1480" y="790"/>
                              <a:ext cx="468" cy="158"/>
                            </a:xfrm>
                            <a:custGeom>
                              <a:avLst/>
                              <a:gdLst>
                                <a:gd name="T0" fmla="+- 0 1589 1480"/>
                                <a:gd name="T1" fmla="*/ T0 w 468"/>
                                <a:gd name="T2" fmla="+- 0 1016 790"/>
                                <a:gd name="T3" fmla="*/ 1016 h 158"/>
                                <a:gd name="T4" fmla="+- 0 1480 1480"/>
                                <a:gd name="T5" fmla="*/ T4 w 468"/>
                                <a:gd name="T6" fmla="+- 0 1101 790"/>
                                <a:gd name="T7" fmla="*/ 1101 h 158"/>
                                <a:gd name="T8" fmla="+- 0 1536 1480"/>
                                <a:gd name="T9" fmla="*/ T8 w 468"/>
                                <a:gd name="T10" fmla="+- 0 1174 790"/>
                                <a:gd name="T11" fmla="*/ 117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8" h="158">
                                  <a:moveTo>
                                    <a:pt x="109" y="226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56" y="38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316"/>
                        <wpg:cNvGrpSpPr>
                          <a:grpSpLocks/>
                        </wpg:cNvGrpSpPr>
                        <wpg:grpSpPr bwMode="auto">
                          <a:xfrm>
                            <a:off x="1418" y="2244"/>
                            <a:ext cx="586" cy="640"/>
                            <a:chOff x="1418" y="2244"/>
                            <a:chExt cx="586" cy="640"/>
                          </a:xfrm>
                        </wpg:grpSpPr>
                        <wps:wsp>
                          <wps:cNvPr id="1669" name="Freeform 1317"/>
                          <wps:cNvSpPr>
                            <a:spLocks/>
                          </wps:cNvSpPr>
                          <wps:spPr bwMode="auto">
                            <a:xfrm>
                              <a:off x="1418" y="2244"/>
                              <a:ext cx="586" cy="640"/>
                            </a:xfrm>
                            <a:custGeom>
                              <a:avLst/>
                              <a:gdLst>
                                <a:gd name="T0" fmla="+- 0 1620 1418"/>
                                <a:gd name="T1" fmla="*/ T0 w 586"/>
                                <a:gd name="T2" fmla="+- 0 2791 2244"/>
                                <a:gd name="T3" fmla="*/ 2791 h 640"/>
                                <a:gd name="T4" fmla="+- 0 1644 1418"/>
                                <a:gd name="T5" fmla="*/ T4 w 586"/>
                                <a:gd name="T6" fmla="+- 0 2774 2244"/>
                                <a:gd name="T7" fmla="*/ 2774 h 640"/>
                                <a:gd name="T8" fmla="+- 0 1644 1418"/>
                                <a:gd name="T9" fmla="*/ T8 w 586"/>
                                <a:gd name="T10" fmla="+- 0 2719 2244"/>
                                <a:gd name="T11" fmla="*/ 2719 h 640"/>
                                <a:gd name="T12" fmla="+- 0 1718 1418"/>
                                <a:gd name="T13" fmla="*/ T12 w 586"/>
                                <a:gd name="T14" fmla="+- 0 2664 2244"/>
                                <a:gd name="T15" fmla="*/ 2664 h 640"/>
                                <a:gd name="T16" fmla="+- 0 1906 1418"/>
                                <a:gd name="T17" fmla="*/ T16 w 586"/>
                                <a:gd name="T18" fmla="+- 0 2518 2244"/>
                                <a:gd name="T19" fmla="*/ 2518 h 640"/>
                                <a:gd name="T20" fmla="+- 0 2018 1418"/>
                                <a:gd name="T21" fmla="*/ T20 w 586"/>
                                <a:gd name="T22" fmla="+- 0 2446 2244"/>
                                <a:gd name="T23" fmla="*/ 2446 h 640"/>
                                <a:gd name="T24" fmla="+- 0 2206 1418"/>
                                <a:gd name="T25" fmla="*/ T24 w 586"/>
                                <a:gd name="T26" fmla="+- 0 2300 2244"/>
                                <a:gd name="T27" fmla="*/ 2300 h 640"/>
                                <a:gd name="T28" fmla="+- 0 2168 1418"/>
                                <a:gd name="T29" fmla="*/ T28 w 586"/>
                                <a:gd name="T30" fmla="+- 0 2244 2244"/>
                                <a:gd name="T31" fmla="*/ 2244 h 640"/>
                                <a:gd name="T32" fmla="+- 0 2075 1418"/>
                                <a:gd name="T33" fmla="*/ T32 w 586"/>
                                <a:gd name="T34" fmla="+- 0 2318 2244"/>
                                <a:gd name="T35" fmla="*/ 2318 h 640"/>
                                <a:gd name="T36" fmla="+- 0 1981 1418"/>
                                <a:gd name="T37" fmla="*/ T36 w 586"/>
                                <a:gd name="T38" fmla="+- 0 2409 2244"/>
                                <a:gd name="T39" fmla="*/ 2409 h 640"/>
                                <a:gd name="T40" fmla="+- 0 1868 1418"/>
                                <a:gd name="T41" fmla="*/ T40 w 586"/>
                                <a:gd name="T42" fmla="+- 0 2482 2244"/>
                                <a:gd name="T43" fmla="*/ 2482 h 640"/>
                                <a:gd name="T44" fmla="+- 0 1681 1418"/>
                                <a:gd name="T45" fmla="*/ T44 w 586"/>
                                <a:gd name="T46" fmla="+- 0 2628 2244"/>
                                <a:gd name="T47" fmla="*/ 2628 h 640"/>
                                <a:gd name="T48" fmla="+- 0 1620 1418"/>
                                <a:gd name="T49" fmla="*/ T48 w 586"/>
                                <a:gd name="T50" fmla="+- 0 2672 2244"/>
                                <a:gd name="T51" fmla="*/ 2672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6" h="640">
                                  <a:moveTo>
                                    <a:pt x="202" y="547"/>
                                  </a:moveTo>
                                  <a:lnTo>
                                    <a:pt x="226" y="530"/>
                                  </a:lnTo>
                                  <a:lnTo>
                                    <a:pt x="226" y="475"/>
                                  </a:lnTo>
                                  <a:lnTo>
                                    <a:pt x="300" y="420"/>
                                  </a:lnTo>
                                  <a:lnTo>
                                    <a:pt x="488" y="274"/>
                                  </a:lnTo>
                                  <a:lnTo>
                                    <a:pt x="600" y="202"/>
                                  </a:lnTo>
                                  <a:lnTo>
                                    <a:pt x="788" y="56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657" y="74"/>
                                  </a:lnTo>
                                  <a:lnTo>
                                    <a:pt x="563" y="165"/>
                                  </a:lnTo>
                                  <a:lnTo>
                                    <a:pt x="450" y="238"/>
                                  </a:lnTo>
                                  <a:lnTo>
                                    <a:pt x="263" y="384"/>
                                  </a:lnTo>
                                  <a:lnTo>
                                    <a:pt x="202" y="428"/>
                                  </a:lnTo>
                                </a:path>
                              </a:pathLst>
                            </a:custGeom>
                            <a:noFill/>
                            <a:ln w="11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314"/>
                        <wpg:cNvGrpSpPr>
                          <a:grpSpLocks/>
                        </wpg:cNvGrpSpPr>
                        <wpg:grpSpPr bwMode="auto">
                          <a:xfrm>
                            <a:off x="1610" y="2518"/>
                            <a:ext cx="544" cy="622"/>
                            <a:chOff x="1610" y="2518"/>
                            <a:chExt cx="544" cy="622"/>
                          </a:xfrm>
                        </wpg:grpSpPr>
                        <wps:wsp>
                          <wps:cNvPr id="1671" name="Freeform 1315"/>
                          <wps:cNvSpPr>
                            <a:spLocks/>
                          </wps:cNvSpPr>
                          <wps:spPr bwMode="auto">
                            <a:xfrm>
                              <a:off x="1610" y="2518"/>
                              <a:ext cx="544" cy="622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544"/>
                                <a:gd name="T2" fmla="+- 0 2591 2518"/>
                                <a:gd name="T3" fmla="*/ 2591 h 622"/>
                                <a:gd name="T4" fmla="+- 0 1760 1610"/>
                                <a:gd name="T5" fmla="*/ T4 w 544"/>
                                <a:gd name="T6" fmla="+- 0 2793 2518"/>
                                <a:gd name="T7" fmla="*/ 2793 h 622"/>
                                <a:gd name="T8" fmla="+- 0 1836 1610"/>
                                <a:gd name="T9" fmla="*/ T8 w 544"/>
                                <a:gd name="T10" fmla="+- 0 2884 2518"/>
                                <a:gd name="T11" fmla="*/ 2884 h 622"/>
                                <a:gd name="T12" fmla="+- 0 2042 1610"/>
                                <a:gd name="T13" fmla="*/ T12 w 544"/>
                                <a:gd name="T14" fmla="+- 0 3139 2518"/>
                                <a:gd name="T15" fmla="*/ 3139 h 622"/>
                                <a:gd name="T16" fmla="+- 0 2154 1610"/>
                                <a:gd name="T17" fmla="*/ T16 w 544"/>
                                <a:gd name="T18" fmla="+- 0 3066 2518"/>
                                <a:gd name="T19" fmla="*/ 3066 h 622"/>
                                <a:gd name="T20" fmla="+- 0 1948 1610"/>
                                <a:gd name="T21" fmla="*/ T20 w 544"/>
                                <a:gd name="T22" fmla="+- 0 2811 2518"/>
                                <a:gd name="T23" fmla="*/ 2811 h 622"/>
                                <a:gd name="T24" fmla="+- 0 1873 1610"/>
                                <a:gd name="T25" fmla="*/ T24 w 544"/>
                                <a:gd name="T26" fmla="+- 0 2719 2518"/>
                                <a:gd name="T27" fmla="*/ 2719 h 622"/>
                                <a:gd name="T28" fmla="+- 0 1704 1610"/>
                                <a:gd name="T29" fmla="*/ T28 w 544"/>
                                <a:gd name="T30" fmla="+- 0 2518 2518"/>
                                <a:gd name="T31" fmla="*/ 2518 h 622"/>
                                <a:gd name="T32" fmla="+- 0 1610 1610"/>
                                <a:gd name="T33" fmla="*/ T32 w 544"/>
                                <a:gd name="T34" fmla="+- 0 2591 2518"/>
                                <a:gd name="T35" fmla="*/ 2591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4" h="622">
                                  <a:moveTo>
                                    <a:pt x="0" y="73"/>
                                  </a:moveTo>
                                  <a:lnTo>
                                    <a:pt x="150" y="275"/>
                                  </a:lnTo>
                                  <a:lnTo>
                                    <a:pt x="226" y="366"/>
                                  </a:lnTo>
                                  <a:lnTo>
                                    <a:pt x="432" y="621"/>
                                  </a:lnTo>
                                  <a:lnTo>
                                    <a:pt x="544" y="548"/>
                                  </a:lnTo>
                                  <a:lnTo>
                                    <a:pt x="338" y="293"/>
                                  </a:lnTo>
                                  <a:lnTo>
                                    <a:pt x="263" y="201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312"/>
                        <wpg:cNvGrpSpPr>
                          <a:grpSpLocks/>
                        </wpg:cNvGrpSpPr>
                        <wpg:grpSpPr bwMode="auto">
                          <a:xfrm>
                            <a:off x="1910" y="2300"/>
                            <a:ext cx="544" cy="620"/>
                            <a:chOff x="1910" y="2300"/>
                            <a:chExt cx="544" cy="620"/>
                          </a:xfrm>
                        </wpg:grpSpPr>
                        <wps:wsp>
                          <wps:cNvPr id="1673" name="Freeform 1313"/>
                          <wps:cNvSpPr>
                            <a:spLocks/>
                          </wps:cNvSpPr>
                          <wps:spPr bwMode="auto">
                            <a:xfrm>
                              <a:off x="1910" y="2300"/>
                              <a:ext cx="544" cy="620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544"/>
                                <a:gd name="T2" fmla="+- 0 2373 2300"/>
                                <a:gd name="T3" fmla="*/ 2373 h 620"/>
                                <a:gd name="T4" fmla="+- 0 2061 1910"/>
                                <a:gd name="T5" fmla="*/ T4 w 544"/>
                                <a:gd name="T6" fmla="+- 0 2555 2300"/>
                                <a:gd name="T7" fmla="*/ 2555 h 620"/>
                                <a:gd name="T8" fmla="+- 0 2136 1910"/>
                                <a:gd name="T9" fmla="*/ T8 w 544"/>
                                <a:gd name="T10" fmla="+- 0 2664 2300"/>
                                <a:gd name="T11" fmla="*/ 2664 h 620"/>
                                <a:gd name="T12" fmla="+- 0 2341 1910"/>
                                <a:gd name="T13" fmla="*/ T12 w 544"/>
                                <a:gd name="T14" fmla="+- 0 2920 2300"/>
                                <a:gd name="T15" fmla="*/ 2920 h 620"/>
                                <a:gd name="T16" fmla="+- 0 2454 1910"/>
                                <a:gd name="T17" fmla="*/ T16 w 544"/>
                                <a:gd name="T18" fmla="+- 0 2829 2300"/>
                                <a:gd name="T19" fmla="*/ 2829 h 620"/>
                                <a:gd name="T20" fmla="+- 0 2004 1910"/>
                                <a:gd name="T21" fmla="*/ T20 w 544"/>
                                <a:gd name="T22" fmla="+- 0 2300 2300"/>
                                <a:gd name="T23" fmla="*/ 2300 h 620"/>
                                <a:gd name="T24" fmla="+- 0 1910 1910"/>
                                <a:gd name="T25" fmla="*/ T24 w 544"/>
                                <a:gd name="T26" fmla="+- 0 2373 2300"/>
                                <a:gd name="T27" fmla="*/ 2373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4" h="620">
                                  <a:moveTo>
                                    <a:pt x="0" y="73"/>
                                  </a:moveTo>
                                  <a:lnTo>
                                    <a:pt x="151" y="255"/>
                                  </a:lnTo>
                                  <a:lnTo>
                                    <a:pt x="226" y="364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544" y="529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310"/>
                        <wpg:cNvGrpSpPr>
                          <a:grpSpLocks/>
                        </wpg:cNvGrpSpPr>
                        <wpg:grpSpPr bwMode="auto">
                          <a:xfrm>
                            <a:off x="7610" y="790"/>
                            <a:ext cx="3140" cy="286"/>
                            <a:chOff x="7610" y="790"/>
                            <a:chExt cx="3140" cy="286"/>
                          </a:xfrm>
                        </wpg:grpSpPr>
                        <wps:wsp>
                          <wps:cNvPr id="1675" name="Freeform 1311"/>
                          <wps:cNvSpPr>
                            <a:spLocks/>
                          </wps:cNvSpPr>
                          <wps:spPr bwMode="auto">
                            <a:xfrm>
                              <a:off x="7610" y="790"/>
                              <a:ext cx="3140" cy="286"/>
                            </a:xfrm>
                            <a:custGeom>
                              <a:avLst/>
                              <a:gdLst>
                                <a:gd name="T0" fmla="+- 0 10750 7610"/>
                                <a:gd name="T1" fmla="*/ T0 w 3140"/>
                                <a:gd name="T2" fmla="+- 0 851 790"/>
                                <a:gd name="T3" fmla="*/ 851 h 286"/>
                                <a:gd name="T4" fmla="+- 0 7685 7610"/>
                                <a:gd name="T5" fmla="*/ T4 w 3140"/>
                                <a:gd name="T6" fmla="+- 0 1026 790"/>
                                <a:gd name="T7" fmla="*/ 1026 h 286"/>
                                <a:gd name="T8" fmla="+- 0 7647 7610"/>
                                <a:gd name="T9" fmla="*/ T8 w 3140"/>
                                <a:gd name="T10" fmla="+- 0 1026 790"/>
                                <a:gd name="T11" fmla="*/ 1026 h 286"/>
                                <a:gd name="T12" fmla="+- 0 7647 7610"/>
                                <a:gd name="T13" fmla="*/ T12 w 3140"/>
                                <a:gd name="T14" fmla="+- 0 1046 790"/>
                                <a:gd name="T15" fmla="*/ 1046 h 286"/>
                                <a:gd name="T16" fmla="+- 0 7629 7610"/>
                                <a:gd name="T17" fmla="*/ T16 w 3140"/>
                                <a:gd name="T18" fmla="+- 0 1046 790"/>
                                <a:gd name="T19" fmla="*/ 1046 h 286"/>
                                <a:gd name="T20" fmla="+- 0 7629 7610"/>
                                <a:gd name="T21" fmla="*/ T20 w 3140"/>
                                <a:gd name="T22" fmla="+- 0 1064 790"/>
                                <a:gd name="T23" fmla="*/ 1064 h 286"/>
                                <a:gd name="T24" fmla="+- 0 7610 7610"/>
                                <a:gd name="T25" fmla="*/ T24 w 3140"/>
                                <a:gd name="T26" fmla="+- 0 1064 790"/>
                                <a:gd name="T27" fmla="*/ 1064 h 286"/>
                                <a:gd name="T28" fmla="+- 0 7610 7610"/>
                                <a:gd name="T29" fmla="*/ T28 w 3140"/>
                                <a:gd name="T30" fmla="+- 0 1118 790"/>
                                <a:gd name="T31" fmla="*/ 111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40" h="286">
                                  <a:moveTo>
                                    <a:pt x="3140" y="61"/>
                                  </a:moveTo>
                                  <a:lnTo>
                                    <a:pt x="75" y="236"/>
                                  </a:lnTo>
                                  <a:lnTo>
                                    <a:pt x="37" y="236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19" y="256"/>
                                  </a:lnTo>
                                  <a:lnTo>
                                    <a:pt x="19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328"/>
                                  </a:lnTo>
                                </a:path>
                              </a:pathLst>
                            </a:custGeom>
                            <a:noFill/>
                            <a:ln w="115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308"/>
                        <wpg:cNvGrpSpPr>
                          <a:grpSpLocks/>
                        </wpg:cNvGrpSpPr>
                        <wpg:grpSpPr bwMode="auto">
                          <a:xfrm>
                            <a:off x="7610" y="1076"/>
                            <a:ext cx="2381" cy="1936"/>
                            <a:chOff x="7610" y="1076"/>
                            <a:chExt cx="2381" cy="1936"/>
                          </a:xfrm>
                        </wpg:grpSpPr>
                        <wps:wsp>
                          <wps:cNvPr id="1677" name="Freeform 1309"/>
                          <wps:cNvSpPr>
                            <a:spLocks/>
                          </wps:cNvSpPr>
                          <wps:spPr bwMode="auto">
                            <a:xfrm>
                              <a:off x="7610" y="1076"/>
                              <a:ext cx="2381" cy="1936"/>
                            </a:xfrm>
                            <a:custGeom>
                              <a:avLst/>
                              <a:gdLst>
                                <a:gd name="T0" fmla="+- 0 7629 7610"/>
                                <a:gd name="T1" fmla="*/ T0 w 2381"/>
                                <a:gd name="T2" fmla="+- 0 1095 1076"/>
                                <a:gd name="T3" fmla="*/ 1095 h 1936"/>
                                <a:gd name="T4" fmla="+- 0 7685 7610"/>
                                <a:gd name="T5" fmla="*/ T4 w 2381"/>
                                <a:gd name="T6" fmla="+- 0 1167 1076"/>
                                <a:gd name="T7" fmla="*/ 1167 h 1936"/>
                                <a:gd name="T8" fmla="+- 0 7740 7610"/>
                                <a:gd name="T9" fmla="*/ T8 w 2381"/>
                                <a:gd name="T10" fmla="+- 0 1204 1076"/>
                                <a:gd name="T11" fmla="*/ 1204 h 1936"/>
                                <a:gd name="T12" fmla="+- 0 7779 7610"/>
                                <a:gd name="T13" fmla="*/ T12 w 2381"/>
                                <a:gd name="T14" fmla="+- 0 1240 1076"/>
                                <a:gd name="T15" fmla="*/ 1240 h 1936"/>
                                <a:gd name="T16" fmla="+- 0 7816 7610"/>
                                <a:gd name="T17" fmla="*/ T16 w 2381"/>
                                <a:gd name="T18" fmla="+- 0 1295 1076"/>
                                <a:gd name="T19" fmla="*/ 1295 h 1936"/>
                                <a:gd name="T20" fmla="+- 0 7853 7610"/>
                                <a:gd name="T21" fmla="*/ T20 w 2381"/>
                                <a:gd name="T22" fmla="+- 0 1331 1076"/>
                                <a:gd name="T23" fmla="*/ 1331 h 1936"/>
                                <a:gd name="T24" fmla="+- 0 7890 7610"/>
                                <a:gd name="T25" fmla="*/ T24 w 2381"/>
                                <a:gd name="T26" fmla="+- 0 1350 1076"/>
                                <a:gd name="T27" fmla="*/ 1350 h 1936"/>
                                <a:gd name="T28" fmla="+- 0 7929 7610"/>
                                <a:gd name="T29" fmla="*/ T28 w 2381"/>
                                <a:gd name="T30" fmla="+- 0 1386 1076"/>
                                <a:gd name="T31" fmla="*/ 1386 h 1936"/>
                                <a:gd name="T32" fmla="+- 0 8033 7610"/>
                                <a:gd name="T33" fmla="*/ T32 w 2381"/>
                                <a:gd name="T34" fmla="+- 0 1488 1076"/>
                                <a:gd name="T35" fmla="*/ 1488 h 1936"/>
                                <a:gd name="T36" fmla="+- 0 8079 7610"/>
                                <a:gd name="T37" fmla="*/ T36 w 2381"/>
                                <a:gd name="T38" fmla="+- 0 1533 1076"/>
                                <a:gd name="T39" fmla="*/ 1533 h 1936"/>
                                <a:gd name="T40" fmla="+- 0 8116 7610"/>
                                <a:gd name="T41" fmla="*/ T40 w 2381"/>
                                <a:gd name="T42" fmla="+- 0 1569 1076"/>
                                <a:gd name="T43" fmla="*/ 1569 h 1936"/>
                                <a:gd name="T44" fmla="+- 0 8153 7610"/>
                                <a:gd name="T45" fmla="*/ T44 w 2381"/>
                                <a:gd name="T46" fmla="+- 0 1587 1076"/>
                                <a:gd name="T47" fmla="*/ 1587 h 1936"/>
                                <a:gd name="T48" fmla="+- 0 8201 7610"/>
                                <a:gd name="T49" fmla="*/ T48 w 2381"/>
                                <a:gd name="T50" fmla="+- 0 1634 1076"/>
                                <a:gd name="T51" fmla="*/ 1634 h 1936"/>
                                <a:gd name="T52" fmla="+- 0 8244 7610"/>
                                <a:gd name="T53" fmla="*/ T52 w 2381"/>
                                <a:gd name="T54" fmla="+- 0 1676 1076"/>
                                <a:gd name="T55" fmla="*/ 1676 h 1936"/>
                                <a:gd name="T56" fmla="+- 0 8284 7610"/>
                                <a:gd name="T57" fmla="*/ T56 w 2381"/>
                                <a:gd name="T58" fmla="+- 0 1715 1076"/>
                                <a:gd name="T59" fmla="*/ 1715 h 1936"/>
                                <a:gd name="T60" fmla="+- 0 8322 7610"/>
                                <a:gd name="T61" fmla="*/ T60 w 2381"/>
                                <a:gd name="T62" fmla="+- 0 1733 1076"/>
                                <a:gd name="T63" fmla="*/ 1733 h 1936"/>
                                <a:gd name="T64" fmla="+- 0 8434 7610"/>
                                <a:gd name="T65" fmla="*/ T64 w 2381"/>
                                <a:gd name="T66" fmla="+- 0 1842 1076"/>
                                <a:gd name="T67" fmla="*/ 1842 h 1936"/>
                                <a:gd name="T68" fmla="+- 0 8472 7610"/>
                                <a:gd name="T69" fmla="*/ T68 w 2381"/>
                                <a:gd name="T70" fmla="+- 0 1862 1076"/>
                                <a:gd name="T71" fmla="*/ 1862 h 1936"/>
                                <a:gd name="T72" fmla="+- 0 8528 7610"/>
                                <a:gd name="T73" fmla="*/ T72 w 2381"/>
                                <a:gd name="T74" fmla="+- 0 1916 1076"/>
                                <a:gd name="T75" fmla="*/ 1916 h 1936"/>
                                <a:gd name="T76" fmla="+- 0 8566 7610"/>
                                <a:gd name="T77" fmla="*/ T76 w 2381"/>
                                <a:gd name="T78" fmla="+- 0 1935 1076"/>
                                <a:gd name="T79" fmla="*/ 1935 h 1936"/>
                                <a:gd name="T80" fmla="+- 0 8622 7610"/>
                                <a:gd name="T81" fmla="*/ T80 w 2381"/>
                                <a:gd name="T82" fmla="+- 0 1989 1076"/>
                                <a:gd name="T83" fmla="*/ 1989 h 1936"/>
                                <a:gd name="T84" fmla="+- 0 8678 7610"/>
                                <a:gd name="T85" fmla="*/ T84 w 2381"/>
                                <a:gd name="T86" fmla="+- 0 2044 1076"/>
                                <a:gd name="T87" fmla="*/ 2044 h 1936"/>
                                <a:gd name="T88" fmla="+- 0 8716 7610"/>
                                <a:gd name="T89" fmla="*/ T88 w 2381"/>
                                <a:gd name="T90" fmla="+- 0 2062 1076"/>
                                <a:gd name="T91" fmla="*/ 2062 h 1936"/>
                                <a:gd name="T92" fmla="+- 0 8753 7610"/>
                                <a:gd name="T93" fmla="*/ T92 w 2381"/>
                                <a:gd name="T94" fmla="+- 0 2098 1076"/>
                                <a:gd name="T95" fmla="*/ 2098 h 1936"/>
                                <a:gd name="T96" fmla="+- 0 8790 7610"/>
                                <a:gd name="T97" fmla="*/ T96 w 2381"/>
                                <a:gd name="T98" fmla="+- 0 2135 1076"/>
                                <a:gd name="T99" fmla="*/ 2135 h 1936"/>
                                <a:gd name="T100" fmla="+- 0 8828 7610"/>
                                <a:gd name="T101" fmla="*/ T100 w 2381"/>
                                <a:gd name="T102" fmla="+- 0 2153 1076"/>
                                <a:gd name="T103" fmla="*/ 2153 h 1936"/>
                                <a:gd name="T104" fmla="+- 0 8884 7610"/>
                                <a:gd name="T105" fmla="*/ T104 w 2381"/>
                                <a:gd name="T106" fmla="+- 0 2190 1076"/>
                                <a:gd name="T107" fmla="*/ 2190 h 1936"/>
                                <a:gd name="T108" fmla="+- 0 8903 7610"/>
                                <a:gd name="T109" fmla="*/ T108 w 2381"/>
                                <a:gd name="T110" fmla="+- 0 2226 1076"/>
                                <a:gd name="T111" fmla="*/ 2226 h 1936"/>
                                <a:gd name="T112" fmla="+- 0 8960 7610"/>
                                <a:gd name="T113" fmla="*/ T112 w 2381"/>
                                <a:gd name="T114" fmla="+- 0 2262 1076"/>
                                <a:gd name="T115" fmla="*/ 2262 h 1936"/>
                                <a:gd name="T116" fmla="+- 0 8997 7610"/>
                                <a:gd name="T117" fmla="*/ T116 w 2381"/>
                                <a:gd name="T118" fmla="+- 0 2282 1076"/>
                                <a:gd name="T119" fmla="*/ 2282 h 1936"/>
                                <a:gd name="T120" fmla="+- 0 9034 7610"/>
                                <a:gd name="T121" fmla="*/ T120 w 2381"/>
                                <a:gd name="T122" fmla="+- 0 2318 1076"/>
                                <a:gd name="T123" fmla="*/ 2318 h 1936"/>
                                <a:gd name="T124" fmla="+- 0 9071 7610"/>
                                <a:gd name="T125" fmla="*/ T124 w 2381"/>
                                <a:gd name="T126" fmla="+- 0 2354 1076"/>
                                <a:gd name="T127" fmla="*/ 2354 h 1936"/>
                                <a:gd name="T128" fmla="+- 0 9110 7610"/>
                                <a:gd name="T129" fmla="*/ T128 w 2381"/>
                                <a:gd name="T130" fmla="+- 0 2373 1076"/>
                                <a:gd name="T131" fmla="*/ 2373 h 1936"/>
                                <a:gd name="T132" fmla="+- 0 9166 7610"/>
                                <a:gd name="T133" fmla="*/ T132 w 2381"/>
                                <a:gd name="T134" fmla="+- 0 2409 1076"/>
                                <a:gd name="T135" fmla="*/ 2409 h 1936"/>
                                <a:gd name="T136" fmla="+- 0 9221 7610"/>
                                <a:gd name="T137" fmla="*/ T136 w 2381"/>
                                <a:gd name="T138" fmla="+- 0 2464 1076"/>
                                <a:gd name="T139" fmla="*/ 2464 h 1936"/>
                                <a:gd name="T140" fmla="+- 0 9260 7610"/>
                                <a:gd name="T141" fmla="*/ T140 w 2381"/>
                                <a:gd name="T142" fmla="+- 0 2500 1076"/>
                                <a:gd name="T143" fmla="*/ 2500 h 1936"/>
                                <a:gd name="T144" fmla="+- 0 9316 7610"/>
                                <a:gd name="T145" fmla="*/ T144 w 2381"/>
                                <a:gd name="T146" fmla="+- 0 2518 1076"/>
                                <a:gd name="T147" fmla="*/ 2518 h 1936"/>
                                <a:gd name="T148" fmla="+- 0 9371 7610"/>
                                <a:gd name="T149" fmla="*/ T148 w 2381"/>
                                <a:gd name="T150" fmla="+- 0 2555 1076"/>
                                <a:gd name="T151" fmla="*/ 2555 h 1936"/>
                                <a:gd name="T152" fmla="+- 0 9390 7610"/>
                                <a:gd name="T153" fmla="*/ T152 w 2381"/>
                                <a:gd name="T154" fmla="+- 0 2591 1076"/>
                                <a:gd name="T155" fmla="*/ 2591 h 1936"/>
                                <a:gd name="T156" fmla="+- 0 9447 7610"/>
                                <a:gd name="T157" fmla="*/ T156 w 2381"/>
                                <a:gd name="T158" fmla="+- 0 2628 1076"/>
                                <a:gd name="T159" fmla="*/ 2628 h 1936"/>
                                <a:gd name="T160" fmla="+- 0 9484 7610"/>
                                <a:gd name="T161" fmla="*/ T160 w 2381"/>
                                <a:gd name="T162" fmla="+- 0 2646 1076"/>
                                <a:gd name="T163" fmla="*/ 2646 h 1936"/>
                                <a:gd name="T164" fmla="+- 0 9540 7610"/>
                                <a:gd name="T165" fmla="*/ T164 w 2381"/>
                                <a:gd name="T166" fmla="+- 0 2682 1076"/>
                                <a:gd name="T167" fmla="*/ 2682 h 1936"/>
                                <a:gd name="T168" fmla="+- 0 9560 7610"/>
                                <a:gd name="T169" fmla="*/ T168 w 2381"/>
                                <a:gd name="T170" fmla="+- 0 2719 1076"/>
                                <a:gd name="T171" fmla="*/ 2719 h 1936"/>
                                <a:gd name="T172" fmla="+- 0 9615 7610"/>
                                <a:gd name="T173" fmla="*/ T172 w 2381"/>
                                <a:gd name="T174" fmla="+- 0 2737 1076"/>
                                <a:gd name="T175" fmla="*/ 2737 h 1936"/>
                                <a:gd name="T176" fmla="+- 0 9671 7610"/>
                                <a:gd name="T177" fmla="*/ T176 w 2381"/>
                                <a:gd name="T178" fmla="+- 0 2793 1076"/>
                                <a:gd name="T179" fmla="*/ 2793 h 1936"/>
                                <a:gd name="T180" fmla="+- 0 9728 7610"/>
                                <a:gd name="T181" fmla="*/ T180 w 2381"/>
                                <a:gd name="T182" fmla="+- 0 2829 1076"/>
                                <a:gd name="T183" fmla="*/ 2829 h 1936"/>
                                <a:gd name="T184" fmla="+- 0 9784 7610"/>
                                <a:gd name="T185" fmla="*/ T184 w 2381"/>
                                <a:gd name="T186" fmla="+- 0 2847 1076"/>
                                <a:gd name="T187" fmla="*/ 2847 h 1936"/>
                                <a:gd name="T188" fmla="+- 0 9821 7610"/>
                                <a:gd name="T189" fmla="*/ T188 w 2381"/>
                                <a:gd name="T190" fmla="+- 0 2884 1076"/>
                                <a:gd name="T191" fmla="*/ 2884 h 1936"/>
                                <a:gd name="T192" fmla="+- 0 9860 7610"/>
                                <a:gd name="T193" fmla="*/ T192 w 2381"/>
                                <a:gd name="T194" fmla="+- 0 2920 1076"/>
                                <a:gd name="T195" fmla="*/ 2920 h 1936"/>
                                <a:gd name="T196" fmla="+- 0 9915 7610"/>
                                <a:gd name="T197" fmla="*/ T196 w 2381"/>
                                <a:gd name="T198" fmla="+- 0 2938 1076"/>
                                <a:gd name="T199" fmla="*/ 2938 h 1936"/>
                                <a:gd name="T200" fmla="+- 0 9953 7610"/>
                                <a:gd name="T201" fmla="*/ T200 w 2381"/>
                                <a:gd name="T202" fmla="+- 0 2975 1076"/>
                                <a:gd name="T203" fmla="*/ 2975 h 1936"/>
                                <a:gd name="T204" fmla="+- 0 9990 7610"/>
                                <a:gd name="T205" fmla="*/ T204 w 2381"/>
                                <a:gd name="T206" fmla="+- 0 3011 1076"/>
                                <a:gd name="T207" fmla="*/ 3011 h 1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381" h="1936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130" y="128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69" y="164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87" y="201"/>
                                  </a:lnTo>
                                  <a:lnTo>
                                    <a:pt x="206" y="219"/>
                                  </a:lnTo>
                                  <a:lnTo>
                                    <a:pt x="224" y="219"/>
                                  </a:lnTo>
                                  <a:lnTo>
                                    <a:pt x="224" y="237"/>
                                  </a:lnTo>
                                  <a:lnTo>
                                    <a:pt x="243" y="255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80" y="274"/>
                                  </a:lnTo>
                                  <a:lnTo>
                                    <a:pt x="300" y="292"/>
                                  </a:lnTo>
                                  <a:lnTo>
                                    <a:pt x="300" y="310"/>
                                  </a:lnTo>
                                  <a:lnTo>
                                    <a:pt x="319" y="310"/>
                                  </a:lnTo>
                                  <a:lnTo>
                                    <a:pt x="365" y="356"/>
                                  </a:lnTo>
                                  <a:lnTo>
                                    <a:pt x="408" y="398"/>
                                  </a:lnTo>
                                  <a:lnTo>
                                    <a:pt x="423" y="412"/>
                                  </a:lnTo>
                                  <a:lnTo>
                                    <a:pt x="450" y="439"/>
                                  </a:lnTo>
                                  <a:lnTo>
                                    <a:pt x="469" y="439"/>
                                  </a:lnTo>
                                  <a:lnTo>
                                    <a:pt x="469" y="457"/>
                                  </a:lnTo>
                                  <a:lnTo>
                                    <a:pt x="487" y="475"/>
                                  </a:lnTo>
                                  <a:lnTo>
                                    <a:pt x="506" y="475"/>
                                  </a:lnTo>
                                  <a:lnTo>
                                    <a:pt x="506" y="493"/>
                                  </a:lnTo>
                                  <a:lnTo>
                                    <a:pt x="524" y="493"/>
                                  </a:lnTo>
                                  <a:lnTo>
                                    <a:pt x="524" y="511"/>
                                  </a:lnTo>
                                  <a:lnTo>
                                    <a:pt x="543" y="511"/>
                                  </a:lnTo>
                                  <a:lnTo>
                                    <a:pt x="562" y="530"/>
                                  </a:lnTo>
                                  <a:lnTo>
                                    <a:pt x="577" y="544"/>
                                  </a:lnTo>
                                  <a:lnTo>
                                    <a:pt x="591" y="558"/>
                                  </a:lnTo>
                                  <a:lnTo>
                                    <a:pt x="605" y="572"/>
                                  </a:lnTo>
                                  <a:lnTo>
                                    <a:pt x="620" y="586"/>
                                  </a:lnTo>
                                  <a:lnTo>
                                    <a:pt x="634" y="600"/>
                                  </a:lnTo>
                                  <a:lnTo>
                                    <a:pt x="648" y="614"/>
                                  </a:lnTo>
                                  <a:lnTo>
                                    <a:pt x="674" y="621"/>
                                  </a:lnTo>
                                  <a:lnTo>
                                    <a:pt x="674" y="639"/>
                                  </a:lnTo>
                                  <a:lnTo>
                                    <a:pt x="693" y="639"/>
                                  </a:lnTo>
                                  <a:lnTo>
                                    <a:pt x="693" y="657"/>
                                  </a:lnTo>
                                  <a:lnTo>
                                    <a:pt x="712" y="657"/>
                                  </a:lnTo>
                                  <a:lnTo>
                                    <a:pt x="768" y="712"/>
                                  </a:lnTo>
                                  <a:lnTo>
                                    <a:pt x="806" y="748"/>
                                  </a:lnTo>
                                  <a:lnTo>
                                    <a:pt x="824" y="766"/>
                                  </a:lnTo>
                                  <a:lnTo>
                                    <a:pt x="843" y="766"/>
                                  </a:lnTo>
                                  <a:lnTo>
                                    <a:pt x="843" y="786"/>
                                  </a:lnTo>
                                  <a:lnTo>
                                    <a:pt x="862" y="786"/>
                                  </a:lnTo>
                                  <a:lnTo>
                                    <a:pt x="880" y="804"/>
                                  </a:lnTo>
                                  <a:lnTo>
                                    <a:pt x="900" y="822"/>
                                  </a:lnTo>
                                  <a:lnTo>
                                    <a:pt x="918" y="840"/>
                                  </a:lnTo>
                                  <a:lnTo>
                                    <a:pt x="937" y="840"/>
                                  </a:lnTo>
                                  <a:lnTo>
                                    <a:pt x="937" y="859"/>
                                  </a:lnTo>
                                  <a:lnTo>
                                    <a:pt x="956" y="859"/>
                                  </a:lnTo>
                                  <a:lnTo>
                                    <a:pt x="956" y="877"/>
                                  </a:lnTo>
                                  <a:lnTo>
                                    <a:pt x="974" y="877"/>
                                  </a:lnTo>
                                  <a:lnTo>
                                    <a:pt x="1012" y="913"/>
                                  </a:lnTo>
                                  <a:lnTo>
                                    <a:pt x="1012" y="931"/>
                                  </a:lnTo>
                                  <a:lnTo>
                                    <a:pt x="1030" y="931"/>
                                  </a:lnTo>
                                  <a:lnTo>
                                    <a:pt x="1068" y="968"/>
                                  </a:lnTo>
                                  <a:lnTo>
                                    <a:pt x="1087" y="968"/>
                                  </a:lnTo>
                                  <a:lnTo>
                                    <a:pt x="1087" y="986"/>
                                  </a:lnTo>
                                  <a:lnTo>
                                    <a:pt x="1106" y="986"/>
                                  </a:lnTo>
                                  <a:lnTo>
                                    <a:pt x="1106" y="1004"/>
                                  </a:lnTo>
                                  <a:lnTo>
                                    <a:pt x="1124" y="1004"/>
                                  </a:lnTo>
                                  <a:lnTo>
                                    <a:pt x="1143" y="1022"/>
                                  </a:lnTo>
                                  <a:lnTo>
                                    <a:pt x="1162" y="1041"/>
                                  </a:lnTo>
                                  <a:lnTo>
                                    <a:pt x="1180" y="1041"/>
                                  </a:lnTo>
                                  <a:lnTo>
                                    <a:pt x="1180" y="1059"/>
                                  </a:lnTo>
                                  <a:lnTo>
                                    <a:pt x="1200" y="1059"/>
                                  </a:lnTo>
                                  <a:lnTo>
                                    <a:pt x="1200" y="1077"/>
                                  </a:lnTo>
                                  <a:lnTo>
                                    <a:pt x="1218" y="1077"/>
                                  </a:lnTo>
                                  <a:lnTo>
                                    <a:pt x="1237" y="1095"/>
                                  </a:lnTo>
                                  <a:lnTo>
                                    <a:pt x="1256" y="1114"/>
                                  </a:lnTo>
                                  <a:lnTo>
                                    <a:pt x="1274" y="1114"/>
                                  </a:lnTo>
                                  <a:lnTo>
                                    <a:pt x="1274" y="1132"/>
                                  </a:lnTo>
                                  <a:lnTo>
                                    <a:pt x="1293" y="1132"/>
                                  </a:lnTo>
                                  <a:lnTo>
                                    <a:pt x="1293" y="1150"/>
                                  </a:lnTo>
                                  <a:lnTo>
                                    <a:pt x="1312" y="1150"/>
                                  </a:lnTo>
                                  <a:lnTo>
                                    <a:pt x="1330" y="1168"/>
                                  </a:lnTo>
                                  <a:lnTo>
                                    <a:pt x="1350" y="1186"/>
                                  </a:lnTo>
                                  <a:lnTo>
                                    <a:pt x="1368" y="1186"/>
                                  </a:lnTo>
                                  <a:lnTo>
                                    <a:pt x="1368" y="1206"/>
                                  </a:lnTo>
                                  <a:lnTo>
                                    <a:pt x="1387" y="1206"/>
                                  </a:lnTo>
                                  <a:lnTo>
                                    <a:pt x="1387" y="1224"/>
                                  </a:lnTo>
                                  <a:lnTo>
                                    <a:pt x="1406" y="1224"/>
                                  </a:lnTo>
                                  <a:lnTo>
                                    <a:pt x="1424" y="1242"/>
                                  </a:lnTo>
                                  <a:lnTo>
                                    <a:pt x="1443" y="1260"/>
                                  </a:lnTo>
                                  <a:lnTo>
                                    <a:pt x="1461" y="1260"/>
                                  </a:lnTo>
                                  <a:lnTo>
                                    <a:pt x="1461" y="1278"/>
                                  </a:lnTo>
                                  <a:lnTo>
                                    <a:pt x="1480" y="1278"/>
                                  </a:lnTo>
                                  <a:lnTo>
                                    <a:pt x="1480" y="1297"/>
                                  </a:lnTo>
                                  <a:lnTo>
                                    <a:pt x="1500" y="1297"/>
                                  </a:lnTo>
                                  <a:lnTo>
                                    <a:pt x="1518" y="1315"/>
                                  </a:lnTo>
                                  <a:lnTo>
                                    <a:pt x="1537" y="1333"/>
                                  </a:lnTo>
                                  <a:lnTo>
                                    <a:pt x="1556" y="1333"/>
                                  </a:lnTo>
                                  <a:lnTo>
                                    <a:pt x="1556" y="1351"/>
                                  </a:lnTo>
                                  <a:lnTo>
                                    <a:pt x="1574" y="1351"/>
                                  </a:lnTo>
                                  <a:lnTo>
                                    <a:pt x="1611" y="1388"/>
                                  </a:lnTo>
                                  <a:lnTo>
                                    <a:pt x="1630" y="1406"/>
                                  </a:lnTo>
                                  <a:lnTo>
                                    <a:pt x="1650" y="1406"/>
                                  </a:lnTo>
                                  <a:lnTo>
                                    <a:pt x="1650" y="1424"/>
                                  </a:lnTo>
                                  <a:lnTo>
                                    <a:pt x="1668" y="1424"/>
                                  </a:lnTo>
                                  <a:lnTo>
                                    <a:pt x="1687" y="1442"/>
                                  </a:lnTo>
                                  <a:lnTo>
                                    <a:pt x="1706" y="1442"/>
                                  </a:lnTo>
                                  <a:lnTo>
                                    <a:pt x="1724" y="1461"/>
                                  </a:lnTo>
                                  <a:lnTo>
                                    <a:pt x="1743" y="1479"/>
                                  </a:lnTo>
                                  <a:lnTo>
                                    <a:pt x="1761" y="1479"/>
                                  </a:lnTo>
                                  <a:lnTo>
                                    <a:pt x="1761" y="1497"/>
                                  </a:lnTo>
                                  <a:lnTo>
                                    <a:pt x="1780" y="1497"/>
                                  </a:lnTo>
                                  <a:lnTo>
                                    <a:pt x="1780" y="1515"/>
                                  </a:lnTo>
                                  <a:lnTo>
                                    <a:pt x="1800" y="1515"/>
                                  </a:lnTo>
                                  <a:lnTo>
                                    <a:pt x="1818" y="1534"/>
                                  </a:lnTo>
                                  <a:lnTo>
                                    <a:pt x="1837" y="1552"/>
                                  </a:lnTo>
                                  <a:lnTo>
                                    <a:pt x="1856" y="1552"/>
                                  </a:lnTo>
                                  <a:lnTo>
                                    <a:pt x="1856" y="1570"/>
                                  </a:lnTo>
                                  <a:lnTo>
                                    <a:pt x="1874" y="1570"/>
                                  </a:lnTo>
                                  <a:lnTo>
                                    <a:pt x="1893" y="1588"/>
                                  </a:lnTo>
                                  <a:lnTo>
                                    <a:pt x="1911" y="1606"/>
                                  </a:lnTo>
                                  <a:lnTo>
                                    <a:pt x="1930" y="1606"/>
                                  </a:lnTo>
                                  <a:lnTo>
                                    <a:pt x="1930" y="1626"/>
                                  </a:lnTo>
                                  <a:lnTo>
                                    <a:pt x="1950" y="1626"/>
                                  </a:lnTo>
                                  <a:lnTo>
                                    <a:pt x="1950" y="1643"/>
                                  </a:lnTo>
                                  <a:lnTo>
                                    <a:pt x="1987" y="1643"/>
                                  </a:lnTo>
                                  <a:lnTo>
                                    <a:pt x="1987" y="1661"/>
                                  </a:lnTo>
                                  <a:lnTo>
                                    <a:pt x="2005" y="1661"/>
                                  </a:lnTo>
                                  <a:lnTo>
                                    <a:pt x="2043" y="1698"/>
                                  </a:lnTo>
                                  <a:lnTo>
                                    <a:pt x="2061" y="1698"/>
                                  </a:lnTo>
                                  <a:lnTo>
                                    <a:pt x="2061" y="1717"/>
                                  </a:lnTo>
                                  <a:lnTo>
                                    <a:pt x="2080" y="1717"/>
                                  </a:lnTo>
                                  <a:lnTo>
                                    <a:pt x="2100" y="1735"/>
                                  </a:lnTo>
                                  <a:lnTo>
                                    <a:pt x="2118" y="1753"/>
                                  </a:lnTo>
                                  <a:lnTo>
                                    <a:pt x="2137" y="1753"/>
                                  </a:lnTo>
                                  <a:lnTo>
                                    <a:pt x="2137" y="1771"/>
                                  </a:lnTo>
                                  <a:lnTo>
                                    <a:pt x="2174" y="1771"/>
                                  </a:lnTo>
                                  <a:lnTo>
                                    <a:pt x="2174" y="1790"/>
                                  </a:lnTo>
                                  <a:lnTo>
                                    <a:pt x="2193" y="1790"/>
                                  </a:lnTo>
                                  <a:lnTo>
                                    <a:pt x="2211" y="1808"/>
                                  </a:lnTo>
                                  <a:lnTo>
                                    <a:pt x="2230" y="1826"/>
                                  </a:lnTo>
                                  <a:lnTo>
                                    <a:pt x="2250" y="1826"/>
                                  </a:lnTo>
                                  <a:lnTo>
                                    <a:pt x="2250" y="1844"/>
                                  </a:lnTo>
                                  <a:lnTo>
                                    <a:pt x="2268" y="1844"/>
                                  </a:lnTo>
                                  <a:lnTo>
                                    <a:pt x="2287" y="1862"/>
                                  </a:lnTo>
                                  <a:lnTo>
                                    <a:pt x="2305" y="1862"/>
                                  </a:lnTo>
                                  <a:lnTo>
                                    <a:pt x="2305" y="1881"/>
                                  </a:lnTo>
                                  <a:lnTo>
                                    <a:pt x="2324" y="1881"/>
                                  </a:lnTo>
                                  <a:lnTo>
                                    <a:pt x="2343" y="1899"/>
                                  </a:lnTo>
                                  <a:lnTo>
                                    <a:pt x="2361" y="1917"/>
                                  </a:lnTo>
                                  <a:lnTo>
                                    <a:pt x="2380" y="1917"/>
                                  </a:lnTo>
                                  <a:lnTo>
                                    <a:pt x="2380" y="1935"/>
                                  </a:lnTo>
                                </a:path>
                              </a:pathLst>
                            </a:custGeom>
                            <a:noFill/>
                            <a:ln w="117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306"/>
                        <wpg:cNvGrpSpPr>
                          <a:grpSpLocks/>
                        </wpg:cNvGrpSpPr>
                        <wpg:grpSpPr bwMode="auto">
                          <a:xfrm>
                            <a:off x="9990" y="3011"/>
                            <a:ext cx="759" cy="511"/>
                            <a:chOff x="9990" y="3011"/>
                            <a:chExt cx="759" cy="511"/>
                          </a:xfrm>
                        </wpg:grpSpPr>
                        <wps:wsp>
                          <wps:cNvPr id="1679" name="Freeform 1307"/>
                          <wps:cNvSpPr>
                            <a:spLocks/>
                          </wps:cNvSpPr>
                          <wps:spPr bwMode="auto">
                            <a:xfrm>
                              <a:off x="9990" y="3011"/>
                              <a:ext cx="759" cy="511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759"/>
                                <a:gd name="T2" fmla="+- 0 3011 3011"/>
                                <a:gd name="T3" fmla="*/ 3011 h 511"/>
                                <a:gd name="T4" fmla="+- 0 10010 9990"/>
                                <a:gd name="T5" fmla="*/ T4 w 759"/>
                                <a:gd name="T6" fmla="+- 0 3011 3011"/>
                                <a:gd name="T7" fmla="*/ 3011 h 511"/>
                                <a:gd name="T8" fmla="+- 0 10028 9990"/>
                                <a:gd name="T9" fmla="*/ T8 w 759"/>
                                <a:gd name="T10" fmla="+- 0 3029 3011"/>
                                <a:gd name="T11" fmla="*/ 3029 h 511"/>
                                <a:gd name="T12" fmla="+- 0 10047 9990"/>
                                <a:gd name="T13" fmla="*/ T12 w 759"/>
                                <a:gd name="T14" fmla="+- 0 3029 3011"/>
                                <a:gd name="T15" fmla="*/ 3029 h 511"/>
                                <a:gd name="T16" fmla="+- 0 10065 9990"/>
                                <a:gd name="T17" fmla="*/ T16 w 759"/>
                                <a:gd name="T18" fmla="+- 0 3048 3011"/>
                                <a:gd name="T19" fmla="*/ 3048 h 511"/>
                                <a:gd name="T20" fmla="+- 0 10084 9990"/>
                                <a:gd name="T21" fmla="*/ T20 w 759"/>
                                <a:gd name="T22" fmla="+- 0 3066 3011"/>
                                <a:gd name="T23" fmla="*/ 3066 h 511"/>
                                <a:gd name="T24" fmla="+- 0 10103 9990"/>
                                <a:gd name="T25" fmla="*/ T24 w 759"/>
                                <a:gd name="T26" fmla="+- 0 3066 3011"/>
                                <a:gd name="T27" fmla="*/ 3066 h 511"/>
                                <a:gd name="T28" fmla="+- 0 10103 9990"/>
                                <a:gd name="T29" fmla="*/ T28 w 759"/>
                                <a:gd name="T30" fmla="+- 0 3084 3011"/>
                                <a:gd name="T31" fmla="*/ 3084 h 511"/>
                                <a:gd name="T32" fmla="+- 0 10121 9990"/>
                                <a:gd name="T33" fmla="*/ T32 w 759"/>
                                <a:gd name="T34" fmla="+- 0 3084 3011"/>
                                <a:gd name="T35" fmla="*/ 3084 h 511"/>
                                <a:gd name="T36" fmla="+- 0 10140 9990"/>
                                <a:gd name="T37" fmla="*/ T36 w 759"/>
                                <a:gd name="T38" fmla="+- 0 3102 3011"/>
                                <a:gd name="T39" fmla="*/ 3102 h 511"/>
                                <a:gd name="T40" fmla="+- 0 10160 9990"/>
                                <a:gd name="T41" fmla="*/ T40 w 759"/>
                                <a:gd name="T42" fmla="+- 0 3102 3011"/>
                                <a:gd name="T43" fmla="*/ 3102 h 511"/>
                                <a:gd name="T44" fmla="+- 0 10178 9990"/>
                                <a:gd name="T45" fmla="*/ T44 w 759"/>
                                <a:gd name="T46" fmla="+- 0 3121 3011"/>
                                <a:gd name="T47" fmla="*/ 3121 h 511"/>
                                <a:gd name="T48" fmla="+- 0 10197 9990"/>
                                <a:gd name="T49" fmla="*/ T48 w 759"/>
                                <a:gd name="T50" fmla="+- 0 3139 3011"/>
                                <a:gd name="T51" fmla="*/ 3139 h 511"/>
                                <a:gd name="T52" fmla="+- 0 10215 9990"/>
                                <a:gd name="T53" fmla="*/ T52 w 759"/>
                                <a:gd name="T54" fmla="+- 0 3139 3011"/>
                                <a:gd name="T55" fmla="*/ 3139 h 511"/>
                                <a:gd name="T56" fmla="+- 0 10215 9990"/>
                                <a:gd name="T57" fmla="*/ T56 w 759"/>
                                <a:gd name="T58" fmla="+- 0 3157 3011"/>
                                <a:gd name="T59" fmla="*/ 3157 h 511"/>
                                <a:gd name="T60" fmla="+- 0 10234 9990"/>
                                <a:gd name="T61" fmla="*/ T60 w 759"/>
                                <a:gd name="T62" fmla="+- 0 3157 3011"/>
                                <a:gd name="T63" fmla="*/ 3157 h 511"/>
                                <a:gd name="T64" fmla="+- 0 10253 9990"/>
                                <a:gd name="T65" fmla="*/ T64 w 759"/>
                                <a:gd name="T66" fmla="+- 0 3175 3011"/>
                                <a:gd name="T67" fmla="*/ 3175 h 511"/>
                                <a:gd name="T68" fmla="+- 0 10271 9990"/>
                                <a:gd name="T69" fmla="*/ T68 w 759"/>
                                <a:gd name="T70" fmla="+- 0 3175 3011"/>
                                <a:gd name="T71" fmla="*/ 3175 h 511"/>
                                <a:gd name="T72" fmla="+- 0 10290 9990"/>
                                <a:gd name="T73" fmla="*/ T72 w 759"/>
                                <a:gd name="T74" fmla="+- 0 3193 3011"/>
                                <a:gd name="T75" fmla="*/ 3193 h 511"/>
                                <a:gd name="T76" fmla="+- 0 10308 9990"/>
                                <a:gd name="T77" fmla="*/ T76 w 759"/>
                                <a:gd name="T78" fmla="+- 0 3193 3011"/>
                                <a:gd name="T79" fmla="*/ 3193 h 511"/>
                                <a:gd name="T80" fmla="+- 0 10308 9990"/>
                                <a:gd name="T81" fmla="*/ T80 w 759"/>
                                <a:gd name="T82" fmla="+- 0 3213 3011"/>
                                <a:gd name="T83" fmla="*/ 3213 h 511"/>
                                <a:gd name="T84" fmla="+- 0 10328 9990"/>
                                <a:gd name="T85" fmla="*/ T84 w 759"/>
                                <a:gd name="T86" fmla="+- 0 3213 3011"/>
                                <a:gd name="T87" fmla="*/ 3213 h 511"/>
                                <a:gd name="T88" fmla="+- 0 10347 9990"/>
                                <a:gd name="T89" fmla="*/ T88 w 759"/>
                                <a:gd name="T90" fmla="+- 0 3231 3011"/>
                                <a:gd name="T91" fmla="*/ 3231 h 511"/>
                                <a:gd name="T92" fmla="+- 0 10365 9990"/>
                                <a:gd name="T93" fmla="*/ T92 w 759"/>
                                <a:gd name="T94" fmla="+- 0 3231 3011"/>
                                <a:gd name="T95" fmla="*/ 3231 h 511"/>
                                <a:gd name="T96" fmla="+- 0 10403 9990"/>
                                <a:gd name="T97" fmla="*/ T96 w 759"/>
                                <a:gd name="T98" fmla="+- 0 3267 3011"/>
                                <a:gd name="T99" fmla="*/ 3267 h 511"/>
                                <a:gd name="T100" fmla="+- 0 10421 9990"/>
                                <a:gd name="T101" fmla="*/ T100 w 759"/>
                                <a:gd name="T102" fmla="+- 0 3267 3011"/>
                                <a:gd name="T103" fmla="*/ 3267 h 511"/>
                                <a:gd name="T104" fmla="+- 0 10421 9990"/>
                                <a:gd name="T105" fmla="*/ T104 w 759"/>
                                <a:gd name="T106" fmla="+- 0 3285 3011"/>
                                <a:gd name="T107" fmla="*/ 3285 h 511"/>
                                <a:gd name="T108" fmla="+- 0 10440 9990"/>
                                <a:gd name="T109" fmla="*/ T108 w 759"/>
                                <a:gd name="T110" fmla="+- 0 3285 3011"/>
                                <a:gd name="T111" fmla="*/ 3285 h 511"/>
                                <a:gd name="T112" fmla="+- 0 10458 9990"/>
                                <a:gd name="T113" fmla="*/ T112 w 759"/>
                                <a:gd name="T114" fmla="+- 0 3304 3011"/>
                                <a:gd name="T115" fmla="*/ 3304 h 511"/>
                                <a:gd name="T116" fmla="+- 0 10478 9990"/>
                                <a:gd name="T117" fmla="*/ T116 w 759"/>
                                <a:gd name="T118" fmla="+- 0 3304 3011"/>
                                <a:gd name="T119" fmla="*/ 3304 h 511"/>
                                <a:gd name="T120" fmla="+- 0 10497 9990"/>
                                <a:gd name="T121" fmla="*/ T120 w 759"/>
                                <a:gd name="T122" fmla="+- 0 3322 3011"/>
                                <a:gd name="T123" fmla="*/ 3322 h 511"/>
                                <a:gd name="T124" fmla="+- 0 10515 9990"/>
                                <a:gd name="T125" fmla="*/ T124 w 759"/>
                                <a:gd name="T126" fmla="+- 0 3340 3011"/>
                                <a:gd name="T127" fmla="*/ 3340 h 511"/>
                                <a:gd name="T128" fmla="+- 0 10534 9990"/>
                                <a:gd name="T129" fmla="*/ T128 w 759"/>
                                <a:gd name="T130" fmla="+- 0 3340 3011"/>
                                <a:gd name="T131" fmla="*/ 3340 h 511"/>
                                <a:gd name="T132" fmla="+- 0 10553 9990"/>
                                <a:gd name="T133" fmla="*/ T132 w 759"/>
                                <a:gd name="T134" fmla="+- 0 3358 3011"/>
                                <a:gd name="T135" fmla="*/ 3358 h 511"/>
                                <a:gd name="T136" fmla="+- 0 10571 9990"/>
                                <a:gd name="T137" fmla="*/ T136 w 759"/>
                                <a:gd name="T138" fmla="+- 0 3358 3011"/>
                                <a:gd name="T139" fmla="*/ 3358 h 511"/>
                                <a:gd name="T140" fmla="+- 0 10571 9990"/>
                                <a:gd name="T141" fmla="*/ T140 w 759"/>
                                <a:gd name="T142" fmla="+- 0 3377 3011"/>
                                <a:gd name="T143" fmla="*/ 3377 h 511"/>
                                <a:gd name="T144" fmla="+- 0 10590 9990"/>
                                <a:gd name="T145" fmla="*/ T144 w 759"/>
                                <a:gd name="T146" fmla="+- 0 3377 3011"/>
                                <a:gd name="T147" fmla="*/ 3377 h 511"/>
                                <a:gd name="T148" fmla="+- 0 10608 9990"/>
                                <a:gd name="T149" fmla="*/ T148 w 759"/>
                                <a:gd name="T150" fmla="+- 0 3395 3011"/>
                                <a:gd name="T151" fmla="*/ 3395 h 511"/>
                                <a:gd name="T152" fmla="+- 0 10628 9990"/>
                                <a:gd name="T153" fmla="*/ T152 w 759"/>
                                <a:gd name="T154" fmla="+- 0 3395 3011"/>
                                <a:gd name="T155" fmla="*/ 3395 h 511"/>
                                <a:gd name="T156" fmla="+- 0 10647 9990"/>
                                <a:gd name="T157" fmla="*/ T156 w 759"/>
                                <a:gd name="T158" fmla="+- 0 3413 3011"/>
                                <a:gd name="T159" fmla="*/ 3413 h 511"/>
                                <a:gd name="T160" fmla="+- 0 10665 9990"/>
                                <a:gd name="T161" fmla="*/ T160 w 759"/>
                                <a:gd name="T162" fmla="+- 0 3413 3011"/>
                                <a:gd name="T163" fmla="*/ 3413 h 511"/>
                                <a:gd name="T164" fmla="+- 0 10665 9990"/>
                                <a:gd name="T165" fmla="*/ T164 w 759"/>
                                <a:gd name="T166" fmla="+- 0 3431 3011"/>
                                <a:gd name="T167" fmla="*/ 3431 h 511"/>
                                <a:gd name="T168" fmla="+- 0 10684 9990"/>
                                <a:gd name="T169" fmla="*/ T168 w 759"/>
                                <a:gd name="T170" fmla="+- 0 3431 3011"/>
                                <a:gd name="T171" fmla="*/ 3431 h 511"/>
                                <a:gd name="T172" fmla="+- 0 10703 9990"/>
                                <a:gd name="T173" fmla="*/ T172 w 759"/>
                                <a:gd name="T174" fmla="+- 0 3449 3011"/>
                                <a:gd name="T175" fmla="*/ 3449 h 511"/>
                                <a:gd name="T176" fmla="+- 0 10721 9990"/>
                                <a:gd name="T177" fmla="*/ T176 w 759"/>
                                <a:gd name="T178" fmla="+- 0 3449 3011"/>
                                <a:gd name="T179" fmla="*/ 3449 h 511"/>
                                <a:gd name="T180" fmla="+- 0 10750 9990"/>
                                <a:gd name="T181" fmla="*/ T180 w 759"/>
                                <a:gd name="T182" fmla="+- 0 3477 3011"/>
                                <a:gd name="T183" fmla="*/ 347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759" h="51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70" y="91"/>
                                  </a:lnTo>
                                  <a:lnTo>
                                    <a:pt x="188" y="110"/>
                                  </a:lnTo>
                                  <a:lnTo>
                                    <a:pt x="207" y="128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63" y="164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300" y="182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38" y="202"/>
                                  </a:lnTo>
                                  <a:lnTo>
                                    <a:pt x="357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413" y="256"/>
                                  </a:lnTo>
                                  <a:lnTo>
                                    <a:pt x="431" y="256"/>
                                  </a:lnTo>
                                  <a:lnTo>
                                    <a:pt x="431" y="274"/>
                                  </a:lnTo>
                                  <a:lnTo>
                                    <a:pt x="450" y="274"/>
                                  </a:lnTo>
                                  <a:lnTo>
                                    <a:pt x="468" y="293"/>
                                  </a:lnTo>
                                  <a:lnTo>
                                    <a:pt x="488" y="293"/>
                                  </a:lnTo>
                                  <a:lnTo>
                                    <a:pt x="507" y="311"/>
                                  </a:lnTo>
                                  <a:lnTo>
                                    <a:pt x="525" y="329"/>
                                  </a:lnTo>
                                  <a:lnTo>
                                    <a:pt x="544" y="329"/>
                                  </a:lnTo>
                                  <a:lnTo>
                                    <a:pt x="563" y="347"/>
                                  </a:lnTo>
                                  <a:lnTo>
                                    <a:pt x="581" y="347"/>
                                  </a:lnTo>
                                  <a:lnTo>
                                    <a:pt x="581" y="366"/>
                                  </a:lnTo>
                                  <a:lnTo>
                                    <a:pt x="600" y="366"/>
                                  </a:lnTo>
                                  <a:lnTo>
                                    <a:pt x="618" y="384"/>
                                  </a:lnTo>
                                  <a:lnTo>
                                    <a:pt x="638" y="384"/>
                                  </a:lnTo>
                                  <a:lnTo>
                                    <a:pt x="657" y="402"/>
                                  </a:lnTo>
                                  <a:lnTo>
                                    <a:pt x="675" y="402"/>
                                  </a:lnTo>
                                  <a:lnTo>
                                    <a:pt x="675" y="420"/>
                                  </a:lnTo>
                                  <a:lnTo>
                                    <a:pt x="694" y="420"/>
                                  </a:lnTo>
                                  <a:lnTo>
                                    <a:pt x="713" y="438"/>
                                  </a:lnTo>
                                  <a:lnTo>
                                    <a:pt x="731" y="438"/>
                                  </a:lnTo>
                                  <a:lnTo>
                                    <a:pt x="760" y="466"/>
                                  </a:lnTo>
                                </a:path>
                              </a:pathLst>
                            </a:custGeom>
                            <a:noFill/>
                            <a:ln w="116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304"/>
                        <wpg:cNvGrpSpPr>
                          <a:grpSpLocks/>
                        </wpg:cNvGrpSpPr>
                        <wpg:grpSpPr bwMode="auto">
                          <a:xfrm>
                            <a:off x="2586" y="5038"/>
                            <a:ext cx="618" cy="529"/>
                            <a:chOff x="2586" y="5038"/>
                            <a:chExt cx="618" cy="529"/>
                          </a:xfrm>
                        </wpg:grpSpPr>
                        <wps:wsp>
                          <wps:cNvPr id="1681" name="Freeform 1305"/>
                          <wps:cNvSpPr>
                            <a:spLocks/>
                          </wps:cNvSpPr>
                          <wps:spPr bwMode="auto">
                            <a:xfrm>
                              <a:off x="2586" y="5038"/>
                              <a:ext cx="618" cy="529"/>
                            </a:xfrm>
                            <a:custGeom>
                              <a:avLst/>
                              <a:gdLst>
                                <a:gd name="T0" fmla="+- 0 2867 2586"/>
                                <a:gd name="T1" fmla="*/ T0 w 618"/>
                                <a:gd name="T2" fmla="+- 0 5202 5038"/>
                                <a:gd name="T3" fmla="*/ 5202 h 529"/>
                                <a:gd name="T4" fmla="+- 0 2811 2586"/>
                                <a:gd name="T5" fmla="*/ T4 w 618"/>
                                <a:gd name="T6" fmla="+- 0 5240 5038"/>
                                <a:gd name="T7" fmla="*/ 5240 h 529"/>
                                <a:gd name="T8" fmla="+- 0 2586 2586"/>
                                <a:gd name="T9" fmla="*/ T8 w 618"/>
                                <a:gd name="T10" fmla="+- 0 5404 5038"/>
                                <a:gd name="T11" fmla="*/ 5404 h 529"/>
                                <a:gd name="T12" fmla="+- 0 2735 2586"/>
                                <a:gd name="T13" fmla="*/ T12 w 618"/>
                                <a:gd name="T14" fmla="+- 0 5567 5038"/>
                                <a:gd name="T15" fmla="*/ 5567 h 529"/>
                                <a:gd name="T16" fmla="+- 0 2773 2586"/>
                                <a:gd name="T17" fmla="*/ T16 w 618"/>
                                <a:gd name="T18" fmla="+- 0 5531 5038"/>
                                <a:gd name="T19" fmla="*/ 5531 h 529"/>
                                <a:gd name="T20" fmla="+- 0 2904 2586"/>
                                <a:gd name="T21" fmla="*/ T20 w 618"/>
                                <a:gd name="T22" fmla="+- 0 5440 5038"/>
                                <a:gd name="T23" fmla="*/ 5440 h 529"/>
                                <a:gd name="T24" fmla="+- 0 3204 2586"/>
                                <a:gd name="T25" fmla="*/ T24 w 618"/>
                                <a:gd name="T26" fmla="+- 0 5202 5038"/>
                                <a:gd name="T27" fmla="*/ 5202 h 529"/>
                                <a:gd name="T28" fmla="+- 0 3073 2586"/>
                                <a:gd name="T29" fmla="*/ T28 w 618"/>
                                <a:gd name="T30" fmla="+- 0 5038 5038"/>
                                <a:gd name="T31" fmla="*/ 5038 h 529"/>
                                <a:gd name="T32" fmla="+- 0 2867 2586"/>
                                <a:gd name="T33" fmla="*/ T32 w 618"/>
                                <a:gd name="T34" fmla="+- 0 5202 5038"/>
                                <a:gd name="T35" fmla="*/ 5202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8" h="529">
                                  <a:moveTo>
                                    <a:pt x="281" y="164"/>
                                  </a:moveTo>
                                  <a:lnTo>
                                    <a:pt x="225" y="202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9" y="529"/>
                                  </a:lnTo>
                                  <a:lnTo>
                                    <a:pt x="187" y="493"/>
                                  </a:lnTo>
                                  <a:lnTo>
                                    <a:pt x="318" y="402"/>
                                  </a:lnTo>
                                  <a:lnTo>
                                    <a:pt x="618" y="164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281" y="164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302"/>
                        <wpg:cNvGrpSpPr>
                          <a:grpSpLocks/>
                        </wpg:cNvGrpSpPr>
                        <wpg:grpSpPr bwMode="auto">
                          <a:xfrm>
                            <a:off x="2735" y="5202"/>
                            <a:ext cx="619" cy="548"/>
                            <a:chOff x="2735" y="5202"/>
                            <a:chExt cx="619" cy="548"/>
                          </a:xfrm>
                        </wpg:grpSpPr>
                        <wps:wsp>
                          <wps:cNvPr id="1683" name="Freeform 1303"/>
                          <wps:cNvSpPr>
                            <a:spLocks/>
                          </wps:cNvSpPr>
                          <wps:spPr bwMode="auto">
                            <a:xfrm>
                              <a:off x="2735" y="5202"/>
                              <a:ext cx="619" cy="548"/>
                            </a:xfrm>
                            <a:custGeom>
                              <a:avLst/>
                              <a:gdLst>
                                <a:gd name="T0" fmla="+- 0 2904 2735"/>
                                <a:gd name="T1" fmla="*/ T0 w 619"/>
                                <a:gd name="T2" fmla="+- 0 5440 5202"/>
                                <a:gd name="T3" fmla="*/ 5440 h 548"/>
                                <a:gd name="T4" fmla="+- 0 2773 2735"/>
                                <a:gd name="T5" fmla="*/ T4 w 619"/>
                                <a:gd name="T6" fmla="+- 0 5531 5202"/>
                                <a:gd name="T7" fmla="*/ 5531 h 548"/>
                                <a:gd name="T8" fmla="+- 0 2735 2735"/>
                                <a:gd name="T9" fmla="*/ T8 w 619"/>
                                <a:gd name="T10" fmla="+- 0 5567 5202"/>
                                <a:gd name="T11" fmla="*/ 5567 h 548"/>
                                <a:gd name="T12" fmla="+- 0 2867 2735"/>
                                <a:gd name="T13" fmla="*/ T12 w 619"/>
                                <a:gd name="T14" fmla="+- 0 5751 5202"/>
                                <a:gd name="T15" fmla="*/ 5751 h 548"/>
                                <a:gd name="T16" fmla="+- 0 3354 2735"/>
                                <a:gd name="T17" fmla="*/ T16 w 619"/>
                                <a:gd name="T18" fmla="+- 0 5385 5202"/>
                                <a:gd name="T19" fmla="*/ 5385 h 548"/>
                                <a:gd name="T20" fmla="+- 0 3204 2735"/>
                                <a:gd name="T21" fmla="*/ T20 w 619"/>
                                <a:gd name="T22" fmla="+- 0 5202 5202"/>
                                <a:gd name="T23" fmla="*/ 5202 h 548"/>
                                <a:gd name="T24" fmla="+- 0 2904 2735"/>
                                <a:gd name="T25" fmla="*/ T24 w 619"/>
                                <a:gd name="T26" fmla="+- 0 5440 5202"/>
                                <a:gd name="T27" fmla="*/ 5440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9" h="548">
                                  <a:moveTo>
                                    <a:pt x="169" y="238"/>
                                  </a:moveTo>
                                  <a:lnTo>
                                    <a:pt x="38" y="3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132" y="549"/>
                                  </a:lnTo>
                                  <a:lnTo>
                                    <a:pt x="619" y="183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169" y="238"/>
                                  </a:lnTo>
                                </a:path>
                              </a:pathLst>
                            </a:custGeom>
                            <a:noFill/>
                            <a:ln w="11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299"/>
                        <wpg:cNvGrpSpPr>
                          <a:grpSpLocks/>
                        </wpg:cNvGrpSpPr>
                        <wpg:grpSpPr bwMode="auto">
                          <a:xfrm>
                            <a:off x="1418" y="5659"/>
                            <a:ext cx="492" cy="656"/>
                            <a:chOff x="1418" y="5659"/>
                            <a:chExt cx="492" cy="656"/>
                          </a:xfrm>
                        </wpg:grpSpPr>
                        <wps:wsp>
                          <wps:cNvPr id="1685" name="Freeform 1301"/>
                          <wps:cNvSpPr>
                            <a:spLocks/>
                          </wps:cNvSpPr>
                          <wps:spPr bwMode="auto">
                            <a:xfrm>
                              <a:off x="1418" y="5659"/>
                              <a:ext cx="492" cy="656"/>
                            </a:xfrm>
                            <a:custGeom>
                              <a:avLst/>
                              <a:gdLst>
                                <a:gd name="T0" fmla="+- 0 1812 1418"/>
                                <a:gd name="T1" fmla="*/ T0 w 492"/>
                                <a:gd name="T2" fmla="+- 0 5860 5659"/>
                                <a:gd name="T3" fmla="*/ 5860 h 656"/>
                                <a:gd name="T4" fmla="+- 0 1738 1418"/>
                                <a:gd name="T5" fmla="*/ T4 w 492"/>
                                <a:gd name="T6" fmla="+- 0 5751 5659"/>
                                <a:gd name="T7" fmla="*/ 5751 h 656"/>
                                <a:gd name="T8" fmla="+- 0 1662 1418"/>
                                <a:gd name="T9" fmla="*/ T8 w 492"/>
                                <a:gd name="T10" fmla="+- 0 5659 5659"/>
                                <a:gd name="T11" fmla="*/ 5659 h 656"/>
                                <a:gd name="T12" fmla="+- 0 1564 1418"/>
                                <a:gd name="T13" fmla="*/ T12 w 492"/>
                                <a:gd name="T14" fmla="+- 0 5731 5659"/>
                                <a:gd name="T15" fmla="*/ 5731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2" h="656">
                                  <a:moveTo>
                                    <a:pt x="394" y="201"/>
                                  </a:moveTo>
                                  <a:lnTo>
                                    <a:pt x="320" y="92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146" y="7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300"/>
                          <wps:cNvSpPr>
                            <a:spLocks/>
                          </wps:cNvSpPr>
                          <wps:spPr bwMode="auto">
                            <a:xfrm>
                              <a:off x="1418" y="5659"/>
                              <a:ext cx="492" cy="656"/>
                            </a:xfrm>
                            <a:custGeom>
                              <a:avLst/>
                              <a:gdLst>
                                <a:gd name="T0" fmla="+- 0 1564 1418"/>
                                <a:gd name="T1" fmla="*/ T0 w 492"/>
                                <a:gd name="T2" fmla="+- 0 5996 5659"/>
                                <a:gd name="T3" fmla="*/ 5996 h 656"/>
                                <a:gd name="T4" fmla="+- 0 1588 1418"/>
                                <a:gd name="T5" fmla="*/ T4 w 492"/>
                                <a:gd name="T6" fmla="+- 0 6024 5659"/>
                                <a:gd name="T7" fmla="*/ 6024 h 656"/>
                                <a:gd name="T8" fmla="+- 0 1812 1418"/>
                                <a:gd name="T9" fmla="*/ T8 w 492"/>
                                <a:gd name="T10" fmla="+- 0 6316 5659"/>
                                <a:gd name="T11" fmla="*/ 6316 h 656"/>
                                <a:gd name="T12" fmla="+- 0 1906 1418"/>
                                <a:gd name="T13" fmla="*/ T12 w 492"/>
                                <a:gd name="T14" fmla="+- 0 6243 5659"/>
                                <a:gd name="T15" fmla="*/ 6243 h 656"/>
                                <a:gd name="T16" fmla="+- 0 2056 1418"/>
                                <a:gd name="T17" fmla="*/ T16 w 492"/>
                                <a:gd name="T18" fmla="+- 0 6133 5659"/>
                                <a:gd name="T19" fmla="*/ 6133 h 656"/>
                                <a:gd name="T20" fmla="+- 0 1812 1418"/>
                                <a:gd name="T21" fmla="*/ T20 w 492"/>
                                <a:gd name="T22" fmla="+- 0 5860 5659"/>
                                <a:gd name="T23" fmla="*/ 5860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" h="656">
                                  <a:moveTo>
                                    <a:pt x="146" y="337"/>
                                  </a:moveTo>
                                  <a:lnTo>
                                    <a:pt x="170" y="365"/>
                                  </a:lnTo>
                                  <a:lnTo>
                                    <a:pt x="394" y="657"/>
                                  </a:lnTo>
                                  <a:lnTo>
                                    <a:pt x="488" y="584"/>
                                  </a:lnTo>
                                  <a:lnTo>
                                    <a:pt x="638" y="474"/>
                                  </a:lnTo>
                                  <a:lnTo>
                                    <a:pt x="394" y="20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297"/>
                        <wpg:cNvGrpSpPr>
                          <a:grpSpLocks/>
                        </wpg:cNvGrpSpPr>
                        <wpg:grpSpPr bwMode="auto">
                          <a:xfrm>
                            <a:off x="2042" y="6060"/>
                            <a:ext cx="337" cy="347"/>
                            <a:chOff x="2042" y="6060"/>
                            <a:chExt cx="337" cy="347"/>
                          </a:xfrm>
                        </wpg:grpSpPr>
                        <wps:wsp>
                          <wps:cNvPr id="1688" name="Freeform 1298"/>
                          <wps:cNvSpPr>
                            <a:spLocks/>
                          </wps:cNvSpPr>
                          <wps:spPr bwMode="auto">
                            <a:xfrm>
                              <a:off x="2042" y="6060"/>
                              <a:ext cx="337" cy="347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37"/>
                                <a:gd name="T2" fmla="+- 0 6189 6060"/>
                                <a:gd name="T3" fmla="*/ 6189 h 347"/>
                                <a:gd name="T4" fmla="+- 0 2210 2042"/>
                                <a:gd name="T5" fmla="*/ T4 w 337"/>
                                <a:gd name="T6" fmla="+- 0 6407 6060"/>
                                <a:gd name="T7" fmla="*/ 6407 h 347"/>
                                <a:gd name="T8" fmla="+- 0 2380 2042"/>
                                <a:gd name="T9" fmla="*/ T8 w 337"/>
                                <a:gd name="T10" fmla="+- 0 6280 6060"/>
                                <a:gd name="T11" fmla="*/ 6280 h 347"/>
                                <a:gd name="T12" fmla="+- 0 2341 2042"/>
                                <a:gd name="T13" fmla="*/ T12 w 337"/>
                                <a:gd name="T14" fmla="+- 0 6243 6060"/>
                                <a:gd name="T15" fmla="*/ 6243 h 347"/>
                                <a:gd name="T16" fmla="+- 0 2230 2042"/>
                                <a:gd name="T17" fmla="*/ T16 w 337"/>
                                <a:gd name="T18" fmla="+- 0 6098 6060"/>
                                <a:gd name="T19" fmla="*/ 6098 h 347"/>
                                <a:gd name="T20" fmla="+- 0 2210 2042"/>
                                <a:gd name="T21" fmla="*/ T20 w 337"/>
                                <a:gd name="T22" fmla="+- 0 6060 6060"/>
                                <a:gd name="T23" fmla="*/ 6060 h 347"/>
                                <a:gd name="T24" fmla="+- 0 2042 2042"/>
                                <a:gd name="T25" fmla="*/ T24 w 337"/>
                                <a:gd name="T26" fmla="+- 0 6189 6060"/>
                                <a:gd name="T27" fmla="*/ 6189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7" h="347">
                                  <a:moveTo>
                                    <a:pt x="0" y="129"/>
                                  </a:moveTo>
                                  <a:lnTo>
                                    <a:pt x="168" y="347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299" y="183"/>
                                  </a:lnTo>
                                  <a:lnTo>
                                    <a:pt x="188" y="3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294"/>
                        <wpg:cNvGrpSpPr>
                          <a:grpSpLocks/>
                        </wpg:cNvGrpSpPr>
                        <wpg:grpSpPr bwMode="auto">
                          <a:xfrm>
                            <a:off x="1418" y="6900"/>
                            <a:ext cx="379" cy="384"/>
                            <a:chOff x="1418" y="6900"/>
                            <a:chExt cx="379" cy="384"/>
                          </a:xfrm>
                        </wpg:grpSpPr>
                        <wps:wsp>
                          <wps:cNvPr id="1690" name="Freeform 1296"/>
                          <wps:cNvSpPr>
                            <a:spLocks/>
                          </wps:cNvSpPr>
                          <wps:spPr bwMode="auto">
                            <a:xfrm>
                              <a:off x="1418" y="6900"/>
                              <a:ext cx="379" cy="384"/>
                            </a:xfrm>
                            <a:custGeom>
                              <a:avLst/>
                              <a:gdLst>
                                <a:gd name="T0" fmla="+- 0 1643 1418"/>
                                <a:gd name="T1" fmla="*/ T0 w 379"/>
                                <a:gd name="T2" fmla="+- 0 7266 6900"/>
                                <a:gd name="T3" fmla="*/ 7266 h 384"/>
                                <a:gd name="T4" fmla="+- 0 1662 1418"/>
                                <a:gd name="T5" fmla="*/ T4 w 379"/>
                                <a:gd name="T6" fmla="+- 0 7266 6900"/>
                                <a:gd name="T7" fmla="*/ 7266 h 384"/>
                                <a:gd name="T8" fmla="+- 0 1662 1418"/>
                                <a:gd name="T9" fmla="*/ T8 w 379"/>
                                <a:gd name="T10" fmla="+- 0 7284 6900"/>
                                <a:gd name="T11" fmla="*/ 7284 h 384"/>
                                <a:gd name="T12" fmla="+- 0 1718 1418"/>
                                <a:gd name="T13" fmla="*/ T12 w 379"/>
                                <a:gd name="T14" fmla="+- 0 7284 6900"/>
                                <a:gd name="T15" fmla="*/ 7284 h 384"/>
                                <a:gd name="T16" fmla="+- 0 1718 1418"/>
                                <a:gd name="T17" fmla="*/ T16 w 379"/>
                                <a:gd name="T18" fmla="+- 0 7266 6900"/>
                                <a:gd name="T19" fmla="*/ 7266 h 384"/>
                                <a:gd name="T20" fmla="+- 0 1756 1418"/>
                                <a:gd name="T21" fmla="*/ T20 w 379"/>
                                <a:gd name="T22" fmla="+- 0 7266 6900"/>
                                <a:gd name="T23" fmla="*/ 7266 h 384"/>
                                <a:gd name="T24" fmla="+- 0 1886 1418"/>
                                <a:gd name="T25" fmla="*/ T24 w 379"/>
                                <a:gd name="T26" fmla="+- 0 7156 6900"/>
                                <a:gd name="T27" fmla="*/ 7156 h 384"/>
                                <a:gd name="T28" fmla="+- 0 1868 1418"/>
                                <a:gd name="T29" fmla="*/ T28 w 379"/>
                                <a:gd name="T30" fmla="+- 0 7156 6900"/>
                                <a:gd name="T31" fmla="*/ 7156 h 384"/>
                                <a:gd name="T32" fmla="+- 0 1662 1418"/>
                                <a:gd name="T33" fmla="*/ T32 w 379"/>
                                <a:gd name="T34" fmla="+- 0 6900 6900"/>
                                <a:gd name="T35" fmla="*/ 6900 h 384"/>
                                <a:gd name="T36" fmla="+- 0 1507 1418"/>
                                <a:gd name="T37" fmla="*/ T36 w 379"/>
                                <a:gd name="T38" fmla="+- 0 7028 6900"/>
                                <a:gd name="T39" fmla="*/ 70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9" h="384">
                                  <a:moveTo>
                                    <a:pt x="225" y="366"/>
                                  </a:moveTo>
                                  <a:lnTo>
                                    <a:pt x="244" y="366"/>
                                  </a:lnTo>
                                  <a:lnTo>
                                    <a:pt x="244" y="384"/>
                                  </a:lnTo>
                                  <a:lnTo>
                                    <a:pt x="300" y="384"/>
                                  </a:lnTo>
                                  <a:lnTo>
                                    <a:pt x="300" y="366"/>
                                  </a:lnTo>
                                  <a:lnTo>
                                    <a:pt x="338" y="366"/>
                                  </a:lnTo>
                                  <a:lnTo>
                                    <a:pt x="468" y="256"/>
                                  </a:lnTo>
                                  <a:lnTo>
                                    <a:pt x="450" y="256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89" y="12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295"/>
                          <wps:cNvSpPr>
                            <a:spLocks/>
                          </wps:cNvSpPr>
                          <wps:spPr bwMode="auto">
                            <a:xfrm>
                              <a:off x="1418" y="6900"/>
                              <a:ext cx="379" cy="384"/>
                            </a:xfrm>
                            <a:custGeom>
                              <a:avLst/>
                              <a:gdLst>
                                <a:gd name="T0" fmla="+- 0 1507 1418"/>
                                <a:gd name="T1" fmla="*/ T0 w 379"/>
                                <a:gd name="T2" fmla="+- 0 7167 6900"/>
                                <a:gd name="T3" fmla="*/ 7167 h 384"/>
                                <a:gd name="T4" fmla="+- 0 1643 1418"/>
                                <a:gd name="T5" fmla="*/ T4 w 379"/>
                                <a:gd name="T6" fmla="+- 0 7266 6900"/>
                                <a:gd name="T7" fmla="*/ 7266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" h="384">
                                  <a:moveTo>
                                    <a:pt x="89" y="267"/>
                                  </a:moveTo>
                                  <a:lnTo>
                                    <a:pt x="225" y="36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291"/>
                        <wpg:cNvGrpSpPr>
                          <a:grpSpLocks/>
                        </wpg:cNvGrpSpPr>
                        <wpg:grpSpPr bwMode="auto">
                          <a:xfrm>
                            <a:off x="2604" y="8544"/>
                            <a:ext cx="469" cy="502"/>
                            <a:chOff x="2604" y="8544"/>
                            <a:chExt cx="469" cy="502"/>
                          </a:xfrm>
                        </wpg:grpSpPr>
                        <wps:wsp>
                          <wps:cNvPr id="1693" name="Freeform 1293"/>
                          <wps:cNvSpPr>
                            <a:spLocks/>
                          </wps:cNvSpPr>
                          <wps:spPr bwMode="auto">
                            <a:xfrm>
                              <a:off x="2604" y="8544"/>
                              <a:ext cx="469" cy="502"/>
                            </a:xfrm>
                            <a:custGeom>
                              <a:avLst/>
                              <a:gdLst>
                                <a:gd name="T0" fmla="+- 0 2885 2604"/>
                                <a:gd name="T1" fmla="*/ T0 w 469"/>
                                <a:gd name="T2" fmla="+- 0 8544 8544"/>
                                <a:gd name="T3" fmla="*/ 8544 h 502"/>
                                <a:gd name="T4" fmla="+- 0 2848 2604"/>
                                <a:gd name="T5" fmla="*/ T4 w 469"/>
                                <a:gd name="T6" fmla="+- 0 8598 8544"/>
                                <a:gd name="T7" fmla="*/ 8598 h 502"/>
                                <a:gd name="T8" fmla="+- 0 2754 2604"/>
                                <a:gd name="T9" fmla="*/ T8 w 469"/>
                                <a:gd name="T10" fmla="+- 0 8709 8544"/>
                                <a:gd name="T11" fmla="*/ 8709 h 502"/>
                                <a:gd name="T12" fmla="+- 0 2604 2604"/>
                                <a:gd name="T13" fmla="*/ T12 w 469"/>
                                <a:gd name="T14" fmla="+- 0 8927 8544"/>
                                <a:gd name="T15" fmla="*/ 8927 h 502"/>
                                <a:gd name="T16" fmla="+- 0 2754 2604"/>
                                <a:gd name="T17" fmla="*/ T16 w 469"/>
                                <a:gd name="T18" fmla="+- 0 9036 8544"/>
                                <a:gd name="T19" fmla="*/ 9036 h 502"/>
                                <a:gd name="T20" fmla="+- 0 2773 2604"/>
                                <a:gd name="T21" fmla="*/ T20 w 469"/>
                                <a:gd name="T22" fmla="+- 0 9046 8544"/>
                                <a:gd name="T23" fmla="*/ 904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9" h="502">
                                  <a:moveTo>
                                    <a:pt x="281" y="0"/>
                                  </a:moveTo>
                                  <a:lnTo>
                                    <a:pt x="244" y="54"/>
                                  </a:lnTo>
                                  <a:lnTo>
                                    <a:pt x="150" y="165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50" y="492"/>
                                  </a:lnTo>
                                  <a:lnTo>
                                    <a:pt x="169" y="50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292"/>
                          <wps:cNvSpPr>
                            <a:spLocks/>
                          </wps:cNvSpPr>
                          <wps:spPr bwMode="auto">
                            <a:xfrm>
                              <a:off x="2604" y="8544"/>
                              <a:ext cx="469" cy="502"/>
                            </a:xfrm>
                            <a:custGeom>
                              <a:avLst/>
                              <a:gdLst>
                                <a:gd name="T0" fmla="+- 0 2798 2604"/>
                                <a:gd name="T1" fmla="*/ T0 w 469"/>
                                <a:gd name="T2" fmla="+- 0 9046 8544"/>
                                <a:gd name="T3" fmla="*/ 9046 h 502"/>
                                <a:gd name="T4" fmla="+- 0 3073 2604"/>
                                <a:gd name="T5" fmla="*/ T4 w 469"/>
                                <a:gd name="T6" fmla="+- 0 8671 8544"/>
                                <a:gd name="T7" fmla="*/ 8671 h 502"/>
                                <a:gd name="T8" fmla="+- 0 2885 2604"/>
                                <a:gd name="T9" fmla="*/ T8 w 469"/>
                                <a:gd name="T10" fmla="+- 0 8544 8544"/>
                                <a:gd name="T11" fmla="*/ 8544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9" h="502">
                                  <a:moveTo>
                                    <a:pt x="194" y="502"/>
                                  </a:moveTo>
                                  <a:lnTo>
                                    <a:pt x="469" y="127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288"/>
                        <wpg:cNvGrpSpPr>
                          <a:grpSpLocks/>
                        </wpg:cNvGrpSpPr>
                        <wpg:grpSpPr bwMode="auto">
                          <a:xfrm>
                            <a:off x="2341" y="8927"/>
                            <a:ext cx="413" cy="119"/>
                            <a:chOff x="2341" y="8927"/>
                            <a:chExt cx="413" cy="119"/>
                          </a:xfrm>
                        </wpg:grpSpPr>
                        <wps:wsp>
                          <wps:cNvPr id="1696" name="Freeform 1290"/>
                          <wps:cNvSpPr>
                            <a:spLocks/>
                          </wps:cNvSpPr>
                          <wps:spPr bwMode="auto">
                            <a:xfrm>
                              <a:off x="2341" y="8927"/>
                              <a:ext cx="413" cy="119"/>
                            </a:xfrm>
                            <a:custGeom>
                              <a:avLst/>
                              <a:gdLst>
                                <a:gd name="T0" fmla="+- 0 2586 2341"/>
                                <a:gd name="T1" fmla="*/ T0 w 413"/>
                                <a:gd name="T2" fmla="+- 0 8927 8927"/>
                                <a:gd name="T3" fmla="*/ 8927 h 119"/>
                                <a:gd name="T4" fmla="+- 0 2498 2341"/>
                                <a:gd name="T5" fmla="*/ T4 w 413"/>
                                <a:gd name="T6" fmla="+- 0 9046 8927"/>
                                <a:gd name="T7" fmla="*/ 904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3" h="119">
                                  <a:moveTo>
                                    <a:pt x="245" y="0"/>
                                  </a:moveTo>
                                  <a:lnTo>
                                    <a:pt x="157" y="1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289"/>
                          <wps:cNvSpPr>
                            <a:spLocks/>
                          </wps:cNvSpPr>
                          <wps:spPr bwMode="auto">
                            <a:xfrm>
                              <a:off x="2341" y="8927"/>
                              <a:ext cx="413" cy="119"/>
                            </a:xfrm>
                            <a:custGeom>
                              <a:avLst/>
                              <a:gdLst>
                                <a:gd name="T0" fmla="+- 0 2747 2341"/>
                                <a:gd name="T1" fmla="*/ T0 w 413"/>
                                <a:gd name="T2" fmla="+- 0 9046 8927"/>
                                <a:gd name="T3" fmla="*/ 9046 h 119"/>
                                <a:gd name="T4" fmla="+- 0 2754 2341"/>
                                <a:gd name="T5" fmla="*/ T4 w 413"/>
                                <a:gd name="T6" fmla="+- 0 9036 8927"/>
                                <a:gd name="T7" fmla="*/ 9036 h 119"/>
                                <a:gd name="T8" fmla="+- 0 2604 2341"/>
                                <a:gd name="T9" fmla="*/ T8 w 413"/>
                                <a:gd name="T10" fmla="+- 0 8927 8927"/>
                                <a:gd name="T11" fmla="*/ 8927 h 119"/>
                                <a:gd name="T12" fmla="+- 0 2586 2341"/>
                                <a:gd name="T13" fmla="*/ T12 w 413"/>
                                <a:gd name="T14" fmla="+- 0 8927 8927"/>
                                <a:gd name="T15" fmla="*/ 892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3" h="119">
                                  <a:moveTo>
                                    <a:pt x="406" y="119"/>
                                  </a:moveTo>
                                  <a:lnTo>
                                    <a:pt x="413" y="109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285"/>
                        <wpg:cNvGrpSpPr>
                          <a:grpSpLocks/>
                        </wpg:cNvGrpSpPr>
                        <wpg:grpSpPr bwMode="auto">
                          <a:xfrm>
                            <a:off x="1418" y="8233"/>
                            <a:ext cx="1486" cy="812"/>
                            <a:chOff x="1418" y="8233"/>
                            <a:chExt cx="1486" cy="812"/>
                          </a:xfrm>
                        </wpg:grpSpPr>
                        <wps:wsp>
                          <wps:cNvPr id="1699" name="Freeform 1287"/>
                          <wps:cNvSpPr>
                            <a:spLocks/>
                          </wps:cNvSpPr>
                          <wps:spPr bwMode="auto">
                            <a:xfrm>
                              <a:off x="1418" y="8233"/>
                              <a:ext cx="1486" cy="812"/>
                            </a:xfrm>
                            <a:custGeom>
                              <a:avLst/>
                              <a:gdLst>
                                <a:gd name="T0" fmla="+- 0 1938 1418"/>
                                <a:gd name="T1" fmla="*/ T0 w 1486"/>
                                <a:gd name="T2" fmla="+- 0 8718 8233"/>
                                <a:gd name="T3" fmla="*/ 8718 h 812"/>
                                <a:gd name="T4" fmla="+- 0 2093 1418"/>
                                <a:gd name="T5" fmla="*/ T4 w 1486"/>
                                <a:gd name="T6" fmla="+- 0 8818 8233"/>
                                <a:gd name="T7" fmla="*/ 8818 h 812"/>
                                <a:gd name="T8" fmla="+- 0 2262 1418"/>
                                <a:gd name="T9" fmla="*/ T8 w 1486"/>
                                <a:gd name="T10" fmla="+- 0 8945 8233"/>
                                <a:gd name="T11" fmla="*/ 8945 h 812"/>
                                <a:gd name="T12" fmla="+- 0 2415 1418"/>
                                <a:gd name="T13" fmla="*/ T12 w 1486"/>
                                <a:gd name="T14" fmla="+- 0 9046 8233"/>
                                <a:gd name="T15" fmla="*/ 9046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86" h="812">
                                  <a:moveTo>
                                    <a:pt x="520" y="485"/>
                                  </a:moveTo>
                                  <a:lnTo>
                                    <a:pt x="675" y="585"/>
                                  </a:lnTo>
                                  <a:lnTo>
                                    <a:pt x="844" y="712"/>
                                  </a:lnTo>
                                  <a:lnTo>
                                    <a:pt x="997" y="813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286"/>
                          <wps:cNvSpPr>
                            <a:spLocks/>
                          </wps:cNvSpPr>
                          <wps:spPr bwMode="auto">
                            <a:xfrm>
                              <a:off x="1418" y="8233"/>
                              <a:ext cx="1486" cy="812"/>
                            </a:xfrm>
                            <a:custGeom>
                              <a:avLst/>
                              <a:gdLst>
                                <a:gd name="T0" fmla="+- 0 2566 1418"/>
                                <a:gd name="T1" fmla="*/ T0 w 1486"/>
                                <a:gd name="T2" fmla="+- 0 9046 8233"/>
                                <a:gd name="T3" fmla="*/ 9046 h 812"/>
                                <a:gd name="T4" fmla="+- 0 2524 1418"/>
                                <a:gd name="T5" fmla="*/ T4 w 1486"/>
                                <a:gd name="T6" fmla="+- 0 9018 8233"/>
                                <a:gd name="T7" fmla="*/ 9018 h 812"/>
                                <a:gd name="T8" fmla="+- 0 2374 1418"/>
                                <a:gd name="T9" fmla="*/ T8 w 1486"/>
                                <a:gd name="T10" fmla="+- 0 8891 8233"/>
                                <a:gd name="T11" fmla="*/ 8891 h 812"/>
                                <a:gd name="T12" fmla="+- 0 2206 1418"/>
                                <a:gd name="T13" fmla="*/ T12 w 1486"/>
                                <a:gd name="T14" fmla="+- 0 8781 8233"/>
                                <a:gd name="T15" fmla="*/ 8781 h 812"/>
                                <a:gd name="T16" fmla="+- 0 2036 1418"/>
                                <a:gd name="T17" fmla="*/ T16 w 1486"/>
                                <a:gd name="T18" fmla="+- 0 8653 8233"/>
                                <a:gd name="T19" fmla="*/ 8653 h 812"/>
                                <a:gd name="T20" fmla="+- 0 1938 1418"/>
                                <a:gd name="T21" fmla="*/ T20 w 1486"/>
                                <a:gd name="T22" fmla="+- 0 8589 8233"/>
                                <a:gd name="T23" fmla="*/ 8589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86" h="812">
                                  <a:moveTo>
                                    <a:pt x="1148" y="813"/>
                                  </a:moveTo>
                                  <a:lnTo>
                                    <a:pt x="1106" y="785"/>
                                  </a:lnTo>
                                  <a:lnTo>
                                    <a:pt x="956" y="658"/>
                                  </a:lnTo>
                                  <a:lnTo>
                                    <a:pt x="788" y="548"/>
                                  </a:lnTo>
                                  <a:lnTo>
                                    <a:pt x="618" y="420"/>
                                  </a:lnTo>
                                  <a:lnTo>
                                    <a:pt x="520" y="35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282"/>
                        <wpg:cNvGrpSpPr>
                          <a:grpSpLocks/>
                        </wpg:cNvGrpSpPr>
                        <wpg:grpSpPr bwMode="auto">
                          <a:xfrm>
                            <a:off x="1418" y="4491"/>
                            <a:ext cx="736" cy="1552"/>
                            <a:chOff x="1418" y="4491"/>
                            <a:chExt cx="736" cy="1552"/>
                          </a:xfrm>
                        </wpg:grpSpPr>
                        <wps:wsp>
                          <wps:cNvPr id="1702" name="Freeform 1284"/>
                          <wps:cNvSpPr>
                            <a:spLocks/>
                          </wps:cNvSpPr>
                          <wps:spPr bwMode="auto">
                            <a:xfrm>
                              <a:off x="1418" y="4491"/>
                              <a:ext cx="736" cy="1552"/>
                            </a:xfrm>
                            <a:custGeom>
                              <a:avLst/>
                              <a:gdLst>
                                <a:gd name="T0" fmla="+- 0 2388 1418"/>
                                <a:gd name="T1" fmla="*/ T0 w 736"/>
                                <a:gd name="T2" fmla="+- 0 4691 4491"/>
                                <a:gd name="T3" fmla="*/ 4691 h 1552"/>
                                <a:gd name="T4" fmla="+- 0 2524 1418"/>
                                <a:gd name="T5" fmla="*/ T4 w 736"/>
                                <a:gd name="T6" fmla="+- 0 4856 4491"/>
                                <a:gd name="T7" fmla="*/ 4856 h 1552"/>
                                <a:gd name="T8" fmla="+- 0 2467 1418"/>
                                <a:gd name="T9" fmla="*/ T8 w 736"/>
                                <a:gd name="T10" fmla="+- 0 4911 4491"/>
                                <a:gd name="T11" fmla="*/ 4911 h 1552"/>
                                <a:gd name="T12" fmla="+- 0 2562 1418"/>
                                <a:gd name="T13" fmla="*/ T12 w 736"/>
                                <a:gd name="T14" fmla="+- 0 5038 4491"/>
                                <a:gd name="T15" fmla="*/ 5038 h 1552"/>
                                <a:gd name="T16" fmla="+- 0 2388 1418"/>
                                <a:gd name="T17" fmla="*/ T16 w 736"/>
                                <a:gd name="T18" fmla="+- 0 5165 4491"/>
                                <a:gd name="T19" fmla="*/ 5165 h 1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" h="1552">
                                  <a:moveTo>
                                    <a:pt x="970" y="200"/>
                                  </a:moveTo>
                                  <a:lnTo>
                                    <a:pt x="1106" y="365"/>
                                  </a:lnTo>
                                  <a:lnTo>
                                    <a:pt x="1049" y="420"/>
                                  </a:lnTo>
                                  <a:lnTo>
                                    <a:pt x="1144" y="547"/>
                                  </a:lnTo>
                                  <a:lnTo>
                                    <a:pt x="970" y="67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283"/>
                          <wps:cNvSpPr>
                            <a:spLocks/>
                          </wps:cNvSpPr>
                          <wps:spPr bwMode="auto">
                            <a:xfrm>
                              <a:off x="1418" y="4491"/>
                              <a:ext cx="736" cy="1552"/>
                            </a:xfrm>
                            <a:custGeom>
                              <a:avLst/>
                              <a:gdLst>
                                <a:gd name="T0" fmla="+- 0 2388 1418"/>
                                <a:gd name="T1" fmla="*/ T0 w 736"/>
                                <a:gd name="T2" fmla="+- 0 5731 4491"/>
                                <a:gd name="T3" fmla="*/ 5731 h 1552"/>
                                <a:gd name="T4" fmla="+- 0 2486 1418"/>
                                <a:gd name="T5" fmla="*/ T4 w 736"/>
                                <a:gd name="T6" fmla="+- 0 5660 4491"/>
                                <a:gd name="T7" fmla="*/ 5660 h 1552"/>
                                <a:gd name="T8" fmla="+- 0 2767 1418"/>
                                <a:gd name="T9" fmla="*/ T8 w 736"/>
                                <a:gd name="T10" fmla="+- 0 5440 4491"/>
                                <a:gd name="T11" fmla="*/ 5440 h 1552"/>
                                <a:gd name="T12" fmla="+- 0 2880 1418"/>
                                <a:gd name="T13" fmla="*/ T12 w 736"/>
                                <a:gd name="T14" fmla="+- 0 5349 4491"/>
                                <a:gd name="T15" fmla="*/ 5349 h 1552"/>
                                <a:gd name="T16" fmla="+- 0 3086 1418"/>
                                <a:gd name="T17" fmla="*/ T16 w 736"/>
                                <a:gd name="T18" fmla="+- 0 5184 4491"/>
                                <a:gd name="T19" fmla="*/ 5184 h 1552"/>
                                <a:gd name="T20" fmla="+- 0 3106 1418"/>
                                <a:gd name="T21" fmla="*/ T20 w 736"/>
                                <a:gd name="T22" fmla="+- 0 5184 4491"/>
                                <a:gd name="T23" fmla="*/ 5184 h 1552"/>
                                <a:gd name="T24" fmla="+- 0 3106 1418"/>
                                <a:gd name="T25" fmla="*/ T24 w 736"/>
                                <a:gd name="T26" fmla="+- 0 5166 4491"/>
                                <a:gd name="T27" fmla="*/ 5166 h 1552"/>
                                <a:gd name="T28" fmla="+- 0 3124 1418"/>
                                <a:gd name="T29" fmla="*/ T28 w 736"/>
                                <a:gd name="T30" fmla="+- 0 5166 4491"/>
                                <a:gd name="T31" fmla="*/ 5166 h 1552"/>
                                <a:gd name="T32" fmla="+- 0 2599 1418"/>
                                <a:gd name="T33" fmla="*/ T32 w 736"/>
                                <a:gd name="T34" fmla="+- 0 4491 4491"/>
                                <a:gd name="T35" fmla="*/ 4491 h 1552"/>
                                <a:gd name="T36" fmla="+- 0 2430 1418"/>
                                <a:gd name="T37" fmla="*/ T36 w 736"/>
                                <a:gd name="T38" fmla="+- 0 4618 4491"/>
                                <a:gd name="T39" fmla="*/ 4618 h 1552"/>
                                <a:gd name="T40" fmla="+- 0 2388 1418"/>
                                <a:gd name="T41" fmla="*/ T40 w 736"/>
                                <a:gd name="T42" fmla="+- 0 4659 4491"/>
                                <a:gd name="T43" fmla="*/ 4659 h 1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6" h="1552">
                                  <a:moveTo>
                                    <a:pt x="970" y="1240"/>
                                  </a:moveTo>
                                  <a:lnTo>
                                    <a:pt x="1068" y="1169"/>
                                  </a:lnTo>
                                  <a:lnTo>
                                    <a:pt x="1349" y="949"/>
                                  </a:lnTo>
                                  <a:lnTo>
                                    <a:pt x="1462" y="858"/>
                                  </a:lnTo>
                                  <a:lnTo>
                                    <a:pt x="1668" y="693"/>
                                  </a:lnTo>
                                  <a:lnTo>
                                    <a:pt x="1688" y="693"/>
                                  </a:lnTo>
                                  <a:lnTo>
                                    <a:pt x="1688" y="675"/>
                                  </a:lnTo>
                                  <a:lnTo>
                                    <a:pt x="1706" y="675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1012" y="127"/>
                                  </a:lnTo>
                                  <a:lnTo>
                                    <a:pt x="970" y="16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280"/>
                        <wpg:cNvGrpSpPr>
                          <a:grpSpLocks/>
                        </wpg:cNvGrpSpPr>
                        <wpg:grpSpPr bwMode="auto">
                          <a:xfrm>
                            <a:off x="3691" y="1404"/>
                            <a:ext cx="319" cy="329"/>
                            <a:chOff x="3691" y="1404"/>
                            <a:chExt cx="319" cy="329"/>
                          </a:xfrm>
                        </wpg:grpSpPr>
                        <wps:wsp>
                          <wps:cNvPr id="1705" name="Freeform 1281"/>
                          <wps:cNvSpPr>
                            <a:spLocks/>
                          </wps:cNvSpPr>
                          <wps:spPr bwMode="auto">
                            <a:xfrm>
                              <a:off x="3691" y="1404"/>
                              <a:ext cx="319" cy="329"/>
                            </a:xfrm>
                            <a:custGeom>
                              <a:avLst/>
                              <a:gdLst>
                                <a:gd name="T0" fmla="+- 0 4011 3691"/>
                                <a:gd name="T1" fmla="*/ T0 w 319"/>
                                <a:gd name="T2" fmla="+- 0 1642 1404"/>
                                <a:gd name="T3" fmla="*/ 1642 h 329"/>
                                <a:gd name="T4" fmla="+- 0 3823 3691"/>
                                <a:gd name="T5" fmla="*/ T4 w 319"/>
                                <a:gd name="T6" fmla="+- 0 1404 1404"/>
                                <a:gd name="T7" fmla="*/ 1404 h 329"/>
                                <a:gd name="T8" fmla="+- 0 3691 3691"/>
                                <a:gd name="T9" fmla="*/ T8 w 319"/>
                                <a:gd name="T10" fmla="+- 0 1496 1404"/>
                                <a:gd name="T11" fmla="*/ 1496 h 329"/>
                                <a:gd name="T12" fmla="+- 0 3898 3691"/>
                                <a:gd name="T13" fmla="*/ T12 w 319"/>
                                <a:gd name="T14" fmla="+- 0 1733 1404"/>
                                <a:gd name="T15" fmla="*/ 1733 h 329"/>
                                <a:gd name="T16" fmla="+- 0 4011 3691"/>
                                <a:gd name="T17" fmla="*/ T16 w 319"/>
                                <a:gd name="T18" fmla="+- 0 1642 1404"/>
                                <a:gd name="T19" fmla="*/ 164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329">
                                  <a:moveTo>
                                    <a:pt x="320" y="238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07" y="329"/>
                                  </a:lnTo>
                                  <a:lnTo>
                                    <a:pt x="320" y="238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278"/>
                        <wpg:cNvGrpSpPr>
                          <a:grpSpLocks/>
                        </wpg:cNvGrpSpPr>
                        <wpg:grpSpPr bwMode="auto">
                          <a:xfrm>
                            <a:off x="1418" y="2062"/>
                            <a:ext cx="61" cy="620"/>
                            <a:chOff x="1418" y="2062"/>
                            <a:chExt cx="61" cy="620"/>
                          </a:xfrm>
                        </wpg:grpSpPr>
                        <wps:wsp>
                          <wps:cNvPr id="1707" name="Freeform 1279"/>
                          <wps:cNvSpPr>
                            <a:spLocks/>
                          </wps:cNvSpPr>
                          <wps:spPr bwMode="auto">
                            <a:xfrm>
                              <a:off x="1418" y="2062"/>
                              <a:ext cx="61" cy="620"/>
                            </a:xfrm>
                            <a:custGeom>
                              <a:avLst/>
                              <a:gdLst>
                                <a:gd name="T0" fmla="+- 0 1920 1418"/>
                                <a:gd name="T1" fmla="*/ T0 w 61"/>
                                <a:gd name="T2" fmla="+- 0 2672 2062"/>
                                <a:gd name="T3" fmla="*/ 2672 h 620"/>
                                <a:gd name="T4" fmla="+- 0 1981 1418"/>
                                <a:gd name="T5" fmla="*/ T4 w 61"/>
                                <a:gd name="T6" fmla="+- 0 2628 2062"/>
                                <a:gd name="T7" fmla="*/ 2628 h 620"/>
                                <a:gd name="T8" fmla="+- 0 1962 1418"/>
                                <a:gd name="T9" fmla="*/ T8 w 61"/>
                                <a:gd name="T10" fmla="+- 0 2610 2062"/>
                                <a:gd name="T11" fmla="*/ 2610 h 620"/>
                                <a:gd name="T12" fmla="+- 0 1920 1418"/>
                                <a:gd name="T13" fmla="*/ T12 w 61"/>
                                <a:gd name="T14" fmla="+- 0 2555 2062"/>
                                <a:gd name="T15" fmla="*/ 2555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620">
                                  <a:moveTo>
                                    <a:pt x="502" y="610"/>
                                  </a:moveTo>
                                  <a:lnTo>
                                    <a:pt x="563" y="566"/>
                                  </a:lnTo>
                                  <a:lnTo>
                                    <a:pt x="544" y="548"/>
                                  </a:lnTo>
                                  <a:lnTo>
                                    <a:pt x="502" y="493"/>
                                  </a:lnTo>
                                </a:path>
                              </a:pathLst>
                            </a:custGeom>
                            <a:noFill/>
                            <a:ln w="118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276"/>
                        <wpg:cNvGrpSpPr>
                          <a:grpSpLocks/>
                        </wpg:cNvGrpSpPr>
                        <wpg:grpSpPr bwMode="auto">
                          <a:xfrm>
                            <a:off x="1423" y="1679"/>
                            <a:ext cx="544" cy="638"/>
                            <a:chOff x="1423" y="1679"/>
                            <a:chExt cx="544" cy="638"/>
                          </a:xfrm>
                        </wpg:grpSpPr>
                        <wps:wsp>
                          <wps:cNvPr id="1709" name="Freeform 1277"/>
                          <wps:cNvSpPr>
                            <a:spLocks/>
                          </wps:cNvSpPr>
                          <wps:spPr bwMode="auto">
                            <a:xfrm>
                              <a:off x="1423" y="1679"/>
                              <a:ext cx="544" cy="63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544"/>
                                <a:gd name="T2" fmla="+- 0 1751 1679"/>
                                <a:gd name="T3" fmla="*/ 1751 h 638"/>
                                <a:gd name="T4" fmla="+- 0 1460 1423"/>
                                <a:gd name="T5" fmla="*/ T4 w 544"/>
                                <a:gd name="T6" fmla="+- 0 1824 1679"/>
                                <a:gd name="T7" fmla="*/ 1824 h 638"/>
                                <a:gd name="T8" fmla="+- 0 1536 1423"/>
                                <a:gd name="T9" fmla="*/ T8 w 544"/>
                                <a:gd name="T10" fmla="+- 0 1897 1679"/>
                                <a:gd name="T11" fmla="*/ 1897 h 638"/>
                                <a:gd name="T12" fmla="+- 0 1610 1423"/>
                                <a:gd name="T13" fmla="*/ T12 w 544"/>
                                <a:gd name="T14" fmla="+- 0 1989 1679"/>
                                <a:gd name="T15" fmla="*/ 1989 h 638"/>
                                <a:gd name="T16" fmla="+- 0 1686 1423"/>
                                <a:gd name="T17" fmla="*/ T16 w 544"/>
                                <a:gd name="T18" fmla="+- 0 2098 1679"/>
                                <a:gd name="T19" fmla="*/ 2098 h 638"/>
                                <a:gd name="T20" fmla="+- 0 1854 1423"/>
                                <a:gd name="T21" fmla="*/ T20 w 544"/>
                                <a:gd name="T22" fmla="+- 0 2299 1679"/>
                                <a:gd name="T23" fmla="*/ 2299 h 638"/>
                                <a:gd name="T24" fmla="+- 0 1873 1423"/>
                                <a:gd name="T25" fmla="*/ T24 w 544"/>
                                <a:gd name="T26" fmla="+- 0 2317 1679"/>
                                <a:gd name="T27" fmla="*/ 2317 h 638"/>
                                <a:gd name="T28" fmla="+- 0 1967 1423"/>
                                <a:gd name="T29" fmla="*/ T28 w 544"/>
                                <a:gd name="T30" fmla="+- 0 2244 1679"/>
                                <a:gd name="T31" fmla="*/ 2244 h 638"/>
                                <a:gd name="T32" fmla="+- 0 1517 1423"/>
                                <a:gd name="T33" fmla="*/ T32 w 544"/>
                                <a:gd name="T34" fmla="+- 0 1679 1679"/>
                                <a:gd name="T35" fmla="*/ 1679 h 638"/>
                                <a:gd name="T36" fmla="+- 0 1423 1423"/>
                                <a:gd name="T37" fmla="*/ T36 w 544"/>
                                <a:gd name="T38" fmla="+- 0 1751 1679"/>
                                <a:gd name="T39" fmla="*/ 1751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4" h="638">
                                  <a:moveTo>
                                    <a:pt x="0" y="72"/>
                                  </a:moveTo>
                                  <a:lnTo>
                                    <a:pt x="37" y="145"/>
                                  </a:lnTo>
                                  <a:lnTo>
                                    <a:pt x="113" y="218"/>
                                  </a:lnTo>
                                  <a:lnTo>
                                    <a:pt x="187" y="310"/>
                                  </a:lnTo>
                                  <a:lnTo>
                                    <a:pt x="263" y="419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450" y="638"/>
                                  </a:lnTo>
                                  <a:lnTo>
                                    <a:pt x="544" y="56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1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273"/>
                        <wpg:cNvGrpSpPr>
                          <a:grpSpLocks/>
                        </wpg:cNvGrpSpPr>
                        <wpg:grpSpPr bwMode="auto">
                          <a:xfrm>
                            <a:off x="2623" y="790"/>
                            <a:ext cx="374" cy="396"/>
                            <a:chOff x="2623" y="790"/>
                            <a:chExt cx="374" cy="396"/>
                          </a:xfrm>
                        </wpg:grpSpPr>
                        <wps:wsp>
                          <wps:cNvPr id="1711" name="Freeform 1275"/>
                          <wps:cNvSpPr>
                            <a:spLocks/>
                          </wps:cNvSpPr>
                          <wps:spPr bwMode="auto">
                            <a:xfrm>
                              <a:off x="2623" y="790"/>
                              <a:ext cx="374" cy="396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374"/>
                                <a:gd name="T2" fmla="+- 0 845 790"/>
                                <a:gd name="T3" fmla="*/ 845 h 396"/>
                                <a:gd name="T4" fmla="+- 0 2661 2623"/>
                                <a:gd name="T5" fmla="*/ T4 w 374"/>
                                <a:gd name="T6" fmla="+- 0 881 790"/>
                                <a:gd name="T7" fmla="*/ 881 h 396"/>
                                <a:gd name="T8" fmla="+- 0 2735 2623"/>
                                <a:gd name="T9" fmla="*/ T8 w 374"/>
                                <a:gd name="T10" fmla="+- 0 972 790"/>
                                <a:gd name="T11" fmla="*/ 972 h 396"/>
                                <a:gd name="T12" fmla="+- 0 2904 2623"/>
                                <a:gd name="T13" fmla="*/ T12 w 374"/>
                                <a:gd name="T14" fmla="+- 0 1192 790"/>
                                <a:gd name="T15" fmla="*/ 1192 h 396"/>
                                <a:gd name="T16" fmla="+- 0 2998 2623"/>
                                <a:gd name="T17" fmla="*/ T16 w 374"/>
                                <a:gd name="T18" fmla="+- 0 1137 790"/>
                                <a:gd name="T19" fmla="*/ 1137 h 396"/>
                                <a:gd name="T20" fmla="+- 0 2830 2623"/>
                                <a:gd name="T21" fmla="*/ T20 w 374"/>
                                <a:gd name="T22" fmla="+- 0 936 790"/>
                                <a:gd name="T23" fmla="*/ 936 h 396"/>
                                <a:gd name="T24" fmla="+- 0 2754 2623"/>
                                <a:gd name="T25" fmla="*/ T24 w 374"/>
                                <a:gd name="T26" fmla="+- 0 826 790"/>
                                <a:gd name="T27" fmla="*/ 826 h 396"/>
                                <a:gd name="T28" fmla="+- 0 2723 2623"/>
                                <a:gd name="T29" fmla="*/ T28 w 374"/>
                                <a:gd name="T30" fmla="+- 0 796 790"/>
                                <a:gd name="T31" fmla="*/ 79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4" h="396">
                                  <a:moveTo>
                                    <a:pt x="0" y="55"/>
                                  </a:moveTo>
                                  <a:lnTo>
                                    <a:pt x="38" y="91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281" y="402"/>
                                  </a:lnTo>
                                  <a:lnTo>
                                    <a:pt x="375" y="347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00" y="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274"/>
                          <wps:cNvSpPr>
                            <a:spLocks/>
                          </wps:cNvSpPr>
                          <wps:spPr bwMode="auto">
                            <a:xfrm>
                              <a:off x="2623" y="790"/>
                              <a:ext cx="374" cy="396"/>
                            </a:xfrm>
                            <a:custGeom>
                              <a:avLst/>
                              <a:gdLst>
                                <a:gd name="T0" fmla="+- 0 2707 2623"/>
                                <a:gd name="T1" fmla="*/ T0 w 374"/>
                                <a:gd name="T2" fmla="+- 0 796 790"/>
                                <a:gd name="T3" fmla="*/ 796 h 396"/>
                                <a:gd name="T4" fmla="+- 0 2623 2623"/>
                                <a:gd name="T5" fmla="*/ T4 w 374"/>
                                <a:gd name="T6" fmla="+- 0 845 790"/>
                                <a:gd name="T7" fmla="*/ 84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4" h="396">
                                  <a:moveTo>
                                    <a:pt x="84" y="6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271"/>
                        <wpg:cNvGrpSpPr>
                          <a:grpSpLocks/>
                        </wpg:cNvGrpSpPr>
                        <wpg:grpSpPr bwMode="auto">
                          <a:xfrm>
                            <a:off x="2698" y="790"/>
                            <a:ext cx="1724" cy="578"/>
                            <a:chOff x="2698" y="790"/>
                            <a:chExt cx="1724" cy="578"/>
                          </a:xfrm>
                        </wpg:grpSpPr>
                        <wps:wsp>
                          <wps:cNvPr id="1714" name="Freeform 1272"/>
                          <wps:cNvSpPr>
                            <a:spLocks/>
                          </wps:cNvSpPr>
                          <wps:spPr bwMode="auto">
                            <a:xfrm>
                              <a:off x="2698" y="790"/>
                              <a:ext cx="1724" cy="578"/>
                            </a:xfrm>
                            <a:custGeom>
                              <a:avLst/>
                              <a:gdLst>
                                <a:gd name="T0" fmla="+- 0 3450 2698"/>
                                <a:gd name="T1" fmla="*/ T0 w 1724"/>
                                <a:gd name="T2" fmla="+- 0 1508 790"/>
                                <a:gd name="T3" fmla="*/ 1508 h 578"/>
                                <a:gd name="T4" fmla="+- 0 3391 2698"/>
                                <a:gd name="T5" fmla="*/ T4 w 1724"/>
                                <a:gd name="T6" fmla="+- 0 1557 790"/>
                                <a:gd name="T7" fmla="*/ 1557 h 578"/>
                                <a:gd name="T8" fmla="+- 0 3241 2698"/>
                                <a:gd name="T9" fmla="*/ T8 w 1724"/>
                                <a:gd name="T10" fmla="+- 0 1648 790"/>
                                <a:gd name="T11" fmla="*/ 1648 h 578"/>
                                <a:gd name="T12" fmla="+- 0 3167 2698"/>
                                <a:gd name="T13" fmla="*/ T12 w 1724"/>
                                <a:gd name="T14" fmla="+- 0 1721 790"/>
                                <a:gd name="T15" fmla="*/ 1721 h 578"/>
                                <a:gd name="T16" fmla="+- 0 3073 2698"/>
                                <a:gd name="T17" fmla="*/ T16 w 1724"/>
                                <a:gd name="T18" fmla="+- 0 1775 790"/>
                                <a:gd name="T19" fmla="*/ 1775 h 578"/>
                                <a:gd name="T20" fmla="+- 0 2998 2698"/>
                                <a:gd name="T21" fmla="*/ T20 w 1724"/>
                                <a:gd name="T22" fmla="+- 0 1848 790"/>
                                <a:gd name="T23" fmla="*/ 1848 h 578"/>
                                <a:gd name="T24" fmla="+- 0 2904 2698"/>
                                <a:gd name="T25" fmla="*/ T24 w 1724"/>
                                <a:gd name="T26" fmla="+- 0 1904 790"/>
                                <a:gd name="T27" fmla="*/ 1904 h 578"/>
                                <a:gd name="T28" fmla="+- 0 2717 2698"/>
                                <a:gd name="T29" fmla="*/ T28 w 1724"/>
                                <a:gd name="T30" fmla="+- 0 2049 790"/>
                                <a:gd name="T31" fmla="*/ 2049 h 578"/>
                                <a:gd name="T32" fmla="+- 0 2698 2698"/>
                                <a:gd name="T33" fmla="*/ T32 w 1724"/>
                                <a:gd name="T34" fmla="+- 0 2068 790"/>
                                <a:gd name="T35" fmla="*/ 2068 h 578"/>
                                <a:gd name="T36" fmla="+- 0 2717 2698"/>
                                <a:gd name="T37" fmla="*/ T36 w 1724"/>
                                <a:gd name="T38" fmla="+- 0 2086 790"/>
                                <a:gd name="T39" fmla="*/ 2086 h 578"/>
                                <a:gd name="T40" fmla="+- 0 3391 2698"/>
                                <a:gd name="T41" fmla="*/ T40 w 1724"/>
                                <a:gd name="T42" fmla="+- 0 1575 790"/>
                                <a:gd name="T43" fmla="*/ 1575 h 578"/>
                                <a:gd name="T44" fmla="+- 0 3481 2698"/>
                                <a:gd name="T45" fmla="*/ T44 w 1724"/>
                                <a:gd name="T46" fmla="+- 0 1508 790"/>
                                <a:gd name="T47" fmla="*/ 1508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4" h="578">
                                  <a:moveTo>
                                    <a:pt x="752" y="718"/>
                                  </a:moveTo>
                                  <a:lnTo>
                                    <a:pt x="693" y="767"/>
                                  </a:lnTo>
                                  <a:lnTo>
                                    <a:pt x="543" y="858"/>
                                  </a:lnTo>
                                  <a:lnTo>
                                    <a:pt x="469" y="931"/>
                                  </a:lnTo>
                                  <a:lnTo>
                                    <a:pt x="375" y="985"/>
                                  </a:lnTo>
                                  <a:lnTo>
                                    <a:pt x="300" y="1058"/>
                                  </a:lnTo>
                                  <a:lnTo>
                                    <a:pt x="206" y="1114"/>
                                  </a:lnTo>
                                  <a:lnTo>
                                    <a:pt x="19" y="1259"/>
                                  </a:lnTo>
                                  <a:lnTo>
                                    <a:pt x="0" y="1278"/>
                                  </a:lnTo>
                                  <a:lnTo>
                                    <a:pt x="19" y="1296"/>
                                  </a:lnTo>
                                  <a:lnTo>
                                    <a:pt x="693" y="785"/>
                                  </a:lnTo>
                                  <a:lnTo>
                                    <a:pt x="783" y="718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269"/>
                        <wpg:cNvGrpSpPr>
                          <a:grpSpLocks/>
                        </wpg:cNvGrpSpPr>
                        <wpg:grpSpPr bwMode="auto">
                          <a:xfrm>
                            <a:off x="4217" y="1624"/>
                            <a:ext cx="487" cy="493"/>
                            <a:chOff x="4217" y="1624"/>
                            <a:chExt cx="487" cy="493"/>
                          </a:xfrm>
                        </wpg:grpSpPr>
                        <wps:wsp>
                          <wps:cNvPr id="1716" name="Freeform 1270"/>
                          <wps:cNvSpPr>
                            <a:spLocks/>
                          </wps:cNvSpPr>
                          <wps:spPr bwMode="auto">
                            <a:xfrm>
                              <a:off x="4217" y="1624"/>
                              <a:ext cx="487" cy="493"/>
                            </a:xfrm>
                            <a:custGeom>
                              <a:avLst/>
                              <a:gdLst>
                                <a:gd name="T0" fmla="+- 0 4704 4217"/>
                                <a:gd name="T1" fmla="*/ T0 w 487"/>
                                <a:gd name="T2" fmla="+- 0 1989 1624"/>
                                <a:gd name="T3" fmla="*/ 1989 h 493"/>
                                <a:gd name="T4" fmla="+- 0 4404 4217"/>
                                <a:gd name="T5" fmla="*/ T4 w 487"/>
                                <a:gd name="T6" fmla="+- 0 1624 1624"/>
                                <a:gd name="T7" fmla="*/ 1624 h 493"/>
                                <a:gd name="T8" fmla="+- 0 4217 4217"/>
                                <a:gd name="T9" fmla="*/ T8 w 487"/>
                                <a:gd name="T10" fmla="+- 0 1770 1624"/>
                                <a:gd name="T11" fmla="*/ 1770 h 493"/>
                                <a:gd name="T12" fmla="+- 0 4272 4217"/>
                                <a:gd name="T13" fmla="*/ T12 w 487"/>
                                <a:gd name="T14" fmla="+- 0 1824 1624"/>
                                <a:gd name="T15" fmla="*/ 1824 h 493"/>
                                <a:gd name="T16" fmla="+- 0 4348 4217"/>
                                <a:gd name="T17" fmla="*/ T16 w 487"/>
                                <a:gd name="T18" fmla="+- 0 1935 1624"/>
                                <a:gd name="T19" fmla="*/ 1935 h 493"/>
                                <a:gd name="T20" fmla="+- 0 4517 4217"/>
                                <a:gd name="T21" fmla="*/ T20 w 487"/>
                                <a:gd name="T22" fmla="+- 0 2117 1624"/>
                                <a:gd name="T23" fmla="*/ 2117 h 493"/>
                                <a:gd name="T24" fmla="+- 0 4704 4217"/>
                                <a:gd name="T25" fmla="*/ T24 w 487"/>
                                <a:gd name="T26" fmla="+- 0 1989 1624"/>
                                <a:gd name="T27" fmla="*/ 1989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493">
                                  <a:moveTo>
                                    <a:pt x="487" y="365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5" y="200"/>
                                  </a:lnTo>
                                  <a:lnTo>
                                    <a:pt x="131" y="311"/>
                                  </a:lnTo>
                                  <a:lnTo>
                                    <a:pt x="300" y="493"/>
                                  </a:lnTo>
                                  <a:lnTo>
                                    <a:pt x="487" y="365"/>
                                  </a:lnTo>
                                </a:path>
                              </a:pathLst>
                            </a:custGeom>
                            <a:noFill/>
                            <a:ln w="117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267"/>
                        <wpg:cNvGrpSpPr>
                          <a:grpSpLocks/>
                        </wpg:cNvGrpSpPr>
                        <wpg:grpSpPr bwMode="auto">
                          <a:xfrm>
                            <a:off x="2848" y="1222"/>
                            <a:ext cx="432" cy="365"/>
                            <a:chOff x="2848" y="1222"/>
                            <a:chExt cx="432" cy="365"/>
                          </a:xfrm>
                        </wpg:grpSpPr>
                        <wps:wsp>
                          <wps:cNvPr id="1718" name="Freeform 1268"/>
                          <wps:cNvSpPr>
                            <a:spLocks/>
                          </wps:cNvSpPr>
                          <wps:spPr bwMode="auto">
                            <a:xfrm>
                              <a:off x="2848" y="1222"/>
                              <a:ext cx="432" cy="365"/>
                            </a:xfrm>
                            <a:custGeom>
                              <a:avLst/>
                              <a:gdLst>
                                <a:gd name="T0" fmla="+- 0 3280 2848"/>
                                <a:gd name="T1" fmla="*/ T0 w 432"/>
                                <a:gd name="T2" fmla="+- 0 1313 1222"/>
                                <a:gd name="T3" fmla="*/ 1313 h 365"/>
                                <a:gd name="T4" fmla="+- 0 3204 2848"/>
                                <a:gd name="T5" fmla="*/ T4 w 432"/>
                                <a:gd name="T6" fmla="+- 0 1222 1222"/>
                                <a:gd name="T7" fmla="*/ 1222 h 365"/>
                                <a:gd name="T8" fmla="+- 0 2848 2848"/>
                                <a:gd name="T9" fmla="*/ T8 w 432"/>
                                <a:gd name="T10" fmla="+- 0 1496 1222"/>
                                <a:gd name="T11" fmla="*/ 1496 h 365"/>
                                <a:gd name="T12" fmla="+- 0 2923 2848"/>
                                <a:gd name="T13" fmla="*/ T12 w 432"/>
                                <a:gd name="T14" fmla="+- 0 1587 1222"/>
                                <a:gd name="T15" fmla="*/ 1587 h 365"/>
                                <a:gd name="T16" fmla="+- 0 3280 2848"/>
                                <a:gd name="T17" fmla="*/ T16 w 432"/>
                                <a:gd name="T18" fmla="+- 0 1313 1222"/>
                                <a:gd name="T19" fmla="*/ 131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365">
                                  <a:moveTo>
                                    <a:pt x="432" y="91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75" y="365"/>
                                  </a:lnTo>
                                  <a:lnTo>
                                    <a:pt x="432" y="91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265"/>
                        <wpg:cNvGrpSpPr>
                          <a:grpSpLocks/>
                        </wpg:cNvGrpSpPr>
                        <wpg:grpSpPr bwMode="auto">
                          <a:xfrm>
                            <a:off x="1686" y="1477"/>
                            <a:ext cx="544" cy="658"/>
                            <a:chOff x="1686" y="1477"/>
                            <a:chExt cx="544" cy="658"/>
                          </a:xfrm>
                        </wpg:grpSpPr>
                        <wps:wsp>
                          <wps:cNvPr id="1720" name="Freeform 1266"/>
                          <wps:cNvSpPr>
                            <a:spLocks/>
                          </wps:cNvSpPr>
                          <wps:spPr bwMode="auto">
                            <a:xfrm>
                              <a:off x="1686" y="1477"/>
                              <a:ext cx="544" cy="658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544"/>
                                <a:gd name="T2" fmla="+- 0 1569 1477"/>
                                <a:gd name="T3" fmla="*/ 1569 h 658"/>
                                <a:gd name="T4" fmla="+- 0 2136 1686"/>
                                <a:gd name="T5" fmla="*/ T4 w 544"/>
                                <a:gd name="T6" fmla="+- 0 2135 1477"/>
                                <a:gd name="T7" fmla="*/ 2135 h 658"/>
                                <a:gd name="T8" fmla="+- 0 2230 1686"/>
                                <a:gd name="T9" fmla="*/ T8 w 544"/>
                                <a:gd name="T10" fmla="+- 0 2044 1477"/>
                                <a:gd name="T11" fmla="*/ 2044 h 658"/>
                                <a:gd name="T12" fmla="+- 0 2210 1686"/>
                                <a:gd name="T13" fmla="*/ T12 w 544"/>
                                <a:gd name="T14" fmla="+- 0 2026 1477"/>
                                <a:gd name="T15" fmla="*/ 2026 h 658"/>
                                <a:gd name="T16" fmla="+- 0 2042 1686"/>
                                <a:gd name="T17" fmla="*/ T16 w 544"/>
                                <a:gd name="T18" fmla="+- 0 1824 1477"/>
                                <a:gd name="T19" fmla="*/ 1824 h 658"/>
                                <a:gd name="T20" fmla="+- 0 1967 1686"/>
                                <a:gd name="T21" fmla="*/ T20 w 544"/>
                                <a:gd name="T22" fmla="+- 0 1715 1477"/>
                                <a:gd name="T23" fmla="*/ 1715 h 658"/>
                                <a:gd name="T24" fmla="+- 0 1780 1686"/>
                                <a:gd name="T25" fmla="*/ T24 w 544"/>
                                <a:gd name="T26" fmla="+- 0 1477 1477"/>
                                <a:gd name="T27" fmla="*/ 1477 h 658"/>
                                <a:gd name="T28" fmla="+- 0 1686 1686"/>
                                <a:gd name="T29" fmla="*/ T28 w 544"/>
                                <a:gd name="T30" fmla="+- 0 1569 1477"/>
                                <a:gd name="T31" fmla="*/ 1569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4" h="658">
                                  <a:moveTo>
                                    <a:pt x="0" y="92"/>
                                  </a:moveTo>
                                  <a:lnTo>
                                    <a:pt x="450" y="658"/>
                                  </a:lnTo>
                                  <a:lnTo>
                                    <a:pt x="544" y="567"/>
                                  </a:lnTo>
                                  <a:lnTo>
                                    <a:pt x="524" y="549"/>
                                  </a:lnTo>
                                  <a:lnTo>
                                    <a:pt x="356" y="347"/>
                                  </a:lnTo>
                                  <a:lnTo>
                                    <a:pt x="281" y="23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1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263"/>
                        <wpg:cNvGrpSpPr>
                          <a:grpSpLocks/>
                        </wpg:cNvGrpSpPr>
                        <wpg:grpSpPr bwMode="auto">
                          <a:xfrm>
                            <a:off x="2080" y="1186"/>
                            <a:ext cx="544" cy="638"/>
                            <a:chOff x="2080" y="1186"/>
                            <a:chExt cx="544" cy="638"/>
                          </a:xfrm>
                        </wpg:grpSpPr>
                        <wps:wsp>
                          <wps:cNvPr id="1722" name="Freeform 1264"/>
                          <wps:cNvSpPr>
                            <a:spLocks/>
                          </wps:cNvSpPr>
                          <wps:spPr bwMode="auto">
                            <a:xfrm>
                              <a:off x="2080" y="1186"/>
                              <a:ext cx="544" cy="638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544"/>
                                <a:gd name="T2" fmla="+- 0 1259 1186"/>
                                <a:gd name="T3" fmla="*/ 1259 h 638"/>
                                <a:gd name="T4" fmla="+- 0 2267 2080"/>
                                <a:gd name="T5" fmla="*/ T4 w 544"/>
                                <a:gd name="T6" fmla="+- 0 1496 1186"/>
                                <a:gd name="T7" fmla="*/ 1496 h 638"/>
                                <a:gd name="T8" fmla="+- 0 2341 2080"/>
                                <a:gd name="T9" fmla="*/ T8 w 544"/>
                                <a:gd name="T10" fmla="+- 0 1587 1186"/>
                                <a:gd name="T11" fmla="*/ 1587 h 638"/>
                                <a:gd name="T12" fmla="+- 0 2511 2080"/>
                                <a:gd name="T13" fmla="*/ T12 w 544"/>
                                <a:gd name="T14" fmla="+- 0 1806 1186"/>
                                <a:gd name="T15" fmla="*/ 1806 h 638"/>
                                <a:gd name="T16" fmla="+- 0 2530 2080"/>
                                <a:gd name="T17" fmla="*/ T16 w 544"/>
                                <a:gd name="T18" fmla="+- 0 1824 1186"/>
                                <a:gd name="T19" fmla="*/ 1824 h 638"/>
                                <a:gd name="T20" fmla="+- 0 2623 2080"/>
                                <a:gd name="T21" fmla="*/ T20 w 544"/>
                                <a:gd name="T22" fmla="+- 0 1751 1186"/>
                                <a:gd name="T23" fmla="*/ 1751 h 638"/>
                                <a:gd name="T24" fmla="+- 0 2604 2080"/>
                                <a:gd name="T25" fmla="*/ T24 w 544"/>
                                <a:gd name="T26" fmla="+- 0 1715 1186"/>
                                <a:gd name="T27" fmla="*/ 1715 h 638"/>
                                <a:gd name="T28" fmla="+- 0 2436 2080"/>
                                <a:gd name="T29" fmla="*/ T28 w 544"/>
                                <a:gd name="T30" fmla="+- 0 1515 1186"/>
                                <a:gd name="T31" fmla="*/ 1515 h 638"/>
                                <a:gd name="T32" fmla="+- 0 2361 2080"/>
                                <a:gd name="T33" fmla="*/ T32 w 544"/>
                                <a:gd name="T34" fmla="+- 0 1422 1186"/>
                                <a:gd name="T35" fmla="*/ 1422 h 638"/>
                                <a:gd name="T36" fmla="+- 0 2173 2080"/>
                                <a:gd name="T37" fmla="*/ T36 w 544"/>
                                <a:gd name="T38" fmla="+- 0 1186 1186"/>
                                <a:gd name="T39" fmla="*/ 1186 h 638"/>
                                <a:gd name="T40" fmla="+- 0 2080 2080"/>
                                <a:gd name="T41" fmla="*/ T40 w 544"/>
                                <a:gd name="T42" fmla="+- 0 1259 1186"/>
                                <a:gd name="T43" fmla="*/ 1259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4" h="638">
                                  <a:moveTo>
                                    <a:pt x="0" y="73"/>
                                  </a:moveTo>
                                  <a:lnTo>
                                    <a:pt x="187" y="310"/>
                                  </a:lnTo>
                                  <a:lnTo>
                                    <a:pt x="261" y="401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450" y="638"/>
                                  </a:lnTo>
                                  <a:lnTo>
                                    <a:pt x="543" y="565"/>
                                  </a:lnTo>
                                  <a:lnTo>
                                    <a:pt x="524" y="529"/>
                                  </a:lnTo>
                                  <a:lnTo>
                                    <a:pt x="356" y="329"/>
                                  </a:lnTo>
                                  <a:lnTo>
                                    <a:pt x="281" y="23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261"/>
                        <wpg:cNvGrpSpPr>
                          <a:grpSpLocks/>
                        </wpg:cNvGrpSpPr>
                        <wpg:grpSpPr bwMode="auto">
                          <a:xfrm>
                            <a:off x="1498" y="3669"/>
                            <a:ext cx="619" cy="547"/>
                            <a:chOff x="1498" y="3669"/>
                            <a:chExt cx="619" cy="547"/>
                          </a:xfrm>
                        </wpg:grpSpPr>
                        <wps:wsp>
                          <wps:cNvPr id="1724" name="Freeform 1262"/>
                          <wps:cNvSpPr>
                            <a:spLocks/>
                          </wps:cNvSpPr>
                          <wps:spPr bwMode="auto">
                            <a:xfrm>
                              <a:off x="1498" y="3669"/>
                              <a:ext cx="619" cy="547"/>
                            </a:xfrm>
                            <a:custGeom>
                              <a:avLst/>
                              <a:gdLst>
                                <a:gd name="T0" fmla="+- 0 1686 1498"/>
                                <a:gd name="T1" fmla="*/ T0 w 619"/>
                                <a:gd name="T2" fmla="+- 0 3906 3669"/>
                                <a:gd name="T3" fmla="*/ 3906 h 547"/>
                                <a:gd name="T4" fmla="+- 0 1536 1498"/>
                                <a:gd name="T5" fmla="*/ T4 w 619"/>
                                <a:gd name="T6" fmla="+- 0 3997 3669"/>
                                <a:gd name="T7" fmla="*/ 3997 h 547"/>
                                <a:gd name="T8" fmla="+- 0 1498 1498"/>
                                <a:gd name="T9" fmla="*/ T8 w 619"/>
                                <a:gd name="T10" fmla="+- 0 4033 3669"/>
                                <a:gd name="T11" fmla="*/ 4033 h 547"/>
                                <a:gd name="T12" fmla="+- 0 1648 1498"/>
                                <a:gd name="T13" fmla="*/ T12 w 619"/>
                                <a:gd name="T14" fmla="+- 0 4216 3669"/>
                                <a:gd name="T15" fmla="*/ 4216 h 547"/>
                                <a:gd name="T16" fmla="+- 0 2117 1498"/>
                                <a:gd name="T17" fmla="*/ T16 w 619"/>
                                <a:gd name="T18" fmla="+- 0 3851 3669"/>
                                <a:gd name="T19" fmla="*/ 3851 h 547"/>
                                <a:gd name="T20" fmla="+- 0 1986 1498"/>
                                <a:gd name="T21" fmla="*/ T20 w 619"/>
                                <a:gd name="T22" fmla="+- 0 3669 3669"/>
                                <a:gd name="T23" fmla="*/ 3669 h 547"/>
                                <a:gd name="T24" fmla="+- 0 1686 1498"/>
                                <a:gd name="T25" fmla="*/ T24 w 619"/>
                                <a:gd name="T26" fmla="+- 0 3906 3669"/>
                                <a:gd name="T27" fmla="*/ 3906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9" h="547">
                                  <a:moveTo>
                                    <a:pt x="188" y="237"/>
                                  </a:moveTo>
                                  <a:lnTo>
                                    <a:pt x="38" y="328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150" y="547"/>
                                  </a:lnTo>
                                  <a:lnTo>
                                    <a:pt x="619" y="182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188" y="237"/>
                                  </a:lnTo>
                                </a:path>
                              </a:pathLst>
                            </a:custGeom>
                            <a:noFill/>
                            <a:ln w="11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259"/>
                        <wpg:cNvGrpSpPr>
                          <a:grpSpLocks/>
                        </wpg:cNvGrpSpPr>
                        <wpg:grpSpPr bwMode="auto">
                          <a:xfrm>
                            <a:off x="1780" y="4016"/>
                            <a:ext cx="637" cy="548"/>
                            <a:chOff x="1780" y="4016"/>
                            <a:chExt cx="637" cy="548"/>
                          </a:xfrm>
                        </wpg:grpSpPr>
                        <wps:wsp>
                          <wps:cNvPr id="1726" name="Freeform 1260"/>
                          <wps:cNvSpPr>
                            <a:spLocks/>
                          </wps:cNvSpPr>
                          <wps:spPr bwMode="auto">
                            <a:xfrm>
                              <a:off x="1780" y="4016"/>
                              <a:ext cx="637" cy="548"/>
                            </a:xfrm>
                            <a:custGeom>
                              <a:avLst/>
                              <a:gdLst>
                                <a:gd name="T0" fmla="+- 0 1967 1780"/>
                                <a:gd name="T1" fmla="*/ T0 w 637"/>
                                <a:gd name="T2" fmla="+- 0 4253 4016"/>
                                <a:gd name="T3" fmla="*/ 4253 h 548"/>
                                <a:gd name="T4" fmla="+- 0 1817 1780"/>
                                <a:gd name="T5" fmla="*/ T4 w 637"/>
                                <a:gd name="T6" fmla="+- 0 4362 4016"/>
                                <a:gd name="T7" fmla="*/ 4362 h 548"/>
                                <a:gd name="T8" fmla="+- 0 1780 1780"/>
                                <a:gd name="T9" fmla="*/ T8 w 637"/>
                                <a:gd name="T10" fmla="+- 0 4399 4016"/>
                                <a:gd name="T11" fmla="*/ 4399 h 548"/>
                                <a:gd name="T12" fmla="+- 0 1930 1780"/>
                                <a:gd name="T13" fmla="*/ T12 w 637"/>
                                <a:gd name="T14" fmla="+- 0 4564 4016"/>
                                <a:gd name="T15" fmla="*/ 4564 h 548"/>
                                <a:gd name="T16" fmla="+- 0 2417 1780"/>
                                <a:gd name="T17" fmla="*/ T16 w 637"/>
                                <a:gd name="T18" fmla="+- 0 4198 4016"/>
                                <a:gd name="T19" fmla="*/ 4198 h 548"/>
                                <a:gd name="T20" fmla="+- 0 2267 1780"/>
                                <a:gd name="T21" fmla="*/ T20 w 637"/>
                                <a:gd name="T22" fmla="+- 0 4016 4016"/>
                                <a:gd name="T23" fmla="*/ 4016 h 548"/>
                                <a:gd name="T24" fmla="+- 0 1967 1780"/>
                                <a:gd name="T25" fmla="*/ T24 w 637"/>
                                <a:gd name="T26" fmla="+- 0 4253 4016"/>
                                <a:gd name="T27" fmla="*/ 4253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7" h="548">
                                  <a:moveTo>
                                    <a:pt x="187" y="237"/>
                                  </a:moveTo>
                                  <a:lnTo>
                                    <a:pt x="37" y="346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50" y="548"/>
                                  </a:lnTo>
                                  <a:lnTo>
                                    <a:pt x="637" y="182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187" y="237"/>
                                  </a:lnTo>
                                </a:path>
                              </a:pathLst>
                            </a:custGeom>
                            <a:noFill/>
                            <a:ln w="117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257"/>
                        <wpg:cNvGrpSpPr>
                          <a:grpSpLocks/>
                        </wpg:cNvGrpSpPr>
                        <wpg:grpSpPr bwMode="auto">
                          <a:xfrm>
                            <a:off x="2210" y="5933"/>
                            <a:ext cx="337" cy="347"/>
                            <a:chOff x="2210" y="5933"/>
                            <a:chExt cx="337" cy="347"/>
                          </a:xfrm>
                        </wpg:grpSpPr>
                        <wps:wsp>
                          <wps:cNvPr id="1728" name="Freeform 1258"/>
                          <wps:cNvSpPr>
                            <a:spLocks/>
                          </wps:cNvSpPr>
                          <wps:spPr bwMode="auto">
                            <a:xfrm>
                              <a:off x="2210" y="5933"/>
                              <a:ext cx="337" cy="347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337"/>
                                <a:gd name="T2" fmla="+- 0 6060 5933"/>
                                <a:gd name="T3" fmla="*/ 6060 h 347"/>
                                <a:gd name="T4" fmla="+- 0 2230 2210"/>
                                <a:gd name="T5" fmla="*/ T4 w 337"/>
                                <a:gd name="T6" fmla="+- 0 6098 5933"/>
                                <a:gd name="T7" fmla="*/ 6098 h 347"/>
                                <a:gd name="T8" fmla="+- 0 2341 2210"/>
                                <a:gd name="T9" fmla="*/ T8 w 337"/>
                                <a:gd name="T10" fmla="+- 0 6243 5933"/>
                                <a:gd name="T11" fmla="*/ 6243 h 347"/>
                                <a:gd name="T12" fmla="+- 0 2380 2210"/>
                                <a:gd name="T13" fmla="*/ T12 w 337"/>
                                <a:gd name="T14" fmla="+- 0 6280 5933"/>
                                <a:gd name="T15" fmla="*/ 6280 h 347"/>
                                <a:gd name="T16" fmla="+- 0 2548 2210"/>
                                <a:gd name="T17" fmla="*/ T16 w 337"/>
                                <a:gd name="T18" fmla="+- 0 6151 5933"/>
                                <a:gd name="T19" fmla="*/ 6151 h 347"/>
                                <a:gd name="T20" fmla="+- 0 2491 2210"/>
                                <a:gd name="T21" fmla="*/ T20 w 337"/>
                                <a:gd name="T22" fmla="+- 0 6098 5933"/>
                                <a:gd name="T23" fmla="*/ 6098 h 347"/>
                                <a:gd name="T24" fmla="+- 0 2361 2210"/>
                                <a:gd name="T25" fmla="*/ T24 w 337"/>
                                <a:gd name="T26" fmla="+- 0 5933 5933"/>
                                <a:gd name="T27" fmla="*/ 5933 h 347"/>
                                <a:gd name="T28" fmla="+- 0 2210 2210"/>
                                <a:gd name="T29" fmla="*/ T28 w 337"/>
                                <a:gd name="T30" fmla="+- 0 6060 5933"/>
                                <a:gd name="T31" fmla="*/ 6060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7" h="347">
                                  <a:moveTo>
                                    <a:pt x="0" y="127"/>
                                  </a:moveTo>
                                  <a:lnTo>
                                    <a:pt x="20" y="165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70" y="347"/>
                                  </a:lnTo>
                                  <a:lnTo>
                                    <a:pt x="338" y="218"/>
                                  </a:lnTo>
                                  <a:lnTo>
                                    <a:pt x="281" y="165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255"/>
                        <wpg:cNvGrpSpPr>
                          <a:grpSpLocks/>
                        </wpg:cNvGrpSpPr>
                        <wpg:grpSpPr bwMode="auto">
                          <a:xfrm>
                            <a:off x="1423" y="1149"/>
                            <a:ext cx="337" cy="329"/>
                            <a:chOff x="1423" y="1149"/>
                            <a:chExt cx="337" cy="329"/>
                          </a:xfrm>
                        </wpg:grpSpPr>
                        <wps:wsp>
                          <wps:cNvPr id="1730" name="Freeform 1256"/>
                          <wps:cNvSpPr>
                            <a:spLocks/>
                          </wps:cNvSpPr>
                          <wps:spPr bwMode="auto">
                            <a:xfrm>
                              <a:off x="1423" y="1149"/>
                              <a:ext cx="337" cy="329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337"/>
                                <a:gd name="T2" fmla="+- 0 1313 1149"/>
                                <a:gd name="T3" fmla="*/ 1313 h 329"/>
                                <a:gd name="T4" fmla="+- 0 1460 1423"/>
                                <a:gd name="T5" fmla="*/ T4 w 337"/>
                                <a:gd name="T6" fmla="+- 0 1350 1149"/>
                                <a:gd name="T7" fmla="*/ 1350 h 329"/>
                                <a:gd name="T8" fmla="+- 0 1536 1423"/>
                                <a:gd name="T9" fmla="*/ T8 w 337"/>
                                <a:gd name="T10" fmla="+- 0 1441 1149"/>
                                <a:gd name="T11" fmla="*/ 1441 h 329"/>
                                <a:gd name="T12" fmla="+- 0 1554 1423"/>
                                <a:gd name="T13" fmla="*/ T12 w 337"/>
                                <a:gd name="T14" fmla="+- 0 1477 1149"/>
                                <a:gd name="T15" fmla="*/ 1477 h 329"/>
                                <a:gd name="T16" fmla="+- 0 1760 1423"/>
                                <a:gd name="T17" fmla="*/ T16 w 337"/>
                                <a:gd name="T18" fmla="+- 0 1331 1149"/>
                                <a:gd name="T19" fmla="*/ 1331 h 329"/>
                                <a:gd name="T20" fmla="+- 0 1630 1423"/>
                                <a:gd name="T21" fmla="*/ T20 w 337"/>
                                <a:gd name="T22" fmla="+- 0 1149 1149"/>
                                <a:gd name="T23" fmla="*/ 1149 h 329"/>
                                <a:gd name="T24" fmla="+- 0 1423 1423"/>
                                <a:gd name="T25" fmla="*/ T24 w 337"/>
                                <a:gd name="T26" fmla="+- 0 1313 1149"/>
                                <a:gd name="T27" fmla="*/ 131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7" h="329">
                                  <a:moveTo>
                                    <a:pt x="0" y="164"/>
                                  </a:moveTo>
                                  <a:lnTo>
                                    <a:pt x="37" y="201"/>
                                  </a:lnTo>
                                  <a:lnTo>
                                    <a:pt x="113" y="292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337" y="182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253"/>
                        <wpg:cNvGrpSpPr>
                          <a:grpSpLocks/>
                        </wpg:cNvGrpSpPr>
                        <wpg:grpSpPr bwMode="auto">
                          <a:xfrm>
                            <a:off x="1742" y="893"/>
                            <a:ext cx="487" cy="420"/>
                            <a:chOff x="1742" y="893"/>
                            <a:chExt cx="487" cy="420"/>
                          </a:xfrm>
                        </wpg:grpSpPr>
                        <wps:wsp>
                          <wps:cNvPr id="1732" name="Freeform 1254"/>
                          <wps:cNvSpPr>
                            <a:spLocks/>
                          </wps:cNvSpPr>
                          <wps:spPr bwMode="auto">
                            <a:xfrm>
                              <a:off x="1742" y="893"/>
                              <a:ext cx="487" cy="420"/>
                            </a:xfrm>
                            <a:custGeom>
                              <a:avLst/>
                              <a:gdLst>
                                <a:gd name="T0" fmla="+- 0 1836 1742"/>
                                <a:gd name="T1" fmla="*/ T0 w 487"/>
                                <a:gd name="T2" fmla="+- 0 1313 893"/>
                                <a:gd name="T3" fmla="*/ 1313 h 420"/>
                                <a:gd name="T4" fmla="+- 0 1854 1742"/>
                                <a:gd name="T5" fmla="*/ T4 w 487"/>
                                <a:gd name="T6" fmla="+- 0 1313 893"/>
                                <a:gd name="T7" fmla="*/ 1313 h 420"/>
                                <a:gd name="T8" fmla="+- 0 2230 1742"/>
                                <a:gd name="T9" fmla="*/ T8 w 487"/>
                                <a:gd name="T10" fmla="+- 0 1040 893"/>
                                <a:gd name="T11" fmla="*/ 1040 h 420"/>
                                <a:gd name="T12" fmla="+- 0 2230 1742"/>
                                <a:gd name="T13" fmla="*/ T12 w 487"/>
                                <a:gd name="T14" fmla="+- 0 1022 893"/>
                                <a:gd name="T15" fmla="*/ 1022 h 420"/>
                                <a:gd name="T16" fmla="+- 0 2136 1742"/>
                                <a:gd name="T17" fmla="*/ T16 w 487"/>
                                <a:gd name="T18" fmla="+- 0 893 893"/>
                                <a:gd name="T19" fmla="*/ 893 h 420"/>
                                <a:gd name="T20" fmla="+- 0 2117 1742"/>
                                <a:gd name="T21" fmla="*/ T20 w 487"/>
                                <a:gd name="T22" fmla="+- 0 911 893"/>
                                <a:gd name="T23" fmla="*/ 911 h 420"/>
                                <a:gd name="T24" fmla="+- 0 1742 1742"/>
                                <a:gd name="T25" fmla="*/ T24 w 487"/>
                                <a:gd name="T26" fmla="+- 0 1204 893"/>
                                <a:gd name="T27" fmla="*/ 1204 h 420"/>
                                <a:gd name="T28" fmla="+- 0 1836 1742"/>
                                <a:gd name="T29" fmla="*/ T28 w 487"/>
                                <a:gd name="T30" fmla="+- 0 1313 893"/>
                                <a:gd name="T31" fmla="*/ 1313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7" h="420">
                                  <a:moveTo>
                                    <a:pt x="94" y="420"/>
                                  </a:moveTo>
                                  <a:lnTo>
                                    <a:pt x="112" y="420"/>
                                  </a:lnTo>
                                  <a:lnTo>
                                    <a:pt x="488" y="147"/>
                                  </a:lnTo>
                                  <a:lnTo>
                                    <a:pt x="488" y="129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4" y="420"/>
                                  </a:lnTo>
                                </a:path>
                              </a:pathLst>
                            </a:custGeom>
                            <a:noFill/>
                            <a:ln w="117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251"/>
                        <wpg:cNvGrpSpPr>
                          <a:grpSpLocks/>
                        </wpg:cNvGrpSpPr>
                        <wpg:grpSpPr bwMode="auto">
                          <a:xfrm>
                            <a:off x="1418" y="1842"/>
                            <a:ext cx="361" cy="640"/>
                            <a:chOff x="1418" y="1842"/>
                            <a:chExt cx="361" cy="640"/>
                          </a:xfrm>
                        </wpg:grpSpPr>
                        <wps:wsp>
                          <wps:cNvPr id="1734" name="Freeform 1252"/>
                          <wps:cNvSpPr>
                            <a:spLocks/>
                          </wps:cNvSpPr>
                          <wps:spPr bwMode="auto">
                            <a:xfrm>
                              <a:off x="1418" y="1842"/>
                              <a:ext cx="361" cy="640"/>
                            </a:xfrm>
                            <a:custGeom>
                              <a:avLst/>
                              <a:gdLst>
                                <a:gd name="T0" fmla="+- 0 1620 1418"/>
                                <a:gd name="T1" fmla="*/ T0 w 361"/>
                                <a:gd name="T2" fmla="+- 0 2170 1842"/>
                                <a:gd name="T3" fmla="*/ 2170 h 640"/>
                                <a:gd name="T4" fmla="+- 0 1681 1418"/>
                                <a:gd name="T5" fmla="*/ T4 w 361"/>
                                <a:gd name="T6" fmla="+- 0 2244 1842"/>
                                <a:gd name="T7" fmla="*/ 2244 h 640"/>
                                <a:gd name="T8" fmla="+- 0 1849 1418"/>
                                <a:gd name="T9" fmla="*/ T8 w 361"/>
                                <a:gd name="T10" fmla="+- 0 2446 1842"/>
                                <a:gd name="T11" fmla="*/ 2446 h 640"/>
                                <a:gd name="T12" fmla="+- 0 1868 1418"/>
                                <a:gd name="T13" fmla="*/ T12 w 361"/>
                                <a:gd name="T14" fmla="+- 0 2482 1842"/>
                                <a:gd name="T15" fmla="*/ 2482 h 640"/>
                                <a:gd name="T16" fmla="+- 0 1981 1418"/>
                                <a:gd name="T17" fmla="*/ T16 w 361"/>
                                <a:gd name="T18" fmla="+- 0 2409 1842"/>
                                <a:gd name="T19" fmla="*/ 2409 h 640"/>
                                <a:gd name="T20" fmla="+- 0 1962 1418"/>
                                <a:gd name="T21" fmla="*/ T20 w 361"/>
                                <a:gd name="T22" fmla="+- 0 2373 1842"/>
                                <a:gd name="T23" fmla="*/ 2373 h 640"/>
                                <a:gd name="T24" fmla="+- 0 1794 1418"/>
                                <a:gd name="T25" fmla="*/ T24 w 361"/>
                                <a:gd name="T26" fmla="+- 0 2171 1842"/>
                                <a:gd name="T27" fmla="*/ 2171 h 640"/>
                                <a:gd name="T28" fmla="+- 0 1699 1418"/>
                                <a:gd name="T29" fmla="*/ T28 w 361"/>
                                <a:gd name="T30" fmla="+- 0 2062 1842"/>
                                <a:gd name="T31" fmla="*/ 2062 h 640"/>
                                <a:gd name="T32" fmla="+- 0 1620 1418"/>
                                <a:gd name="T33" fmla="*/ T32 w 361"/>
                                <a:gd name="T34" fmla="+- 0 1958 1842"/>
                                <a:gd name="T35" fmla="*/ 1958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1" h="640">
                                  <a:moveTo>
                                    <a:pt x="202" y="328"/>
                                  </a:moveTo>
                                  <a:lnTo>
                                    <a:pt x="263" y="402"/>
                                  </a:lnTo>
                                  <a:lnTo>
                                    <a:pt x="431" y="604"/>
                                  </a:lnTo>
                                  <a:lnTo>
                                    <a:pt x="450" y="640"/>
                                  </a:lnTo>
                                  <a:lnTo>
                                    <a:pt x="563" y="567"/>
                                  </a:lnTo>
                                  <a:lnTo>
                                    <a:pt x="544" y="531"/>
                                  </a:lnTo>
                                  <a:lnTo>
                                    <a:pt x="376" y="329"/>
                                  </a:lnTo>
                                  <a:lnTo>
                                    <a:pt x="281" y="220"/>
                                  </a:lnTo>
                                  <a:lnTo>
                                    <a:pt x="202" y="116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249"/>
                        <wpg:cNvGrpSpPr>
                          <a:grpSpLocks/>
                        </wpg:cNvGrpSpPr>
                        <wpg:grpSpPr bwMode="auto">
                          <a:xfrm>
                            <a:off x="5154" y="820"/>
                            <a:ext cx="600" cy="584"/>
                            <a:chOff x="5154" y="820"/>
                            <a:chExt cx="600" cy="584"/>
                          </a:xfrm>
                        </wpg:grpSpPr>
                        <wps:wsp>
                          <wps:cNvPr id="1736" name="Freeform 1250"/>
                          <wps:cNvSpPr>
                            <a:spLocks/>
                          </wps:cNvSpPr>
                          <wps:spPr bwMode="auto">
                            <a:xfrm>
                              <a:off x="5154" y="820"/>
                              <a:ext cx="600" cy="584"/>
                            </a:xfrm>
                            <a:custGeom>
                              <a:avLst/>
                              <a:gdLst>
                                <a:gd name="T0" fmla="+- 0 5754 5154"/>
                                <a:gd name="T1" fmla="*/ T0 w 600"/>
                                <a:gd name="T2" fmla="+- 0 1186 820"/>
                                <a:gd name="T3" fmla="*/ 1186 h 584"/>
                                <a:gd name="T4" fmla="+- 0 5472 5154"/>
                                <a:gd name="T5" fmla="*/ T4 w 600"/>
                                <a:gd name="T6" fmla="+- 0 820 820"/>
                                <a:gd name="T7" fmla="*/ 820 h 584"/>
                                <a:gd name="T8" fmla="+- 0 5154 5154"/>
                                <a:gd name="T9" fmla="*/ T8 w 600"/>
                                <a:gd name="T10" fmla="+- 0 1058 820"/>
                                <a:gd name="T11" fmla="*/ 1058 h 584"/>
                                <a:gd name="T12" fmla="+- 0 5454 5154"/>
                                <a:gd name="T13" fmla="*/ T12 w 600"/>
                                <a:gd name="T14" fmla="+- 0 1404 820"/>
                                <a:gd name="T15" fmla="*/ 1404 h 584"/>
                                <a:gd name="T16" fmla="+- 0 5754 5154"/>
                                <a:gd name="T17" fmla="*/ T16 w 600"/>
                                <a:gd name="T18" fmla="+- 0 1186 820"/>
                                <a:gd name="T19" fmla="*/ 1186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0" h="584">
                                  <a:moveTo>
                                    <a:pt x="600" y="366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300" y="584"/>
                                  </a:lnTo>
                                  <a:lnTo>
                                    <a:pt x="600" y="366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247"/>
                        <wpg:cNvGrpSpPr>
                          <a:grpSpLocks/>
                        </wpg:cNvGrpSpPr>
                        <wpg:grpSpPr bwMode="auto">
                          <a:xfrm>
                            <a:off x="2454" y="4873"/>
                            <a:ext cx="619" cy="530"/>
                            <a:chOff x="2454" y="4873"/>
                            <a:chExt cx="619" cy="530"/>
                          </a:xfrm>
                        </wpg:grpSpPr>
                        <wps:wsp>
                          <wps:cNvPr id="1738" name="Freeform 1248"/>
                          <wps:cNvSpPr>
                            <a:spLocks/>
                          </wps:cNvSpPr>
                          <wps:spPr bwMode="auto">
                            <a:xfrm>
                              <a:off x="2454" y="4873"/>
                              <a:ext cx="619" cy="530"/>
                            </a:xfrm>
                            <a:custGeom>
                              <a:avLst/>
                              <a:gdLst>
                                <a:gd name="T0" fmla="+- 0 2586 2454"/>
                                <a:gd name="T1" fmla="*/ T0 w 619"/>
                                <a:gd name="T2" fmla="+- 0 5404 4873"/>
                                <a:gd name="T3" fmla="*/ 5404 h 530"/>
                                <a:gd name="T4" fmla="+- 0 2811 2454"/>
                                <a:gd name="T5" fmla="*/ T4 w 619"/>
                                <a:gd name="T6" fmla="+- 0 5239 4873"/>
                                <a:gd name="T7" fmla="*/ 5239 h 530"/>
                                <a:gd name="T8" fmla="+- 0 2867 2454"/>
                                <a:gd name="T9" fmla="*/ T8 w 619"/>
                                <a:gd name="T10" fmla="+- 0 5202 4873"/>
                                <a:gd name="T11" fmla="*/ 5202 h 530"/>
                                <a:gd name="T12" fmla="+- 0 3073 2454"/>
                                <a:gd name="T13" fmla="*/ T12 w 619"/>
                                <a:gd name="T14" fmla="+- 0 5038 4873"/>
                                <a:gd name="T15" fmla="*/ 5038 h 530"/>
                                <a:gd name="T16" fmla="+- 0 3017 2454"/>
                                <a:gd name="T17" fmla="*/ T16 w 619"/>
                                <a:gd name="T18" fmla="+- 0 4965 4873"/>
                                <a:gd name="T19" fmla="*/ 4965 h 530"/>
                                <a:gd name="T20" fmla="+- 0 2941 2454"/>
                                <a:gd name="T21" fmla="*/ T20 w 619"/>
                                <a:gd name="T22" fmla="+- 0 4873 4873"/>
                                <a:gd name="T23" fmla="*/ 4873 h 530"/>
                                <a:gd name="T24" fmla="+- 0 2623 2454"/>
                                <a:gd name="T25" fmla="*/ T24 w 619"/>
                                <a:gd name="T26" fmla="+- 0 5111 4873"/>
                                <a:gd name="T27" fmla="*/ 5111 h 530"/>
                                <a:gd name="T28" fmla="+- 0 2491 2454"/>
                                <a:gd name="T29" fmla="*/ T28 w 619"/>
                                <a:gd name="T30" fmla="+- 0 5202 4873"/>
                                <a:gd name="T31" fmla="*/ 5202 h 530"/>
                                <a:gd name="T32" fmla="+- 0 2454 2454"/>
                                <a:gd name="T33" fmla="*/ T32 w 619"/>
                                <a:gd name="T34" fmla="+- 0 5239 4873"/>
                                <a:gd name="T35" fmla="*/ 5239 h 530"/>
                                <a:gd name="T36" fmla="+- 0 2586 2454"/>
                                <a:gd name="T37" fmla="*/ T36 w 619"/>
                                <a:gd name="T38" fmla="+- 0 5404 4873"/>
                                <a:gd name="T39" fmla="*/ 5404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9" h="530">
                                  <a:moveTo>
                                    <a:pt x="132" y="531"/>
                                  </a:moveTo>
                                  <a:lnTo>
                                    <a:pt x="357" y="366"/>
                                  </a:lnTo>
                                  <a:lnTo>
                                    <a:pt x="413" y="329"/>
                                  </a:lnTo>
                                  <a:lnTo>
                                    <a:pt x="619" y="165"/>
                                  </a:lnTo>
                                  <a:lnTo>
                                    <a:pt x="563" y="92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169" y="238"/>
                                  </a:lnTo>
                                  <a:lnTo>
                                    <a:pt x="37" y="329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32" y="531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245"/>
                        <wpg:cNvGrpSpPr>
                          <a:grpSpLocks/>
                        </wpg:cNvGrpSpPr>
                        <wpg:grpSpPr bwMode="auto">
                          <a:xfrm>
                            <a:off x="1418" y="6060"/>
                            <a:ext cx="361" cy="1571"/>
                            <a:chOff x="1418" y="6060"/>
                            <a:chExt cx="361" cy="1571"/>
                          </a:xfrm>
                        </wpg:grpSpPr>
                        <wps:wsp>
                          <wps:cNvPr id="1740" name="Freeform 1246"/>
                          <wps:cNvSpPr>
                            <a:spLocks/>
                          </wps:cNvSpPr>
                          <wps:spPr bwMode="auto">
                            <a:xfrm>
                              <a:off x="1418" y="6060"/>
                              <a:ext cx="361" cy="1571"/>
                            </a:xfrm>
                            <a:custGeom>
                              <a:avLst/>
                              <a:gdLst>
                                <a:gd name="T0" fmla="+- 0 3514 1418"/>
                                <a:gd name="T1" fmla="*/ T0 w 361"/>
                                <a:gd name="T2" fmla="+- 0 7520 6060"/>
                                <a:gd name="T3" fmla="*/ 7520 h 1571"/>
                                <a:gd name="T4" fmla="+- 0 3668 1418"/>
                                <a:gd name="T5" fmla="*/ T4 w 361"/>
                                <a:gd name="T6" fmla="+- 0 7631 6060"/>
                                <a:gd name="T7" fmla="*/ 7631 h 1571"/>
                                <a:gd name="T8" fmla="+- 0 3875 1418"/>
                                <a:gd name="T9" fmla="*/ T8 w 361"/>
                                <a:gd name="T10" fmla="+- 0 7429 6060"/>
                                <a:gd name="T11" fmla="*/ 7429 h 1571"/>
                                <a:gd name="T12" fmla="+- 0 3875 1418"/>
                                <a:gd name="T13" fmla="*/ T12 w 361"/>
                                <a:gd name="T14" fmla="+- 0 7411 6060"/>
                                <a:gd name="T15" fmla="*/ 7411 h 1571"/>
                                <a:gd name="T16" fmla="+- 0 3856 1418"/>
                                <a:gd name="T17" fmla="*/ T16 w 361"/>
                                <a:gd name="T18" fmla="+- 0 7411 6060"/>
                                <a:gd name="T19" fmla="*/ 7411 h 1571"/>
                                <a:gd name="T20" fmla="+- 0 3856 1418"/>
                                <a:gd name="T21" fmla="*/ T20 w 361"/>
                                <a:gd name="T22" fmla="+- 0 7338 6060"/>
                                <a:gd name="T23" fmla="*/ 7338 h 1571"/>
                                <a:gd name="T24" fmla="+- 0 3875 1418"/>
                                <a:gd name="T25" fmla="*/ T24 w 361"/>
                                <a:gd name="T26" fmla="+- 0 7338 6060"/>
                                <a:gd name="T27" fmla="*/ 7338 h 1571"/>
                                <a:gd name="T28" fmla="+- 0 3762 1418"/>
                                <a:gd name="T29" fmla="*/ T28 w 361"/>
                                <a:gd name="T30" fmla="+- 0 7266 6060"/>
                                <a:gd name="T31" fmla="*/ 7266 h 1571"/>
                                <a:gd name="T32" fmla="+- 0 3743 1418"/>
                                <a:gd name="T33" fmla="*/ T32 w 361"/>
                                <a:gd name="T34" fmla="+- 0 7266 6060"/>
                                <a:gd name="T35" fmla="*/ 7266 h 1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1" h="1571">
                                  <a:moveTo>
                                    <a:pt x="2096" y="1460"/>
                                  </a:moveTo>
                                  <a:lnTo>
                                    <a:pt x="2250" y="1571"/>
                                  </a:lnTo>
                                  <a:lnTo>
                                    <a:pt x="2457" y="1369"/>
                                  </a:lnTo>
                                  <a:lnTo>
                                    <a:pt x="2457" y="1351"/>
                                  </a:lnTo>
                                  <a:lnTo>
                                    <a:pt x="2438" y="1351"/>
                                  </a:lnTo>
                                  <a:lnTo>
                                    <a:pt x="2438" y="1278"/>
                                  </a:lnTo>
                                  <a:lnTo>
                                    <a:pt x="2457" y="1278"/>
                                  </a:lnTo>
                                  <a:lnTo>
                                    <a:pt x="2344" y="1206"/>
                                  </a:lnTo>
                                  <a:lnTo>
                                    <a:pt x="2325" y="1206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243"/>
                        <wpg:cNvGrpSpPr>
                          <a:grpSpLocks/>
                        </wpg:cNvGrpSpPr>
                        <wpg:grpSpPr bwMode="auto">
                          <a:xfrm>
                            <a:off x="1418" y="6955"/>
                            <a:ext cx="229" cy="329"/>
                            <a:chOff x="1418" y="6955"/>
                            <a:chExt cx="229" cy="329"/>
                          </a:xfrm>
                        </wpg:grpSpPr>
                        <wps:wsp>
                          <wps:cNvPr id="1742" name="Freeform 1244"/>
                          <wps:cNvSpPr>
                            <a:spLocks/>
                          </wps:cNvSpPr>
                          <wps:spPr bwMode="auto">
                            <a:xfrm>
                              <a:off x="1418" y="6955"/>
                              <a:ext cx="229" cy="329"/>
                            </a:xfrm>
                            <a:custGeom>
                              <a:avLst/>
                              <a:gdLst>
                                <a:gd name="T0" fmla="+- 0 1943 1418"/>
                                <a:gd name="T1" fmla="*/ T0 w 229"/>
                                <a:gd name="T2" fmla="+- 0 7266 6955"/>
                                <a:gd name="T3" fmla="*/ 7266 h 329"/>
                                <a:gd name="T4" fmla="+- 0 1925 1418"/>
                                <a:gd name="T5" fmla="*/ T4 w 229"/>
                                <a:gd name="T6" fmla="+- 0 7266 6955"/>
                                <a:gd name="T7" fmla="*/ 7266 h 329"/>
                                <a:gd name="T8" fmla="+- 0 1925 1418"/>
                                <a:gd name="T9" fmla="*/ T8 w 229"/>
                                <a:gd name="T10" fmla="+- 0 7284 6955"/>
                                <a:gd name="T11" fmla="*/ 7284 h 329"/>
                                <a:gd name="T12" fmla="+- 0 1868 1418"/>
                                <a:gd name="T13" fmla="*/ T12 w 229"/>
                                <a:gd name="T14" fmla="+- 0 7284 6955"/>
                                <a:gd name="T15" fmla="*/ 7284 h 329"/>
                                <a:gd name="T16" fmla="+- 0 1868 1418"/>
                                <a:gd name="T17" fmla="*/ T16 w 229"/>
                                <a:gd name="T18" fmla="+- 0 7266 6955"/>
                                <a:gd name="T19" fmla="*/ 7266 h 329"/>
                                <a:gd name="T20" fmla="+- 0 1849 1418"/>
                                <a:gd name="T21" fmla="*/ T20 w 229"/>
                                <a:gd name="T22" fmla="+- 0 7266 6955"/>
                                <a:gd name="T23" fmla="*/ 7266 h 329"/>
                                <a:gd name="T24" fmla="+- 0 1714 1418"/>
                                <a:gd name="T25" fmla="*/ T24 w 229"/>
                                <a:gd name="T26" fmla="+- 0 7167 6955"/>
                                <a:gd name="T27" fmla="*/ 7167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9" h="329">
                                  <a:moveTo>
                                    <a:pt x="525" y="311"/>
                                  </a:moveTo>
                                  <a:lnTo>
                                    <a:pt x="507" y="311"/>
                                  </a:lnTo>
                                  <a:lnTo>
                                    <a:pt x="507" y="329"/>
                                  </a:lnTo>
                                  <a:lnTo>
                                    <a:pt x="450" y="329"/>
                                  </a:lnTo>
                                  <a:lnTo>
                                    <a:pt x="450" y="311"/>
                                  </a:lnTo>
                                  <a:lnTo>
                                    <a:pt x="431" y="311"/>
                                  </a:lnTo>
                                  <a:lnTo>
                                    <a:pt x="296" y="212"/>
                                  </a:lnTo>
                                </a:path>
                              </a:pathLst>
                            </a:custGeom>
                            <a:noFill/>
                            <a:ln w="116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240"/>
                        <wpg:cNvGrpSpPr>
                          <a:grpSpLocks/>
                        </wpg:cNvGrpSpPr>
                        <wpg:grpSpPr bwMode="auto">
                          <a:xfrm>
                            <a:off x="4067" y="790"/>
                            <a:ext cx="1537" cy="377"/>
                            <a:chOff x="4067" y="790"/>
                            <a:chExt cx="1537" cy="377"/>
                          </a:xfrm>
                        </wpg:grpSpPr>
                        <wps:wsp>
                          <wps:cNvPr id="1744" name="Freeform 1242"/>
                          <wps:cNvSpPr>
                            <a:spLocks/>
                          </wps:cNvSpPr>
                          <wps:spPr bwMode="auto">
                            <a:xfrm>
                              <a:off x="4067" y="790"/>
                              <a:ext cx="1537" cy="377"/>
                            </a:xfrm>
                            <a:custGeom>
                              <a:avLst/>
                              <a:gdLst>
                                <a:gd name="T0" fmla="+- 0 4741 4067"/>
                                <a:gd name="T1" fmla="*/ T0 w 1537"/>
                                <a:gd name="T2" fmla="+- 0 1757 790"/>
                                <a:gd name="T3" fmla="*/ 1757 h 377"/>
                                <a:gd name="T4" fmla="+- 0 4591 4067"/>
                                <a:gd name="T5" fmla="*/ T4 w 1537"/>
                                <a:gd name="T6" fmla="+- 0 1557 790"/>
                                <a:gd name="T7" fmla="*/ 1557 h 377"/>
                                <a:gd name="T8" fmla="+- 0 4648 4067"/>
                                <a:gd name="T9" fmla="*/ T8 w 1537"/>
                                <a:gd name="T10" fmla="+- 0 1520 790"/>
                                <a:gd name="T11" fmla="*/ 1520 h 377"/>
                                <a:gd name="T12" fmla="+- 0 4666 4067"/>
                                <a:gd name="T13" fmla="*/ T12 w 1537"/>
                                <a:gd name="T14" fmla="+- 0 1538 790"/>
                                <a:gd name="T15" fmla="*/ 1538 h 377"/>
                                <a:gd name="T16" fmla="+- 0 4705 4067"/>
                                <a:gd name="T17" fmla="*/ T16 w 1537"/>
                                <a:gd name="T18" fmla="+- 0 1508 790"/>
                                <a:gd name="T19" fmla="*/ 150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7" h="377">
                                  <a:moveTo>
                                    <a:pt x="674" y="967"/>
                                  </a:moveTo>
                                  <a:lnTo>
                                    <a:pt x="524" y="767"/>
                                  </a:lnTo>
                                  <a:lnTo>
                                    <a:pt x="581" y="730"/>
                                  </a:lnTo>
                                  <a:lnTo>
                                    <a:pt x="599" y="748"/>
                                  </a:lnTo>
                                  <a:lnTo>
                                    <a:pt x="638" y="7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241"/>
                          <wps:cNvSpPr>
                            <a:spLocks/>
                          </wps:cNvSpPr>
                          <wps:spPr bwMode="auto">
                            <a:xfrm>
                              <a:off x="4067" y="790"/>
                              <a:ext cx="1537" cy="377"/>
                            </a:xfrm>
                            <a:custGeom>
                              <a:avLst/>
                              <a:gdLst>
                                <a:gd name="T0" fmla="+- 0 4417 4067"/>
                                <a:gd name="T1" fmla="*/ T0 w 1537"/>
                                <a:gd name="T2" fmla="+- 0 1508 790"/>
                                <a:gd name="T3" fmla="*/ 1508 h 377"/>
                                <a:gd name="T4" fmla="+- 0 4685 4067"/>
                                <a:gd name="T5" fmla="*/ T4 w 1537"/>
                                <a:gd name="T6" fmla="+- 0 1848 790"/>
                                <a:gd name="T7" fmla="*/ 1848 h 377"/>
                                <a:gd name="T8" fmla="+- 0 4722 4067"/>
                                <a:gd name="T9" fmla="*/ T8 w 1537"/>
                                <a:gd name="T10" fmla="+- 0 1884 790"/>
                                <a:gd name="T11" fmla="*/ 1884 h 377"/>
                                <a:gd name="T12" fmla="+- 0 4798 4067"/>
                                <a:gd name="T13" fmla="*/ T12 w 1537"/>
                                <a:gd name="T14" fmla="+- 0 1830 790"/>
                                <a:gd name="T15" fmla="*/ 1830 h 377"/>
                                <a:gd name="T16" fmla="+- 0 4741 4067"/>
                                <a:gd name="T17" fmla="*/ T16 w 1537"/>
                                <a:gd name="T18" fmla="+- 0 1757 790"/>
                                <a:gd name="T19" fmla="*/ 175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7" h="377">
                                  <a:moveTo>
                                    <a:pt x="350" y="718"/>
                                  </a:moveTo>
                                  <a:lnTo>
                                    <a:pt x="618" y="1058"/>
                                  </a:lnTo>
                                  <a:lnTo>
                                    <a:pt x="655" y="1094"/>
                                  </a:lnTo>
                                  <a:lnTo>
                                    <a:pt x="731" y="1040"/>
                                  </a:lnTo>
                                  <a:lnTo>
                                    <a:pt x="674" y="96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238"/>
                        <wpg:cNvGrpSpPr>
                          <a:grpSpLocks/>
                        </wpg:cNvGrpSpPr>
                        <wpg:grpSpPr bwMode="auto">
                          <a:xfrm>
                            <a:off x="2717" y="790"/>
                            <a:ext cx="1968" cy="1363"/>
                            <a:chOff x="2717" y="790"/>
                            <a:chExt cx="1968" cy="1363"/>
                          </a:xfrm>
                        </wpg:grpSpPr>
                        <wps:wsp>
                          <wps:cNvPr id="1747" name="Freeform 1239"/>
                          <wps:cNvSpPr>
                            <a:spLocks/>
                          </wps:cNvSpPr>
                          <wps:spPr bwMode="auto">
                            <a:xfrm>
                              <a:off x="2717" y="790"/>
                              <a:ext cx="1968" cy="1363"/>
                            </a:xfrm>
                            <a:custGeom>
                              <a:avLst/>
                              <a:gdLst>
                                <a:gd name="T0" fmla="+- 0 3480 2717"/>
                                <a:gd name="T1" fmla="*/ T0 w 1968"/>
                                <a:gd name="T2" fmla="+- 0 1234 790"/>
                                <a:gd name="T3" fmla="*/ 1234 h 1363"/>
                                <a:gd name="T4" fmla="+- 0 3391 2717"/>
                                <a:gd name="T5" fmla="*/ T4 w 1968"/>
                                <a:gd name="T6" fmla="+- 0 1301 790"/>
                                <a:gd name="T7" fmla="*/ 1301 h 1363"/>
                                <a:gd name="T8" fmla="+- 0 2717 2717"/>
                                <a:gd name="T9" fmla="*/ T8 w 1968"/>
                                <a:gd name="T10" fmla="+- 0 1812 790"/>
                                <a:gd name="T11" fmla="*/ 1812 h 1363"/>
                                <a:gd name="T12" fmla="+- 0 2848 2717"/>
                                <a:gd name="T13" fmla="*/ T12 w 1968"/>
                                <a:gd name="T14" fmla="+- 0 1977 790"/>
                                <a:gd name="T15" fmla="*/ 1977 h 1363"/>
                                <a:gd name="T16" fmla="+- 0 2941 2717"/>
                                <a:gd name="T17" fmla="*/ T16 w 1968"/>
                                <a:gd name="T18" fmla="+- 0 2086 790"/>
                                <a:gd name="T19" fmla="*/ 2086 h 1363"/>
                                <a:gd name="T20" fmla="+- 0 3354 2717"/>
                                <a:gd name="T21" fmla="*/ T20 w 1968"/>
                                <a:gd name="T22" fmla="+- 0 2597 790"/>
                                <a:gd name="T23" fmla="*/ 2597 h 1363"/>
                                <a:gd name="T24" fmla="+- 0 3373 2717"/>
                                <a:gd name="T25" fmla="*/ T24 w 1968"/>
                                <a:gd name="T26" fmla="+- 0 2579 790"/>
                                <a:gd name="T27" fmla="*/ 2579 h 1363"/>
                                <a:gd name="T28" fmla="+- 0 3167 2717"/>
                                <a:gd name="T29" fmla="*/ T28 w 1968"/>
                                <a:gd name="T30" fmla="+- 0 2342 790"/>
                                <a:gd name="T31" fmla="*/ 2342 h 1363"/>
                                <a:gd name="T32" fmla="+- 0 3335 2717"/>
                                <a:gd name="T33" fmla="*/ T32 w 1968"/>
                                <a:gd name="T34" fmla="+- 0 2214 790"/>
                                <a:gd name="T35" fmla="*/ 2214 h 1363"/>
                                <a:gd name="T36" fmla="+- 0 3448 2717"/>
                                <a:gd name="T37" fmla="*/ T36 w 1968"/>
                                <a:gd name="T38" fmla="+- 0 2123 790"/>
                                <a:gd name="T39" fmla="*/ 2123 h 1363"/>
                                <a:gd name="T40" fmla="+- 0 3579 2717"/>
                                <a:gd name="T41" fmla="*/ T40 w 1968"/>
                                <a:gd name="T42" fmla="+- 0 2031 790"/>
                                <a:gd name="T43" fmla="*/ 2031 h 1363"/>
                                <a:gd name="T44" fmla="+- 0 3691 2717"/>
                                <a:gd name="T45" fmla="*/ T44 w 1968"/>
                                <a:gd name="T46" fmla="+- 0 1940 790"/>
                                <a:gd name="T47" fmla="*/ 1940 h 1363"/>
                                <a:gd name="T48" fmla="+- 0 3823 2717"/>
                                <a:gd name="T49" fmla="*/ T48 w 1968"/>
                                <a:gd name="T50" fmla="+- 0 1848 790"/>
                                <a:gd name="T51" fmla="*/ 1848 h 1363"/>
                                <a:gd name="T52" fmla="+- 0 3935 2717"/>
                                <a:gd name="T53" fmla="*/ T52 w 1968"/>
                                <a:gd name="T54" fmla="+- 0 1757 790"/>
                                <a:gd name="T55" fmla="*/ 1757 h 1363"/>
                                <a:gd name="T56" fmla="+- 0 4067 2717"/>
                                <a:gd name="T57" fmla="*/ T56 w 1968"/>
                                <a:gd name="T58" fmla="+- 0 1666 790"/>
                                <a:gd name="T59" fmla="*/ 1666 h 1363"/>
                                <a:gd name="T60" fmla="+- 0 4179 2717"/>
                                <a:gd name="T61" fmla="*/ T60 w 1968"/>
                                <a:gd name="T62" fmla="+- 0 1575 790"/>
                                <a:gd name="T63" fmla="*/ 1575 h 1363"/>
                                <a:gd name="T64" fmla="+- 0 4329 2717"/>
                                <a:gd name="T65" fmla="*/ T64 w 1968"/>
                                <a:gd name="T66" fmla="+- 0 1448 790"/>
                                <a:gd name="T67" fmla="*/ 1448 h 1363"/>
                                <a:gd name="T68" fmla="+- 0 4535 2717"/>
                                <a:gd name="T69" fmla="*/ T68 w 1968"/>
                                <a:gd name="T70" fmla="+- 0 1703 790"/>
                                <a:gd name="T71" fmla="*/ 1703 h 1363"/>
                                <a:gd name="T72" fmla="+- 0 4685 2717"/>
                                <a:gd name="T73" fmla="*/ T72 w 1968"/>
                                <a:gd name="T74" fmla="+- 0 1575 790"/>
                                <a:gd name="T75" fmla="*/ 1575 h 1363"/>
                                <a:gd name="T76" fmla="+- 0 4417 2717"/>
                                <a:gd name="T77" fmla="*/ T76 w 1968"/>
                                <a:gd name="T78" fmla="+- 0 1234 790"/>
                                <a:gd name="T79" fmla="*/ 1234 h 1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68" h="1363">
                                  <a:moveTo>
                                    <a:pt x="763" y="444"/>
                                  </a:moveTo>
                                  <a:lnTo>
                                    <a:pt x="674" y="511"/>
                                  </a:lnTo>
                                  <a:lnTo>
                                    <a:pt x="0" y="1022"/>
                                  </a:lnTo>
                                  <a:lnTo>
                                    <a:pt x="131" y="1187"/>
                                  </a:lnTo>
                                  <a:lnTo>
                                    <a:pt x="224" y="1296"/>
                                  </a:lnTo>
                                  <a:lnTo>
                                    <a:pt x="637" y="1807"/>
                                  </a:lnTo>
                                  <a:lnTo>
                                    <a:pt x="656" y="1789"/>
                                  </a:lnTo>
                                  <a:lnTo>
                                    <a:pt x="450" y="1552"/>
                                  </a:lnTo>
                                  <a:lnTo>
                                    <a:pt x="618" y="1424"/>
                                  </a:lnTo>
                                  <a:lnTo>
                                    <a:pt x="731" y="1333"/>
                                  </a:lnTo>
                                  <a:lnTo>
                                    <a:pt x="862" y="1241"/>
                                  </a:lnTo>
                                  <a:lnTo>
                                    <a:pt x="974" y="1150"/>
                                  </a:lnTo>
                                  <a:lnTo>
                                    <a:pt x="1106" y="1058"/>
                                  </a:lnTo>
                                  <a:lnTo>
                                    <a:pt x="1218" y="967"/>
                                  </a:lnTo>
                                  <a:lnTo>
                                    <a:pt x="1350" y="876"/>
                                  </a:lnTo>
                                  <a:lnTo>
                                    <a:pt x="1462" y="785"/>
                                  </a:lnTo>
                                  <a:lnTo>
                                    <a:pt x="1612" y="658"/>
                                  </a:lnTo>
                                  <a:lnTo>
                                    <a:pt x="1818" y="913"/>
                                  </a:lnTo>
                                  <a:lnTo>
                                    <a:pt x="1968" y="785"/>
                                  </a:lnTo>
                                  <a:lnTo>
                                    <a:pt x="1700" y="444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236"/>
                        <wpg:cNvGrpSpPr>
                          <a:grpSpLocks/>
                        </wpg:cNvGrpSpPr>
                        <wpg:grpSpPr bwMode="auto">
                          <a:xfrm>
                            <a:off x="2754" y="1113"/>
                            <a:ext cx="731" cy="730"/>
                            <a:chOff x="2754" y="1113"/>
                            <a:chExt cx="731" cy="730"/>
                          </a:xfrm>
                        </wpg:grpSpPr>
                        <wps:wsp>
                          <wps:cNvPr id="1749" name="Freeform 1237"/>
                          <wps:cNvSpPr>
                            <a:spLocks/>
                          </wps:cNvSpPr>
                          <wps:spPr bwMode="auto">
                            <a:xfrm>
                              <a:off x="2754" y="1113"/>
                              <a:ext cx="731" cy="730"/>
                            </a:xfrm>
                            <a:custGeom>
                              <a:avLst/>
                              <a:gdLst>
                                <a:gd name="T0" fmla="+- 0 3130 2754"/>
                                <a:gd name="T1" fmla="*/ T0 w 731"/>
                                <a:gd name="T2" fmla="+- 0 1842 1113"/>
                                <a:gd name="T3" fmla="*/ 1842 h 730"/>
                                <a:gd name="T4" fmla="+- 0 3485 2754"/>
                                <a:gd name="T5" fmla="*/ T4 w 731"/>
                                <a:gd name="T6" fmla="+- 0 1569 1113"/>
                                <a:gd name="T7" fmla="*/ 1569 h 730"/>
                                <a:gd name="T8" fmla="+- 0 3411 2754"/>
                                <a:gd name="T9" fmla="*/ T8 w 731"/>
                                <a:gd name="T10" fmla="+- 0 1477 1113"/>
                                <a:gd name="T11" fmla="*/ 1477 h 730"/>
                                <a:gd name="T12" fmla="+- 0 3354 2754"/>
                                <a:gd name="T13" fmla="*/ T12 w 731"/>
                                <a:gd name="T14" fmla="+- 0 1404 1113"/>
                                <a:gd name="T15" fmla="*/ 1404 h 730"/>
                                <a:gd name="T16" fmla="+- 0 3280 2754"/>
                                <a:gd name="T17" fmla="*/ T16 w 731"/>
                                <a:gd name="T18" fmla="+- 0 1313 1113"/>
                                <a:gd name="T19" fmla="*/ 1313 h 730"/>
                                <a:gd name="T20" fmla="+- 0 3204 2754"/>
                                <a:gd name="T21" fmla="*/ T20 w 731"/>
                                <a:gd name="T22" fmla="+- 0 1222 1113"/>
                                <a:gd name="T23" fmla="*/ 1222 h 730"/>
                                <a:gd name="T24" fmla="+- 0 3111 2754"/>
                                <a:gd name="T25" fmla="*/ T24 w 731"/>
                                <a:gd name="T26" fmla="+- 0 1113 1113"/>
                                <a:gd name="T27" fmla="*/ 1113 h 730"/>
                                <a:gd name="T28" fmla="+- 0 2754 2754"/>
                                <a:gd name="T29" fmla="*/ T28 w 731"/>
                                <a:gd name="T30" fmla="+- 0 1368 1113"/>
                                <a:gd name="T31" fmla="*/ 1368 h 730"/>
                                <a:gd name="T32" fmla="+- 0 2848 2754"/>
                                <a:gd name="T33" fmla="*/ T32 w 731"/>
                                <a:gd name="T34" fmla="+- 0 1496 1113"/>
                                <a:gd name="T35" fmla="*/ 1496 h 730"/>
                                <a:gd name="T36" fmla="+- 0 2923 2754"/>
                                <a:gd name="T37" fmla="*/ T36 w 731"/>
                                <a:gd name="T38" fmla="+- 0 1587 1113"/>
                                <a:gd name="T39" fmla="*/ 1587 h 730"/>
                                <a:gd name="T40" fmla="+- 0 2998 2754"/>
                                <a:gd name="T41" fmla="*/ T40 w 731"/>
                                <a:gd name="T42" fmla="+- 0 1660 1113"/>
                                <a:gd name="T43" fmla="*/ 1660 h 730"/>
                                <a:gd name="T44" fmla="+- 0 3054 2754"/>
                                <a:gd name="T45" fmla="*/ T44 w 731"/>
                                <a:gd name="T46" fmla="+- 0 1751 1113"/>
                                <a:gd name="T47" fmla="*/ 1751 h 730"/>
                                <a:gd name="T48" fmla="+- 0 3130 2754"/>
                                <a:gd name="T49" fmla="*/ T48 w 731"/>
                                <a:gd name="T50" fmla="+- 0 1842 1113"/>
                                <a:gd name="T51" fmla="*/ 184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1" h="730">
                                  <a:moveTo>
                                    <a:pt x="376" y="729"/>
                                  </a:moveTo>
                                  <a:lnTo>
                                    <a:pt x="731" y="456"/>
                                  </a:lnTo>
                                  <a:lnTo>
                                    <a:pt x="657" y="364"/>
                                  </a:lnTo>
                                  <a:lnTo>
                                    <a:pt x="600" y="291"/>
                                  </a:lnTo>
                                  <a:lnTo>
                                    <a:pt x="526" y="200"/>
                                  </a:lnTo>
                                  <a:lnTo>
                                    <a:pt x="450" y="109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94" y="383"/>
                                  </a:lnTo>
                                  <a:lnTo>
                                    <a:pt x="169" y="474"/>
                                  </a:lnTo>
                                  <a:lnTo>
                                    <a:pt x="244" y="547"/>
                                  </a:lnTo>
                                  <a:lnTo>
                                    <a:pt x="300" y="638"/>
                                  </a:lnTo>
                                  <a:lnTo>
                                    <a:pt x="376" y="72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234"/>
                        <wpg:cNvGrpSpPr>
                          <a:grpSpLocks/>
                        </wpg:cNvGrpSpPr>
                        <wpg:grpSpPr bwMode="auto">
                          <a:xfrm>
                            <a:off x="3130" y="820"/>
                            <a:ext cx="731" cy="731"/>
                            <a:chOff x="3130" y="820"/>
                            <a:chExt cx="731" cy="731"/>
                          </a:xfrm>
                        </wpg:grpSpPr>
                        <wps:wsp>
                          <wps:cNvPr id="1751" name="Freeform 1235"/>
                          <wps:cNvSpPr>
                            <a:spLocks/>
                          </wps:cNvSpPr>
                          <wps:spPr bwMode="auto">
                            <a:xfrm>
                              <a:off x="3130" y="820"/>
                              <a:ext cx="731" cy="731"/>
                            </a:xfrm>
                            <a:custGeom>
                              <a:avLst/>
                              <a:gdLst>
                                <a:gd name="T0" fmla="+- 0 3504 3130"/>
                                <a:gd name="T1" fmla="*/ T0 w 731"/>
                                <a:gd name="T2" fmla="+- 0 1551 820"/>
                                <a:gd name="T3" fmla="*/ 1551 h 731"/>
                                <a:gd name="T4" fmla="+- 0 3861 3130"/>
                                <a:gd name="T5" fmla="*/ T4 w 731"/>
                                <a:gd name="T6" fmla="+- 0 1295 820"/>
                                <a:gd name="T7" fmla="*/ 1295 h 731"/>
                                <a:gd name="T8" fmla="+- 0 3785 3130"/>
                                <a:gd name="T9" fmla="*/ T8 w 731"/>
                                <a:gd name="T10" fmla="+- 0 1204 820"/>
                                <a:gd name="T11" fmla="*/ 1204 h 731"/>
                                <a:gd name="T12" fmla="+- 0 3711 3130"/>
                                <a:gd name="T13" fmla="*/ T12 w 731"/>
                                <a:gd name="T14" fmla="+- 0 1113 820"/>
                                <a:gd name="T15" fmla="*/ 1113 h 731"/>
                                <a:gd name="T16" fmla="+- 0 3654 3130"/>
                                <a:gd name="T17" fmla="*/ T16 w 731"/>
                                <a:gd name="T18" fmla="+- 0 1022 820"/>
                                <a:gd name="T19" fmla="*/ 1022 h 731"/>
                                <a:gd name="T20" fmla="+- 0 3579 3130"/>
                                <a:gd name="T21" fmla="*/ T20 w 731"/>
                                <a:gd name="T22" fmla="+- 0 948 820"/>
                                <a:gd name="T23" fmla="*/ 948 h 731"/>
                                <a:gd name="T24" fmla="+- 0 3485 3130"/>
                                <a:gd name="T25" fmla="*/ T24 w 731"/>
                                <a:gd name="T26" fmla="+- 0 820 820"/>
                                <a:gd name="T27" fmla="*/ 820 h 731"/>
                                <a:gd name="T28" fmla="+- 0 3130 3130"/>
                                <a:gd name="T29" fmla="*/ T28 w 731"/>
                                <a:gd name="T30" fmla="+- 0 1095 820"/>
                                <a:gd name="T31" fmla="*/ 1095 h 731"/>
                                <a:gd name="T32" fmla="+- 0 3223 3130"/>
                                <a:gd name="T33" fmla="*/ T32 w 731"/>
                                <a:gd name="T34" fmla="+- 0 1204 820"/>
                                <a:gd name="T35" fmla="*/ 1204 h 731"/>
                                <a:gd name="T36" fmla="+- 0 3298 3130"/>
                                <a:gd name="T37" fmla="*/ T36 w 731"/>
                                <a:gd name="T38" fmla="+- 0 1295 820"/>
                                <a:gd name="T39" fmla="*/ 1295 h 731"/>
                                <a:gd name="T40" fmla="+- 0 3373 3130"/>
                                <a:gd name="T41" fmla="*/ T40 w 731"/>
                                <a:gd name="T42" fmla="+- 0 1386 820"/>
                                <a:gd name="T43" fmla="*/ 1386 h 731"/>
                                <a:gd name="T44" fmla="+- 0 3429 3130"/>
                                <a:gd name="T45" fmla="*/ T44 w 731"/>
                                <a:gd name="T46" fmla="+- 0 1460 820"/>
                                <a:gd name="T47" fmla="*/ 1460 h 731"/>
                                <a:gd name="T48" fmla="+- 0 3504 3130"/>
                                <a:gd name="T49" fmla="*/ T48 w 731"/>
                                <a:gd name="T50" fmla="+- 0 1551 820"/>
                                <a:gd name="T51" fmla="*/ 1551 h 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1" h="731">
                                  <a:moveTo>
                                    <a:pt x="374" y="731"/>
                                  </a:moveTo>
                                  <a:lnTo>
                                    <a:pt x="731" y="475"/>
                                  </a:lnTo>
                                  <a:lnTo>
                                    <a:pt x="655" y="384"/>
                                  </a:lnTo>
                                  <a:lnTo>
                                    <a:pt x="581" y="293"/>
                                  </a:lnTo>
                                  <a:lnTo>
                                    <a:pt x="524" y="202"/>
                                  </a:lnTo>
                                  <a:lnTo>
                                    <a:pt x="449" y="128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93" y="384"/>
                                  </a:lnTo>
                                  <a:lnTo>
                                    <a:pt x="168" y="475"/>
                                  </a:lnTo>
                                  <a:lnTo>
                                    <a:pt x="243" y="566"/>
                                  </a:lnTo>
                                  <a:lnTo>
                                    <a:pt x="299" y="640"/>
                                  </a:lnTo>
                                  <a:lnTo>
                                    <a:pt x="374" y="73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231"/>
                        <wpg:cNvGrpSpPr>
                          <a:grpSpLocks/>
                        </wpg:cNvGrpSpPr>
                        <wpg:grpSpPr bwMode="auto">
                          <a:xfrm>
                            <a:off x="3504" y="790"/>
                            <a:ext cx="731" cy="487"/>
                            <a:chOff x="3504" y="790"/>
                            <a:chExt cx="731" cy="487"/>
                          </a:xfrm>
                        </wpg:grpSpPr>
                        <wps:wsp>
                          <wps:cNvPr id="1753" name="Freeform 1233"/>
                          <wps:cNvSpPr>
                            <a:spLocks/>
                          </wps:cNvSpPr>
                          <wps:spPr bwMode="auto">
                            <a:xfrm>
                              <a:off x="3504" y="790"/>
                              <a:ext cx="731" cy="487"/>
                            </a:xfrm>
                            <a:custGeom>
                              <a:avLst/>
                              <a:gdLst>
                                <a:gd name="T0" fmla="+- 0 3879 3504"/>
                                <a:gd name="T1" fmla="*/ T0 w 731"/>
                                <a:gd name="T2" fmla="+- 0 1521 790"/>
                                <a:gd name="T3" fmla="*/ 1521 h 487"/>
                                <a:gd name="T4" fmla="+- 0 4235 3504"/>
                                <a:gd name="T5" fmla="*/ T4 w 731"/>
                                <a:gd name="T6" fmla="+- 0 1247 790"/>
                                <a:gd name="T7" fmla="*/ 1247 h 487"/>
                                <a:gd name="T8" fmla="+- 0 4161 3504"/>
                                <a:gd name="T9" fmla="*/ T8 w 731"/>
                                <a:gd name="T10" fmla="+- 0 1155 790"/>
                                <a:gd name="T11" fmla="*/ 1155 h 487"/>
                                <a:gd name="T12" fmla="+- 0 4085 3504"/>
                                <a:gd name="T13" fmla="*/ T12 w 731"/>
                                <a:gd name="T14" fmla="+- 0 1083 790"/>
                                <a:gd name="T15" fmla="*/ 1083 h 487"/>
                                <a:gd name="T16" fmla="+- 0 4055 3504"/>
                                <a:gd name="T17" fmla="*/ T16 w 731"/>
                                <a:gd name="T18" fmla="+- 0 1034 790"/>
                                <a:gd name="T19" fmla="*/ 1034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" h="487">
                                  <a:moveTo>
                                    <a:pt x="375" y="731"/>
                                  </a:moveTo>
                                  <a:lnTo>
                                    <a:pt x="731" y="457"/>
                                  </a:lnTo>
                                  <a:lnTo>
                                    <a:pt x="657" y="365"/>
                                  </a:lnTo>
                                  <a:lnTo>
                                    <a:pt x="581" y="293"/>
                                  </a:lnTo>
                                  <a:lnTo>
                                    <a:pt x="551" y="24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232"/>
                          <wps:cNvSpPr>
                            <a:spLocks/>
                          </wps:cNvSpPr>
                          <wps:spPr bwMode="auto">
                            <a:xfrm>
                              <a:off x="3504" y="790"/>
                              <a:ext cx="731" cy="487"/>
                            </a:xfrm>
                            <a:custGeom>
                              <a:avLst/>
                              <a:gdLst>
                                <a:gd name="T0" fmla="+- 0 3521 3504"/>
                                <a:gd name="T1" fmla="*/ T0 w 731"/>
                                <a:gd name="T2" fmla="+- 0 1034 790"/>
                                <a:gd name="T3" fmla="*/ 1034 h 487"/>
                                <a:gd name="T4" fmla="+- 0 3504 3504"/>
                                <a:gd name="T5" fmla="*/ T4 w 731"/>
                                <a:gd name="T6" fmla="+- 0 1046 790"/>
                                <a:gd name="T7" fmla="*/ 1046 h 487"/>
                                <a:gd name="T8" fmla="+- 0 3598 3504"/>
                                <a:gd name="T9" fmla="*/ T8 w 731"/>
                                <a:gd name="T10" fmla="+- 0 1174 790"/>
                                <a:gd name="T11" fmla="*/ 1174 h 487"/>
                                <a:gd name="T12" fmla="+- 0 3673 3504"/>
                                <a:gd name="T13" fmla="*/ T12 w 731"/>
                                <a:gd name="T14" fmla="+- 0 1265 790"/>
                                <a:gd name="T15" fmla="*/ 1265 h 487"/>
                                <a:gd name="T16" fmla="+- 0 3729 3504"/>
                                <a:gd name="T17" fmla="*/ T16 w 731"/>
                                <a:gd name="T18" fmla="+- 0 1338 790"/>
                                <a:gd name="T19" fmla="*/ 1338 h 487"/>
                                <a:gd name="T20" fmla="+- 0 3804 3504"/>
                                <a:gd name="T21" fmla="*/ T20 w 731"/>
                                <a:gd name="T22" fmla="+- 0 1430 790"/>
                                <a:gd name="T23" fmla="*/ 1430 h 487"/>
                                <a:gd name="T24" fmla="+- 0 3879 3504"/>
                                <a:gd name="T25" fmla="*/ T24 w 731"/>
                                <a:gd name="T26" fmla="+- 0 1521 790"/>
                                <a:gd name="T27" fmla="*/ 152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1" h="487">
                                  <a:moveTo>
                                    <a:pt x="17" y="244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94" y="384"/>
                                  </a:lnTo>
                                  <a:lnTo>
                                    <a:pt x="169" y="475"/>
                                  </a:lnTo>
                                  <a:lnTo>
                                    <a:pt x="225" y="548"/>
                                  </a:lnTo>
                                  <a:lnTo>
                                    <a:pt x="300" y="640"/>
                                  </a:lnTo>
                                  <a:lnTo>
                                    <a:pt x="375" y="73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229"/>
                        <wpg:cNvGrpSpPr>
                          <a:grpSpLocks/>
                        </wpg:cNvGrpSpPr>
                        <wpg:grpSpPr bwMode="auto">
                          <a:xfrm>
                            <a:off x="2473" y="6572"/>
                            <a:ext cx="468" cy="438"/>
                            <a:chOff x="2473" y="6572"/>
                            <a:chExt cx="468" cy="438"/>
                          </a:xfrm>
                        </wpg:grpSpPr>
                        <wps:wsp>
                          <wps:cNvPr id="1756" name="Freeform 1230"/>
                          <wps:cNvSpPr>
                            <a:spLocks/>
                          </wps:cNvSpPr>
                          <wps:spPr bwMode="auto">
                            <a:xfrm>
                              <a:off x="2473" y="6572"/>
                              <a:ext cx="468" cy="438"/>
                            </a:xfrm>
                            <a:custGeom>
                              <a:avLst/>
                              <a:gdLst>
                                <a:gd name="T0" fmla="+- 0 2473 2473"/>
                                <a:gd name="T1" fmla="*/ T0 w 468"/>
                                <a:gd name="T2" fmla="+- 0 6809 6572"/>
                                <a:gd name="T3" fmla="*/ 6809 h 438"/>
                                <a:gd name="T4" fmla="+- 0 2623 2473"/>
                                <a:gd name="T5" fmla="*/ T4 w 468"/>
                                <a:gd name="T6" fmla="+- 0 7010 6572"/>
                                <a:gd name="T7" fmla="*/ 7010 h 438"/>
                                <a:gd name="T8" fmla="+- 0 2941 2473"/>
                                <a:gd name="T9" fmla="*/ T8 w 468"/>
                                <a:gd name="T10" fmla="+- 0 6754 6572"/>
                                <a:gd name="T11" fmla="*/ 6754 h 438"/>
                                <a:gd name="T12" fmla="+- 0 2791 2473"/>
                                <a:gd name="T13" fmla="*/ T12 w 468"/>
                                <a:gd name="T14" fmla="+- 0 6572 6572"/>
                                <a:gd name="T15" fmla="*/ 6572 h 438"/>
                                <a:gd name="T16" fmla="+- 0 2473 2473"/>
                                <a:gd name="T17" fmla="*/ T16 w 468"/>
                                <a:gd name="T18" fmla="+- 0 6809 6572"/>
                                <a:gd name="T19" fmla="*/ 6809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" h="438">
                                  <a:moveTo>
                                    <a:pt x="0" y="237"/>
                                  </a:moveTo>
                                  <a:lnTo>
                                    <a:pt x="150" y="438"/>
                                  </a:lnTo>
                                  <a:lnTo>
                                    <a:pt x="468" y="182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227"/>
                        <wpg:cNvGrpSpPr>
                          <a:grpSpLocks/>
                        </wpg:cNvGrpSpPr>
                        <wpg:grpSpPr bwMode="auto">
                          <a:xfrm>
                            <a:off x="2623" y="6754"/>
                            <a:ext cx="374" cy="329"/>
                            <a:chOff x="2623" y="6754"/>
                            <a:chExt cx="374" cy="329"/>
                          </a:xfrm>
                        </wpg:grpSpPr>
                        <wps:wsp>
                          <wps:cNvPr id="1758" name="Freeform 1228"/>
                          <wps:cNvSpPr>
                            <a:spLocks/>
                          </wps:cNvSpPr>
                          <wps:spPr bwMode="auto">
                            <a:xfrm>
                              <a:off x="2623" y="6754"/>
                              <a:ext cx="374" cy="329"/>
                            </a:xfrm>
                            <a:custGeom>
                              <a:avLst/>
                              <a:gdLst>
                                <a:gd name="T0" fmla="+- 0 2941 2623"/>
                                <a:gd name="T1" fmla="*/ T0 w 374"/>
                                <a:gd name="T2" fmla="+- 0 6754 6754"/>
                                <a:gd name="T3" fmla="*/ 6754 h 329"/>
                                <a:gd name="T4" fmla="+- 0 2623 2623"/>
                                <a:gd name="T5" fmla="*/ T4 w 374"/>
                                <a:gd name="T6" fmla="+- 0 7009 6754"/>
                                <a:gd name="T7" fmla="*/ 7009 h 329"/>
                                <a:gd name="T8" fmla="+- 0 2698 2623"/>
                                <a:gd name="T9" fmla="*/ T8 w 374"/>
                                <a:gd name="T10" fmla="+- 0 7083 6754"/>
                                <a:gd name="T11" fmla="*/ 7083 h 329"/>
                                <a:gd name="T12" fmla="+- 0 2998 2623"/>
                                <a:gd name="T13" fmla="*/ T12 w 374"/>
                                <a:gd name="T14" fmla="+- 0 6846 6754"/>
                                <a:gd name="T15" fmla="*/ 6846 h 329"/>
                                <a:gd name="T16" fmla="+- 0 2941 2623"/>
                                <a:gd name="T17" fmla="*/ T16 w 374"/>
                                <a:gd name="T18" fmla="+- 0 6754 6754"/>
                                <a:gd name="T19" fmla="*/ 675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29">
                                  <a:moveTo>
                                    <a:pt x="318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75" y="329"/>
                                  </a:lnTo>
                                  <a:lnTo>
                                    <a:pt x="375" y="92"/>
                                  </a:ln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noFill/>
                            <a:ln w="11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225"/>
                        <wpg:cNvGrpSpPr>
                          <a:grpSpLocks/>
                        </wpg:cNvGrpSpPr>
                        <wpg:grpSpPr bwMode="auto">
                          <a:xfrm>
                            <a:off x="2698" y="6846"/>
                            <a:ext cx="376" cy="310"/>
                            <a:chOff x="2698" y="6846"/>
                            <a:chExt cx="376" cy="310"/>
                          </a:xfrm>
                        </wpg:grpSpPr>
                        <wps:wsp>
                          <wps:cNvPr id="1760" name="Freeform 1226"/>
                          <wps:cNvSpPr>
                            <a:spLocks/>
                          </wps:cNvSpPr>
                          <wps:spPr bwMode="auto">
                            <a:xfrm>
                              <a:off x="2698" y="6846"/>
                              <a:ext cx="376" cy="310"/>
                            </a:xfrm>
                            <a:custGeom>
                              <a:avLst/>
                              <a:gdLst>
                                <a:gd name="T0" fmla="+- 0 2998 2698"/>
                                <a:gd name="T1" fmla="*/ T0 w 376"/>
                                <a:gd name="T2" fmla="+- 0 6846 6846"/>
                                <a:gd name="T3" fmla="*/ 6846 h 310"/>
                                <a:gd name="T4" fmla="+- 0 2698 2698"/>
                                <a:gd name="T5" fmla="*/ T4 w 376"/>
                                <a:gd name="T6" fmla="+- 0 7083 6846"/>
                                <a:gd name="T7" fmla="*/ 7083 h 310"/>
                                <a:gd name="T8" fmla="+- 0 2754 2698"/>
                                <a:gd name="T9" fmla="*/ T8 w 376"/>
                                <a:gd name="T10" fmla="+- 0 7156 6846"/>
                                <a:gd name="T11" fmla="*/ 7156 h 310"/>
                                <a:gd name="T12" fmla="+- 0 3073 2698"/>
                                <a:gd name="T13" fmla="*/ T12 w 376"/>
                                <a:gd name="T14" fmla="+- 0 6918 6846"/>
                                <a:gd name="T15" fmla="*/ 6918 h 310"/>
                                <a:gd name="T16" fmla="+- 0 2998 2698"/>
                                <a:gd name="T17" fmla="*/ T16 w 376"/>
                                <a:gd name="T18" fmla="+- 0 6846 6846"/>
                                <a:gd name="T19" fmla="*/ 684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" h="310">
                                  <a:moveTo>
                                    <a:pt x="300" y="0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375" y="72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17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223"/>
                        <wpg:cNvGrpSpPr>
                          <a:grpSpLocks/>
                        </wpg:cNvGrpSpPr>
                        <wpg:grpSpPr bwMode="auto">
                          <a:xfrm>
                            <a:off x="3354" y="790"/>
                            <a:ext cx="2887" cy="1546"/>
                            <a:chOff x="3354" y="790"/>
                            <a:chExt cx="2887" cy="1546"/>
                          </a:xfrm>
                        </wpg:grpSpPr>
                        <wps:wsp>
                          <wps:cNvPr id="1762" name="Freeform 1224"/>
                          <wps:cNvSpPr>
                            <a:spLocks/>
                          </wps:cNvSpPr>
                          <wps:spPr bwMode="auto">
                            <a:xfrm>
                              <a:off x="3354" y="790"/>
                              <a:ext cx="2887" cy="1546"/>
                            </a:xfrm>
                            <a:custGeom>
                              <a:avLst/>
                              <a:gdLst>
                                <a:gd name="T0" fmla="+- 0 5226 3354"/>
                                <a:gd name="T1" fmla="*/ T0 w 2887"/>
                                <a:gd name="T2" fmla="+- 0 1508 790"/>
                                <a:gd name="T3" fmla="*/ 1508 h 1546"/>
                                <a:gd name="T4" fmla="+- 0 4798 3354"/>
                                <a:gd name="T5" fmla="*/ T4 w 2887"/>
                                <a:gd name="T6" fmla="+- 0 1830 790"/>
                                <a:gd name="T7" fmla="*/ 1830 h 1546"/>
                                <a:gd name="T8" fmla="+- 0 4722 3354"/>
                                <a:gd name="T9" fmla="*/ T8 w 2887"/>
                                <a:gd name="T10" fmla="+- 0 1884 790"/>
                                <a:gd name="T11" fmla="*/ 1884 h 1546"/>
                                <a:gd name="T12" fmla="+- 0 4685 3354"/>
                                <a:gd name="T13" fmla="*/ T12 w 2887"/>
                                <a:gd name="T14" fmla="+- 0 1848 790"/>
                                <a:gd name="T15" fmla="*/ 1848 h 1546"/>
                                <a:gd name="T16" fmla="+- 0 4535 3354"/>
                                <a:gd name="T17" fmla="*/ T16 w 2887"/>
                                <a:gd name="T18" fmla="+- 0 1977 790"/>
                                <a:gd name="T19" fmla="*/ 1977 h 1546"/>
                                <a:gd name="T20" fmla="+- 0 4385 3354"/>
                                <a:gd name="T21" fmla="*/ T20 w 2887"/>
                                <a:gd name="T22" fmla="+- 0 2086 790"/>
                                <a:gd name="T23" fmla="*/ 2086 h 1546"/>
                                <a:gd name="T24" fmla="+- 0 4254 3354"/>
                                <a:gd name="T25" fmla="*/ T24 w 2887"/>
                                <a:gd name="T26" fmla="+- 0 2177 790"/>
                                <a:gd name="T27" fmla="*/ 2177 h 1546"/>
                                <a:gd name="T28" fmla="+- 0 4141 3354"/>
                                <a:gd name="T29" fmla="*/ T28 w 2887"/>
                                <a:gd name="T30" fmla="+- 0 2268 790"/>
                                <a:gd name="T31" fmla="*/ 2268 h 1546"/>
                                <a:gd name="T32" fmla="+- 0 4011 3354"/>
                                <a:gd name="T33" fmla="*/ T32 w 2887"/>
                                <a:gd name="T34" fmla="+- 0 2360 790"/>
                                <a:gd name="T35" fmla="*/ 2360 h 1546"/>
                                <a:gd name="T36" fmla="+- 0 3898 3354"/>
                                <a:gd name="T37" fmla="*/ T36 w 2887"/>
                                <a:gd name="T38" fmla="+- 0 2451 790"/>
                                <a:gd name="T39" fmla="*/ 2451 h 1546"/>
                                <a:gd name="T40" fmla="+- 0 3767 3354"/>
                                <a:gd name="T41" fmla="*/ T40 w 2887"/>
                                <a:gd name="T42" fmla="+- 0 2542 790"/>
                                <a:gd name="T43" fmla="*/ 2542 h 1546"/>
                                <a:gd name="T44" fmla="+- 0 3654 3354"/>
                                <a:gd name="T45" fmla="*/ T44 w 2887"/>
                                <a:gd name="T46" fmla="+- 0 2633 790"/>
                                <a:gd name="T47" fmla="*/ 2633 h 1546"/>
                                <a:gd name="T48" fmla="+- 0 3523 3354"/>
                                <a:gd name="T49" fmla="*/ T48 w 2887"/>
                                <a:gd name="T50" fmla="+- 0 2724 790"/>
                                <a:gd name="T51" fmla="*/ 2724 h 1546"/>
                                <a:gd name="T52" fmla="+- 0 3373 3354"/>
                                <a:gd name="T53" fmla="*/ T52 w 2887"/>
                                <a:gd name="T54" fmla="+- 0 2853 790"/>
                                <a:gd name="T55" fmla="*/ 2853 h 1546"/>
                                <a:gd name="T56" fmla="+- 0 3354 3354"/>
                                <a:gd name="T57" fmla="*/ T56 w 2887"/>
                                <a:gd name="T58" fmla="+- 0 2871 790"/>
                                <a:gd name="T59" fmla="*/ 2871 h 1546"/>
                                <a:gd name="T60" fmla="+- 0 3467 3354"/>
                                <a:gd name="T61" fmla="*/ T60 w 2887"/>
                                <a:gd name="T62" fmla="+- 0 3053 790"/>
                                <a:gd name="T63" fmla="*/ 3053 h 1546"/>
                                <a:gd name="T64" fmla="+- 0 3654 3354"/>
                                <a:gd name="T65" fmla="*/ T64 w 2887"/>
                                <a:gd name="T66" fmla="+- 0 2908 790"/>
                                <a:gd name="T67" fmla="*/ 2908 h 1546"/>
                                <a:gd name="T68" fmla="+- 0 4029 3354"/>
                                <a:gd name="T69" fmla="*/ T68 w 2887"/>
                                <a:gd name="T70" fmla="+- 0 2615 790"/>
                                <a:gd name="T71" fmla="*/ 2615 h 1546"/>
                                <a:gd name="T72" fmla="+- 0 4217 3354"/>
                                <a:gd name="T73" fmla="*/ T72 w 2887"/>
                                <a:gd name="T74" fmla="+- 0 2488 790"/>
                                <a:gd name="T75" fmla="*/ 2488 h 1546"/>
                                <a:gd name="T76" fmla="+- 0 4779 3354"/>
                                <a:gd name="T77" fmla="*/ T76 w 2887"/>
                                <a:gd name="T78" fmla="+- 0 2049 790"/>
                                <a:gd name="T79" fmla="*/ 2049 h 1546"/>
                                <a:gd name="T80" fmla="+- 0 4966 3354"/>
                                <a:gd name="T81" fmla="*/ T80 w 2887"/>
                                <a:gd name="T82" fmla="+- 0 1904 790"/>
                                <a:gd name="T83" fmla="*/ 1904 h 1546"/>
                                <a:gd name="T84" fmla="+- 0 5154 3354"/>
                                <a:gd name="T85" fmla="*/ T84 w 2887"/>
                                <a:gd name="T86" fmla="+- 0 1775 790"/>
                                <a:gd name="T87" fmla="*/ 1775 h 1546"/>
                                <a:gd name="T88" fmla="+- 0 5472 3354"/>
                                <a:gd name="T89" fmla="*/ T88 w 2887"/>
                                <a:gd name="T90" fmla="+- 0 1538 790"/>
                                <a:gd name="T91" fmla="*/ 1538 h 1546"/>
                                <a:gd name="T92" fmla="+- 0 5504 3354"/>
                                <a:gd name="T93" fmla="*/ T92 w 2887"/>
                                <a:gd name="T94" fmla="+- 0 1508 790"/>
                                <a:gd name="T95" fmla="*/ 1508 h 1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87" h="1546">
                                  <a:moveTo>
                                    <a:pt x="1872" y="718"/>
                                  </a:moveTo>
                                  <a:lnTo>
                                    <a:pt x="1444" y="1040"/>
                                  </a:lnTo>
                                  <a:lnTo>
                                    <a:pt x="1368" y="1094"/>
                                  </a:lnTo>
                                  <a:lnTo>
                                    <a:pt x="1331" y="1058"/>
                                  </a:lnTo>
                                  <a:lnTo>
                                    <a:pt x="1181" y="1187"/>
                                  </a:lnTo>
                                  <a:lnTo>
                                    <a:pt x="1031" y="1296"/>
                                  </a:lnTo>
                                  <a:lnTo>
                                    <a:pt x="900" y="1387"/>
                                  </a:lnTo>
                                  <a:lnTo>
                                    <a:pt x="787" y="1478"/>
                                  </a:lnTo>
                                  <a:lnTo>
                                    <a:pt x="657" y="1570"/>
                                  </a:lnTo>
                                  <a:lnTo>
                                    <a:pt x="544" y="1661"/>
                                  </a:lnTo>
                                  <a:lnTo>
                                    <a:pt x="413" y="1752"/>
                                  </a:lnTo>
                                  <a:lnTo>
                                    <a:pt x="300" y="1843"/>
                                  </a:lnTo>
                                  <a:lnTo>
                                    <a:pt x="169" y="1934"/>
                                  </a:lnTo>
                                  <a:lnTo>
                                    <a:pt x="19" y="2063"/>
                                  </a:lnTo>
                                  <a:lnTo>
                                    <a:pt x="0" y="2081"/>
                                  </a:lnTo>
                                  <a:lnTo>
                                    <a:pt x="113" y="2263"/>
                                  </a:lnTo>
                                  <a:lnTo>
                                    <a:pt x="300" y="2118"/>
                                  </a:lnTo>
                                  <a:lnTo>
                                    <a:pt x="675" y="1825"/>
                                  </a:lnTo>
                                  <a:lnTo>
                                    <a:pt x="863" y="1698"/>
                                  </a:lnTo>
                                  <a:lnTo>
                                    <a:pt x="1425" y="1259"/>
                                  </a:lnTo>
                                  <a:lnTo>
                                    <a:pt x="1612" y="1114"/>
                                  </a:lnTo>
                                  <a:lnTo>
                                    <a:pt x="1800" y="985"/>
                                  </a:lnTo>
                                  <a:lnTo>
                                    <a:pt x="2118" y="748"/>
                                  </a:lnTo>
                                  <a:lnTo>
                                    <a:pt x="2150" y="718"/>
                                  </a:lnTo>
                                </a:path>
                              </a:pathLst>
                            </a:custGeom>
                            <a:noFill/>
                            <a:ln w="11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220"/>
                        <wpg:cNvGrpSpPr>
                          <a:grpSpLocks/>
                        </wpg:cNvGrpSpPr>
                        <wpg:grpSpPr bwMode="auto">
                          <a:xfrm>
                            <a:off x="1418" y="2153"/>
                            <a:ext cx="2049" cy="3323"/>
                            <a:chOff x="1418" y="2153"/>
                            <a:chExt cx="2049" cy="3323"/>
                          </a:xfrm>
                        </wpg:grpSpPr>
                        <wps:wsp>
                          <wps:cNvPr id="1764" name="Freeform 1222"/>
                          <wps:cNvSpPr>
                            <a:spLocks/>
                          </wps:cNvSpPr>
                          <wps:spPr bwMode="auto">
                            <a:xfrm>
                              <a:off x="1418" y="2153"/>
                              <a:ext cx="2049" cy="3323"/>
                            </a:xfrm>
                            <a:custGeom>
                              <a:avLst/>
                              <a:gdLst>
                                <a:gd name="T0" fmla="+- 0 4062 1418"/>
                                <a:gd name="T1" fmla="*/ T0 w 2049"/>
                                <a:gd name="T2" fmla="+- 0 3522 2153"/>
                                <a:gd name="T3" fmla="*/ 3522 h 3323"/>
                                <a:gd name="T4" fmla="+- 0 4812 1418"/>
                                <a:gd name="T5" fmla="*/ T4 w 2049"/>
                                <a:gd name="T6" fmla="+- 0 2957 2153"/>
                                <a:gd name="T7" fmla="*/ 2957 h 3323"/>
                                <a:gd name="T8" fmla="+- 0 5374 1418"/>
                                <a:gd name="T9" fmla="*/ T8 w 2049"/>
                                <a:gd name="T10" fmla="+- 0 2518 2153"/>
                                <a:gd name="T11" fmla="*/ 2518 h 3323"/>
                                <a:gd name="T12" fmla="+- 0 5393 1418"/>
                                <a:gd name="T13" fmla="*/ T12 w 2049"/>
                                <a:gd name="T14" fmla="+- 0 2537 2153"/>
                                <a:gd name="T15" fmla="*/ 2537 h 3323"/>
                                <a:gd name="T16" fmla="+- 0 5449 1418"/>
                                <a:gd name="T17" fmla="*/ T16 w 2049"/>
                                <a:gd name="T18" fmla="+- 0 2482 2153"/>
                                <a:gd name="T19" fmla="*/ 2482 h 3323"/>
                                <a:gd name="T20" fmla="+- 0 5656 1418"/>
                                <a:gd name="T21" fmla="*/ T20 w 2049"/>
                                <a:gd name="T22" fmla="+- 0 2336 2153"/>
                                <a:gd name="T23" fmla="*/ 2336 h 3323"/>
                                <a:gd name="T24" fmla="+- 0 5543 1418"/>
                                <a:gd name="T25" fmla="*/ T24 w 2049"/>
                                <a:gd name="T26" fmla="+- 0 2153 2153"/>
                                <a:gd name="T27" fmla="*/ 2153 h 3323"/>
                                <a:gd name="T28" fmla="+- 0 5393 1418"/>
                                <a:gd name="T29" fmla="*/ T28 w 2049"/>
                                <a:gd name="T30" fmla="+- 0 2262 2153"/>
                                <a:gd name="T31" fmla="*/ 2262 h 3323"/>
                                <a:gd name="T32" fmla="+- 0 5299 1418"/>
                                <a:gd name="T33" fmla="*/ T32 w 2049"/>
                                <a:gd name="T34" fmla="+- 0 2336 2153"/>
                                <a:gd name="T35" fmla="*/ 2336 h 3323"/>
                                <a:gd name="T36" fmla="+- 0 5187 1418"/>
                                <a:gd name="T37" fmla="*/ T36 w 2049"/>
                                <a:gd name="T38" fmla="+- 0 2409 2153"/>
                                <a:gd name="T39" fmla="*/ 2409 h 3323"/>
                                <a:gd name="T40" fmla="+- 0 5093 1418"/>
                                <a:gd name="T41" fmla="*/ T40 w 2049"/>
                                <a:gd name="T42" fmla="+- 0 2482 2153"/>
                                <a:gd name="T43" fmla="*/ 2482 h 3323"/>
                                <a:gd name="T44" fmla="+- 0 4999 1418"/>
                                <a:gd name="T45" fmla="*/ T44 w 2049"/>
                                <a:gd name="T46" fmla="+- 0 2573 2153"/>
                                <a:gd name="T47" fmla="*/ 2573 h 3323"/>
                                <a:gd name="T48" fmla="+- 0 4887 1418"/>
                                <a:gd name="T49" fmla="*/ T48 w 2049"/>
                                <a:gd name="T50" fmla="+- 0 2646 2153"/>
                                <a:gd name="T51" fmla="*/ 2646 h 3323"/>
                                <a:gd name="T52" fmla="+- 0 4793 1418"/>
                                <a:gd name="T53" fmla="*/ T52 w 2049"/>
                                <a:gd name="T54" fmla="+- 0 2719 2153"/>
                                <a:gd name="T55" fmla="*/ 2719 h 3323"/>
                                <a:gd name="T56" fmla="+- 0 4643 1418"/>
                                <a:gd name="T57" fmla="*/ T56 w 2049"/>
                                <a:gd name="T58" fmla="+- 0 2829 2153"/>
                                <a:gd name="T59" fmla="*/ 2829 h 3323"/>
                                <a:gd name="T60" fmla="+- 0 4530 1418"/>
                                <a:gd name="T61" fmla="*/ T60 w 2049"/>
                                <a:gd name="T62" fmla="+- 0 2920 2153"/>
                                <a:gd name="T63" fmla="*/ 2920 h 3323"/>
                                <a:gd name="T64" fmla="+- 0 4343 1418"/>
                                <a:gd name="T65" fmla="*/ T64 w 2049"/>
                                <a:gd name="T66" fmla="+- 0 3066 2153"/>
                                <a:gd name="T67" fmla="*/ 3066 h 3323"/>
                                <a:gd name="T68" fmla="+- 0 4231 1418"/>
                                <a:gd name="T69" fmla="*/ T68 w 2049"/>
                                <a:gd name="T70" fmla="+- 0 3139 2153"/>
                                <a:gd name="T71" fmla="*/ 3139 h 3323"/>
                                <a:gd name="T72" fmla="+- 0 4137 1418"/>
                                <a:gd name="T73" fmla="*/ T72 w 2049"/>
                                <a:gd name="T74" fmla="+- 0 3213 2153"/>
                                <a:gd name="T75" fmla="*/ 3213 h 3323"/>
                                <a:gd name="T76" fmla="+- 0 4043 1418"/>
                                <a:gd name="T77" fmla="*/ T76 w 2049"/>
                                <a:gd name="T78" fmla="+- 0 3285 2153"/>
                                <a:gd name="T79" fmla="*/ 3285 h 3323"/>
                                <a:gd name="T80" fmla="+- 0 3893 1418"/>
                                <a:gd name="T81" fmla="*/ T80 w 2049"/>
                                <a:gd name="T82" fmla="+- 0 3413 2153"/>
                                <a:gd name="T83" fmla="*/ 3413 h 3323"/>
                                <a:gd name="T84" fmla="+- 0 3931 1418"/>
                                <a:gd name="T85" fmla="*/ T84 w 2049"/>
                                <a:gd name="T86" fmla="+- 0 3449 2153"/>
                                <a:gd name="T87" fmla="*/ 3449 h 3323"/>
                                <a:gd name="T88" fmla="+- 0 3743 1418"/>
                                <a:gd name="T89" fmla="*/ T88 w 2049"/>
                                <a:gd name="T90" fmla="+- 0 3578 2153"/>
                                <a:gd name="T91" fmla="*/ 3578 h 3323"/>
                                <a:gd name="T92" fmla="+- 0 3607 1418"/>
                                <a:gd name="T93" fmla="*/ T92 w 2049"/>
                                <a:gd name="T94" fmla="+- 0 3689 2153"/>
                                <a:gd name="T95" fmla="*/ 3689 h 3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49" h="3323">
                                  <a:moveTo>
                                    <a:pt x="2644" y="1369"/>
                                  </a:moveTo>
                                  <a:lnTo>
                                    <a:pt x="3394" y="804"/>
                                  </a:lnTo>
                                  <a:lnTo>
                                    <a:pt x="3956" y="365"/>
                                  </a:lnTo>
                                  <a:lnTo>
                                    <a:pt x="3975" y="384"/>
                                  </a:lnTo>
                                  <a:lnTo>
                                    <a:pt x="4031" y="329"/>
                                  </a:lnTo>
                                  <a:lnTo>
                                    <a:pt x="4238" y="183"/>
                                  </a:lnTo>
                                  <a:lnTo>
                                    <a:pt x="4125" y="0"/>
                                  </a:lnTo>
                                  <a:lnTo>
                                    <a:pt x="3975" y="109"/>
                                  </a:lnTo>
                                  <a:lnTo>
                                    <a:pt x="3881" y="183"/>
                                  </a:lnTo>
                                  <a:lnTo>
                                    <a:pt x="3769" y="256"/>
                                  </a:lnTo>
                                  <a:lnTo>
                                    <a:pt x="3675" y="329"/>
                                  </a:lnTo>
                                  <a:lnTo>
                                    <a:pt x="3581" y="420"/>
                                  </a:lnTo>
                                  <a:lnTo>
                                    <a:pt x="3469" y="493"/>
                                  </a:lnTo>
                                  <a:lnTo>
                                    <a:pt x="3375" y="566"/>
                                  </a:lnTo>
                                  <a:lnTo>
                                    <a:pt x="3225" y="676"/>
                                  </a:lnTo>
                                  <a:lnTo>
                                    <a:pt x="3112" y="767"/>
                                  </a:lnTo>
                                  <a:lnTo>
                                    <a:pt x="2925" y="913"/>
                                  </a:lnTo>
                                  <a:lnTo>
                                    <a:pt x="2813" y="986"/>
                                  </a:lnTo>
                                  <a:lnTo>
                                    <a:pt x="2719" y="1060"/>
                                  </a:lnTo>
                                  <a:lnTo>
                                    <a:pt x="2625" y="1132"/>
                                  </a:lnTo>
                                  <a:lnTo>
                                    <a:pt x="2475" y="1260"/>
                                  </a:lnTo>
                                  <a:lnTo>
                                    <a:pt x="2513" y="1296"/>
                                  </a:lnTo>
                                  <a:lnTo>
                                    <a:pt x="2325" y="1425"/>
                                  </a:lnTo>
                                  <a:lnTo>
                                    <a:pt x="2189" y="153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221"/>
                          <wps:cNvSpPr>
                            <a:spLocks/>
                          </wps:cNvSpPr>
                          <wps:spPr bwMode="auto">
                            <a:xfrm>
                              <a:off x="1418" y="2153"/>
                              <a:ext cx="2049" cy="3323"/>
                            </a:xfrm>
                            <a:custGeom>
                              <a:avLst/>
                              <a:gdLst>
                                <a:gd name="T0" fmla="+- 0 3607 1418"/>
                                <a:gd name="T1" fmla="*/ T0 w 2049"/>
                                <a:gd name="T2" fmla="+- 0 3873 2153"/>
                                <a:gd name="T3" fmla="*/ 3873 h 3323"/>
                                <a:gd name="T4" fmla="+- 0 3612 1418"/>
                                <a:gd name="T5" fmla="*/ T4 w 2049"/>
                                <a:gd name="T6" fmla="+- 0 3869 2153"/>
                                <a:gd name="T7" fmla="*/ 3869 h 3323"/>
                                <a:gd name="T8" fmla="+- 0 4062 1418"/>
                                <a:gd name="T9" fmla="*/ T8 w 2049"/>
                                <a:gd name="T10" fmla="+- 0 3522 2153"/>
                                <a:gd name="T11" fmla="*/ 3522 h 3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49" h="3323">
                                  <a:moveTo>
                                    <a:pt x="2189" y="1720"/>
                                  </a:moveTo>
                                  <a:lnTo>
                                    <a:pt x="2194" y="1716"/>
                                  </a:lnTo>
                                  <a:lnTo>
                                    <a:pt x="2644" y="136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217"/>
                        <wpg:cNvGrpSpPr>
                          <a:grpSpLocks/>
                        </wpg:cNvGrpSpPr>
                        <wpg:grpSpPr bwMode="auto">
                          <a:xfrm>
                            <a:off x="5529" y="790"/>
                            <a:ext cx="1106" cy="469"/>
                            <a:chOff x="5529" y="790"/>
                            <a:chExt cx="1106" cy="469"/>
                          </a:xfrm>
                        </wpg:grpSpPr>
                        <wps:wsp>
                          <wps:cNvPr id="1767" name="Freeform 1219"/>
                          <wps:cNvSpPr>
                            <a:spLocks/>
                          </wps:cNvSpPr>
                          <wps:spPr bwMode="auto">
                            <a:xfrm>
                              <a:off x="5529" y="790"/>
                              <a:ext cx="1106" cy="469"/>
                            </a:xfrm>
                            <a:custGeom>
                              <a:avLst/>
                              <a:gdLst>
                                <a:gd name="T0" fmla="+- 0 5922 5529"/>
                                <a:gd name="T1" fmla="*/ T0 w 1106"/>
                                <a:gd name="T2" fmla="+- 0 1776 790"/>
                                <a:gd name="T3" fmla="*/ 1776 h 469"/>
                                <a:gd name="T4" fmla="+- 0 5548 5529"/>
                                <a:gd name="T5" fmla="*/ T4 w 1106"/>
                                <a:gd name="T6" fmla="+- 0 1307 790"/>
                                <a:gd name="T7" fmla="*/ 1307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6" h="469">
                                  <a:moveTo>
                                    <a:pt x="393" y="986"/>
                                  </a:moveTo>
                                  <a:lnTo>
                                    <a:pt x="19" y="51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218"/>
                          <wps:cNvSpPr>
                            <a:spLocks/>
                          </wps:cNvSpPr>
                          <wps:spPr bwMode="auto">
                            <a:xfrm>
                              <a:off x="5529" y="790"/>
                              <a:ext cx="1106" cy="469"/>
                            </a:xfrm>
                            <a:custGeom>
                              <a:avLst/>
                              <a:gdLst>
                                <a:gd name="T0" fmla="+- 0 6532 5529"/>
                                <a:gd name="T1" fmla="*/ T0 w 1106"/>
                                <a:gd name="T2" fmla="+- 0 1307 790"/>
                                <a:gd name="T3" fmla="*/ 1307 h 469"/>
                                <a:gd name="T4" fmla="+- 0 5922 5529"/>
                                <a:gd name="T5" fmla="*/ T4 w 1106"/>
                                <a:gd name="T6" fmla="+- 0 1776 790"/>
                                <a:gd name="T7" fmla="*/ 1776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6" h="469">
                                  <a:moveTo>
                                    <a:pt x="1003" y="517"/>
                                  </a:moveTo>
                                  <a:lnTo>
                                    <a:pt x="393" y="98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213"/>
                        <wpg:cNvGrpSpPr>
                          <a:grpSpLocks/>
                        </wpg:cNvGrpSpPr>
                        <wpg:grpSpPr bwMode="auto">
                          <a:xfrm>
                            <a:off x="3204" y="790"/>
                            <a:ext cx="5005" cy="4468"/>
                            <a:chOff x="3204" y="790"/>
                            <a:chExt cx="5005" cy="4468"/>
                          </a:xfrm>
                        </wpg:grpSpPr>
                        <wps:wsp>
                          <wps:cNvPr id="1770" name="Freeform 1216"/>
                          <wps:cNvSpPr>
                            <a:spLocks/>
                          </wps:cNvSpPr>
                          <wps:spPr bwMode="auto">
                            <a:xfrm>
                              <a:off x="3204" y="790"/>
                              <a:ext cx="5005" cy="4468"/>
                            </a:xfrm>
                            <a:custGeom>
                              <a:avLst/>
                              <a:gdLst>
                                <a:gd name="T0" fmla="+- 0 5379 3204"/>
                                <a:gd name="T1" fmla="*/ T0 w 5005"/>
                                <a:gd name="T2" fmla="+- 0 5337 790"/>
                                <a:gd name="T3" fmla="*/ 5337 h 4468"/>
                                <a:gd name="T4" fmla="+- 0 4122 3204"/>
                                <a:gd name="T5" fmla="*/ T4 w 5005"/>
                                <a:gd name="T6" fmla="+- 0 3748 790"/>
                                <a:gd name="T7" fmla="*/ 3748 h 4468"/>
                                <a:gd name="T8" fmla="+- 0 3204 3204"/>
                                <a:gd name="T9" fmla="*/ T8 w 5005"/>
                                <a:gd name="T10" fmla="+- 0 2616 790"/>
                                <a:gd name="T11" fmla="*/ 2616 h 4468"/>
                                <a:gd name="T12" fmla="+- 0 3261 3204"/>
                                <a:gd name="T13" fmla="*/ T12 w 5005"/>
                                <a:gd name="T14" fmla="+- 0 2561 790"/>
                                <a:gd name="T15" fmla="*/ 2561 h 4468"/>
                                <a:gd name="T16" fmla="+- 0 3561 3204"/>
                                <a:gd name="T17" fmla="*/ T16 w 5005"/>
                                <a:gd name="T18" fmla="+- 0 2926 790"/>
                                <a:gd name="T19" fmla="*/ 2926 h 4468"/>
                                <a:gd name="T20" fmla="+- 0 3767 3204"/>
                                <a:gd name="T21" fmla="*/ T20 w 5005"/>
                                <a:gd name="T22" fmla="+- 0 2781 790"/>
                                <a:gd name="T23" fmla="*/ 2781 h 4468"/>
                                <a:gd name="T24" fmla="+- 0 4329 3204"/>
                                <a:gd name="T25" fmla="*/ T24 w 5005"/>
                                <a:gd name="T26" fmla="+- 0 2342 790"/>
                                <a:gd name="T27" fmla="*/ 2342 h 4468"/>
                                <a:gd name="T28" fmla="+- 0 4517 3204"/>
                                <a:gd name="T29" fmla="*/ T28 w 5005"/>
                                <a:gd name="T30" fmla="+- 0 2196 790"/>
                                <a:gd name="T31" fmla="*/ 2196 h 4468"/>
                                <a:gd name="T32" fmla="+- 0 4704 3204"/>
                                <a:gd name="T33" fmla="*/ T32 w 5005"/>
                                <a:gd name="T34" fmla="+- 0 2068 790"/>
                                <a:gd name="T35" fmla="*/ 2068 h 4468"/>
                                <a:gd name="T36" fmla="+- 0 4891 3204"/>
                                <a:gd name="T37" fmla="*/ T36 w 5005"/>
                                <a:gd name="T38" fmla="+- 0 1922 790"/>
                                <a:gd name="T39" fmla="*/ 1922 h 4468"/>
                                <a:gd name="T40" fmla="+- 0 5079 3204"/>
                                <a:gd name="T41" fmla="*/ T40 w 5005"/>
                                <a:gd name="T42" fmla="+- 0 1776 790"/>
                                <a:gd name="T43" fmla="*/ 1776 h 4468"/>
                                <a:gd name="T44" fmla="+- 0 5266 3204"/>
                                <a:gd name="T45" fmla="*/ T44 w 5005"/>
                                <a:gd name="T46" fmla="+- 0 1630 790"/>
                                <a:gd name="T47" fmla="*/ 1630 h 4468"/>
                                <a:gd name="T48" fmla="+- 0 5454 3204"/>
                                <a:gd name="T49" fmla="*/ T48 w 5005"/>
                                <a:gd name="T50" fmla="+- 0 1484 790"/>
                                <a:gd name="T51" fmla="*/ 1484 h 4468"/>
                                <a:gd name="T52" fmla="+- 0 5754 3204"/>
                                <a:gd name="T53" fmla="*/ T52 w 5005"/>
                                <a:gd name="T54" fmla="+- 0 1265 790"/>
                                <a:gd name="T55" fmla="*/ 1265 h 4468"/>
                                <a:gd name="T56" fmla="+- 0 5472 3204"/>
                                <a:gd name="T57" fmla="*/ T56 w 5005"/>
                                <a:gd name="T58" fmla="+- 0 899 790"/>
                                <a:gd name="T59" fmla="*/ 899 h 4468"/>
                                <a:gd name="T60" fmla="+- 0 5504 3204"/>
                                <a:gd name="T61" fmla="*/ T60 w 5005"/>
                                <a:gd name="T62" fmla="+- 0 869 790"/>
                                <a:gd name="T63" fmla="*/ 869 h 4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05" h="4468">
                                  <a:moveTo>
                                    <a:pt x="2175" y="4547"/>
                                  </a:moveTo>
                                  <a:lnTo>
                                    <a:pt x="918" y="2958"/>
                                  </a:lnTo>
                                  <a:lnTo>
                                    <a:pt x="0" y="1826"/>
                                  </a:lnTo>
                                  <a:lnTo>
                                    <a:pt x="57" y="1771"/>
                                  </a:lnTo>
                                  <a:lnTo>
                                    <a:pt x="357" y="2136"/>
                                  </a:lnTo>
                                  <a:lnTo>
                                    <a:pt x="563" y="1991"/>
                                  </a:lnTo>
                                  <a:lnTo>
                                    <a:pt x="1125" y="1552"/>
                                  </a:lnTo>
                                  <a:lnTo>
                                    <a:pt x="1313" y="1406"/>
                                  </a:lnTo>
                                  <a:lnTo>
                                    <a:pt x="1500" y="1278"/>
                                  </a:lnTo>
                                  <a:lnTo>
                                    <a:pt x="1687" y="1132"/>
                                  </a:lnTo>
                                  <a:lnTo>
                                    <a:pt x="1875" y="986"/>
                                  </a:lnTo>
                                  <a:lnTo>
                                    <a:pt x="2062" y="840"/>
                                  </a:lnTo>
                                  <a:lnTo>
                                    <a:pt x="2250" y="694"/>
                                  </a:lnTo>
                                  <a:lnTo>
                                    <a:pt x="2550" y="475"/>
                                  </a:lnTo>
                                  <a:lnTo>
                                    <a:pt x="2268" y="109"/>
                                  </a:lnTo>
                                  <a:lnTo>
                                    <a:pt x="2300" y="7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215"/>
                          <wps:cNvSpPr>
                            <a:spLocks/>
                          </wps:cNvSpPr>
                          <wps:spPr bwMode="auto">
                            <a:xfrm>
                              <a:off x="3204" y="790"/>
                              <a:ext cx="5005" cy="4468"/>
                            </a:xfrm>
                            <a:custGeom>
                              <a:avLst/>
                              <a:gdLst>
                                <a:gd name="T0" fmla="+- 0 5548 3204"/>
                                <a:gd name="T1" fmla="*/ T0 w 5005"/>
                                <a:gd name="T2" fmla="+- 0 869 790"/>
                                <a:gd name="T3" fmla="*/ 869 h 4468"/>
                                <a:gd name="T4" fmla="+- 0 5922 3204"/>
                                <a:gd name="T5" fmla="*/ T4 w 5005"/>
                                <a:gd name="T6" fmla="+- 0 1338 790"/>
                                <a:gd name="T7" fmla="*/ 1338 h 4468"/>
                                <a:gd name="T8" fmla="+- 0 6532 3204"/>
                                <a:gd name="T9" fmla="*/ T8 w 5005"/>
                                <a:gd name="T10" fmla="+- 0 869 790"/>
                                <a:gd name="T11" fmla="*/ 869 h 4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05" h="4468">
                                  <a:moveTo>
                                    <a:pt x="2344" y="79"/>
                                  </a:moveTo>
                                  <a:lnTo>
                                    <a:pt x="2718" y="548"/>
                                  </a:lnTo>
                                  <a:lnTo>
                                    <a:pt x="3328" y="7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214"/>
                          <wps:cNvSpPr>
                            <a:spLocks/>
                          </wps:cNvSpPr>
                          <wps:spPr bwMode="auto">
                            <a:xfrm>
                              <a:off x="3204" y="790"/>
                              <a:ext cx="5005" cy="4468"/>
                            </a:xfrm>
                            <a:custGeom>
                              <a:avLst/>
                              <a:gdLst>
                                <a:gd name="T0" fmla="+- 0 7235 3204"/>
                                <a:gd name="T1" fmla="*/ T0 w 5005"/>
                                <a:gd name="T2" fmla="+- 0 1484 790"/>
                                <a:gd name="T3" fmla="*/ 1484 h 4468"/>
                                <a:gd name="T4" fmla="+- 0 7253 3204"/>
                                <a:gd name="T5" fmla="*/ T4 w 5005"/>
                                <a:gd name="T6" fmla="+- 0 1502 790"/>
                                <a:gd name="T7" fmla="*/ 1502 h 4468"/>
                                <a:gd name="T8" fmla="+- 0 7272 3204"/>
                                <a:gd name="T9" fmla="*/ T8 w 5005"/>
                                <a:gd name="T10" fmla="+- 0 1521 790"/>
                                <a:gd name="T11" fmla="*/ 1521 h 4468"/>
                                <a:gd name="T12" fmla="+- 0 7290 3204"/>
                                <a:gd name="T13" fmla="*/ T12 w 5005"/>
                                <a:gd name="T14" fmla="+- 0 1539 790"/>
                                <a:gd name="T15" fmla="*/ 1539 h 4468"/>
                                <a:gd name="T16" fmla="+- 0 7310 3204"/>
                                <a:gd name="T17" fmla="*/ T16 w 5005"/>
                                <a:gd name="T18" fmla="+- 0 1557 790"/>
                                <a:gd name="T19" fmla="*/ 1557 h 4468"/>
                                <a:gd name="T20" fmla="+- 0 7329 3204"/>
                                <a:gd name="T21" fmla="*/ T20 w 5005"/>
                                <a:gd name="T22" fmla="+- 0 1575 790"/>
                                <a:gd name="T23" fmla="*/ 1575 h 4468"/>
                                <a:gd name="T24" fmla="+- 0 7347 3204"/>
                                <a:gd name="T25" fmla="*/ T24 w 5005"/>
                                <a:gd name="T26" fmla="+- 0 1594 790"/>
                                <a:gd name="T27" fmla="*/ 1594 h 4468"/>
                                <a:gd name="T28" fmla="+- 0 7366 3204"/>
                                <a:gd name="T29" fmla="*/ T28 w 5005"/>
                                <a:gd name="T30" fmla="+- 0 1612 790"/>
                                <a:gd name="T31" fmla="*/ 1612 h 4468"/>
                                <a:gd name="T32" fmla="+- 0 7403 3204"/>
                                <a:gd name="T33" fmla="*/ T32 w 5005"/>
                                <a:gd name="T34" fmla="+- 0 1648 790"/>
                                <a:gd name="T35" fmla="*/ 1648 h 4468"/>
                                <a:gd name="T36" fmla="+- 0 7422 3204"/>
                                <a:gd name="T37" fmla="*/ T36 w 5005"/>
                                <a:gd name="T38" fmla="+- 0 1666 790"/>
                                <a:gd name="T39" fmla="*/ 1666 h 4468"/>
                                <a:gd name="T40" fmla="+- 0 7455 3204"/>
                                <a:gd name="T41" fmla="*/ T40 w 5005"/>
                                <a:gd name="T42" fmla="+- 0 1699 790"/>
                                <a:gd name="T43" fmla="*/ 1699 h 4468"/>
                                <a:gd name="T44" fmla="+- 0 7484 3204"/>
                                <a:gd name="T45" fmla="*/ T44 w 5005"/>
                                <a:gd name="T46" fmla="+- 0 1726 790"/>
                                <a:gd name="T47" fmla="*/ 1726 h 4468"/>
                                <a:gd name="T48" fmla="+- 0 7512 3204"/>
                                <a:gd name="T49" fmla="*/ T48 w 5005"/>
                                <a:gd name="T50" fmla="+- 0 1754 790"/>
                                <a:gd name="T51" fmla="*/ 1754 h 4468"/>
                                <a:gd name="T52" fmla="+- 0 7541 3204"/>
                                <a:gd name="T53" fmla="*/ T52 w 5005"/>
                                <a:gd name="T54" fmla="+- 0 1782 790"/>
                                <a:gd name="T55" fmla="*/ 1782 h 4468"/>
                                <a:gd name="T56" fmla="+- 0 7570 3204"/>
                                <a:gd name="T57" fmla="*/ T56 w 5005"/>
                                <a:gd name="T58" fmla="+- 0 1810 790"/>
                                <a:gd name="T59" fmla="*/ 1810 h 4468"/>
                                <a:gd name="T60" fmla="+- 0 7610 3204"/>
                                <a:gd name="T61" fmla="*/ T60 w 5005"/>
                                <a:gd name="T62" fmla="+- 0 1830 790"/>
                                <a:gd name="T63" fmla="*/ 1830 h 4468"/>
                                <a:gd name="T64" fmla="+- 0 7629 3204"/>
                                <a:gd name="T65" fmla="*/ T64 w 5005"/>
                                <a:gd name="T66" fmla="+- 0 1868 790"/>
                                <a:gd name="T67" fmla="*/ 1868 h 4468"/>
                                <a:gd name="T68" fmla="+- 0 7647 3204"/>
                                <a:gd name="T69" fmla="*/ T68 w 5005"/>
                                <a:gd name="T70" fmla="+- 0 1886 790"/>
                                <a:gd name="T71" fmla="*/ 1886 h 4468"/>
                                <a:gd name="T72" fmla="+- 0 7685 3204"/>
                                <a:gd name="T73" fmla="*/ T72 w 5005"/>
                                <a:gd name="T74" fmla="+- 0 1904 790"/>
                                <a:gd name="T75" fmla="*/ 1904 h 4468"/>
                                <a:gd name="T76" fmla="+- 0 7703 3204"/>
                                <a:gd name="T77" fmla="*/ T76 w 5005"/>
                                <a:gd name="T78" fmla="+- 0 1922 790"/>
                                <a:gd name="T79" fmla="*/ 1922 h 4468"/>
                                <a:gd name="T80" fmla="+- 0 7779 3204"/>
                                <a:gd name="T81" fmla="*/ T80 w 5005"/>
                                <a:gd name="T82" fmla="+- 0 1995 790"/>
                                <a:gd name="T83" fmla="*/ 1995 h 4468"/>
                                <a:gd name="T84" fmla="+- 0 7816 3204"/>
                                <a:gd name="T85" fmla="*/ T84 w 5005"/>
                                <a:gd name="T86" fmla="+- 0 2014 790"/>
                                <a:gd name="T87" fmla="*/ 2014 h 4468"/>
                                <a:gd name="T88" fmla="+- 0 7834 3204"/>
                                <a:gd name="T89" fmla="*/ T88 w 5005"/>
                                <a:gd name="T90" fmla="+- 0 2032 790"/>
                                <a:gd name="T91" fmla="*/ 2032 h 4468"/>
                                <a:gd name="T92" fmla="+- 0 7853 3204"/>
                                <a:gd name="T93" fmla="*/ T92 w 5005"/>
                                <a:gd name="T94" fmla="+- 0 2068 790"/>
                                <a:gd name="T95" fmla="*/ 2068 h 4468"/>
                                <a:gd name="T96" fmla="+- 0 7872 3204"/>
                                <a:gd name="T97" fmla="*/ T96 w 5005"/>
                                <a:gd name="T98" fmla="+- 0 2086 790"/>
                                <a:gd name="T99" fmla="*/ 2086 h 4468"/>
                                <a:gd name="T100" fmla="+- 0 7890 3204"/>
                                <a:gd name="T101" fmla="*/ T100 w 5005"/>
                                <a:gd name="T102" fmla="+- 0 2105 790"/>
                                <a:gd name="T103" fmla="*/ 2105 h 4468"/>
                                <a:gd name="T104" fmla="+- 0 7929 3204"/>
                                <a:gd name="T105" fmla="*/ T104 w 5005"/>
                                <a:gd name="T106" fmla="+- 0 2123 790"/>
                                <a:gd name="T107" fmla="*/ 2123 h 4468"/>
                                <a:gd name="T108" fmla="+- 0 7966 3204"/>
                                <a:gd name="T109" fmla="*/ T108 w 5005"/>
                                <a:gd name="T110" fmla="+- 0 2159 790"/>
                                <a:gd name="T111" fmla="*/ 2159 h 4468"/>
                                <a:gd name="T112" fmla="+- 0 7984 3204"/>
                                <a:gd name="T113" fmla="*/ T112 w 5005"/>
                                <a:gd name="T114" fmla="+- 0 2177 790"/>
                                <a:gd name="T115" fmla="*/ 2177 h 4468"/>
                                <a:gd name="T116" fmla="+- 0 8022 3204"/>
                                <a:gd name="T117" fmla="*/ T116 w 5005"/>
                                <a:gd name="T118" fmla="+- 0 2196 790"/>
                                <a:gd name="T119" fmla="*/ 2196 h 4468"/>
                                <a:gd name="T120" fmla="+- 0 8040 3204"/>
                                <a:gd name="T121" fmla="*/ T120 w 5005"/>
                                <a:gd name="T122" fmla="+- 0 2214 790"/>
                                <a:gd name="T123" fmla="*/ 2214 h 4468"/>
                                <a:gd name="T124" fmla="+- 0 8060 3204"/>
                                <a:gd name="T125" fmla="*/ T124 w 5005"/>
                                <a:gd name="T126" fmla="+- 0 2232 790"/>
                                <a:gd name="T127" fmla="*/ 2232 h 4468"/>
                                <a:gd name="T128" fmla="+- 0 8097 3204"/>
                                <a:gd name="T129" fmla="*/ T128 w 5005"/>
                                <a:gd name="T130" fmla="+- 0 2270 790"/>
                                <a:gd name="T131" fmla="*/ 2270 h 4468"/>
                                <a:gd name="T132" fmla="+- 0 8134 3204"/>
                                <a:gd name="T133" fmla="*/ T132 w 5005"/>
                                <a:gd name="T134" fmla="+- 0 2288 790"/>
                                <a:gd name="T135" fmla="*/ 2288 h 4468"/>
                                <a:gd name="T136" fmla="+- 0 8153 3204"/>
                                <a:gd name="T137" fmla="*/ T136 w 5005"/>
                                <a:gd name="T138" fmla="+- 0 2306 790"/>
                                <a:gd name="T139" fmla="*/ 2306 h 4468"/>
                                <a:gd name="T140" fmla="+- 0 8172 3204"/>
                                <a:gd name="T141" fmla="*/ T140 w 5005"/>
                                <a:gd name="T142" fmla="+- 0 2342 790"/>
                                <a:gd name="T143" fmla="*/ 2342 h 4468"/>
                                <a:gd name="T144" fmla="+- 0 8190 3204"/>
                                <a:gd name="T145" fmla="*/ T144 w 5005"/>
                                <a:gd name="T146" fmla="+- 0 2361 790"/>
                                <a:gd name="T147" fmla="*/ 2361 h 4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005" h="4468">
                                  <a:moveTo>
                                    <a:pt x="3500" y="79"/>
                                  </a:moveTo>
                                  <a:lnTo>
                                    <a:pt x="4031" y="694"/>
                                  </a:lnTo>
                                  <a:lnTo>
                                    <a:pt x="4031" y="712"/>
                                  </a:lnTo>
                                  <a:lnTo>
                                    <a:pt x="4049" y="712"/>
                                  </a:lnTo>
                                  <a:lnTo>
                                    <a:pt x="4049" y="731"/>
                                  </a:lnTo>
                                  <a:lnTo>
                                    <a:pt x="4068" y="731"/>
                                  </a:lnTo>
                                  <a:lnTo>
                                    <a:pt x="4068" y="749"/>
                                  </a:lnTo>
                                  <a:lnTo>
                                    <a:pt x="4086" y="749"/>
                                  </a:lnTo>
                                  <a:lnTo>
                                    <a:pt x="4086" y="767"/>
                                  </a:lnTo>
                                  <a:lnTo>
                                    <a:pt x="4106" y="767"/>
                                  </a:lnTo>
                                  <a:lnTo>
                                    <a:pt x="4106" y="785"/>
                                  </a:lnTo>
                                  <a:lnTo>
                                    <a:pt x="4125" y="785"/>
                                  </a:lnTo>
                                  <a:lnTo>
                                    <a:pt x="4125" y="804"/>
                                  </a:lnTo>
                                  <a:lnTo>
                                    <a:pt x="4143" y="804"/>
                                  </a:lnTo>
                                  <a:lnTo>
                                    <a:pt x="4143" y="822"/>
                                  </a:lnTo>
                                  <a:lnTo>
                                    <a:pt x="4162" y="822"/>
                                  </a:lnTo>
                                  <a:lnTo>
                                    <a:pt x="4181" y="840"/>
                                  </a:lnTo>
                                  <a:lnTo>
                                    <a:pt x="4199" y="858"/>
                                  </a:lnTo>
                                  <a:lnTo>
                                    <a:pt x="4199" y="876"/>
                                  </a:lnTo>
                                  <a:lnTo>
                                    <a:pt x="4218" y="876"/>
                                  </a:lnTo>
                                  <a:lnTo>
                                    <a:pt x="4236" y="895"/>
                                  </a:lnTo>
                                  <a:lnTo>
                                    <a:pt x="4251" y="909"/>
                                  </a:lnTo>
                                  <a:lnTo>
                                    <a:pt x="4265" y="923"/>
                                  </a:lnTo>
                                  <a:lnTo>
                                    <a:pt x="4280" y="936"/>
                                  </a:lnTo>
                                  <a:lnTo>
                                    <a:pt x="4294" y="950"/>
                                  </a:lnTo>
                                  <a:lnTo>
                                    <a:pt x="4308" y="964"/>
                                  </a:lnTo>
                                  <a:lnTo>
                                    <a:pt x="4323" y="978"/>
                                  </a:lnTo>
                                  <a:lnTo>
                                    <a:pt x="4337" y="992"/>
                                  </a:lnTo>
                                  <a:lnTo>
                                    <a:pt x="4351" y="1006"/>
                                  </a:lnTo>
                                  <a:lnTo>
                                    <a:pt x="4366" y="1020"/>
                                  </a:lnTo>
                                  <a:lnTo>
                                    <a:pt x="4386" y="1040"/>
                                  </a:lnTo>
                                  <a:lnTo>
                                    <a:pt x="4406" y="1040"/>
                                  </a:lnTo>
                                  <a:lnTo>
                                    <a:pt x="4406" y="1060"/>
                                  </a:lnTo>
                                  <a:lnTo>
                                    <a:pt x="4425" y="1078"/>
                                  </a:lnTo>
                                  <a:lnTo>
                                    <a:pt x="4443" y="1078"/>
                                  </a:lnTo>
                                  <a:lnTo>
                                    <a:pt x="4443" y="1096"/>
                                  </a:lnTo>
                                  <a:lnTo>
                                    <a:pt x="4462" y="1096"/>
                                  </a:lnTo>
                                  <a:lnTo>
                                    <a:pt x="4481" y="1114"/>
                                  </a:lnTo>
                                  <a:lnTo>
                                    <a:pt x="4481" y="1132"/>
                                  </a:lnTo>
                                  <a:lnTo>
                                    <a:pt x="4499" y="1132"/>
                                  </a:lnTo>
                                  <a:lnTo>
                                    <a:pt x="4536" y="1169"/>
                                  </a:lnTo>
                                  <a:lnTo>
                                    <a:pt x="4575" y="1205"/>
                                  </a:lnTo>
                                  <a:lnTo>
                                    <a:pt x="4593" y="1224"/>
                                  </a:lnTo>
                                  <a:lnTo>
                                    <a:pt x="4612" y="1224"/>
                                  </a:lnTo>
                                  <a:lnTo>
                                    <a:pt x="4612" y="1242"/>
                                  </a:lnTo>
                                  <a:lnTo>
                                    <a:pt x="4630" y="1242"/>
                                  </a:lnTo>
                                  <a:lnTo>
                                    <a:pt x="4630" y="1260"/>
                                  </a:lnTo>
                                  <a:lnTo>
                                    <a:pt x="4649" y="1278"/>
                                  </a:lnTo>
                                  <a:lnTo>
                                    <a:pt x="4668" y="1278"/>
                                  </a:lnTo>
                                  <a:lnTo>
                                    <a:pt x="4668" y="1296"/>
                                  </a:lnTo>
                                  <a:lnTo>
                                    <a:pt x="4686" y="1296"/>
                                  </a:lnTo>
                                  <a:lnTo>
                                    <a:pt x="4686" y="1315"/>
                                  </a:lnTo>
                                  <a:lnTo>
                                    <a:pt x="4706" y="1315"/>
                                  </a:lnTo>
                                  <a:lnTo>
                                    <a:pt x="4725" y="1333"/>
                                  </a:lnTo>
                                  <a:lnTo>
                                    <a:pt x="4743" y="1351"/>
                                  </a:lnTo>
                                  <a:lnTo>
                                    <a:pt x="4762" y="1369"/>
                                  </a:lnTo>
                                  <a:lnTo>
                                    <a:pt x="4780" y="1369"/>
                                  </a:lnTo>
                                  <a:lnTo>
                                    <a:pt x="4780" y="1387"/>
                                  </a:lnTo>
                                  <a:lnTo>
                                    <a:pt x="4799" y="1406"/>
                                  </a:lnTo>
                                  <a:lnTo>
                                    <a:pt x="4818" y="1406"/>
                                  </a:lnTo>
                                  <a:lnTo>
                                    <a:pt x="4818" y="1424"/>
                                  </a:lnTo>
                                  <a:lnTo>
                                    <a:pt x="4836" y="1424"/>
                                  </a:lnTo>
                                  <a:lnTo>
                                    <a:pt x="4836" y="1442"/>
                                  </a:lnTo>
                                  <a:lnTo>
                                    <a:pt x="4856" y="1442"/>
                                  </a:lnTo>
                                  <a:lnTo>
                                    <a:pt x="4875" y="1460"/>
                                  </a:lnTo>
                                  <a:lnTo>
                                    <a:pt x="4893" y="1480"/>
                                  </a:lnTo>
                                  <a:lnTo>
                                    <a:pt x="4912" y="1498"/>
                                  </a:lnTo>
                                  <a:lnTo>
                                    <a:pt x="4930" y="1498"/>
                                  </a:lnTo>
                                  <a:lnTo>
                                    <a:pt x="4930" y="1516"/>
                                  </a:lnTo>
                                  <a:lnTo>
                                    <a:pt x="4949" y="1516"/>
                                  </a:lnTo>
                                  <a:lnTo>
                                    <a:pt x="4949" y="1534"/>
                                  </a:lnTo>
                                  <a:lnTo>
                                    <a:pt x="4968" y="1552"/>
                                  </a:lnTo>
                                  <a:lnTo>
                                    <a:pt x="4986" y="1552"/>
                                  </a:lnTo>
                                  <a:lnTo>
                                    <a:pt x="4986" y="1571"/>
                                  </a:lnTo>
                                  <a:lnTo>
                                    <a:pt x="5006" y="157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211"/>
                        <wpg:cNvGrpSpPr>
                          <a:grpSpLocks/>
                        </wpg:cNvGrpSpPr>
                        <wpg:grpSpPr bwMode="auto">
                          <a:xfrm>
                            <a:off x="3691" y="2282"/>
                            <a:ext cx="6993" cy="6518"/>
                            <a:chOff x="3691" y="2282"/>
                            <a:chExt cx="6993" cy="6518"/>
                          </a:xfrm>
                        </wpg:grpSpPr>
                        <wps:wsp>
                          <wps:cNvPr id="1774" name="Freeform 1212"/>
                          <wps:cNvSpPr>
                            <a:spLocks/>
                          </wps:cNvSpPr>
                          <wps:spPr bwMode="auto">
                            <a:xfrm>
                              <a:off x="3691" y="2282"/>
                              <a:ext cx="6993" cy="6518"/>
                            </a:xfrm>
                            <a:custGeom>
                              <a:avLst/>
                              <a:gdLst>
                                <a:gd name="T0" fmla="+- 0 8284 3691"/>
                                <a:gd name="T1" fmla="*/ T0 w 6993"/>
                                <a:gd name="T2" fmla="+- 0 2354 2282"/>
                                <a:gd name="T3" fmla="*/ 2354 h 6518"/>
                                <a:gd name="T4" fmla="+- 0 8397 3691"/>
                                <a:gd name="T5" fmla="*/ T4 w 6993"/>
                                <a:gd name="T6" fmla="+- 0 2427 2282"/>
                                <a:gd name="T7" fmla="*/ 2427 h 6518"/>
                                <a:gd name="T8" fmla="+- 0 8472 3691"/>
                                <a:gd name="T9" fmla="*/ T8 w 6993"/>
                                <a:gd name="T10" fmla="+- 0 2500 2282"/>
                                <a:gd name="T11" fmla="*/ 2500 h 6518"/>
                                <a:gd name="T12" fmla="+- 0 8547 3691"/>
                                <a:gd name="T13" fmla="*/ T12 w 6993"/>
                                <a:gd name="T14" fmla="+- 0 2555 2282"/>
                                <a:gd name="T15" fmla="*/ 2555 h 6518"/>
                                <a:gd name="T16" fmla="+- 0 8640 3691"/>
                                <a:gd name="T17" fmla="*/ T16 w 6993"/>
                                <a:gd name="T18" fmla="+- 0 2628 2282"/>
                                <a:gd name="T19" fmla="*/ 2628 h 6518"/>
                                <a:gd name="T20" fmla="+- 0 8734 3691"/>
                                <a:gd name="T21" fmla="*/ T20 w 6993"/>
                                <a:gd name="T22" fmla="+- 0 2701 2282"/>
                                <a:gd name="T23" fmla="*/ 2701 h 6518"/>
                                <a:gd name="T24" fmla="+- 0 8810 3691"/>
                                <a:gd name="T25" fmla="*/ T24 w 6993"/>
                                <a:gd name="T26" fmla="+- 0 2756 2282"/>
                                <a:gd name="T27" fmla="*/ 2756 h 6518"/>
                                <a:gd name="T28" fmla="+- 0 8940 3691"/>
                                <a:gd name="T29" fmla="*/ T28 w 6993"/>
                                <a:gd name="T30" fmla="+- 0 2847 2282"/>
                                <a:gd name="T31" fmla="*/ 2847 h 6518"/>
                                <a:gd name="T32" fmla="+- 0 9034 3691"/>
                                <a:gd name="T33" fmla="*/ T32 w 6993"/>
                                <a:gd name="T34" fmla="+- 0 2920 2282"/>
                                <a:gd name="T35" fmla="*/ 2920 h 6518"/>
                                <a:gd name="T36" fmla="+- 0 9110 3691"/>
                                <a:gd name="T37" fmla="*/ T36 w 6993"/>
                                <a:gd name="T38" fmla="+- 0 2993 2282"/>
                                <a:gd name="T39" fmla="*/ 2993 h 6518"/>
                                <a:gd name="T40" fmla="+- 0 9221 3691"/>
                                <a:gd name="T41" fmla="*/ T40 w 6993"/>
                                <a:gd name="T42" fmla="+- 0 3066 2282"/>
                                <a:gd name="T43" fmla="*/ 3066 h 6518"/>
                                <a:gd name="T44" fmla="+- 0 9316 3691"/>
                                <a:gd name="T45" fmla="*/ T44 w 6993"/>
                                <a:gd name="T46" fmla="+- 0 3140 2282"/>
                                <a:gd name="T47" fmla="*/ 3140 h 6518"/>
                                <a:gd name="T48" fmla="+- 0 9410 3691"/>
                                <a:gd name="T49" fmla="*/ T48 w 6993"/>
                                <a:gd name="T50" fmla="+- 0 3193 2282"/>
                                <a:gd name="T51" fmla="*/ 3193 h 6518"/>
                                <a:gd name="T52" fmla="+- 0 9503 3691"/>
                                <a:gd name="T53" fmla="*/ T52 w 6993"/>
                                <a:gd name="T54" fmla="+- 0 3267 2282"/>
                                <a:gd name="T55" fmla="*/ 3267 h 6518"/>
                                <a:gd name="T56" fmla="+- 0 9597 3691"/>
                                <a:gd name="T57" fmla="*/ T56 w 6993"/>
                                <a:gd name="T58" fmla="+- 0 3322 2282"/>
                                <a:gd name="T59" fmla="*/ 3322 h 6518"/>
                                <a:gd name="T60" fmla="+- 0 9690 3691"/>
                                <a:gd name="T61" fmla="*/ T60 w 6993"/>
                                <a:gd name="T62" fmla="+- 0 3395 2282"/>
                                <a:gd name="T63" fmla="*/ 3395 h 6518"/>
                                <a:gd name="T64" fmla="+- 0 9803 3691"/>
                                <a:gd name="T65" fmla="*/ T64 w 6993"/>
                                <a:gd name="T66" fmla="+- 0 3449 2282"/>
                                <a:gd name="T67" fmla="*/ 3449 h 6518"/>
                                <a:gd name="T68" fmla="+- 0 9915 3691"/>
                                <a:gd name="T69" fmla="*/ T68 w 6993"/>
                                <a:gd name="T70" fmla="+- 0 3522 2282"/>
                                <a:gd name="T71" fmla="*/ 3522 h 6518"/>
                                <a:gd name="T72" fmla="+- 0 10010 3691"/>
                                <a:gd name="T73" fmla="*/ T72 w 6993"/>
                                <a:gd name="T74" fmla="+- 0 3596 2282"/>
                                <a:gd name="T75" fmla="*/ 3596 h 6518"/>
                                <a:gd name="T76" fmla="+- 0 10103 3691"/>
                                <a:gd name="T77" fmla="*/ T76 w 6993"/>
                                <a:gd name="T78" fmla="+- 0 3651 2282"/>
                                <a:gd name="T79" fmla="*/ 3651 h 6518"/>
                                <a:gd name="T80" fmla="+- 0 10197 3691"/>
                                <a:gd name="T81" fmla="*/ T80 w 6993"/>
                                <a:gd name="T82" fmla="+- 0 3705 2282"/>
                                <a:gd name="T83" fmla="*/ 3705 h 6518"/>
                                <a:gd name="T84" fmla="+- 0 10290 3691"/>
                                <a:gd name="T85" fmla="*/ T84 w 6993"/>
                                <a:gd name="T86" fmla="+- 0 3778 2282"/>
                                <a:gd name="T87" fmla="*/ 3778 h 6518"/>
                                <a:gd name="T88" fmla="+- 0 10384 3691"/>
                                <a:gd name="T89" fmla="*/ T88 w 6993"/>
                                <a:gd name="T90" fmla="+- 0 3833 2282"/>
                                <a:gd name="T91" fmla="*/ 3833 h 6518"/>
                                <a:gd name="T92" fmla="+- 0 10515 3691"/>
                                <a:gd name="T93" fmla="*/ T92 w 6993"/>
                                <a:gd name="T94" fmla="+- 0 3906 2282"/>
                                <a:gd name="T95" fmla="*/ 3906 h 6518"/>
                                <a:gd name="T96" fmla="+- 0 10684 3691"/>
                                <a:gd name="T97" fmla="*/ T96 w 6993"/>
                                <a:gd name="T98" fmla="+- 0 3998 2282"/>
                                <a:gd name="T99" fmla="*/ 3998 h 6518"/>
                                <a:gd name="T100" fmla="+- 0 10458 3691"/>
                                <a:gd name="T101" fmla="*/ T100 w 6993"/>
                                <a:gd name="T102" fmla="+- 0 4782 2282"/>
                                <a:gd name="T103" fmla="*/ 4782 h 6518"/>
                                <a:gd name="T104" fmla="+- 0 10403 3691"/>
                                <a:gd name="T105" fmla="*/ T104 w 6993"/>
                                <a:gd name="T106" fmla="+- 0 5038 2282"/>
                                <a:gd name="T107" fmla="*/ 5038 h 6518"/>
                                <a:gd name="T108" fmla="+- 0 10365 3691"/>
                                <a:gd name="T109" fmla="*/ T108 w 6993"/>
                                <a:gd name="T110" fmla="+- 0 5206 2282"/>
                                <a:gd name="T111" fmla="*/ 5206 h 6518"/>
                                <a:gd name="T112" fmla="+- 0 10347 3691"/>
                                <a:gd name="T113" fmla="*/ T112 w 6993"/>
                                <a:gd name="T114" fmla="+- 0 5440 2282"/>
                                <a:gd name="T115" fmla="*/ 5440 h 6518"/>
                                <a:gd name="T116" fmla="+- 0 10328 3691"/>
                                <a:gd name="T117" fmla="*/ T116 w 6993"/>
                                <a:gd name="T118" fmla="+- 0 5575 2282"/>
                                <a:gd name="T119" fmla="*/ 5575 h 6518"/>
                                <a:gd name="T120" fmla="+- 0 10384 3691"/>
                                <a:gd name="T121" fmla="*/ T120 w 6993"/>
                                <a:gd name="T122" fmla="+- 0 7102 2282"/>
                                <a:gd name="T123" fmla="*/ 7102 h 6518"/>
                                <a:gd name="T124" fmla="+- 0 10308 3691"/>
                                <a:gd name="T125" fmla="*/ T124 w 6993"/>
                                <a:gd name="T126" fmla="+- 0 7156 2282"/>
                                <a:gd name="T127" fmla="*/ 7156 h 6518"/>
                                <a:gd name="T128" fmla="+- 0 5716 3691"/>
                                <a:gd name="T129" fmla="*/ T128 w 6993"/>
                                <a:gd name="T130" fmla="+- 0 8507 2282"/>
                                <a:gd name="T131" fmla="*/ 8507 h 6518"/>
                                <a:gd name="T132" fmla="+- 0 5641 3691"/>
                                <a:gd name="T133" fmla="*/ T132 w 6993"/>
                                <a:gd name="T134" fmla="+- 0 8763 2282"/>
                                <a:gd name="T135" fmla="*/ 8763 h 6518"/>
                                <a:gd name="T136" fmla="+- 0 5548 3691"/>
                                <a:gd name="T137" fmla="*/ T136 w 6993"/>
                                <a:gd name="T138" fmla="+- 0 8709 2282"/>
                                <a:gd name="T139" fmla="*/ 8709 h 6518"/>
                                <a:gd name="T140" fmla="+- 0 5472 3691"/>
                                <a:gd name="T141" fmla="*/ T140 w 6993"/>
                                <a:gd name="T142" fmla="+- 0 8636 2282"/>
                                <a:gd name="T143" fmla="*/ 8636 h 6518"/>
                                <a:gd name="T144" fmla="+- 0 5379 3691"/>
                                <a:gd name="T145" fmla="*/ T144 w 6993"/>
                                <a:gd name="T146" fmla="+- 0 8562 2282"/>
                                <a:gd name="T147" fmla="*/ 8562 h 6518"/>
                                <a:gd name="T148" fmla="+- 0 5285 3691"/>
                                <a:gd name="T149" fmla="*/ T148 w 6993"/>
                                <a:gd name="T150" fmla="+- 0 8507 2282"/>
                                <a:gd name="T151" fmla="*/ 8507 h 6518"/>
                                <a:gd name="T152" fmla="+- 0 5229 3691"/>
                                <a:gd name="T153" fmla="*/ T152 w 6993"/>
                                <a:gd name="T154" fmla="+- 0 8434 2282"/>
                                <a:gd name="T155" fmla="*/ 8434 h 6518"/>
                                <a:gd name="T156" fmla="+- 0 5135 3691"/>
                                <a:gd name="T157" fmla="*/ T156 w 6993"/>
                                <a:gd name="T158" fmla="+- 0 8380 2282"/>
                                <a:gd name="T159" fmla="*/ 8380 h 6518"/>
                                <a:gd name="T160" fmla="+- 0 5079 3691"/>
                                <a:gd name="T161" fmla="*/ T160 w 6993"/>
                                <a:gd name="T162" fmla="+- 0 8325 2282"/>
                                <a:gd name="T163" fmla="*/ 8325 h 6518"/>
                                <a:gd name="T164" fmla="+- 0 4966 3691"/>
                                <a:gd name="T165" fmla="*/ T164 w 6993"/>
                                <a:gd name="T166" fmla="+- 0 8216 2282"/>
                                <a:gd name="T167" fmla="*/ 8216 h 6518"/>
                                <a:gd name="T168" fmla="+- 0 4911 3691"/>
                                <a:gd name="T169" fmla="*/ T168 w 6993"/>
                                <a:gd name="T170" fmla="+- 0 8160 2282"/>
                                <a:gd name="T171" fmla="*/ 8160 h 6518"/>
                                <a:gd name="T172" fmla="+- 0 4854 3691"/>
                                <a:gd name="T173" fmla="*/ T172 w 6993"/>
                                <a:gd name="T174" fmla="+- 0 8105 2282"/>
                                <a:gd name="T175" fmla="*/ 8105 h 6518"/>
                                <a:gd name="T176" fmla="+- 0 4798 3691"/>
                                <a:gd name="T177" fmla="*/ T176 w 6993"/>
                                <a:gd name="T178" fmla="+- 0 8051 2282"/>
                                <a:gd name="T179" fmla="*/ 8051 h 6518"/>
                                <a:gd name="T180" fmla="+- 0 4741 3691"/>
                                <a:gd name="T181" fmla="*/ T180 w 6993"/>
                                <a:gd name="T182" fmla="+- 0 7996 2282"/>
                                <a:gd name="T183" fmla="*/ 7996 h 6518"/>
                                <a:gd name="T184" fmla="+- 0 4685 3691"/>
                                <a:gd name="T185" fmla="*/ T184 w 6993"/>
                                <a:gd name="T186" fmla="+- 0 7941 2282"/>
                                <a:gd name="T187" fmla="*/ 7941 h 6518"/>
                                <a:gd name="T188" fmla="+- 0 4629 3691"/>
                                <a:gd name="T189" fmla="*/ T188 w 6993"/>
                                <a:gd name="T190" fmla="+- 0 7887 2282"/>
                                <a:gd name="T191" fmla="*/ 7887 h 6518"/>
                                <a:gd name="T192" fmla="+- 0 4554 3691"/>
                                <a:gd name="T193" fmla="*/ T192 w 6993"/>
                                <a:gd name="T194" fmla="+- 0 7832 2282"/>
                                <a:gd name="T195" fmla="*/ 7832 h 6518"/>
                                <a:gd name="T196" fmla="+- 0 4498 3691"/>
                                <a:gd name="T197" fmla="*/ T196 w 6993"/>
                                <a:gd name="T198" fmla="+- 0 7740 2282"/>
                                <a:gd name="T199" fmla="*/ 7740 h 6518"/>
                                <a:gd name="T200" fmla="+- 0 4422 3691"/>
                                <a:gd name="T201" fmla="*/ T200 w 6993"/>
                                <a:gd name="T202" fmla="+- 0 7685 2282"/>
                                <a:gd name="T203" fmla="*/ 7685 h 6518"/>
                                <a:gd name="T204" fmla="+- 0 4367 3691"/>
                                <a:gd name="T205" fmla="*/ T204 w 6993"/>
                                <a:gd name="T206" fmla="+- 0 7631 2282"/>
                                <a:gd name="T207" fmla="*/ 7631 h 6518"/>
                                <a:gd name="T208" fmla="+- 0 4311 3691"/>
                                <a:gd name="T209" fmla="*/ T208 w 6993"/>
                                <a:gd name="T210" fmla="+- 0 7540 2282"/>
                                <a:gd name="T211" fmla="*/ 7540 h 6518"/>
                                <a:gd name="T212" fmla="+- 0 4235 3691"/>
                                <a:gd name="T213" fmla="*/ T212 w 6993"/>
                                <a:gd name="T214" fmla="+- 0 7467 2282"/>
                                <a:gd name="T215" fmla="*/ 7467 h 6518"/>
                                <a:gd name="T216" fmla="+- 0 4179 3691"/>
                                <a:gd name="T217" fmla="*/ T216 w 6993"/>
                                <a:gd name="T218" fmla="+- 0 7394 2282"/>
                                <a:gd name="T219" fmla="*/ 7394 h 6518"/>
                                <a:gd name="T220" fmla="+- 0 4104 3691"/>
                                <a:gd name="T221" fmla="*/ T220 w 6993"/>
                                <a:gd name="T222" fmla="+- 0 7320 2282"/>
                                <a:gd name="T223" fmla="*/ 7320 h 6518"/>
                                <a:gd name="T224" fmla="+- 0 4198 3691"/>
                                <a:gd name="T225" fmla="*/ T224 w 6993"/>
                                <a:gd name="T226" fmla="+- 0 6426 2282"/>
                                <a:gd name="T227" fmla="*/ 6426 h 6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993" h="6518">
                                  <a:moveTo>
                                    <a:pt x="4519" y="0"/>
                                  </a:moveTo>
                                  <a:lnTo>
                                    <a:pt x="4538" y="18"/>
                                  </a:lnTo>
                                  <a:lnTo>
                                    <a:pt x="4556" y="36"/>
                                  </a:lnTo>
                                  <a:lnTo>
                                    <a:pt x="4575" y="54"/>
                                  </a:lnTo>
                                  <a:lnTo>
                                    <a:pt x="4593" y="54"/>
                                  </a:lnTo>
                                  <a:lnTo>
                                    <a:pt x="4593" y="72"/>
                                  </a:lnTo>
                                  <a:lnTo>
                                    <a:pt x="4612" y="72"/>
                                  </a:lnTo>
                                  <a:lnTo>
                                    <a:pt x="4649" y="109"/>
                                  </a:lnTo>
                                  <a:lnTo>
                                    <a:pt x="4669" y="127"/>
                                  </a:lnTo>
                                  <a:lnTo>
                                    <a:pt x="4687" y="127"/>
                                  </a:lnTo>
                                  <a:lnTo>
                                    <a:pt x="4687" y="145"/>
                                  </a:lnTo>
                                  <a:lnTo>
                                    <a:pt x="4706" y="145"/>
                                  </a:lnTo>
                                  <a:lnTo>
                                    <a:pt x="4725" y="164"/>
                                  </a:lnTo>
                                  <a:lnTo>
                                    <a:pt x="4725" y="182"/>
                                  </a:lnTo>
                                  <a:lnTo>
                                    <a:pt x="4743" y="182"/>
                                  </a:lnTo>
                                  <a:lnTo>
                                    <a:pt x="4743" y="200"/>
                                  </a:lnTo>
                                  <a:lnTo>
                                    <a:pt x="4762" y="200"/>
                                  </a:lnTo>
                                  <a:lnTo>
                                    <a:pt x="4781" y="218"/>
                                  </a:lnTo>
                                  <a:lnTo>
                                    <a:pt x="4799" y="236"/>
                                  </a:lnTo>
                                  <a:lnTo>
                                    <a:pt x="4819" y="236"/>
                                  </a:lnTo>
                                  <a:lnTo>
                                    <a:pt x="4819" y="255"/>
                                  </a:lnTo>
                                  <a:lnTo>
                                    <a:pt x="4837" y="255"/>
                                  </a:lnTo>
                                  <a:lnTo>
                                    <a:pt x="4837" y="273"/>
                                  </a:lnTo>
                                  <a:lnTo>
                                    <a:pt x="4856" y="273"/>
                                  </a:lnTo>
                                  <a:lnTo>
                                    <a:pt x="4875" y="291"/>
                                  </a:lnTo>
                                  <a:lnTo>
                                    <a:pt x="4893" y="309"/>
                                  </a:lnTo>
                                  <a:lnTo>
                                    <a:pt x="4912" y="309"/>
                                  </a:lnTo>
                                  <a:lnTo>
                                    <a:pt x="4912" y="328"/>
                                  </a:lnTo>
                                  <a:lnTo>
                                    <a:pt x="4931" y="328"/>
                                  </a:lnTo>
                                  <a:lnTo>
                                    <a:pt x="4949" y="346"/>
                                  </a:lnTo>
                                  <a:lnTo>
                                    <a:pt x="4969" y="364"/>
                                  </a:lnTo>
                                  <a:lnTo>
                                    <a:pt x="4987" y="382"/>
                                  </a:lnTo>
                                  <a:lnTo>
                                    <a:pt x="5006" y="382"/>
                                  </a:lnTo>
                                  <a:lnTo>
                                    <a:pt x="5006" y="400"/>
                                  </a:lnTo>
                                  <a:lnTo>
                                    <a:pt x="5025" y="400"/>
                                  </a:lnTo>
                                  <a:lnTo>
                                    <a:pt x="5043" y="419"/>
                                  </a:lnTo>
                                  <a:lnTo>
                                    <a:pt x="5062" y="437"/>
                                  </a:lnTo>
                                  <a:lnTo>
                                    <a:pt x="5081" y="437"/>
                                  </a:lnTo>
                                  <a:lnTo>
                                    <a:pt x="5081" y="456"/>
                                  </a:lnTo>
                                  <a:lnTo>
                                    <a:pt x="5099" y="456"/>
                                  </a:lnTo>
                                  <a:lnTo>
                                    <a:pt x="5099" y="474"/>
                                  </a:lnTo>
                                  <a:lnTo>
                                    <a:pt x="5119" y="474"/>
                                  </a:lnTo>
                                  <a:lnTo>
                                    <a:pt x="5156" y="511"/>
                                  </a:lnTo>
                                  <a:lnTo>
                                    <a:pt x="5175" y="511"/>
                                  </a:lnTo>
                                  <a:lnTo>
                                    <a:pt x="5175" y="529"/>
                                  </a:lnTo>
                                  <a:lnTo>
                                    <a:pt x="5193" y="529"/>
                                  </a:lnTo>
                                  <a:lnTo>
                                    <a:pt x="5231" y="565"/>
                                  </a:lnTo>
                                  <a:lnTo>
                                    <a:pt x="5249" y="565"/>
                                  </a:lnTo>
                                  <a:lnTo>
                                    <a:pt x="5249" y="584"/>
                                  </a:lnTo>
                                  <a:lnTo>
                                    <a:pt x="5269" y="584"/>
                                  </a:lnTo>
                                  <a:lnTo>
                                    <a:pt x="5269" y="602"/>
                                  </a:lnTo>
                                  <a:lnTo>
                                    <a:pt x="5287" y="602"/>
                                  </a:lnTo>
                                  <a:lnTo>
                                    <a:pt x="5325" y="638"/>
                                  </a:lnTo>
                                  <a:lnTo>
                                    <a:pt x="5343" y="638"/>
                                  </a:lnTo>
                                  <a:lnTo>
                                    <a:pt x="5343" y="656"/>
                                  </a:lnTo>
                                  <a:lnTo>
                                    <a:pt x="5362" y="656"/>
                                  </a:lnTo>
                                  <a:lnTo>
                                    <a:pt x="5380" y="675"/>
                                  </a:lnTo>
                                  <a:lnTo>
                                    <a:pt x="5399" y="693"/>
                                  </a:lnTo>
                                  <a:lnTo>
                                    <a:pt x="5419" y="693"/>
                                  </a:lnTo>
                                  <a:lnTo>
                                    <a:pt x="5419" y="711"/>
                                  </a:lnTo>
                                  <a:lnTo>
                                    <a:pt x="5437" y="711"/>
                                  </a:lnTo>
                                  <a:lnTo>
                                    <a:pt x="5475" y="747"/>
                                  </a:lnTo>
                                  <a:lnTo>
                                    <a:pt x="5493" y="747"/>
                                  </a:lnTo>
                                  <a:lnTo>
                                    <a:pt x="5512" y="766"/>
                                  </a:lnTo>
                                  <a:lnTo>
                                    <a:pt x="5530" y="766"/>
                                  </a:lnTo>
                                  <a:lnTo>
                                    <a:pt x="5530" y="784"/>
                                  </a:lnTo>
                                  <a:lnTo>
                                    <a:pt x="5549" y="784"/>
                                  </a:lnTo>
                                  <a:lnTo>
                                    <a:pt x="5549" y="802"/>
                                  </a:lnTo>
                                  <a:lnTo>
                                    <a:pt x="5569" y="802"/>
                                  </a:lnTo>
                                  <a:lnTo>
                                    <a:pt x="5606" y="840"/>
                                  </a:lnTo>
                                  <a:lnTo>
                                    <a:pt x="5625" y="840"/>
                                  </a:lnTo>
                                  <a:lnTo>
                                    <a:pt x="5625" y="858"/>
                                  </a:lnTo>
                                  <a:lnTo>
                                    <a:pt x="5643" y="858"/>
                                  </a:lnTo>
                                  <a:lnTo>
                                    <a:pt x="5662" y="875"/>
                                  </a:lnTo>
                                  <a:lnTo>
                                    <a:pt x="5680" y="893"/>
                                  </a:lnTo>
                                  <a:lnTo>
                                    <a:pt x="5699" y="893"/>
                                  </a:lnTo>
                                  <a:lnTo>
                                    <a:pt x="5699" y="911"/>
                                  </a:lnTo>
                                  <a:lnTo>
                                    <a:pt x="5719" y="911"/>
                                  </a:lnTo>
                                  <a:lnTo>
                                    <a:pt x="5737" y="931"/>
                                  </a:lnTo>
                                  <a:lnTo>
                                    <a:pt x="5756" y="931"/>
                                  </a:lnTo>
                                  <a:lnTo>
                                    <a:pt x="5775" y="949"/>
                                  </a:lnTo>
                                  <a:lnTo>
                                    <a:pt x="5793" y="967"/>
                                  </a:lnTo>
                                  <a:lnTo>
                                    <a:pt x="5812" y="967"/>
                                  </a:lnTo>
                                  <a:lnTo>
                                    <a:pt x="5812" y="985"/>
                                  </a:lnTo>
                                  <a:lnTo>
                                    <a:pt x="5830" y="985"/>
                                  </a:lnTo>
                                  <a:lnTo>
                                    <a:pt x="5849" y="1003"/>
                                  </a:lnTo>
                                  <a:lnTo>
                                    <a:pt x="5869" y="1022"/>
                                  </a:lnTo>
                                  <a:lnTo>
                                    <a:pt x="5887" y="1022"/>
                                  </a:lnTo>
                                  <a:lnTo>
                                    <a:pt x="5887" y="1040"/>
                                  </a:lnTo>
                                  <a:lnTo>
                                    <a:pt x="5906" y="1040"/>
                                  </a:lnTo>
                                  <a:lnTo>
                                    <a:pt x="5924" y="1058"/>
                                  </a:lnTo>
                                  <a:lnTo>
                                    <a:pt x="5943" y="1058"/>
                                  </a:lnTo>
                                  <a:lnTo>
                                    <a:pt x="5962" y="1076"/>
                                  </a:lnTo>
                                  <a:lnTo>
                                    <a:pt x="5980" y="1095"/>
                                  </a:lnTo>
                                  <a:lnTo>
                                    <a:pt x="5999" y="1095"/>
                                  </a:lnTo>
                                  <a:lnTo>
                                    <a:pt x="5999" y="1113"/>
                                  </a:lnTo>
                                  <a:lnTo>
                                    <a:pt x="6019" y="1113"/>
                                  </a:lnTo>
                                  <a:lnTo>
                                    <a:pt x="6037" y="1131"/>
                                  </a:lnTo>
                                  <a:lnTo>
                                    <a:pt x="6056" y="1149"/>
                                  </a:lnTo>
                                  <a:lnTo>
                                    <a:pt x="6074" y="1149"/>
                                  </a:lnTo>
                                  <a:lnTo>
                                    <a:pt x="6093" y="1167"/>
                                  </a:lnTo>
                                  <a:lnTo>
                                    <a:pt x="6112" y="1167"/>
                                  </a:lnTo>
                                  <a:lnTo>
                                    <a:pt x="6112" y="1186"/>
                                  </a:lnTo>
                                  <a:lnTo>
                                    <a:pt x="6130" y="1186"/>
                                  </a:lnTo>
                                  <a:lnTo>
                                    <a:pt x="6169" y="1222"/>
                                  </a:lnTo>
                                  <a:lnTo>
                                    <a:pt x="6187" y="1222"/>
                                  </a:lnTo>
                                  <a:lnTo>
                                    <a:pt x="6206" y="1240"/>
                                  </a:lnTo>
                                  <a:lnTo>
                                    <a:pt x="6224" y="1240"/>
                                  </a:lnTo>
                                  <a:lnTo>
                                    <a:pt x="6243" y="1260"/>
                                  </a:lnTo>
                                  <a:lnTo>
                                    <a:pt x="6262" y="1278"/>
                                  </a:lnTo>
                                  <a:lnTo>
                                    <a:pt x="6280" y="1278"/>
                                  </a:lnTo>
                                  <a:lnTo>
                                    <a:pt x="6280" y="1296"/>
                                  </a:lnTo>
                                  <a:lnTo>
                                    <a:pt x="6299" y="1296"/>
                                  </a:lnTo>
                                  <a:lnTo>
                                    <a:pt x="6319" y="1314"/>
                                  </a:lnTo>
                                  <a:lnTo>
                                    <a:pt x="6337" y="1314"/>
                                  </a:lnTo>
                                  <a:lnTo>
                                    <a:pt x="6356" y="1332"/>
                                  </a:lnTo>
                                  <a:lnTo>
                                    <a:pt x="6374" y="1351"/>
                                  </a:lnTo>
                                  <a:lnTo>
                                    <a:pt x="6393" y="1351"/>
                                  </a:lnTo>
                                  <a:lnTo>
                                    <a:pt x="6393" y="1369"/>
                                  </a:lnTo>
                                  <a:lnTo>
                                    <a:pt x="6412" y="1369"/>
                                  </a:lnTo>
                                  <a:lnTo>
                                    <a:pt x="6430" y="1387"/>
                                  </a:lnTo>
                                  <a:lnTo>
                                    <a:pt x="6449" y="1387"/>
                                  </a:lnTo>
                                  <a:lnTo>
                                    <a:pt x="6469" y="1405"/>
                                  </a:lnTo>
                                  <a:lnTo>
                                    <a:pt x="6487" y="1405"/>
                                  </a:lnTo>
                                  <a:lnTo>
                                    <a:pt x="6487" y="1423"/>
                                  </a:lnTo>
                                  <a:lnTo>
                                    <a:pt x="6506" y="1423"/>
                                  </a:lnTo>
                                  <a:lnTo>
                                    <a:pt x="6524" y="1442"/>
                                  </a:lnTo>
                                  <a:lnTo>
                                    <a:pt x="6543" y="1442"/>
                                  </a:lnTo>
                                  <a:lnTo>
                                    <a:pt x="6562" y="1460"/>
                                  </a:lnTo>
                                  <a:lnTo>
                                    <a:pt x="6580" y="1478"/>
                                  </a:lnTo>
                                  <a:lnTo>
                                    <a:pt x="6599" y="1478"/>
                                  </a:lnTo>
                                  <a:lnTo>
                                    <a:pt x="6599" y="1496"/>
                                  </a:lnTo>
                                  <a:lnTo>
                                    <a:pt x="6637" y="1496"/>
                                  </a:lnTo>
                                  <a:lnTo>
                                    <a:pt x="6637" y="1515"/>
                                  </a:lnTo>
                                  <a:lnTo>
                                    <a:pt x="6656" y="1515"/>
                                  </a:lnTo>
                                  <a:lnTo>
                                    <a:pt x="6674" y="1533"/>
                                  </a:lnTo>
                                  <a:lnTo>
                                    <a:pt x="6693" y="1533"/>
                                  </a:lnTo>
                                  <a:lnTo>
                                    <a:pt x="6693" y="1551"/>
                                  </a:lnTo>
                                  <a:lnTo>
                                    <a:pt x="6730" y="1551"/>
                                  </a:lnTo>
                                  <a:lnTo>
                                    <a:pt x="6730" y="1569"/>
                                  </a:lnTo>
                                  <a:lnTo>
                                    <a:pt x="6749" y="1569"/>
                                  </a:lnTo>
                                  <a:lnTo>
                                    <a:pt x="6787" y="1606"/>
                                  </a:lnTo>
                                  <a:lnTo>
                                    <a:pt x="6806" y="1606"/>
                                  </a:lnTo>
                                  <a:lnTo>
                                    <a:pt x="6824" y="1624"/>
                                  </a:lnTo>
                                  <a:lnTo>
                                    <a:pt x="6843" y="1624"/>
                                  </a:lnTo>
                                  <a:lnTo>
                                    <a:pt x="6862" y="1642"/>
                                  </a:lnTo>
                                  <a:lnTo>
                                    <a:pt x="6956" y="1697"/>
                                  </a:lnTo>
                                  <a:lnTo>
                                    <a:pt x="6974" y="1697"/>
                                  </a:lnTo>
                                  <a:lnTo>
                                    <a:pt x="6974" y="1716"/>
                                  </a:lnTo>
                                  <a:lnTo>
                                    <a:pt x="6993" y="1716"/>
                                  </a:lnTo>
                                  <a:lnTo>
                                    <a:pt x="6993" y="1752"/>
                                  </a:lnTo>
                                  <a:lnTo>
                                    <a:pt x="6862" y="2171"/>
                                  </a:lnTo>
                                  <a:lnTo>
                                    <a:pt x="6787" y="2391"/>
                                  </a:lnTo>
                                  <a:lnTo>
                                    <a:pt x="6787" y="2427"/>
                                  </a:lnTo>
                                  <a:lnTo>
                                    <a:pt x="6767" y="2427"/>
                                  </a:lnTo>
                                  <a:lnTo>
                                    <a:pt x="6767" y="2500"/>
                                  </a:lnTo>
                                  <a:lnTo>
                                    <a:pt x="6749" y="2500"/>
                                  </a:lnTo>
                                  <a:lnTo>
                                    <a:pt x="6749" y="2574"/>
                                  </a:lnTo>
                                  <a:lnTo>
                                    <a:pt x="6730" y="2574"/>
                                  </a:lnTo>
                                  <a:lnTo>
                                    <a:pt x="6730" y="2665"/>
                                  </a:lnTo>
                                  <a:lnTo>
                                    <a:pt x="6712" y="2665"/>
                                  </a:lnTo>
                                  <a:lnTo>
                                    <a:pt x="6712" y="2756"/>
                                  </a:lnTo>
                                  <a:lnTo>
                                    <a:pt x="6693" y="2756"/>
                                  </a:lnTo>
                                  <a:lnTo>
                                    <a:pt x="6693" y="2865"/>
                                  </a:lnTo>
                                  <a:lnTo>
                                    <a:pt x="6674" y="2865"/>
                                  </a:lnTo>
                                  <a:lnTo>
                                    <a:pt x="6674" y="2884"/>
                                  </a:lnTo>
                                  <a:lnTo>
                                    <a:pt x="6674" y="2904"/>
                                  </a:lnTo>
                                  <a:lnTo>
                                    <a:pt x="6674" y="2924"/>
                                  </a:lnTo>
                                  <a:lnTo>
                                    <a:pt x="6674" y="2944"/>
                                  </a:lnTo>
                                  <a:lnTo>
                                    <a:pt x="6674" y="2964"/>
                                  </a:lnTo>
                                  <a:lnTo>
                                    <a:pt x="6674" y="2994"/>
                                  </a:lnTo>
                                  <a:lnTo>
                                    <a:pt x="6656" y="2994"/>
                                  </a:lnTo>
                                  <a:lnTo>
                                    <a:pt x="6656" y="3012"/>
                                  </a:lnTo>
                                  <a:lnTo>
                                    <a:pt x="6656" y="3158"/>
                                  </a:lnTo>
                                  <a:lnTo>
                                    <a:pt x="6637" y="3176"/>
                                  </a:lnTo>
                                  <a:lnTo>
                                    <a:pt x="6637" y="3213"/>
                                  </a:lnTo>
                                  <a:lnTo>
                                    <a:pt x="6637" y="3233"/>
                                  </a:lnTo>
                                  <a:lnTo>
                                    <a:pt x="6637" y="3253"/>
                                  </a:lnTo>
                                  <a:lnTo>
                                    <a:pt x="6637" y="3273"/>
                                  </a:lnTo>
                                  <a:lnTo>
                                    <a:pt x="6637" y="3293"/>
                                  </a:lnTo>
                                  <a:lnTo>
                                    <a:pt x="6637" y="3313"/>
                                  </a:lnTo>
                                  <a:lnTo>
                                    <a:pt x="6637" y="3333"/>
                                  </a:lnTo>
                                  <a:lnTo>
                                    <a:pt x="6637" y="3353"/>
                                  </a:lnTo>
                                  <a:lnTo>
                                    <a:pt x="6637" y="3769"/>
                                  </a:lnTo>
                                  <a:lnTo>
                                    <a:pt x="6693" y="4783"/>
                                  </a:lnTo>
                                  <a:lnTo>
                                    <a:pt x="6693" y="4820"/>
                                  </a:lnTo>
                                  <a:lnTo>
                                    <a:pt x="6693" y="4838"/>
                                  </a:lnTo>
                                  <a:lnTo>
                                    <a:pt x="6674" y="4838"/>
                                  </a:lnTo>
                                  <a:lnTo>
                                    <a:pt x="6674" y="4856"/>
                                  </a:lnTo>
                                  <a:lnTo>
                                    <a:pt x="6656" y="4856"/>
                                  </a:lnTo>
                                  <a:lnTo>
                                    <a:pt x="6656" y="4874"/>
                                  </a:lnTo>
                                  <a:lnTo>
                                    <a:pt x="6617" y="4874"/>
                                  </a:lnTo>
                                  <a:lnTo>
                                    <a:pt x="6599" y="5076"/>
                                  </a:lnTo>
                                  <a:lnTo>
                                    <a:pt x="4275" y="5038"/>
                                  </a:lnTo>
                                  <a:lnTo>
                                    <a:pt x="4031" y="4728"/>
                                  </a:lnTo>
                                  <a:lnTo>
                                    <a:pt x="3806" y="4911"/>
                                  </a:lnTo>
                                  <a:lnTo>
                                    <a:pt x="3656" y="4984"/>
                                  </a:lnTo>
                                  <a:lnTo>
                                    <a:pt x="2025" y="6225"/>
                                  </a:lnTo>
                                  <a:lnTo>
                                    <a:pt x="2157" y="6334"/>
                                  </a:lnTo>
                                  <a:lnTo>
                                    <a:pt x="2007" y="6518"/>
                                  </a:lnTo>
                                  <a:lnTo>
                                    <a:pt x="1988" y="6518"/>
                                  </a:lnTo>
                                  <a:lnTo>
                                    <a:pt x="1968" y="6499"/>
                                  </a:lnTo>
                                  <a:lnTo>
                                    <a:pt x="1950" y="6499"/>
                                  </a:lnTo>
                                  <a:lnTo>
                                    <a:pt x="1950" y="6481"/>
                                  </a:lnTo>
                                  <a:lnTo>
                                    <a:pt x="1931" y="6481"/>
                                  </a:lnTo>
                                  <a:lnTo>
                                    <a:pt x="1913" y="6463"/>
                                  </a:lnTo>
                                  <a:lnTo>
                                    <a:pt x="1894" y="6445"/>
                                  </a:lnTo>
                                  <a:lnTo>
                                    <a:pt x="1875" y="6445"/>
                                  </a:lnTo>
                                  <a:lnTo>
                                    <a:pt x="1875" y="6427"/>
                                  </a:lnTo>
                                  <a:lnTo>
                                    <a:pt x="1857" y="6427"/>
                                  </a:lnTo>
                                  <a:lnTo>
                                    <a:pt x="1838" y="6408"/>
                                  </a:lnTo>
                                  <a:lnTo>
                                    <a:pt x="1818" y="6408"/>
                                  </a:lnTo>
                                  <a:lnTo>
                                    <a:pt x="1818" y="6390"/>
                                  </a:lnTo>
                                  <a:lnTo>
                                    <a:pt x="1800" y="6372"/>
                                  </a:lnTo>
                                  <a:lnTo>
                                    <a:pt x="1781" y="6372"/>
                                  </a:lnTo>
                                  <a:lnTo>
                                    <a:pt x="1781" y="6354"/>
                                  </a:lnTo>
                                  <a:lnTo>
                                    <a:pt x="1763" y="6354"/>
                                  </a:lnTo>
                                  <a:lnTo>
                                    <a:pt x="1744" y="6334"/>
                                  </a:lnTo>
                                  <a:lnTo>
                                    <a:pt x="1725" y="6316"/>
                                  </a:lnTo>
                                  <a:lnTo>
                                    <a:pt x="1707" y="6298"/>
                                  </a:lnTo>
                                  <a:lnTo>
                                    <a:pt x="1688" y="6298"/>
                                  </a:lnTo>
                                  <a:lnTo>
                                    <a:pt x="1688" y="6280"/>
                                  </a:lnTo>
                                  <a:lnTo>
                                    <a:pt x="1668" y="6280"/>
                                  </a:lnTo>
                                  <a:lnTo>
                                    <a:pt x="1668" y="6262"/>
                                  </a:lnTo>
                                  <a:lnTo>
                                    <a:pt x="1650" y="6262"/>
                                  </a:lnTo>
                                  <a:lnTo>
                                    <a:pt x="1631" y="6243"/>
                                  </a:lnTo>
                                  <a:lnTo>
                                    <a:pt x="1613" y="6225"/>
                                  </a:lnTo>
                                  <a:lnTo>
                                    <a:pt x="1594" y="6225"/>
                                  </a:lnTo>
                                  <a:lnTo>
                                    <a:pt x="1594" y="6207"/>
                                  </a:lnTo>
                                  <a:lnTo>
                                    <a:pt x="1575" y="6207"/>
                                  </a:lnTo>
                                  <a:lnTo>
                                    <a:pt x="1575" y="6189"/>
                                  </a:lnTo>
                                  <a:lnTo>
                                    <a:pt x="1557" y="6189"/>
                                  </a:lnTo>
                                  <a:lnTo>
                                    <a:pt x="1538" y="6171"/>
                                  </a:lnTo>
                                  <a:lnTo>
                                    <a:pt x="1538" y="6152"/>
                                  </a:lnTo>
                                  <a:lnTo>
                                    <a:pt x="1520" y="6152"/>
                                  </a:lnTo>
                                  <a:lnTo>
                                    <a:pt x="1500" y="6134"/>
                                  </a:lnTo>
                                  <a:lnTo>
                                    <a:pt x="1481" y="6134"/>
                                  </a:lnTo>
                                  <a:lnTo>
                                    <a:pt x="1481" y="6116"/>
                                  </a:lnTo>
                                  <a:lnTo>
                                    <a:pt x="1463" y="6098"/>
                                  </a:lnTo>
                                  <a:lnTo>
                                    <a:pt x="1444" y="6098"/>
                                  </a:lnTo>
                                  <a:lnTo>
                                    <a:pt x="1444" y="6079"/>
                                  </a:lnTo>
                                  <a:lnTo>
                                    <a:pt x="1425" y="6079"/>
                                  </a:lnTo>
                                  <a:lnTo>
                                    <a:pt x="1425" y="6061"/>
                                  </a:lnTo>
                                  <a:lnTo>
                                    <a:pt x="1407" y="6061"/>
                                  </a:lnTo>
                                  <a:lnTo>
                                    <a:pt x="1407" y="6043"/>
                                  </a:lnTo>
                                  <a:lnTo>
                                    <a:pt x="1388" y="6043"/>
                                  </a:lnTo>
                                  <a:lnTo>
                                    <a:pt x="1370" y="6025"/>
                                  </a:lnTo>
                                  <a:lnTo>
                                    <a:pt x="1350" y="6007"/>
                                  </a:lnTo>
                                  <a:lnTo>
                                    <a:pt x="1313" y="5970"/>
                                  </a:lnTo>
                                  <a:lnTo>
                                    <a:pt x="1294" y="5951"/>
                                  </a:lnTo>
                                  <a:lnTo>
                                    <a:pt x="1275" y="5951"/>
                                  </a:lnTo>
                                  <a:lnTo>
                                    <a:pt x="1275" y="5934"/>
                                  </a:lnTo>
                                  <a:lnTo>
                                    <a:pt x="1257" y="5934"/>
                                  </a:lnTo>
                                  <a:lnTo>
                                    <a:pt x="1257" y="5916"/>
                                  </a:lnTo>
                                  <a:lnTo>
                                    <a:pt x="1238" y="5916"/>
                                  </a:lnTo>
                                  <a:lnTo>
                                    <a:pt x="1238" y="5896"/>
                                  </a:lnTo>
                                  <a:lnTo>
                                    <a:pt x="1220" y="5896"/>
                                  </a:lnTo>
                                  <a:lnTo>
                                    <a:pt x="1220" y="5878"/>
                                  </a:lnTo>
                                  <a:lnTo>
                                    <a:pt x="1200" y="5878"/>
                                  </a:lnTo>
                                  <a:lnTo>
                                    <a:pt x="1200" y="5860"/>
                                  </a:lnTo>
                                  <a:lnTo>
                                    <a:pt x="1181" y="5860"/>
                                  </a:lnTo>
                                  <a:lnTo>
                                    <a:pt x="1181" y="5842"/>
                                  </a:lnTo>
                                  <a:lnTo>
                                    <a:pt x="1163" y="5842"/>
                                  </a:lnTo>
                                  <a:lnTo>
                                    <a:pt x="1163" y="5823"/>
                                  </a:lnTo>
                                  <a:lnTo>
                                    <a:pt x="1144" y="5823"/>
                                  </a:lnTo>
                                  <a:lnTo>
                                    <a:pt x="1144" y="5805"/>
                                  </a:lnTo>
                                  <a:lnTo>
                                    <a:pt x="1125" y="5805"/>
                                  </a:lnTo>
                                  <a:lnTo>
                                    <a:pt x="1125" y="5787"/>
                                  </a:lnTo>
                                  <a:lnTo>
                                    <a:pt x="1107" y="5787"/>
                                  </a:lnTo>
                                  <a:lnTo>
                                    <a:pt x="1107" y="5769"/>
                                  </a:lnTo>
                                  <a:lnTo>
                                    <a:pt x="1088" y="5769"/>
                                  </a:lnTo>
                                  <a:lnTo>
                                    <a:pt x="1088" y="5751"/>
                                  </a:lnTo>
                                  <a:lnTo>
                                    <a:pt x="1070" y="5751"/>
                                  </a:lnTo>
                                  <a:lnTo>
                                    <a:pt x="1070" y="5732"/>
                                  </a:lnTo>
                                  <a:lnTo>
                                    <a:pt x="1050" y="5732"/>
                                  </a:lnTo>
                                  <a:lnTo>
                                    <a:pt x="1050" y="5714"/>
                                  </a:lnTo>
                                  <a:lnTo>
                                    <a:pt x="1031" y="5714"/>
                                  </a:lnTo>
                                  <a:lnTo>
                                    <a:pt x="1031" y="5696"/>
                                  </a:lnTo>
                                  <a:lnTo>
                                    <a:pt x="1013" y="5696"/>
                                  </a:lnTo>
                                  <a:lnTo>
                                    <a:pt x="1013" y="5678"/>
                                  </a:lnTo>
                                  <a:lnTo>
                                    <a:pt x="994" y="5678"/>
                                  </a:lnTo>
                                  <a:lnTo>
                                    <a:pt x="994" y="5659"/>
                                  </a:lnTo>
                                  <a:lnTo>
                                    <a:pt x="975" y="5659"/>
                                  </a:lnTo>
                                  <a:lnTo>
                                    <a:pt x="975" y="5641"/>
                                  </a:lnTo>
                                  <a:lnTo>
                                    <a:pt x="957" y="5641"/>
                                  </a:lnTo>
                                  <a:lnTo>
                                    <a:pt x="957" y="5623"/>
                                  </a:lnTo>
                                  <a:lnTo>
                                    <a:pt x="938" y="5623"/>
                                  </a:lnTo>
                                  <a:lnTo>
                                    <a:pt x="938" y="5605"/>
                                  </a:lnTo>
                                  <a:lnTo>
                                    <a:pt x="920" y="5605"/>
                                  </a:lnTo>
                                  <a:lnTo>
                                    <a:pt x="920" y="5587"/>
                                  </a:lnTo>
                                  <a:lnTo>
                                    <a:pt x="900" y="5587"/>
                                  </a:lnTo>
                                  <a:lnTo>
                                    <a:pt x="900" y="5568"/>
                                  </a:lnTo>
                                  <a:lnTo>
                                    <a:pt x="881" y="5550"/>
                                  </a:lnTo>
                                  <a:lnTo>
                                    <a:pt x="863" y="5550"/>
                                  </a:lnTo>
                                  <a:lnTo>
                                    <a:pt x="863" y="5532"/>
                                  </a:lnTo>
                                  <a:lnTo>
                                    <a:pt x="844" y="5514"/>
                                  </a:lnTo>
                                  <a:lnTo>
                                    <a:pt x="826" y="5514"/>
                                  </a:lnTo>
                                  <a:lnTo>
                                    <a:pt x="826" y="5496"/>
                                  </a:lnTo>
                                  <a:lnTo>
                                    <a:pt x="807" y="5476"/>
                                  </a:lnTo>
                                  <a:lnTo>
                                    <a:pt x="807" y="5458"/>
                                  </a:lnTo>
                                  <a:lnTo>
                                    <a:pt x="788" y="5458"/>
                                  </a:lnTo>
                                  <a:lnTo>
                                    <a:pt x="770" y="5440"/>
                                  </a:lnTo>
                                  <a:lnTo>
                                    <a:pt x="770" y="5422"/>
                                  </a:lnTo>
                                  <a:lnTo>
                                    <a:pt x="750" y="5422"/>
                                  </a:lnTo>
                                  <a:lnTo>
                                    <a:pt x="750" y="5403"/>
                                  </a:lnTo>
                                  <a:lnTo>
                                    <a:pt x="731" y="5403"/>
                                  </a:lnTo>
                                  <a:lnTo>
                                    <a:pt x="731" y="5385"/>
                                  </a:lnTo>
                                  <a:lnTo>
                                    <a:pt x="713" y="5385"/>
                                  </a:lnTo>
                                  <a:lnTo>
                                    <a:pt x="713" y="5367"/>
                                  </a:lnTo>
                                  <a:lnTo>
                                    <a:pt x="694" y="5367"/>
                                  </a:lnTo>
                                  <a:lnTo>
                                    <a:pt x="694" y="5349"/>
                                  </a:lnTo>
                                  <a:lnTo>
                                    <a:pt x="676" y="5349"/>
                                  </a:lnTo>
                                  <a:lnTo>
                                    <a:pt x="676" y="5331"/>
                                  </a:lnTo>
                                  <a:lnTo>
                                    <a:pt x="657" y="5312"/>
                                  </a:lnTo>
                                  <a:lnTo>
                                    <a:pt x="638" y="5294"/>
                                  </a:lnTo>
                                  <a:lnTo>
                                    <a:pt x="638" y="5276"/>
                                  </a:lnTo>
                                  <a:lnTo>
                                    <a:pt x="620" y="5276"/>
                                  </a:lnTo>
                                  <a:lnTo>
                                    <a:pt x="620" y="5258"/>
                                  </a:lnTo>
                                  <a:lnTo>
                                    <a:pt x="600" y="5258"/>
                                  </a:lnTo>
                                  <a:lnTo>
                                    <a:pt x="600" y="5240"/>
                                  </a:lnTo>
                                  <a:lnTo>
                                    <a:pt x="581" y="5240"/>
                                  </a:lnTo>
                                  <a:lnTo>
                                    <a:pt x="581" y="5221"/>
                                  </a:lnTo>
                                  <a:lnTo>
                                    <a:pt x="563" y="5203"/>
                                  </a:lnTo>
                                  <a:lnTo>
                                    <a:pt x="544" y="5185"/>
                                  </a:lnTo>
                                  <a:lnTo>
                                    <a:pt x="526" y="5167"/>
                                  </a:lnTo>
                                  <a:lnTo>
                                    <a:pt x="526" y="5148"/>
                                  </a:lnTo>
                                  <a:lnTo>
                                    <a:pt x="507" y="5148"/>
                                  </a:lnTo>
                                  <a:lnTo>
                                    <a:pt x="507" y="5130"/>
                                  </a:lnTo>
                                  <a:lnTo>
                                    <a:pt x="488" y="5130"/>
                                  </a:lnTo>
                                  <a:lnTo>
                                    <a:pt x="488" y="5112"/>
                                  </a:lnTo>
                                  <a:lnTo>
                                    <a:pt x="470" y="5094"/>
                                  </a:lnTo>
                                  <a:lnTo>
                                    <a:pt x="450" y="5076"/>
                                  </a:lnTo>
                                  <a:lnTo>
                                    <a:pt x="450" y="5056"/>
                                  </a:lnTo>
                                  <a:lnTo>
                                    <a:pt x="431" y="5056"/>
                                  </a:lnTo>
                                  <a:lnTo>
                                    <a:pt x="431" y="5038"/>
                                  </a:lnTo>
                                  <a:lnTo>
                                    <a:pt x="413" y="5038"/>
                                  </a:lnTo>
                                  <a:lnTo>
                                    <a:pt x="413" y="5020"/>
                                  </a:lnTo>
                                  <a:lnTo>
                                    <a:pt x="394" y="5002"/>
                                  </a:lnTo>
                                  <a:lnTo>
                                    <a:pt x="394" y="4984"/>
                                  </a:lnTo>
                                  <a:lnTo>
                                    <a:pt x="376" y="4984"/>
                                  </a:lnTo>
                                  <a:lnTo>
                                    <a:pt x="0" y="4527"/>
                                  </a:lnTo>
                                  <a:lnTo>
                                    <a:pt x="507" y="4144"/>
                                  </a:lnTo>
                                  <a:lnTo>
                                    <a:pt x="376" y="3980"/>
                                  </a:lnTo>
                                  <a:lnTo>
                                    <a:pt x="1688" y="2976"/>
                                  </a:lnTo>
                                </a:path>
                              </a:pathLst>
                            </a:custGeom>
                            <a:noFill/>
                            <a:ln w="11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209"/>
                        <wpg:cNvGrpSpPr>
                          <a:grpSpLocks/>
                        </wpg:cNvGrpSpPr>
                        <wpg:grpSpPr bwMode="auto">
                          <a:xfrm>
                            <a:off x="2791" y="6335"/>
                            <a:ext cx="750" cy="748"/>
                            <a:chOff x="2791" y="6335"/>
                            <a:chExt cx="750" cy="748"/>
                          </a:xfrm>
                        </wpg:grpSpPr>
                        <wps:wsp>
                          <wps:cNvPr id="1776" name="Freeform 1210"/>
                          <wps:cNvSpPr>
                            <a:spLocks/>
                          </wps:cNvSpPr>
                          <wps:spPr bwMode="auto">
                            <a:xfrm>
                              <a:off x="2791" y="6335"/>
                              <a:ext cx="750" cy="748"/>
                            </a:xfrm>
                            <a:custGeom>
                              <a:avLst/>
                              <a:gdLst>
                                <a:gd name="T0" fmla="+- 0 3541 2791"/>
                                <a:gd name="T1" fmla="*/ T0 w 750"/>
                                <a:gd name="T2" fmla="+- 0 6827 6335"/>
                                <a:gd name="T3" fmla="*/ 6827 h 748"/>
                                <a:gd name="T4" fmla="+- 0 3504 2791"/>
                                <a:gd name="T5" fmla="*/ T4 w 750"/>
                                <a:gd name="T6" fmla="+- 0 6864 6335"/>
                                <a:gd name="T7" fmla="*/ 6864 h 748"/>
                                <a:gd name="T8" fmla="+- 0 3335 2791"/>
                                <a:gd name="T9" fmla="*/ T8 w 750"/>
                                <a:gd name="T10" fmla="+- 0 6992 6335"/>
                                <a:gd name="T11" fmla="*/ 6992 h 748"/>
                                <a:gd name="T12" fmla="+- 0 3317 2791"/>
                                <a:gd name="T13" fmla="*/ T12 w 750"/>
                                <a:gd name="T14" fmla="+- 0 6992 6335"/>
                                <a:gd name="T15" fmla="*/ 6992 h 748"/>
                                <a:gd name="T16" fmla="+- 0 3204 2791"/>
                                <a:gd name="T17" fmla="*/ T16 w 750"/>
                                <a:gd name="T18" fmla="+- 0 7083 6335"/>
                                <a:gd name="T19" fmla="*/ 7083 h 748"/>
                                <a:gd name="T20" fmla="+- 0 3073 2791"/>
                                <a:gd name="T21" fmla="*/ T20 w 750"/>
                                <a:gd name="T22" fmla="+- 0 6918 6335"/>
                                <a:gd name="T23" fmla="*/ 6918 h 748"/>
                                <a:gd name="T24" fmla="+- 0 2998 2791"/>
                                <a:gd name="T25" fmla="*/ T24 w 750"/>
                                <a:gd name="T26" fmla="+- 0 6846 6335"/>
                                <a:gd name="T27" fmla="*/ 6846 h 748"/>
                                <a:gd name="T28" fmla="+- 0 2941 2791"/>
                                <a:gd name="T29" fmla="*/ T28 w 750"/>
                                <a:gd name="T30" fmla="+- 0 6754 6335"/>
                                <a:gd name="T31" fmla="*/ 6754 h 748"/>
                                <a:gd name="T32" fmla="+- 0 2791 2791"/>
                                <a:gd name="T33" fmla="*/ T32 w 750"/>
                                <a:gd name="T34" fmla="+- 0 6572 6335"/>
                                <a:gd name="T35" fmla="*/ 6572 h 748"/>
                                <a:gd name="T36" fmla="+- 0 3054 2791"/>
                                <a:gd name="T37" fmla="*/ T36 w 750"/>
                                <a:gd name="T38" fmla="+- 0 6353 6335"/>
                                <a:gd name="T39" fmla="*/ 6353 h 748"/>
                                <a:gd name="T40" fmla="+- 0 3091 2791"/>
                                <a:gd name="T41" fmla="*/ T40 w 750"/>
                                <a:gd name="T42" fmla="+- 0 6353 6335"/>
                                <a:gd name="T43" fmla="*/ 6353 h 748"/>
                                <a:gd name="T44" fmla="+- 0 3091 2791"/>
                                <a:gd name="T45" fmla="*/ T44 w 750"/>
                                <a:gd name="T46" fmla="+- 0 6335 6335"/>
                                <a:gd name="T47" fmla="*/ 6335 h 748"/>
                                <a:gd name="T48" fmla="+- 0 3130 2791"/>
                                <a:gd name="T49" fmla="*/ T48 w 750"/>
                                <a:gd name="T50" fmla="+- 0 6335 6335"/>
                                <a:gd name="T51" fmla="*/ 6335 h 748"/>
                                <a:gd name="T52" fmla="+- 0 3130 2791"/>
                                <a:gd name="T53" fmla="*/ T52 w 750"/>
                                <a:gd name="T54" fmla="+- 0 6353 6335"/>
                                <a:gd name="T55" fmla="*/ 6353 h 748"/>
                                <a:gd name="T56" fmla="+- 0 3167 2791"/>
                                <a:gd name="T57" fmla="*/ T56 w 750"/>
                                <a:gd name="T58" fmla="+- 0 6353 6335"/>
                                <a:gd name="T59" fmla="*/ 6353 h 748"/>
                                <a:gd name="T60" fmla="+- 0 3167 2791"/>
                                <a:gd name="T61" fmla="*/ T60 w 750"/>
                                <a:gd name="T62" fmla="+- 0 6371 6335"/>
                                <a:gd name="T63" fmla="*/ 6371 h 748"/>
                                <a:gd name="T64" fmla="+- 0 3541 2791"/>
                                <a:gd name="T65" fmla="*/ T64 w 750"/>
                                <a:gd name="T66" fmla="+- 0 6827 6335"/>
                                <a:gd name="T67" fmla="*/ 6827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0" h="748">
                                  <a:moveTo>
                                    <a:pt x="750" y="492"/>
                                  </a:moveTo>
                                  <a:lnTo>
                                    <a:pt x="713" y="529"/>
                                  </a:lnTo>
                                  <a:lnTo>
                                    <a:pt x="544" y="657"/>
                                  </a:lnTo>
                                  <a:lnTo>
                                    <a:pt x="526" y="657"/>
                                  </a:lnTo>
                                  <a:lnTo>
                                    <a:pt x="413" y="748"/>
                                  </a:lnTo>
                                  <a:lnTo>
                                    <a:pt x="282" y="583"/>
                                  </a:lnTo>
                                  <a:lnTo>
                                    <a:pt x="207" y="511"/>
                                  </a:lnTo>
                                  <a:lnTo>
                                    <a:pt x="150" y="41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76" y="18"/>
                                  </a:lnTo>
                                  <a:lnTo>
                                    <a:pt x="376" y="36"/>
                                  </a:lnTo>
                                  <a:lnTo>
                                    <a:pt x="750" y="492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207"/>
                        <wpg:cNvGrpSpPr>
                          <a:grpSpLocks/>
                        </wpg:cNvGrpSpPr>
                        <wpg:grpSpPr bwMode="auto">
                          <a:xfrm>
                            <a:off x="2754" y="6918"/>
                            <a:ext cx="450" cy="402"/>
                            <a:chOff x="2754" y="6918"/>
                            <a:chExt cx="450" cy="402"/>
                          </a:xfrm>
                        </wpg:grpSpPr>
                        <wps:wsp>
                          <wps:cNvPr id="1778" name="Freeform 1208"/>
                          <wps:cNvSpPr>
                            <a:spLocks/>
                          </wps:cNvSpPr>
                          <wps:spPr bwMode="auto">
                            <a:xfrm>
                              <a:off x="2754" y="6918"/>
                              <a:ext cx="450" cy="40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450"/>
                                <a:gd name="T2" fmla="+- 0 7156 6918"/>
                                <a:gd name="T3" fmla="*/ 7156 h 402"/>
                                <a:gd name="T4" fmla="+- 0 3073 2754"/>
                                <a:gd name="T5" fmla="*/ T4 w 450"/>
                                <a:gd name="T6" fmla="+- 0 6918 6918"/>
                                <a:gd name="T7" fmla="*/ 6918 h 402"/>
                                <a:gd name="T8" fmla="+- 0 3204 2754"/>
                                <a:gd name="T9" fmla="*/ T8 w 450"/>
                                <a:gd name="T10" fmla="+- 0 7083 6918"/>
                                <a:gd name="T11" fmla="*/ 7083 h 402"/>
                                <a:gd name="T12" fmla="+- 0 3148 2754"/>
                                <a:gd name="T13" fmla="*/ T12 w 450"/>
                                <a:gd name="T14" fmla="+- 0 7138 6918"/>
                                <a:gd name="T15" fmla="*/ 7138 h 402"/>
                                <a:gd name="T16" fmla="+- 0 3130 2754"/>
                                <a:gd name="T17" fmla="*/ T16 w 450"/>
                                <a:gd name="T18" fmla="+- 0 7156 6918"/>
                                <a:gd name="T19" fmla="*/ 7156 h 402"/>
                                <a:gd name="T20" fmla="+- 0 3111 2754"/>
                                <a:gd name="T21" fmla="*/ T20 w 450"/>
                                <a:gd name="T22" fmla="+- 0 7138 6918"/>
                                <a:gd name="T23" fmla="*/ 7138 h 402"/>
                                <a:gd name="T24" fmla="+- 0 2885 2754"/>
                                <a:gd name="T25" fmla="*/ T24 w 450"/>
                                <a:gd name="T26" fmla="+- 0 7320 6918"/>
                                <a:gd name="T27" fmla="*/ 7320 h 402"/>
                                <a:gd name="T28" fmla="+- 0 2754 2754"/>
                                <a:gd name="T29" fmla="*/ T28 w 450"/>
                                <a:gd name="T30" fmla="+- 0 7174 6918"/>
                                <a:gd name="T31" fmla="*/ 7174 h 402"/>
                                <a:gd name="T32" fmla="+- 0 2754 2754"/>
                                <a:gd name="T33" fmla="*/ T32 w 450"/>
                                <a:gd name="T34" fmla="+- 0 7156 6918"/>
                                <a:gd name="T35" fmla="*/ 7156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0" h="402">
                                  <a:moveTo>
                                    <a:pt x="0" y="238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394" y="220"/>
                                  </a:lnTo>
                                  <a:lnTo>
                                    <a:pt x="376" y="238"/>
                                  </a:lnTo>
                                  <a:lnTo>
                                    <a:pt x="357" y="220"/>
                                  </a:lnTo>
                                  <a:lnTo>
                                    <a:pt x="131" y="402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noFill/>
                            <a:ln w="11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205"/>
                        <wpg:cNvGrpSpPr>
                          <a:grpSpLocks/>
                        </wpg:cNvGrpSpPr>
                        <wpg:grpSpPr bwMode="auto">
                          <a:xfrm>
                            <a:off x="2735" y="7138"/>
                            <a:ext cx="694" cy="749"/>
                            <a:chOff x="2735" y="7138"/>
                            <a:chExt cx="694" cy="749"/>
                          </a:xfrm>
                        </wpg:grpSpPr>
                        <wps:wsp>
                          <wps:cNvPr id="1780" name="Freeform 1206"/>
                          <wps:cNvSpPr>
                            <a:spLocks/>
                          </wps:cNvSpPr>
                          <wps:spPr bwMode="auto">
                            <a:xfrm>
                              <a:off x="2735" y="7138"/>
                              <a:ext cx="694" cy="749"/>
                            </a:xfrm>
                            <a:custGeom>
                              <a:avLst/>
                              <a:gdLst>
                                <a:gd name="T0" fmla="+- 0 3111 2735"/>
                                <a:gd name="T1" fmla="*/ T0 w 694"/>
                                <a:gd name="T2" fmla="+- 0 7138 7138"/>
                                <a:gd name="T3" fmla="*/ 7138 h 749"/>
                                <a:gd name="T4" fmla="+- 0 3130 2735"/>
                                <a:gd name="T5" fmla="*/ T4 w 694"/>
                                <a:gd name="T6" fmla="+- 0 7156 7138"/>
                                <a:gd name="T7" fmla="*/ 7156 h 749"/>
                                <a:gd name="T8" fmla="+- 0 3148 2735"/>
                                <a:gd name="T9" fmla="*/ T8 w 694"/>
                                <a:gd name="T10" fmla="+- 0 7138 7138"/>
                                <a:gd name="T11" fmla="*/ 7138 h 749"/>
                                <a:gd name="T12" fmla="+- 0 3185 2735"/>
                                <a:gd name="T13" fmla="*/ T12 w 694"/>
                                <a:gd name="T14" fmla="+- 0 7193 7138"/>
                                <a:gd name="T15" fmla="*/ 7193 h 749"/>
                                <a:gd name="T16" fmla="+- 0 3185 2735"/>
                                <a:gd name="T17" fmla="*/ T16 w 694"/>
                                <a:gd name="T18" fmla="+- 0 7174 7138"/>
                                <a:gd name="T19" fmla="*/ 7174 h 749"/>
                                <a:gd name="T20" fmla="+- 0 3241 2735"/>
                                <a:gd name="T21" fmla="*/ T20 w 694"/>
                                <a:gd name="T22" fmla="+- 0 7266 7138"/>
                                <a:gd name="T23" fmla="*/ 7266 h 749"/>
                                <a:gd name="T24" fmla="+- 0 3317 2735"/>
                                <a:gd name="T25" fmla="*/ T24 w 694"/>
                                <a:gd name="T26" fmla="+- 0 7358 7138"/>
                                <a:gd name="T27" fmla="*/ 7358 h 749"/>
                                <a:gd name="T28" fmla="+- 0 3411 2735"/>
                                <a:gd name="T29" fmla="*/ T28 w 694"/>
                                <a:gd name="T30" fmla="+- 0 7449 7138"/>
                                <a:gd name="T31" fmla="*/ 7449 h 749"/>
                                <a:gd name="T32" fmla="+- 0 3429 2735"/>
                                <a:gd name="T33" fmla="*/ T32 w 694"/>
                                <a:gd name="T34" fmla="+- 0 7649 7138"/>
                                <a:gd name="T35" fmla="*/ 7649 h 749"/>
                                <a:gd name="T36" fmla="+- 0 3261 2735"/>
                                <a:gd name="T37" fmla="*/ T36 w 694"/>
                                <a:gd name="T38" fmla="+- 0 7887 7138"/>
                                <a:gd name="T39" fmla="*/ 7887 h 749"/>
                                <a:gd name="T40" fmla="+- 0 2904 2735"/>
                                <a:gd name="T41" fmla="*/ T40 w 694"/>
                                <a:gd name="T42" fmla="+- 0 7649 7138"/>
                                <a:gd name="T43" fmla="*/ 7649 h 749"/>
                                <a:gd name="T44" fmla="+- 0 2735 2735"/>
                                <a:gd name="T45" fmla="*/ T44 w 694"/>
                                <a:gd name="T46" fmla="+- 0 7429 7138"/>
                                <a:gd name="T47" fmla="*/ 7429 h 749"/>
                                <a:gd name="T48" fmla="+- 0 2885 2735"/>
                                <a:gd name="T49" fmla="*/ T48 w 694"/>
                                <a:gd name="T50" fmla="+- 0 7320 7138"/>
                                <a:gd name="T51" fmla="*/ 7320 h 749"/>
                                <a:gd name="T52" fmla="+- 0 3111 2735"/>
                                <a:gd name="T53" fmla="*/ T52 w 694"/>
                                <a:gd name="T54" fmla="+- 0 7138 7138"/>
                                <a:gd name="T55" fmla="*/ 7138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4" h="749">
                                  <a:moveTo>
                                    <a:pt x="376" y="0"/>
                                  </a:moveTo>
                                  <a:lnTo>
                                    <a:pt x="395" y="18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50" y="55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506" y="128"/>
                                  </a:lnTo>
                                  <a:lnTo>
                                    <a:pt x="582" y="220"/>
                                  </a:lnTo>
                                  <a:lnTo>
                                    <a:pt x="676" y="311"/>
                                  </a:lnTo>
                                  <a:lnTo>
                                    <a:pt x="694" y="511"/>
                                  </a:lnTo>
                                  <a:lnTo>
                                    <a:pt x="526" y="749"/>
                                  </a:lnTo>
                                  <a:lnTo>
                                    <a:pt x="169" y="51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noFill/>
                            <a:ln w="117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203"/>
                        <wpg:cNvGrpSpPr>
                          <a:grpSpLocks/>
                        </wpg:cNvGrpSpPr>
                        <wpg:grpSpPr bwMode="auto">
                          <a:xfrm>
                            <a:off x="3148" y="6827"/>
                            <a:ext cx="469" cy="366"/>
                            <a:chOff x="3148" y="6827"/>
                            <a:chExt cx="469" cy="366"/>
                          </a:xfrm>
                        </wpg:grpSpPr>
                        <wps:wsp>
                          <wps:cNvPr id="1782" name="Freeform 1204"/>
                          <wps:cNvSpPr>
                            <a:spLocks/>
                          </wps:cNvSpPr>
                          <wps:spPr bwMode="auto">
                            <a:xfrm>
                              <a:off x="3148" y="6827"/>
                              <a:ext cx="469" cy="366"/>
                            </a:xfrm>
                            <a:custGeom>
                              <a:avLst/>
                              <a:gdLst>
                                <a:gd name="T0" fmla="+- 0 3185 3148"/>
                                <a:gd name="T1" fmla="*/ T0 w 469"/>
                                <a:gd name="T2" fmla="+- 0 7193 6827"/>
                                <a:gd name="T3" fmla="*/ 7193 h 366"/>
                                <a:gd name="T4" fmla="+- 0 3148 3148"/>
                                <a:gd name="T5" fmla="*/ T4 w 469"/>
                                <a:gd name="T6" fmla="+- 0 7138 6827"/>
                                <a:gd name="T7" fmla="*/ 7138 h 366"/>
                                <a:gd name="T8" fmla="+- 0 3204 3148"/>
                                <a:gd name="T9" fmla="*/ T8 w 469"/>
                                <a:gd name="T10" fmla="+- 0 7083 6827"/>
                                <a:gd name="T11" fmla="*/ 7083 h 366"/>
                                <a:gd name="T12" fmla="+- 0 3317 3148"/>
                                <a:gd name="T13" fmla="*/ T12 w 469"/>
                                <a:gd name="T14" fmla="+- 0 6992 6827"/>
                                <a:gd name="T15" fmla="*/ 6992 h 366"/>
                                <a:gd name="T16" fmla="+- 0 3335 3148"/>
                                <a:gd name="T17" fmla="*/ T16 w 469"/>
                                <a:gd name="T18" fmla="+- 0 6992 6827"/>
                                <a:gd name="T19" fmla="*/ 6992 h 366"/>
                                <a:gd name="T20" fmla="+- 0 3504 3148"/>
                                <a:gd name="T21" fmla="*/ T20 w 469"/>
                                <a:gd name="T22" fmla="+- 0 6864 6827"/>
                                <a:gd name="T23" fmla="*/ 6864 h 366"/>
                                <a:gd name="T24" fmla="+- 0 3541 3148"/>
                                <a:gd name="T25" fmla="*/ T24 w 469"/>
                                <a:gd name="T26" fmla="+- 0 6827 6827"/>
                                <a:gd name="T27" fmla="*/ 6827 h 366"/>
                                <a:gd name="T28" fmla="+- 0 3617 3148"/>
                                <a:gd name="T29" fmla="*/ T28 w 469"/>
                                <a:gd name="T30" fmla="+- 0 6918 6827"/>
                                <a:gd name="T31" fmla="*/ 6918 h 366"/>
                                <a:gd name="T32" fmla="+- 0 3541 3148"/>
                                <a:gd name="T33" fmla="*/ T32 w 469"/>
                                <a:gd name="T34" fmla="+- 0 6918 6827"/>
                                <a:gd name="T35" fmla="*/ 6918 h 366"/>
                                <a:gd name="T36" fmla="+- 0 3185 3148"/>
                                <a:gd name="T37" fmla="*/ T36 w 469"/>
                                <a:gd name="T38" fmla="+- 0 7174 6827"/>
                                <a:gd name="T39" fmla="*/ 7174 h 366"/>
                                <a:gd name="T40" fmla="+- 0 3185 3148"/>
                                <a:gd name="T41" fmla="*/ T40 w 469"/>
                                <a:gd name="T42" fmla="+- 0 7193 6827"/>
                                <a:gd name="T43" fmla="*/ 7193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9" h="366">
                                  <a:moveTo>
                                    <a:pt x="37" y="366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56" y="256"/>
                                  </a:lnTo>
                                  <a:lnTo>
                                    <a:pt x="169" y="165"/>
                                  </a:lnTo>
                                  <a:lnTo>
                                    <a:pt x="187" y="165"/>
                                  </a:lnTo>
                                  <a:lnTo>
                                    <a:pt x="356" y="37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69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7" y="347"/>
                                  </a:lnTo>
                                  <a:lnTo>
                                    <a:pt x="37" y="366"/>
                                  </a:lnTo>
                                </a:path>
                              </a:pathLst>
                            </a:custGeom>
                            <a:noFill/>
                            <a:ln w="11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201"/>
                        <wpg:cNvGrpSpPr>
                          <a:grpSpLocks/>
                        </wpg:cNvGrpSpPr>
                        <wpg:grpSpPr bwMode="auto">
                          <a:xfrm>
                            <a:off x="2998" y="6846"/>
                            <a:ext cx="76" cy="72"/>
                            <a:chOff x="2998" y="6846"/>
                            <a:chExt cx="76" cy="72"/>
                          </a:xfrm>
                        </wpg:grpSpPr>
                        <wps:wsp>
                          <wps:cNvPr id="1784" name="Freeform 1202"/>
                          <wps:cNvSpPr>
                            <a:spLocks/>
                          </wps:cNvSpPr>
                          <wps:spPr bwMode="auto">
                            <a:xfrm>
                              <a:off x="2998" y="6846"/>
                              <a:ext cx="76" cy="72"/>
                            </a:xfrm>
                            <a:custGeom>
                              <a:avLst/>
                              <a:gdLst>
                                <a:gd name="T0" fmla="+- 0 3073 2998"/>
                                <a:gd name="T1" fmla="*/ T0 w 76"/>
                                <a:gd name="T2" fmla="+- 0 6918 6846"/>
                                <a:gd name="T3" fmla="*/ 6918 h 72"/>
                                <a:gd name="T4" fmla="+- 0 2998 2998"/>
                                <a:gd name="T5" fmla="*/ T4 w 76"/>
                                <a:gd name="T6" fmla="+- 0 6846 6846"/>
                                <a:gd name="T7" fmla="*/ 684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75" y="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1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199"/>
                        <wpg:cNvGrpSpPr>
                          <a:grpSpLocks/>
                        </wpg:cNvGrpSpPr>
                        <wpg:grpSpPr bwMode="auto">
                          <a:xfrm>
                            <a:off x="2923" y="6736"/>
                            <a:ext cx="56" cy="73"/>
                            <a:chOff x="2923" y="6736"/>
                            <a:chExt cx="56" cy="73"/>
                          </a:xfrm>
                        </wpg:grpSpPr>
                        <wps:wsp>
                          <wps:cNvPr id="1786" name="Freeform 1200"/>
                          <wps:cNvSpPr>
                            <a:spLocks/>
                          </wps:cNvSpPr>
                          <wps:spPr bwMode="auto">
                            <a:xfrm>
                              <a:off x="2923" y="6736"/>
                              <a:ext cx="56" cy="73"/>
                            </a:xfrm>
                            <a:custGeom>
                              <a:avLst/>
                              <a:gdLst>
                                <a:gd name="T0" fmla="+- 0 2980 2923"/>
                                <a:gd name="T1" fmla="*/ T0 w 56"/>
                                <a:gd name="T2" fmla="+- 0 6809 6736"/>
                                <a:gd name="T3" fmla="*/ 6809 h 73"/>
                                <a:gd name="T4" fmla="+- 0 2941 2923"/>
                                <a:gd name="T5" fmla="*/ T4 w 56"/>
                                <a:gd name="T6" fmla="+- 0 6754 6736"/>
                                <a:gd name="T7" fmla="*/ 6754 h 73"/>
                                <a:gd name="T8" fmla="+- 0 2923 2923"/>
                                <a:gd name="T9" fmla="*/ T8 w 56"/>
                                <a:gd name="T10" fmla="+- 0 6736 6736"/>
                                <a:gd name="T11" fmla="*/ 67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7" y="73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197"/>
                        <wpg:cNvGrpSpPr>
                          <a:grpSpLocks/>
                        </wpg:cNvGrpSpPr>
                        <wpg:grpSpPr bwMode="auto">
                          <a:xfrm>
                            <a:off x="2830" y="6627"/>
                            <a:ext cx="74" cy="73"/>
                            <a:chOff x="2830" y="6627"/>
                            <a:chExt cx="74" cy="73"/>
                          </a:xfrm>
                        </wpg:grpSpPr>
                        <wps:wsp>
                          <wps:cNvPr id="1788" name="Freeform 1198"/>
                          <wps:cNvSpPr>
                            <a:spLocks/>
                          </wps:cNvSpPr>
                          <wps:spPr bwMode="auto">
                            <a:xfrm>
                              <a:off x="2830" y="6627"/>
                              <a:ext cx="74" cy="73"/>
                            </a:xfrm>
                            <a:custGeom>
                              <a:avLst/>
                              <a:gdLst>
                                <a:gd name="T0" fmla="+- 0 2904 2830"/>
                                <a:gd name="T1" fmla="*/ T0 w 74"/>
                                <a:gd name="T2" fmla="+- 0 6700 6627"/>
                                <a:gd name="T3" fmla="*/ 6700 h 73"/>
                                <a:gd name="T4" fmla="+- 0 2830 2830"/>
                                <a:gd name="T5" fmla="*/ T4 w 74"/>
                                <a:gd name="T6" fmla="+- 0 6627 6627"/>
                                <a:gd name="T7" fmla="*/ 662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74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195"/>
                        <wpg:cNvGrpSpPr>
                          <a:grpSpLocks/>
                        </wpg:cNvGrpSpPr>
                        <wpg:grpSpPr bwMode="auto">
                          <a:xfrm>
                            <a:off x="2791" y="6518"/>
                            <a:ext cx="56" cy="73"/>
                            <a:chOff x="2791" y="6518"/>
                            <a:chExt cx="56" cy="73"/>
                          </a:xfrm>
                        </wpg:grpSpPr>
                        <wps:wsp>
                          <wps:cNvPr id="1790" name="Freeform 1196"/>
                          <wps:cNvSpPr>
                            <a:spLocks/>
                          </wps:cNvSpPr>
                          <wps:spPr bwMode="auto">
                            <a:xfrm>
                              <a:off x="2791" y="6518"/>
                              <a:ext cx="56" cy="73"/>
                            </a:xfrm>
                            <a:custGeom>
                              <a:avLst/>
                              <a:gdLst>
                                <a:gd name="T0" fmla="+- 0 2811 2791"/>
                                <a:gd name="T1" fmla="*/ T0 w 56"/>
                                <a:gd name="T2" fmla="+- 0 6591 6518"/>
                                <a:gd name="T3" fmla="*/ 6591 h 73"/>
                                <a:gd name="T4" fmla="+- 0 2791 2791"/>
                                <a:gd name="T5" fmla="*/ T4 w 56"/>
                                <a:gd name="T6" fmla="+- 0 6572 6518"/>
                                <a:gd name="T7" fmla="*/ 6572 h 73"/>
                                <a:gd name="T8" fmla="+- 0 2848 2791"/>
                                <a:gd name="T9" fmla="*/ T8 w 56"/>
                                <a:gd name="T10" fmla="+- 0 6518 6518"/>
                                <a:gd name="T11" fmla="*/ 651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0" y="73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193"/>
                        <wpg:cNvGrpSpPr>
                          <a:grpSpLocks/>
                        </wpg:cNvGrpSpPr>
                        <wpg:grpSpPr bwMode="auto">
                          <a:xfrm>
                            <a:off x="2885" y="6426"/>
                            <a:ext cx="76" cy="72"/>
                            <a:chOff x="2885" y="6426"/>
                            <a:chExt cx="76" cy="72"/>
                          </a:xfrm>
                        </wpg:grpSpPr>
                        <wps:wsp>
                          <wps:cNvPr id="1792" name="Freeform 1194"/>
                          <wps:cNvSpPr>
                            <a:spLocks/>
                          </wps:cNvSpPr>
                          <wps:spPr bwMode="auto">
                            <a:xfrm>
                              <a:off x="2885" y="6426"/>
                              <a:ext cx="76" cy="7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76"/>
                                <a:gd name="T2" fmla="+- 0 6498 6426"/>
                                <a:gd name="T3" fmla="*/ 6498 h 72"/>
                                <a:gd name="T4" fmla="+- 0 2961 2885"/>
                                <a:gd name="T5" fmla="*/ T4 w 76"/>
                                <a:gd name="T6" fmla="+- 0 6426 6426"/>
                                <a:gd name="T7" fmla="*/ 642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0" y="72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1741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191"/>
                        <wpg:cNvGrpSpPr>
                          <a:grpSpLocks/>
                        </wpg:cNvGrpSpPr>
                        <wpg:grpSpPr bwMode="auto">
                          <a:xfrm>
                            <a:off x="2998" y="6353"/>
                            <a:ext cx="76" cy="54"/>
                            <a:chOff x="2998" y="6353"/>
                            <a:chExt cx="76" cy="54"/>
                          </a:xfrm>
                        </wpg:grpSpPr>
                        <wps:wsp>
                          <wps:cNvPr id="1794" name="Freeform 1192"/>
                          <wps:cNvSpPr>
                            <a:spLocks/>
                          </wps:cNvSpPr>
                          <wps:spPr bwMode="auto">
                            <a:xfrm>
                              <a:off x="2998" y="6353"/>
                              <a:ext cx="76" cy="54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76"/>
                                <a:gd name="T2" fmla="+- 0 6407 6353"/>
                                <a:gd name="T3" fmla="*/ 6407 h 54"/>
                                <a:gd name="T4" fmla="+- 0 3054 2998"/>
                                <a:gd name="T5" fmla="*/ T4 w 76"/>
                                <a:gd name="T6" fmla="+- 0 6353 6353"/>
                                <a:gd name="T7" fmla="*/ 6353 h 54"/>
                                <a:gd name="T8" fmla="+- 0 3073 2998"/>
                                <a:gd name="T9" fmla="*/ T8 w 76"/>
                                <a:gd name="T10" fmla="+- 0 6353 6353"/>
                                <a:gd name="T11" fmla="*/ 635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6" h="54">
                                  <a:moveTo>
                                    <a:pt x="0" y="54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11699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189"/>
                        <wpg:cNvGrpSpPr>
                          <a:grpSpLocks/>
                        </wpg:cNvGrpSpPr>
                        <wpg:grpSpPr bwMode="auto">
                          <a:xfrm>
                            <a:off x="3091" y="6335"/>
                            <a:ext cx="56" cy="18"/>
                            <a:chOff x="3091" y="6335"/>
                            <a:chExt cx="56" cy="18"/>
                          </a:xfrm>
                        </wpg:grpSpPr>
                        <wps:wsp>
                          <wps:cNvPr id="1796" name="Freeform 1190"/>
                          <wps:cNvSpPr>
                            <a:spLocks/>
                          </wps:cNvSpPr>
                          <wps:spPr bwMode="auto">
                            <a:xfrm>
                              <a:off x="3091" y="6335"/>
                              <a:ext cx="56" cy="18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6"/>
                                <a:gd name="T2" fmla="+- 0 6335 6335"/>
                                <a:gd name="T3" fmla="*/ 6335 h 18"/>
                                <a:gd name="T4" fmla="+- 0 3111 3091"/>
                                <a:gd name="T5" fmla="*/ T4 w 56"/>
                                <a:gd name="T6" fmla="+- 0 6335 6335"/>
                                <a:gd name="T7" fmla="*/ 6335 h 18"/>
                                <a:gd name="T8" fmla="+- 0 3130 3091"/>
                                <a:gd name="T9" fmla="*/ T8 w 56"/>
                                <a:gd name="T10" fmla="+- 0 6335 6335"/>
                                <a:gd name="T11" fmla="*/ 6335 h 18"/>
                                <a:gd name="T12" fmla="+- 0 3130 3091"/>
                                <a:gd name="T13" fmla="*/ T12 w 56"/>
                                <a:gd name="T14" fmla="+- 0 6353 6335"/>
                                <a:gd name="T15" fmla="*/ 6353 h 18"/>
                                <a:gd name="T16" fmla="+- 0 3148 3091"/>
                                <a:gd name="T17" fmla="*/ T16 w 56"/>
                                <a:gd name="T18" fmla="+- 0 6353 6335"/>
                                <a:gd name="T19" fmla="*/ 635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8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7" y="18"/>
                                  </a:lnTo>
                                </a:path>
                              </a:pathLst>
                            </a:custGeom>
                            <a:noFill/>
                            <a:ln w="1162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187"/>
                        <wpg:cNvGrpSpPr>
                          <a:grpSpLocks/>
                        </wpg:cNvGrpSpPr>
                        <wpg:grpSpPr bwMode="auto">
                          <a:xfrm>
                            <a:off x="3167" y="6371"/>
                            <a:ext cx="56" cy="73"/>
                            <a:chOff x="3167" y="6371"/>
                            <a:chExt cx="56" cy="73"/>
                          </a:xfrm>
                        </wpg:grpSpPr>
                        <wps:wsp>
                          <wps:cNvPr id="1798" name="Freeform 1188"/>
                          <wps:cNvSpPr>
                            <a:spLocks/>
                          </wps:cNvSpPr>
                          <wps:spPr bwMode="auto">
                            <a:xfrm>
                              <a:off x="3167" y="6371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56"/>
                                <a:gd name="T2" fmla="+- 0 6371 6371"/>
                                <a:gd name="T3" fmla="*/ 6371 h 73"/>
                                <a:gd name="T4" fmla="+- 0 3223 3167"/>
                                <a:gd name="T5" fmla="*/ T4 w 56"/>
                                <a:gd name="T6" fmla="+- 0 6444 6371"/>
                                <a:gd name="T7" fmla="*/ 644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6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185"/>
                        <wpg:cNvGrpSpPr>
                          <a:grpSpLocks/>
                        </wpg:cNvGrpSpPr>
                        <wpg:grpSpPr bwMode="auto">
                          <a:xfrm>
                            <a:off x="3261" y="6480"/>
                            <a:ext cx="56" cy="73"/>
                            <a:chOff x="3261" y="6480"/>
                            <a:chExt cx="56" cy="73"/>
                          </a:xfrm>
                        </wpg:grpSpPr>
                        <wps:wsp>
                          <wps:cNvPr id="1800" name="Freeform 1186"/>
                          <wps:cNvSpPr>
                            <a:spLocks/>
                          </wps:cNvSpPr>
                          <wps:spPr bwMode="auto">
                            <a:xfrm>
                              <a:off x="3261" y="6480"/>
                              <a:ext cx="56" cy="73"/>
                            </a:xfrm>
                            <a:custGeom>
                              <a:avLst/>
                              <a:gdLst>
                                <a:gd name="T0" fmla="+- 0 3261 3261"/>
                                <a:gd name="T1" fmla="*/ T0 w 56"/>
                                <a:gd name="T2" fmla="+- 0 6480 6480"/>
                                <a:gd name="T3" fmla="*/ 6480 h 73"/>
                                <a:gd name="T4" fmla="+- 0 3317 3261"/>
                                <a:gd name="T5" fmla="*/ T4 w 56"/>
                                <a:gd name="T6" fmla="+- 0 6554 6480"/>
                                <a:gd name="T7" fmla="*/ 655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6" y="74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183"/>
                        <wpg:cNvGrpSpPr>
                          <a:grpSpLocks/>
                        </wpg:cNvGrpSpPr>
                        <wpg:grpSpPr bwMode="auto">
                          <a:xfrm>
                            <a:off x="3354" y="6591"/>
                            <a:ext cx="56" cy="72"/>
                            <a:chOff x="3354" y="6591"/>
                            <a:chExt cx="56" cy="72"/>
                          </a:xfrm>
                        </wpg:grpSpPr>
                        <wps:wsp>
                          <wps:cNvPr id="1802" name="Freeform 1184"/>
                          <wps:cNvSpPr>
                            <a:spLocks/>
                          </wps:cNvSpPr>
                          <wps:spPr bwMode="auto">
                            <a:xfrm>
                              <a:off x="3354" y="6591"/>
                              <a:ext cx="56" cy="72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56"/>
                                <a:gd name="T2" fmla="+- 0 6591 6591"/>
                                <a:gd name="T3" fmla="*/ 6591 h 72"/>
                                <a:gd name="T4" fmla="+- 0 3411 3354"/>
                                <a:gd name="T5" fmla="*/ T4 w 56"/>
                                <a:gd name="T6" fmla="+- 0 6663 6591"/>
                                <a:gd name="T7" fmla="*/ 666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2">
                                  <a:moveTo>
                                    <a:pt x="0" y="0"/>
                                  </a:moveTo>
                                  <a:lnTo>
                                    <a:pt x="57" y="72"/>
                                  </a:lnTo>
                                </a:path>
                              </a:pathLst>
                            </a:custGeom>
                            <a:noFill/>
                            <a:ln w="11786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181"/>
                        <wpg:cNvGrpSpPr>
                          <a:grpSpLocks/>
                        </wpg:cNvGrpSpPr>
                        <wpg:grpSpPr bwMode="auto">
                          <a:xfrm>
                            <a:off x="3429" y="6700"/>
                            <a:ext cx="76" cy="73"/>
                            <a:chOff x="3429" y="6700"/>
                            <a:chExt cx="76" cy="73"/>
                          </a:xfrm>
                        </wpg:grpSpPr>
                        <wps:wsp>
                          <wps:cNvPr id="1804" name="Freeform 1182"/>
                          <wps:cNvSpPr>
                            <a:spLocks/>
                          </wps:cNvSpPr>
                          <wps:spPr bwMode="auto">
                            <a:xfrm>
                              <a:off x="3429" y="6700"/>
                              <a:ext cx="76" cy="73"/>
                            </a:xfrm>
                            <a:custGeom>
                              <a:avLst/>
                              <a:gdLst>
                                <a:gd name="T0" fmla="+- 0 3429 3429"/>
                                <a:gd name="T1" fmla="*/ T0 w 76"/>
                                <a:gd name="T2" fmla="+- 0 6700 6700"/>
                                <a:gd name="T3" fmla="*/ 6700 h 73"/>
                                <a:gd name="T4" fmla="+- 0 3504 3429"/>
                                <a:gd name="T5" fmla="*/ T4 w 76"/>
                                <a:gd name="T6" fmla="+- 0 6773 6700"/>
                                <a:gd name="T7" fmla="*/ 677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0" y="0"/>
                                  </a:moveTo>
                                  <a:lnTo>
                                    <a:pt x="75" y="73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179"/>
                        <wpg:cNvGrpSpPr>
                          <a:grpSpLocks/>
                        </wpg:cNvGrpSpPr>
                        <wpg:grpSpPr bwMode="auto">
                          <a:xfrm>
                            <a:off x="3485" y="6809"/>
                            <a:ext cx="56" cy="73"/>
                            <a:chOff x="3485" y="6809"/>
                            <a:chExt cx="56" cy="73"/>
                          </a:xfrm>
                        </wpg:grpSpPr>
                        <wps:wsp>
                          <wps:cNvPr id="1806" name="Freeform 1180"/>
                          <wps:cNvSpPr>
                            <a:spLocks/>
                          </wps:cNvSpPr>
                          <wps:spPr bwMode="auto">
                            <a:xfrm>
                              <a:off x="3485" y="6809"/>
                              <a:ext cx="56" cy="73"/>
                            </a:xfrm>
                            <a:custGeom>
                              <a:avLst/>
                              <a:gdLst>
                                <a:gd name="T0" fmla="+- 0 3523 3485"/>
                                <a:gd name="T1" fmla="*/ T0 w 56"/>
                                <a:gd name="T2" fmla="+- 0 6809 6809"/>
                                <a:gd name="T3" fmla="*/ 6809 h 73"/>
                                <a:gd name="T4" fmla="+- 0 3541 3485"/>
                                <a:gd name="T5" fmla="*/ T4 w 56"/>
                                <a:gd name="T6" fmla="+- 0 6827 6809"/>
                                <a:gd name="T7" fmla="*/ 6827 h 73"/>
                                <a:gd name="T8" fmla="+- 0 3504 3485"/>
                                <a:gd name="T9" fmla="*/ T8 w 56"/>
                                <a:gd name="T10" fmla="+- 0 6864 6809"/>
                                <a:gd name="T11" fmla="*/ 6864 h 73"/>
                                <a:gd name="T12" fmla="+- 0 3485 3485"/>
                                <a:gd name="T13" fmla="*/ T12 w 56"/>
                                <a:gd name="T14" fmla="+- 0 6882 6809"/>
                                <a:gd name="T15" fmla="*/ 688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38" y="0"/>
                                  </a:moveTo>
                                  <a:lnTo>
                                    <a:pt x="56" y="18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177"/>
                        <wpg:cNvGrpSpPr>
                          <a:grpSpLocks/>
                        </wpg:cNvGrpSpPr>
                        <wpg:grpSpPr bwMode="auto">
                          <a:xfrm>
                            <a:off x="3373" y="6900"/>
                            <a:ext cx="74" cy="55"/>
                            <a:chOff x="3373" y="6900"/>
                            <a:chExt cx="74" cy="55"/>
                          </a:xfrm>
                        </wpg:grpSpPr>
                        <wps:wsp>
                          <wps:cNvPr id="1808" name="Freeform 1178"/>
                          <wps:cNvSpPr>
                            <a:spLocks/>
                          </wps:cNvSpPr>
                          <wps:spPr bwMode="auto">
                            <a:xfrm>
                              <a:off x="3373" y="6900"/>
                              <a:ext cx="74" cy="55"/>
                            </a:xfrm>
                            <a:custGeom>
                              <a:avLst/>
                              <a:gdLst>
                                <a:gd name="T0" fmla="+- 0 3448 3373"/>
                                <a:gd name="T1" fmla="*/ T0 w 74"/>
                                <a:gd name="T2" fmla="+- 0 6900 6900"/>
                                <a:gd name="T3" fmla="*/ 6900 h 55"/>
                                <a:gd name="T4" fmla="+- 0 3373 3373"/>
                                <a:gd name="T5" fmla="*/ T4 w 74"/>
                                <a:gd name="T6" fmla="+- 0 6956 6900"/>
                                <a:gd name="T7" fmla="*/ 695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55">
                                  <a:moveTo>
                                    <a:pt x="75" y="0"/>
                                  </a:move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11704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175"/>
                        <wpg:cNvGrpSpPr>
                          <a:grpSpLocks/>
                        </wpg:cNvGrpSpPr>
                        <wpg:grpSpPr bwMode="auto">
                          <a:xfrm>
                            <a:off x="3261" y="6992"/>
                            <a:ext cx="74" cy="37"/>
                            <a:chOff x="3261" y="6992"/>
                            <a:chExt cx="74" cy="37"/>
                          </a:xfrm>
                        </wpg:grpSpPr>
                        <wps:wsp>
                          <wps:cNvPr id="1810" name="Freeform 1176"/>
                          <wps:cNvSpPr>
                            <a:spLocks/>
                          </wps:cNvSpPr>
                          <wps:spPr bwMode="auto">
                            <a:xfrm>
                              <a:off x="3261" y="6992"/>
                              <a:ext cx="74" cy="37"/>
                            </a:xfrm>
                            <a:custGeom>
                              <a:avLst/>
                              <a:gdLst>
                                <a:gd name="T0" fmla="+- 0 3335 3261"/>
                                <a:gd name="T1" fmla="*/ T0 w 74"/>
                                <a:gd name="T2" fmla="+- 0 6992 6992"/>
                                <a:gd name="T3" fmla="*/ 6992 h 37"/>
                                <a:gd name="T4" fmla="+- 0 3317 3261"/>
                                <a:gd name="T5" fmla="*/ T4 w 74"/>
                                <a:gd name="T6" fmla="+- 0 6992 6992"/>
                                <a:gd name="T7" fmla="*/ 6992 h 37"/>
                                <a:gd name="T8" fmla="+- 0 3261 3261"/>
                                <a:gd name="T9" fmla="*/ T8 w 74"/>
                                <a:gd name="T10" fmla="+- 0 7029 6992"/>
                                <a:gd name="T11" fmla="*/ 702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37">
                                  <a:moveTo>
                                    <a:pt x="74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11656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173"/>
                        <wpg:cNvGrpSpPr>
                          <a:grpSpLocks/>
                        </wpg:cNvGrpSpPr>
                        <wpg:grpSpPr bwMode="auto">
                          <a:xfrm>
                            <a:off x="3167" y="7029"/>
                            <a:ext cx="56" cy="54"/>
                            <a:chOff x="3167" y="7029"/>
                            <a:chExt cx="56" cy="54"/>
                          </a:xfrm>
                        </wpg:grpSpPr>
                        <wps:wsp>
                          <wps:cNvPr id="1812" name="Freeform 1174"/>
                          <wps:cNvSpPr>
                            <a:spLocks/>
                          </wps:cNvSpPr>
                          <wps:spPr bwMode="auto">
                            <a:xfrm>
                              <a:off x="3167" y="7029"/>
                              <a:ext cx="56" cy="54"/>
                            </a:xfrm>
                            <a:custGeom>
                              <a:avLst/>
                              <a:gdLst>
                                <a:gd name="T0" fmla="+- 0 3223 3167"/>
                                <a:gd name="T1" fmla="*/ T0 w 56"/>
                                <a:gd name="T2" fmla="+- 0 7065 7029"/>
                                <a:gd name="T3" fmla="*/ 7065 h 54"/>
                                <a:gd name="T4" fmla="+- 0 3204 3167"/>
                                <a:gd name="T5" fmla="*/ T4 w 56"/>
                                <a:gd name="T6" fmla="+- 0 7083 7029"/>
                                <a:gd name="T7" fmla="*/ 7083 h 54"/>
                                <a:gd name="T8" fmla="+- 0 3167 3167"/>
                                <a:gd name="T9" fmla="*/ T8 w 56"/>
                                <a:gd name="T10" fmla="+- 0 7029 7029"/>
                                <a:gd name="T11" fmla="*/ 702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4">
                                  <a:moveTo>
                                    <a:pt x="56" y="36"/>
                                  </a:moveTo>
                                  <a:lnTo>
                                    <a:pt x="37" y="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171"/>
                        <wpg:cNvGrpSpPr>
                          <a:grpSpLocks/>
                        </wpg:cNvGrpSpPr>
                        <wpg:grpSpPr bwMode="auto">
                          <a:xfrm>
                            <a:off x="3073" y="6918"/>
                            <a:ext cx="56" cy="73"/>
                            <a:chOff x="3073" y="6918"/>
                            <a:chExt cx="56" cy="73"/>
                          </a:xfrm>
                        </wpg:grpSpPr>
                        <wps:wsp>
                          <wps:cNvPr id="1814" name="Freeform 1172"/>
                          <wps:cNvSpPr>
                            <a:spLocks/>
                          </wps:cNvSpPr>
                          <wps:spPr bwMode="auto">
                            <a:xfrm>
                              <a:off x="3073" y="6918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30 3073"/>
                                <a:gd name="T1" fmla="*/ T0 w 56"/>
                                <a:gd name="T2" fmla="+- 0 6992 6918"/>
                                <a:gd name="T3" fmla="*/ 6992 h 73"/>
                                <a:gd name="T4" fmla="+- 0 3073 3073"/>
                                <a:gd name="T5" fmla="*/ T4 w 56"/>
                                <a:gd name="T6" fmla="+- 0 6918 6918"/>
                                <a:gd name="T7" fmla="*/ 691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7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169"/>
                        <wpg:cNvGrpSpPr>
                          <a:grpSpLocks/>
                        </wpg:cNvGrpSpPr>
                        <wpg:grpSpPr bwMode="auto">
                          <a:xfrm>
                            <a:off x="3148" y="6189"/>
                            <a:ext cx="19" cy="18"/>
                            <a:chOff x="3148" y="6189"/>
                            <a:chExt cx="19" cy="18"/>
                          </a:xfrm>
                        </wpg:grpSpPr>
                        <wps:wsp>
                          <wps:cNvPr id="1816" name="Freeform 1170"/>
                          <wps:cNvSpPr>
                            <a:spLocks/>
                          </wps:cNvSpPr>
                          <wps:spPr bwMode="auto">
                            <a:xfrm>
                              <a:off x="3148" y="6189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19"/>
                                <a:gd name="T2" fmla="+- 0 6207 6189"/>
                                <a:gd name="T3" fmla="*/ 6207 h 18"/>
                                <a:gd name="T4" fmla="+- 0 3167 3148"/>
                                <a:gd name="T5" fmla="*/ T4 w 19"/>
                                <a:gd name="T6" fmla="+- 0 6189 6189"/>
                                <a:gd name="T7" fmla="*/ 618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167"/>
                        <wpg:cNvGrpSpPr>
                          <a:grpSpLocks/>
                        </wpg:cNvGrpSpPr>
                        <wpg:grpSpPr bwMode="auto">
                          <a:xfrm>
                            <a:off x="8134" y="6727"/>
                            <a:ext cx="19" cy="18"/>
                            <a:chOff x="8134" y="6727"/>
                            <a:chExt cx="19" cy="18"/>
                          </a:xfrm>
                        </wpg:grpSpPr>
                        <wps:wsp>
                          <wps:cNvPr id="1818" name="Freeform 1168"/>
                          <wps:cNvSpPr>
                            <a:spLocks/>
                          </wps:cNvSpPr>
                          <wps:spPr bwMode="auto">
                            <a:xfrm>
                              <a:off x="8134" y="6727"/>
                              <a:ext cx="19" cy="18"/>
                            </a:xfrm>
                            <a:custGeom>
                              <a:avLst/>
                              <a:gdLst>
                                <a:gd name="T0" fmla="+- 0 8134 8134"/>
                                <a:gd name="T1" fmla="*/ T0 w 19"/>
                                <a:gd name="T2" fmla="+- 0 6727 6727"/>
                                <a:gd name="T3" fmla="*/ 6727 h 18"/>
                                <a:gd name="T4" fmla="+- 0 8153 8134"/>
                                <a:gd name="T5" fmla="*/ T4 w 19"/>
                                <a:gd name="T6" fmla="+- 0 6727 6727"/>
                                <a:gd name="T7" fmla="*/ 6727 h 18"/>
                                <a:gd name="T8" fmla="+- 0 8153 8134"/>
                                <a:gd name="T9" fmla="*/ T8 w 19"/>
                                <a:gd name="T10" fmla="+- 0 6745 6727"/>
                                <a:gd name="T11" fmla="*/ 6745 h 18"/>
                                <a:gd name="T12" fmla="+- 0 8134 8134"/>
                                <a:gd name="T13" fmla="*/ T12 w 19"/>
                                <a:gd name="T14" fmla="+- 0 6745 6727"/>
                                <a:gd name="T15" fmla="*/ 6745 h 18"/>
                                <a:gd name="T16" fmla="+- 0 8134 8134"/>
                                <a:gd name="T17" fmla="*/ T16 w 19"/>
                                <a:gd name="T18" fmla="+- 0 6727 6727"/>
                                <a:gd name="T19" fmla="*/ 672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165"/>
                        <wpg:cNvGrpSpPr>
                          <a:grpSpLocks/>
                        </wpg:cNvGrpSpPr>
                        <wpg:grpSpPr bwMode="auto">
                          <a:xfrm>
                            <a:off x="2661" y="5622"/>
                            <a:ext cx="19" cy="18"/>
                            <a:chOff x="2661" y="5622"/>
                            <a:chExt cx="19" cy="18"/>
                          </a:xfrm>
                        </wpg:grpSpPr>
                        <wps:wsp>
                          <wps:cNvPr id="1820" name="Freeform 1166"/>
                          <wps:cNvSpPr>
                            <a:spLocks/>
                          </wps:cNvSpPr>
                          <wps:spPr bwMode="auto">
                            <a:xfrm>
                              <a:off x="2661" y="5622"/>
                              <a:ext cx="19" cy="18"/>
                            </a:xfrm>
                            <a:custGeom>
                              <a:avLst/>
                              <a:gdLst>
                                <a:gd name="T0" fmla="+- 0 2680 2661"/>
                                <a:gd name="T1" fmla="*/ T0 w 19"/>
                                <a:gd name="T2" fmla="+- 0 5622 5622"/>
                                <a:gd name="T3" fmla="*/ 5622 h 18"/>
                                <a:gd name="T4" fmla="+- 0 2661 2661"/>
                                <a:gd name="T5" fmla="*/ T4 w 19"/>
                                <a:gd name="T6" fmla="+- 0 5640 5622"/>
                                <a:gd name="T7" fmla="*/ 564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163"/>
                        <wpg:cNvGrpSpPr>
                          <a:grpSpLocks/>
                        </wpg:cNvGrpSpPr>
                        <wpg:grpSpPr bwMode="auto">
                          <a:xfrm>
                            <a:off x="1742" y="6316"/>
                            <a:ext cx="18" cy="19"/>
                            <a:chOff x="1742" y="6316"/>
                            <a:chExt cx="18" cy="19"/>
                          </a:xfrm>
                        </wpg:grpSpPr>
                        <wps:wsp>
                          <wps:cNvPr id="1822" name="Freeform 1164"/>
                          <wps:cNvSpPr>
                            <a:spLocks/>
                          </wps:cNvSpPr>
                          <wps:spPr bwMode="auto">
                            <a:xfrm>
                              <a:off x="1742" y="6316"/>
                              <a:ext cx="18" cy="19"/>
                            </a:xfrm>
                            <a:custGeom>
                              <a:avLst/>
                              <a:gdLst>
                                <a:gd name="T0" fmla="+- 0 1760 1742"/>
                                <a:gd name="T1" fmla="*/ T0 w 18"/>
                                <a:gd name="T2" fmla="+- 0 6316 6316"/>
                                <a:gd name="T3" fmla="*/ 6316 h 19"/>
                                <a:gd name="T4" fmla="+- 0 1742 1742"/>
                                <a:gd name="T5" fmla="*/ T4 w 18"/>
                                <a:gd name="T6" fmla="+- 0 6335 6316"/>
                                <a:gd name="T7" fmla="*/ 633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161"/>
                        <wpg:cNvGrpSpPr>
                          <a:grpSpLocks/>
                        </wpg:cNvGrpSpPr>
                        <wpg:grpSpPr bwMode="auto">
                          <a:xfrm>
                            <a:off x="1554" y="1587"/>
                            <a:ext cx="19" cy="19"/>
                            <a:chOff x="1554" y="1587"/>
                            <a:chExt cx="19" cy="19"/>
                          </a:xfrm>
                        </wpg:grpSpPr>
                        <wps:wsp>
                          <wps:cNvPr id="1824" name="Freeform 1162"/>
                          <wps:cNvSpPr>
                            <a:spLocks/>
                          </wps:cNvSpPr>
                          <wps:spPr bwMode="auto">
                            <a:xfrm>
                              <a:off x="1554" y="1587"/>
                              <a:ext cx="19" cy="19"/>
                            </a:xfrm>
                            <a:custGeom>
                              <a:avLst/>
                              <a:gdLst>
                                <a:gd name="T0" fmla="+- 0 1573 1554"/>
                                <a:gd name="T1" fmla="*/ T0 w 19"/>
                                <a:gd name="T2" fmla="+- 0 1587 1587"/>
                                <a:gd name="T3" fmla="*/ 1587 h 19"/>
                                <a:gd name="T4" fmla="+- 0 1554 1554"/>
                                <a:gd name="T5" fmla="*/ T4 w 19"/>
                                <a:gd name="T6" fmla="+- 0 1606 1587"/>
                                <a:gd name="T7" fmla="*/ 1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159"/>
                        <wpg:cNvGrpSpPr>
                          <a:grpSpLocks/>
                        </wpg:cNvGrpSpPr>
                        <wpg:grpSpPr bwMode="auto">
                          <a:xfrm>
                            <a:off x="2267" y="1040"/>
                            <a:ext cx="19" cy="18"/>
                            <a:chOff x="2267" y="1040"/>
                            <a:chExt cx="19" cy="18"/>
                          </a:xfrm>
                        </wpg:grpSpPr>
                        <wps:wsp>
                          <wps:cNvPr id="1826" name="Freeform 1160"/>
                          <wps:cNvSpPr>
                            <a:spLocks/>
                          </wps:cNvSpPr>
                          <wps:spPr bwMode="auto">
                            <a:xfrm>
                              <a:off x="2267" y="1040"/>
                              <a:ext cx="19" cy="18"/>
                            </a:xfrm>
                            <a:custGeom>
                              <a:avLst/>
                              <a:gdLst>
                                <a:gd name="T0" fmla="+- 0 2286 2267"/>
                                <a:gd name="T1" fmla="*/ T0 w 19"/>
                                <a:gd name="T2" fmla="+- 0 1040 1040"/>
                                <a:gd name="T3" fmla="*/ 1040 h 18"/>
                                <a:gd name="T4" fmla="+- 0 2267 2267"/>
                                <a:gd name="T5" fmla="*/ T4 w 19"/>
                                <a:gd name="T6" fmla="+- 0 1058 1040"/>
                                <a:gd name="T7" fmla="*/ 105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157"/>
                        <wpg:cNvGrpSpPr>
                          <a:grpSpLocks/>
                        </wpg:cNvGrpSpPr>
                        <wpg:grpSpPr bwMode="auto">
                          <a:xfrm>
                            <a:off x="1817" y="1386"/>
                            <a:ext cx="19" cy="18"/>
                            <a:chOff x="1817" y="1386"/>
                            <a:chExt cx="19" cy="18"/>
                          </a:xfrm>
                        </wpg:grpSpPr>
                        <wps:wsp>
                          <wps:cNvPr id="1828" name="Freeform 1158"/>
                          <wps:cNvSpPr>
                            <a:spLocks/>
                          </wps:cNvSpPr>
                          <wps:spPr bwMode="auto">
                            <a:xfrm>
                              <a:off x="1817" y="1386"/>
                              <a:ext cx="19" cy="18"/>
                            </a:xfrm>
                            <a:custGeom>
                              <a:avLst/>
                              <a:gdLst>
                                <a:gd name="T0" fmla="+- 0 1836 1817"/>
                                <a:gd name="T1" fmla="*/ T0 w 19"/>
                                <a:gd name="T2" fmla="+- 0 1386 1386"/>
                                <a:gd name="T3" fmla="*/ 1386 h 18"/>
                                <a:gd name="T4" fmla="+- 0 1817 1817"/>
                                <a:gd name="T5" fmla="*/ T4 w 19"/>
                                <a:gd name="T6" fmla="+- 0 1404 1386"/>
                                <a:gd name="T7" fmla="*/ 140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155"/>
                        <wpg:cNvGrpSpPr>
                          <a:grpSpLocks/>
                        </wpg:cNvGrpSpPr>
                        <wpg:grpSpPr bwMode="auto">
                          <a:xfrm>
                            <a:off x="1798" y="8927"/>
                            <a:ext cx="19" cy="18"/>
                            <a:chOff x="1798" y="8927"/>
                            <a:chExt cx="19" cy="18"/>
                          </a:xfrm>
                        </wpg:grpSpPr>
                        <wps:wsp>
                          <wps:cNvPr id="1830" name="Freeform 1156"/>
                          <wps:cNvSpPr>
                            <a:spLocks/>
                          </wps:cNvSpPr>
                          <wps:spPr bwMode="auto">
                            <a:xfrm>
                              <a:off x="1798" y="8927"/>
                              <a:ext cx="19" cy="18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19"/>
                                <a:gd name="T2" fmla="+- 0 8927 8927"/>
                                <a:gd name="T3" fmla="*/ 8927 h 18"/>
                                <a:gd name="T4" fmla="+- 0 1817 1798"/>
                                <a:gd name="T5" fmla="*/ T4 w 19"/>
                                <a:gd name="T6" fmla="+- 0 8945 8927"/>
                                <a:gd name="T7" fmla="*/ 894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153"/>
                        <wpg:cNvGrpSpPr>
                          <a:grpSpLocks/>
                        </wpg:cNvGrpSpPr>
                        <wpg:grpSpPr bwMode="auto">
                          <a:xfrm>
                            <a:off x="2867" y="1587"/>
                            <a:ext cx="18" cy="19"/>
                            <a:chOff x="2867" y="1587"/>
                            <a:chExt cx="18" cy="19"/>
                          </a:xfrm>
                        </wpg:grpSpPr>
                        <wps:wsp>
                          <wps:cNvPr id="1832" name="Freeform 1154"/>
                          <wps:cNvSpPr>
                            <a:spLocks/>
                          </wps:cNvSpPr>
                          <wps:spPr bwMode="auto">
                            <a:xfrm>
                              <a:off x="2867" y="1587"/>
                              <a:ext cx="18" cy="19"/>
                            </a:xfrm>
                            <a:custGeom>
                              <a:avLst/>
                              <a:gdLst>
                                <a:gd name="T0" fmla="+- 0 2885 2867"/>
                                <a:gd name="T1" fmla="*/ T0 w 18"/>
                                <a:gd name="T2" fmla="+- 0 1587 1587"/>
                                <a:gd name="T3" fmla="*/ 1587 h 19"/>
                                <a:gd name="T4" fmla="+- 0 2867 2867"/>
                                <a:gd name="T5" fmla="*/ T4 w 18"/>
                                <a:gd name="T6" fmla="+- 0 1606 1587"/>
                                <a:gd name="T7" fmla="*/ 1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151"/>
                        <wpg:cNvGrpSpPr>
                          <a:grpSpLocks/>
                        </wpg:cNvGrpSpPr>
                        <wpg:grpSpPr bwMode="auto">
                          <a:xfrm>
                            <a:off x="2060" y="2208"/>
                            <a:ext cx="19" cy="18"/>
                            <a:chOff x="2060" y="2208"/>
                            <a:chExt cx="19" cy="18"/>
                          </a:xfrm>
                        </wpg:grpSpPr>
                        <wps:wsp>
                          <wps:cNvPr id="1834" name="Freeform 1152"/>
                          <wps:cNvSpPr>
                            <a:spLocks/>
                          </wps:cNvSpPr>
                          <wps:spPr bwMode="auto">
                            <a:xfrm>
                              <a:off x="2060" y="2208"/>
                              <a:ext cx="19" cy="18"/>
                            </a:xfrm>
                            <a:custGeom>
                              <a:avLst/>
                              <a:gdLst>
                                <a:gd name="T0" fmla="+- 0 2080 2060"/>
                                <a:gd name="T1" fmla="*/ T0 w 19"/>
                                <a:gd name="T2" fmla="+- 0 2208 2208"/>
                                <a:gd name="T3" fmla="*/ 2208 h 18"/>
                                <a:gd name="T4" fmla="+- 0 2060 2060"/>
                                <a:gd name="T5" fmla="*/ T4 w 19"/>
                                <a:gd name="T6" fmla="+- 0 2226 2208"/>
                                <a:gd name="T7" fmla="*/ 22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2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149"/>
                        <wpg:cNvGrpSpPr>
                          <a:grpSpLocks/>
                        </wpg:cNvGrpSpPr>
                        <wpg:grpSpPr bwMode="auto">
                          <a:xfrm>
                            <a:off x="10497" y="7247"/>
                            <a:ext cx="18" cy="2"/>
                            <a:chOff x="10497" y="7247"/>
                            <a:chExt cx="18" cy="2"/>
                          </a:xfrm>
                        </wpg:grpSpPr>
                        <wps:wsp>
                          <wps:cNvPr id="1836" name="Freeform 1150"/>
                          <wps:cNvSpPr>
                            <a:spLocks/>
                          </wps:cNvSpPr>
                          <wps:spPr bwMode="auto">
                            <a:xfrm>
                              <a:off x="10497" y="7247"/>
                              <a:ext cx="18" cy="2"/>
                            </a:xfrm>
                            <a:custGeom>
                              <a:avLst/>
                              <a:gdLst>
                                <a:gd name="T0" fmla="+- 0 10497 10497"/>
                                <a:gd name="T1" fmla="*/ T0 w 18"/>
                                <a:gd name="T2" fmla="+- 0 10515 10497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147"/>
                        <wpg:cNvGrpSpPr>
                          <a:grpSpLocks/>
                        </wpg:cNvGrpSpPr>
                        <wpg:grpSpPr bwMode="auto">
                          <a:xfrm>
                            <a:off x="1498" y="7411"/>
                            <a:ext cx="19" cy="18"/>
                            <a:chOff x="1498" y="7411"/>
                            <a:chExt cx="19" cy="18"/>
                          </a:xfrm>
                        </wpg:grpSpPr>
                        <wps:wsp>
                          <wps:cNvPr id="1838" name="Freeform 1148"/>
                          <wps:cNvSpPr>
                            <a:spLocks/>
                          </wps:cNvSpPr>
                          <wps:spPr bwMode="auto">
                            <a:xfrm>
                              <a:off x="1498" y="7411"/>
                              <a:ext cx="19" cy="18"/>
                            </a:xfrm>
                            <a:custGeom>
                              <a:avLst/>
                              <a:gdLst>
                                <a:gd name="T0" fmla="+- 0 1517 1498"/>
                                <a:gd name="T1" fmla="*/ T0 w 19"/>
                                <a:gd name="T2" fmla="+- 0 7411 7411"/>
                                <a:gd name="T3" fmla="*/ 7411 h 18"/>
                                <a:gd name="T4" fmla="+- 0 1498 1498"/>
                                <a:gd name="T5" fmla="*/ T4 w 19"/>
                                <a:gd name="T6" fmla="+- 0 7429 7411"/>
                                <a:gd name="T7" fmla="*/ 74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145"/>
                        <wpg:cNvGrpSpPr>
                          <a:grpSpLocks/>
                        </wpg:cNvGrpSpPr>
                        <wpg:grpSpPr bwMode="auto">
                          <a:xfrm>
                            <a:off x="3130" y="6207"/>
                            <a:ext cx="18" cy="18"/>
                            <a:chOff x="3130" y="6207"/>
                            <a:chExt cx="18" cy="18"/>
                          </a:xfrm>
                        </wpg:grpSpPr>
                        <wps:wsp>
                          <wps:cNvPr id="1840" name="Freeform 1146"/>
                          <wps:cNvSpPr>
                            <a:spLocks/>
                          </wps:cNvSpPr>
                          <wps:spPr bwMode="auto">
                            <a:xfrm>
                              <a:off x="3130" y="6207"/>
                              <a:ext cx="18" cy="18"/>
                            </a:xfrm>
                            <a:custGeom>
                              <a:avLst/>
                              <a:gdLst>
                                <a:gd name="T0" fmla="+- 0 3148 3130"/>
                                <a:gd name="T1" fmla="*/ T0 w 18"/>
                                <a:gd name="T2" fmla="+- 0 6207 6207"/>
                                <a:gd name="T3" fmla="*/ 6207 h 18"/>
                                <a:gd name="T4" fmla="+- 0 3130 3130"/>
                                <a:gd name="T5" fmla="*/ T4 w 18"/>
                                <a:gd name="T6" fmla="+- 0 6225 6207"/>
                                <a:gd name="T7" fmla="*/ 62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143"/>
                        <wpg:cNvGrpSpPr>
                          <a:grpSpLocks/>
                        </wpg:cNvGrpSpPr>
                        <wpg:grpSpPr bwMode="auto">
                          <a:xfrm>
                            <a:off x="2210" y="6882"/>
                            <a:ext cx="19" cy="18"/>
                            <a:chOff x="2210" y="6882"/>
                            <a:chExt cx="19" cy="18"/>
                          </a:xfrm>
                        </wpg:grpSpPr>
                        <wps:wsp>
                          <wps:cNvPr id="1842" name="Freeform 1144"/>
                          <wps:cNvSpPr>
                            <a:spLocks/>
                          </wps:cNvSpPr>
                          <wps:spPr bwMode="auto">
                            <a:xfrm>
                              <a:off x="2210" y="6882"/>
                              <a:ext cx="19" cy="18"/>
                            </a:xfrm>
                            <a:custGeom>
                              <a:avLst/>
                              <a:gdLst>
                                <a:gd name="T0" fmla="+- 0 2230 2210"/>
                                <a:gd name="T1" fmla="*/ T0 w 19"/>
                                <a:gd name="T2" fmla="+- 0 6882 6882"/>
                                <a:gd name="T3" fmla="*/ 6882 h 18"/>
                                <a:gd name="T4" fmla="+- 0 2210 2210"/>
                                <a:gd name="T5" fmla="*/ T4 w 19"/>
                                <a:gd name="T6" fmla="+- 0 6900 6882"/>
                                <a:gd name="T7" fmla="*/ 690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2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141"/>
                        <wpg:cNvGrpSpPr>
                          <a:grpSpLocks/>
                        </wpg:cNvGrpSpPr>
                        <wpg:grpSpPr bwMode="auto">
                          <a:xfrm>
                            <a:off x="1517" y="7412"/>
                            <a:ext cx="19" cy="18"/>
                            <a:chOff x="1517" y="7412"/>
                            <a:chExt cx="19" cy="18"/>
                          </a:xfrm>
                        </wpg:grpSpPr>
                        <wps:wsp>
                          <wps:cNvPr id="1844" name="Freeform 1142"/>
                          <wps:cNvSpPr>
                            <a:spLocks/>
                          </wps:cNvSpPr>
                          <wps:spPr bwMode="auto">
                            <a:xfrm>
                              <a:off x="1517" y="7412"/>
                              <a:ext cx="19" cy="18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9"/>
                                <a:gd name="T2" fmla="+- 0 7412 7412"/>
                                <a:gd name="T3" fmla="*/ 7412 h 18"/>
                                <a:gd name="T4" fmla="+- 0 1536 1517"/>
                                <a:gd name="T5" fmla="*/ T4 w 19"/>
                                <a:gd name="T6" fmla="+- 0 7430 7412"/>
                                <a:gd name="T7" fmla="*/ 743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139"/>
                        <wpg:cNvGrpSpPr>
                          <a:grpSpLocks/>
                        </wpg:cNvGrpSpPr>
                        <wpg:grpSpPr bwMode="auto">
                          <a:xfrm>
                            <a:off x="2436" y="8051"/>
                            <a:ext cx="18" cy="18"/>
                            <a:chOff x="2436" y="8051"/>
                            <a:chExt cx="18" cy="18"/>
                          </a:xfrm>
                        </wpg:grpSpPr>
                        <wps:wsp>
                          <wps:cNvPr id="1846" name="Freeform 1140"/>
                          <wps:cNvSpPr>
                            <a:spLocks/>
                          </wps:cNvSpPr>
                          <wps:spPr bwMode="auto">
                            <a:xfrm>
                              <a:off x="2436" y="8051"/>
                              <a:ext cx="18" cy="18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8"/>
                                <a:gd name="T2" fmla="+- 0 8051 8051"/>
                                <a:gd name="T3" fmla="*/ 8051 h 18"/>
                                <a:gd name="T4" fmla="+- 0 2454 2436"/>
                                <a:gd name="T5" fmla="*/ T4 w 18"/>
                                <a:gd name="T6" fmla="+- 0 8069 8051"/>
                                <a:gd name="T7" fmla="*/ 806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0"/>
                                  </a:moveTo>
                                  <a:lnTo>
                                    <a:pt x="18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137"/>
                        <wpg:cNvGrpSpPr>
                          <a:grpSpLocks/>
                        </wpg:cNvGrpSpPr>
                        <wpg:grpSpPr bwMode="auto">
                          <a:xfrm>
                            <a:off x="3354" y="8709"/>
                            <a:ext cx="19" cy="2"/>
                            <a:chOff x="3354" y="8709"/>
                            <a:chExt cx="19" cy="2"/>
                          </a:xfrm>
                        </wpg:grpSpPr>
                        <wps:wsp>
                          <wps:cNvPr id="1848" name="Freeform 1138"/>
                          <wps:cNvSpPr>
                            <a:spLocks/>
                          </wps:cNvSpPr>
                          <wps:spPr bwMode="auto">
                            <a:xfrm>
                              <a:off x="3354" y="8709"/>
                              <a:ext cx="19" cy="2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19"/>
                                <a:gd name="T2" fmla="+- 0 3373 3354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135"/>
                        <wpg:cNvGrpSpPr>
                          <a:grpSpLocks/>
                        </wpg:cNvGrpSpPr>
                        <wpg:grpSpPr bwMode="auto">
                          <a:xfrm>
                            <a:off x="8172" y="1916"/>
                            <a:ext cx="18" cy="19"/>
                            <a:chOff x="8172" y="1916"/>
                            <a:chExt cx="18" cy="19"/>
                          </a:xfrm>
                        </wpg:grpSpPr>
                        <wps:wsp>
                          <wps:cNvPr id="1850" name="Freeform 1136"/>
                          <wps:cNvSpPr>
                            <a:spLocks/>
                          </wps:cNvSpPr>
                          <wps:spPr bwMode="auto">
                            <a:xfrm>
                              <a:off x="8172" y="1916"/>
                              <a:ext cx="18" cy="19"/>
                            </a:xfrm>
                            <a:custGeom>
                              <a:avLst/>
                              <a:gdLst>
                                <a:gd name="T0" fmla="+- 0 8172 8172"/>
                                <a:gd name="T1" fmla="*/ T0 w 18"/>
                                <a:gd name="T2" fmla="+- 0 1916 1916"/>
                                <a:gd name="T3" fmla="*/ 1916 h 19"/>
                                <a:gd name="T4" fmla="+- 0 8190 8172"/>
                                <a:gd name="T5" fmla="*/ T4 w 18"/>
                                <a:gd name="T6" fmla="+- 0 1935 1916"/>
                                <a:gd name="T7" fmla="*/ 193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0" y="0"/>
                                  </a:moveTo>
                                  <a:lnTo>
                                    <a:pt x="18" y="1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133"/>
                        <wpg:cNvGrpSpPr>
                          <a:grpSpLocks/>
                        </wpg:cNvGrpSpPr>
                        <wpg:grpSpPr bwMode="auto">
                          <a:xfrm>
                            <a:off x="10010" y="3304"/>
                            <a:ext cx="18" cy="18"/>
                            <a:chOff x="10010" y="3304"/>
                            <a:chExt cx="18" cy="18"/>
                          </a:xfrm>
                        </wpg:grpSpPr>
                        <wps:wsp>
                          <wps:cNvPr id="1852" name="Freeform 1134"/>
                          <wps:cNvSpPr>
                            <a:spLocks/>
                          </wps:cNvSpPr>
                          <wps:spPr bwMode="auto">
                            <a:xfrm>
                              <a:off x="10010" y="3304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18"/>
                                <a:gd name="T2" fmla="+- 0 3304 3304"/>
                                <a:gd name="T3" fmla="*/ 3304 h 18"/>
                                <a:gd name="T4" fmla="+- 0 10028 10010"/>
                                <a:gd name="T5" fmla="*/ T4 w 18"/>
                                <a:gd name="T6" fmla="+- 0 3322 3304"/>
                                <a:gd name="T7" fmla="*/ 332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0"/>
                                  </a:moveTo>
                                  <a:lnTo>
                                    <a:pt x="18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131"/>
                        <wpg:cNvGrpSpPr>
                          <a:grpSpLocks/>
                        </wpg:cNvGrpSpPr>
                        <wpg:grpSpPr bwMode="auto">
                          <a:xfrm>
                            <a:off x="7122" y="911"/>
                            <a:ext cx="18" cy="19"/>
                            <a:chOff x="7122" y="911"/>
                            <a:chExt cx="18" cy="19"/>
                          </a:xfrm>
                        </wpg:grpSpPr>
                        <wps:wsp>
                          <wps:cNvPr id="1854" name="Freeform 1132"/>
                          <wps:cNvSpPr>
                            <a:spLocks/>
                          </wps:cNvSpPr>
                          <wps:spPr bwMode="auto">
                            <a:xfrm>
                              <a:off x="7122" y="911"/>
                              <a:ext cx="18" cy="19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18"/>
                                <a:gd name="T2" fmla="+- 0 911 911"/>
                                <a:gd name="T3" fmla="*/ 911 h 19"/>
                                <a:gd name="T4" fmla="+- 0 7140 7122"/>
                                <a:gd name="T5" fmla="*/ T4 w 18"/>
                                <a:gd name="T6" fmla="+- 0 930 911"/>
                                <a:gd name="T7" fmla="*/ 93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0" y="0"/>
                                  </a:moveTo>
                                  <a:lnTo>
                                    <a:pt x="18" y="1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129"/>
                        <wpg:cNvGrpSpPr>
                          <a:grpSpLocks/>
                        </wpg:cNvGrpSpPr>
                        <wpg:grpSpPr bwMode="auto">
                          <a:xfrm>
                            <a:off x="2567" y="2847"/>
                            <a:ext cx="19" cy="19"/>
                            <a:chOff x="2567" y="2847"/>
                            <a:chExt cx="19" cy="19"/>
                          </a:xfrm>
                        </wpg:grpSpPr>
                        <wps:wsp>
                          <wps:cNvPr id="1856" name="Freeform 1130"/>
                          <wps:cNvSpPr>
                            <a:spLocks/>
                          </wps:cNvSpPr>
                          <wps:spPr bwMode="auto">
                            <a:xfrm>
                              <a:off x="2567" y="2847"/>
                              <a:ext cx="19" cy="19"/>
                            </a:xfrm>
                            <a:custGeom>
                              <a:avLst/>
                              <a:gdLst>
                                <a:gd name="T0" fmla="+- 0 2586 2567"/>
                                <a:gd name="T1" fmla="*/ T0 w 19"/>
                                <a:gd name="T2" fmla="+- 0 2847 2847"/>
                                <a:gd name="T3" fmla="*/ 2847 h 19"/>
                                <a:gd name="T4" fmla="+- 0 2567 2567"/>
                                <a:gd name="T5" fmla="*/ T4 w 19"/>
                                <a:gd name="T6" fmla="+- 0 2866 2847"/>
                                <a:gd name="T7" fmla="*/ 28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127"/>
                        <wpg:cNvGrpSpPr>
                          <a:grpSpLocks/>
                        </wpg:cNvGrpSpPr>
                        <wpg:grpSpPr bwMode="auto">
                          <a:xfrm>
                            <a:off x="1648" y="3578"/>
                            <a:ext cx="19" cy="18"/>
                            <a:chOff x="1648" y="3578"/>
                            <a:chExt cx="19" cy="18"/>
                          </a:xfrm>
                        </wpg:grpSpPr>
                        <wps:wsp>
                          <wps:cNvPr id="1858" name="Freeform 1128"/>
                          <wps:cNvSpPr>
                            <a:spLocks/>
                          </wps:cNvSpPr>
                          <wps:spPr bwMode="auto">
                            <a:xfrm>
                              <a:off x="1648" y="3578"/>
                              <a:ext cx="19" cy="18"/>
                            </a:xfrm>
                            <a:custGeom>
                              <a:avLst/>
                              <a:gdLst>
                                <a:gd name="T0" fmla="+- 0 1667 1648"/>
                                <a:gd name="T1" fmla="*/ T0 w 19"/>
                                <a:gd name="T2" fmla="+- 0 3578 3578"/>
                                <a:gd name="T3" fmla="*/ 3578 h 18"/>
                                <a:gd name="T4" fmla="+- 0 1648 1648"/>
                                <a:gd name="T5" fmla="*/ T4 w 19"/>
                                <a:gd name="T6" fmla="+- 0 3596 3578"/>
                                <a:gd name="T7" fmla="*/ 359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125"/>
                        <wpg:cNvGrpSpPr>
                          <a:grpSpLocks/>
                        </wpg:cNvGrpSpPr>
                        <wpg:grpSpPr bwMode="auto">
                          <a:xfrm>
                            <a:off x="4441" y="1442"/>
                            <a:ext cx="19" cy="18"/>
                            <a:chOff x="4441" y="1442"/>
                            <a:chExt cx="19" cy="18"/>
                          </a:xfrm>
                        </wpg:grpSpPr>
                        <wps:wsp>
                          <wps:cNvPr id="1860" name="Freeform 1126"/>
                          <wps:cNvSpPr>
                            <a:spLocks/>
                          </wps:cNvSpPr>
                          <wps:spPr bwMode="auto">
                            <a:xfrm>
                              <a:off x="4441" y="1442"/>
                              <a:ext cx="19" cy="18"/>
                            </a:xfrm>
                            <a:custGeom>
                              <a:avLst/>
                              <a:gdLst>
                                <a:gd name="T0" fmla="+- 0 4461 4441"/>
                                <a:gd name="T1" fmla="*/ T0 w 19"/>
                                <a:gd name="T2" fmla="+- 0 1442 1442"/>
                                <a:gd name="T3" fmla="*/ 1442 h 18"/>
                                <a:gd name="T4" fmla="+- 0 4441 4441"/>
                                <a:gd name="T5" fmla="*/ T4 w 19"/>
                                <a:gd name="T6" fmla="+- 0 1460 1442"/>
                                <a:gd name="T7" fmla="*/ 146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2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123"/>
                        <wpg:cNvGrpSpPr>
                          <a:grpSpLocks/>
                        </wpg:cNvGrpSpPr>
                        <wpg:grpSpPr bwMode="auto">
                          <a:xfrm>
                            <a:off x="3523" y="2135"/>
                            <a:ext cx="18" cy="18"/>
                            <a:chOff x="3523" y="2135"/>
                            <a:chExt cx="18" cy="18"/>
                          </a:xfrm>
                        </wpg:grpSpPr>
                        <wps:wsp>
                          <wps:cNvPr id="1862" name="Freeform 1124"/>
                          <wps:cNvSpPr>
                            <a:spLocks/>
                          </wps:cNvSpPr>
                          <wps:spPr bwMode="auto">
                            <a:xfrm>
                              <a:off x="3523" y="2135"/>
                              <a:ext cx="18" cy="18"/>
                            </a:xfrm>
                            <a:custGeom>
                              <a:avLst/>
                              <a:gdLst>
                                <a:gd name="T0" fmla="+- 0 3541 3523"/>
                                <a:gd name="T1" fmla="*/ T0 w 18"/>
                                <a:gd name="T2" fmla="+- 0 2135 2135"/>
                                <a:gd name="T3" fmla="*/ 2135 h 18"/>
                                <a:gd name="T4" fmla="+- 0 3523 3523"/>
                                <a:gd name="T5" fmla="*/ T4 w 18"/>
                                <a:gd name="T6" fmla="+- 0 2153 2135"/>
                                <a:gd name="T7" fmla="*/ 215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121"/>
                        <wpg:cNvGrpSpPr>
                          <a:grpSpLocks/>
                        </wpg:cNvGrpSpPr>
                        <wpg:grpSpPr bwMode="auto">
                          <a:xfrm>
                            <a:off x="2604" y="2811"/>
                            <a:ext cx="19" cy="18"/>
                            <a:chOff x="2604" y="2811"/>
                            <a:chExt cx="19" cy="18"/>
                          </a:xfrm>
                        </wpg:grpSpPr>
                        <wps:wsp>
                          <wps:cNvPr id="1864" name="Freeform 1122"/>
                          <wps:cNvSpPr>
                            <a:spLocks/>
                          </wps:cNvSpPr>
                          <wps:spPr bwMode="auto">
                            <a:xfrm>
                              <a:off x="2604" y="2811"/>
                              <a:ext cx="19" cy="18"/>
                            </a:xfrm>
                            <a:custGeom>
                              <a:avLst/>
                              <a:gdLst>
                                <a:gd name="T0" fmla="+- 0 2623 2604"/>
                                <a:gd name="T1" fmla="*/ T0 w 19"/>
                                <a:gd name="T2" fmla="+- 0 2811 2811"/>
                                <a:gd name="T3" fmla="*/ 2811 h 18"/>
                                <a:gd name="T4" fmla="+- 0 2604 2604"/>
                                <a:gd name="T5" fmla="*/ T4 w 19"/>
                                <a:gd name="T6" fmla="+- 0 2829 2811"/>
                                <a:gd name="T7" fmla="*/ 28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119"/>
                        <wpg:cNvGrpSpPr>
                          <a:grpSpLocks/>
                        </wpg:cNvGrpSpPr>
                        <wpg:grpSpPr bwMode="auto">
                          <a:xfrm>
                            <a:off x="10487" y="7320"/>
                            <a:ext cx="19" cy="18"/>
                            <a:chOff x="10487" y="7320"/>
                            <a:chExt cx="19" cy="18"/>
                          </a:xfrm>
                        </wpg:grpSpPr>
                        <wps:wsp>
                          <wps:cNvPr id="1866" name="Freeform 1120"/>
                          <wps:cNvSpPr>
                            <a:spLocks/>
                          </wps:cNvSpPr>
                          <wps:spPr bwMode="auto">
                            <a:xfrm>
                              <a:off x="10487" y="7320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487 10487"/>
                                <a:gd name="T1" fmla="*/ T0 w 19"/>
                                <a:gd name="T2" fmla="+- 0 7338 7320"/>
                                <a:gd name="T3" fmla="*/ 7338 h 18"/>
                                <a:gd name="T4" fmla="+- 0 10506 10487"/>
                                <a:gd name="T5" fmla="*/ T4 w 19"/>
                                <a:gd name="T6" fmla="+- 0 7338 7320"/>
                                <a:gd name="T7" fmla="*/ 7338 h 18"/>
                                <a:gd name="T8" fmla="+- 0 10506 10487"/>
                                <a:gd name="T9" fmla="*/ T8 w 19"/>
                                <a:gd name="T10" fmla="+- 0 7320 7320"/>
                                <a:gd name="T11" fmla="*/ 7320 h 18"/>
                                <a:gd name="T12" fmla="+- 0 10487 10487"/>
                                <a:gd name="T13" fmla="*/ T12 w 19"/>
                                <a:gd name="T14" fmla="+- 0 7320 7320"/>
                                <a:gd name="T15" fmla="*/ 7320 h 18"/>
                                <a:gd name="T16" fmla="+- 0 10487 10487"/>
                                <a:gd name="T17" fmla="*/ T16 w 19"/>
                                <a:gd name="T18" fmla="+- 0 7338 7320"/>
                                <a:gd name="T19" fmla="*/ 733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117"/>
                        <wpg:cNvGrpSpPr>
                          <a:grpSpLocks/>
                        </wpg:cNvGrpSpPr>
                        <wpg:grpSpPr bwMode="auto">
                          <a:xfrm>
                            <a:off x="10487" y="7238"/>
                            <a:ext cx="19" cy="2"/>
                            <a:chOff x="10487" y="7238"/>
                            <a:chExt cx="19" cy="2"/>
                          </a:xfrm>
                        </wpg:grpSpPr>
                        <wps:wsp>
                          <wps:cNvPr id="1868" name="Freeform 1118"/>
                          <wps:cNvSpPr>
                            <a:spLocks/>
                          </wps:cNvSpPr>
                          <wps:spPr bwMode="auto">
                            <a:xfrm>
                              <a:off x="10487" y="7238"/>
                              <a:ext cx="19" cy="2"/>
                            </a:xfrm>
                            <a:custGeom>
                              <a:avLst/>
                              <a:gdLst>
                                <a:gd name="T0" fmla="+- 0 10487 10487"/>
                                <a:gd name="T1" fmla="*/ T0 w 19"/>
                                <a:gd name="T2" fmla="+- 0 10506 10487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115"/>
                        <wpg:cNvGrpSpPr>
                          <a:grpSpLocks/>
                        </wpg:cNvGrpSpPr>
                        <wpg:grpSpPr bwMode="auto">
                          <a:xfrm>
                            <a:off x="10431" y="6344"/>
                            <a:ext cx="19" cy="2"/>
                            <a:chOff x="10431" y="6344"/>
                            <a:chExt cx="19" cy="2"/>
                          </a:xfrm>
                        </wpg:grpSpPr>
                        <wps:wsp>
                          <wps:cNvPr id="1870" name="Freeform 1116"/>
                          <wps:cNvSpPr>
                            <a:spLocks/>
                          </wps:cNvSpPr>
                          <wps:spPr bwMode="auto">
                            <a:xfrm>
                              <a:off x="10431" y="6344"/>
                              <a:ext cx="19" cy="2"/>
                            </a:xfrm>
                            <a:custGeom>
                              <a:avLst/>
                              <a:gdLst>
                                <a:gd name="T0" fmla="+- 0 10431 10431"/>
                                <a:gd name="T1" fmla="*/ T0 w 19"/>
                                <a:gd name="T2" fmla="+- 0 10450 10431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113"/>
                        <wpg:cNvGrpSpPr>
                          <a:grpSpLocks/>
                        </wpg:cNvGrpSpPr>
                        <wpg:grpSpPr bwMode="auto">
                          <a:xfrm>
                            <a:off x="10458" y="5440"/>
                            <a:ext cx="19" cy="18"/>
                            <a:chOff x="10458" y="5440"/>
                            <a:chExt cx="19" cy="18"/>
                          </a:xfrm>
                        </wpg:grpSpPr>
                        <wps:wsp>
                          <wps:cNvPr id="1872" name="Freeform 1114"/>
                          <wps:cNvSpPr>
                            <a:spLocks/>
                          </wps:cNvSpPr>
                          <wps:spPr bwMode="auto">
                            <a:xfrm>
                              <a:off x="10458" y="5440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458 10458"/>
                                <a:gd name="T1" fmla="*/ T0 w 19"/>
                                <a:gd name="T2" fmla="+- 0 5458 5440"/>
                                <a:gd name="T3" fmla="*/ 5458 h 18"/>
                                <a:gd name="T4" fmla="+- 0 10478 10458"/>
                                <a:gd name="T5" fmla="*/ T4 w 19"/>
                                <a:gd name="T6" fmla="+- 0 5440 5440"/>
                                <a:gd name="T7" fmla="*/ 544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111"/>
                        <wpg:cNvGrpSpPr>
                          <a:grpSpLocks/>
                        </wpg:cNvGrpSpPr>
                        <wpg:grpSpPr bwMode="auto">
                          <a:xfrm>
                            <a:off x="10655" y="4554"/>
                            <a:ext cx="19" cy="2"/>
                            <a:chOff x="10655" y="4554"/>
                            <a:chExt cx="19" cy="2"/>
                          </a:xfrm>
                        </wpg:grpSpPr>
                        <wps:wsp>
                          <wps:cNvPr id="1874" name="Freeform 1112"/>
                          <wps:cNvSpPr>
                            <a:spLocks/>
                          </wps:cNvSpPr>
                          <wps:spPr bwMode="auto">
                            <a:xfrm>
                              <a:off x="10655" y="4554"/>
                              <a:ext cx="19" cy="2"/>
                            </a:xfrm>
                            <a:custGeom>
                              <a:avLst/>
                              <a:gdLst>
                                <a:gd name="T0" fmla="+- 0 10655 10655"/>
                                <a:gd name="T1" fmla="*/ T0 w 19"/>
                                <a:gd name="T2" fmla="+- 0 10674 1065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109"/>
                        <wpg:cNvGrpSpPr>
                          <a:grpSpLocks/>
                        </wpg:cNvGrpSpPr>
                        <wpg:grpSpPr bwMode="auto">
                          <a:xfrm>
                            <a:off x="10094" y="9018"/>
                            <a:ext cx="19" cy="2"/>
                            <a:chOff x="10094" y="9018"/>
                            <a:chExt cx="19" cy="2"/>
                          </a:xfrm>
                        </wpg:grpSpPr>
                        <wps:wsp>
                          <wps:cNvPr id="1876" name="Freeform 1110"/>
                          <wps:cNvSpPr>
                            <a:spLocks/>
                          </wps:cNvSpPr>
                          <wps:spPr bwMode="auto">
                            <a:xfrm>
                              <a:off x="10094" y="9018"/>
                              <a:ext cx="19" cy="2"/>
                            </a:xfrm>
                            <a:custGeom>
                              <a:avLst/>
                              <a:gdLst>
                                <a:gd name="T0" fmla="+- 0 10094 10094"/>
                                <a:gd name="T1" fmla="*/ T0 w 19"/>
                                <a:gd name="T2" fmla="+- 0 10113 10094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230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107"/>
                        <wpg:cNvGrpSpPr>
                          <a:grpSpLocks/>
                        </wpg:cNvGrpSpPr>
                        <wpg:grpSpPr bwMode="auto">
                          <a:xfrm>
                            <a:off x="10394" y="8115"/>
                            <a:ext cx="19" cy="2"/>
                            <a:chOff x="10394" y="8115"/>
                            <a:chExt cx="19" cy="2"/>
                          </a:xfrm>
                        </wpg:grpSpPr>
                        <wps:wsp>
                          <wps:cNvPr id="1878" name="Freeform 1108"/>
                          <wps:cNvSpPr>
                            <a:spLocks/>
                          </wps:cNvSpPr>
                          <wps:spPr bwMode="auto">
                            <a:xfrm>
                              <a:off x="10394" y="8115"/>
                              <a:ext cx="19" cy="2"/>
                            </a:xfrm>
                            <a:custGeom>
                              <a:avLst/>
                              <a:gdLst>
                                <a:gd name="T0" fmla="+- 0 10394 10394"/>
                                <a:gd name="T1" fmla="*/ T0 w 19"/>
                                <a:gd name="T2" fmla="+- 0 10413 10394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105"/>
                        <wpg:cNvGrpSpPr>
                          <a:grpSpLocks/>
                        </wpg:cNvGrpSpPr>
                        <wpg:grpSpPr bwMode="auto">
                          <a:xfrm>
                            <a:off x="1573" y="1587"/>
                            <a:ext cx="19" cy="19"/>
                            <a:chOff x="1573" y="1587"/>
                            <a:chExt cx="19" cy="19"/>
                          </a:xfrm>
                        </wpg:grpSpPr>
                        <wps:wsp>
                          <wps:cNvPr id="1880" name="Freeform 1106"/>
                          <wps:cNvSpPr>
                            <a:spLocks/>
                          </wps:cNvSpPr>
                          <wps:spPr bwMode="auto">
                            <a:xfrm>
                              <a:off x="1573" y="1587"/>
                              <a:ext cx="19" cy="19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9"/>
                                <a:gd name="T2" fmla="+- 0 1587 1587"/>
                                <a:gd name="T3" fmla="*/ 1587 h 19"/>
                                <a:gd name="T4" fmla="+- 0 1592 1573"/>
                                <a:gd name="T5" fmla="*/ T4 w 19"/>
                                <a:gd name="T6" fmla="+- 0 1606 1587"/>
                                <a:gd name="T7" fmla="*/ 1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0"/>
                                  </a:move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103"/>
                        <wpg:cNvGrpSpPr>
                          <a:grpSpLocks/>
                        </wpg:cNvGrpSpPr>
                        <wpg:grpSpPr bwMode="auto">
                          <a:xfrm>
                            <a:off x="2080" y="2208"/>
                            <a:ext cx="18" cy="18"/>
                            <a:chOff x="2080" y="2208"/>
                            <a:chExt cx="18" cy="18"/>
                          </a:xfrm>
                        </wpg:grpSpPr>
                        <wps:wsp>
                          <wps:cNvPr id="1882" name="Freeform 1104"/>
                          <wps:cNvSpPr>
                            <a:spLocks/>
                          </wps:cNvSpPr>
                          <wps:spPr bwMode="auto">
                            <a:xfrm>
                              <a:off x="2080" y="2208"/>
                              <a:ext cx="18" cy="18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18"/>
                                <a:gd name="T2" fmla="+- 0 2208 2208"/>
                                <a:gd name="T3" fmla="*/ 2208 h 18"/>
                                <a:gd name="T4" fmla="+- 0 2098 2080"/>
                                <a:gd name="T5" fmla="*/ T4 w 18"/>
                                <a:gd name="T6" fmla="+- 0 2226 2208"/>
                                <a:gd name="T7" fmla="*/ 22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0"/>
                                  </a:moveTo>
                                  <a:lnTo>
                                    <a:pt x="18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101"/>
                        <wpg:cNvGrpSpPr>
                          <a:grpSpLocks/>
                        </wpg:cNvGrpSpPr>
                        <wpg:grpSpPr bwMode="auto">
                          <a:xfrm>
                            <a:off x="8144" y="6736"/>
                            <a:ext cx="19" cy="18"/>
                            <a:chOff x="8144" y="6736"/>
                            <a:chExt cx="19" cy="18"/>
                          </a:xfrm>
                        </wpg:grpSpPr>
                        <wps:wsp>
                          <wps:cNvPr id="1884" name="Freeform 1102"/>
                          <wps:cNvSpPr>
                            <a:spLocks/>
                          </wps:cNvSpPr>
                          <wps:spPr bwMode="auto">
                            <a:xfrm>
                              <a:off x="8144" y="6736"/>
                              <a:ext cx="19" cy="18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19"/>
                                <a:gd name="T2" fmla="+- 0 6754 6736"/>
                                <a:gd name="T3" fmla="*/ 6754 h 18"/>
                                <a:gd name="T4" fmla="+- 0 8163 8144"/>
                                <a:gd name="T5" fmla="*/ T4 w 19"/>
                                <a:gd name="T6" fmla="+- 0 6754 6736"/>
                                <a:gd name="T7" fmla="*/ 6754 h 18"/>
                                <a:gd name="T8" fmla="+- 0 8163 8144"/>
                                <a:gd name="T9" fmla="*/ T8 w 19"/>
                                <a:gd name="T10" fmla="+- 0 6736 6736"/>
                                <a:gd name="T11" fmla="*/ 6736 h 18"/>
                                <a:gd name="T12" fmla="+- 0 8144 8144"/>
                                <a:gd name="T13" fmla="*/ T12 w 19"/>
                                <a:gd name="T14" fmla="+- 0 6736 6736"/>
                                <a:gd name="T15" fmla="*/ 6736 h 18"/>
                                <a:gd name="T16" fmla="+- 0 8144 8144"/>
                                <a:gd name="T17" fmla="*/ T16 w 19"/>
                                <a:gd name="T18" fmla="+- 0 6754 6736"/>
                                <a:gd name="T19" fmla="*/ 675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099"/>
                        <wpg:cNvGrpSpPr>
                          <a:grpSpLocks/>
                        </wpg:cNvGrpSpPr>
                        <wpg:grpSpPr bwMode="auto">
                          <a:xfrm>
                            <a:off x="7413" y="1962"/>
                            <a:ext cx="19" cy="2"/>
                            <a:chOff x="7413" y="1962"/>
                            <a:chExt cx="19" cy="2"/>
                          </a:xfrm>
                        </wpg:grpSpPr>
                        <wps:wsp>
                          <wps:cNvPr id="1886" name="Freeform 1100"/>
                          <wps:cNvSpPr>
                            <a:spLocks/>
                          </wps:cNvSpPr>
                          <wps:spPr bwMode="auto">
                            <a:xfrm>
                              <a:off x="7413" y="1962"/>
                              <a:ext cx="19" cy="2"/>
                            </a:xfrm>
                            <a:custGeom>
                              <a:avLst/>
                              <a:gdLst>
                                <a:gd name="T0" fmla="+- 0 7413 7413"/>
                                <a:gd name="T1" fmla="*/ T0 w 19"/>
                                <a:gd name="T2" fmla="+- 0 7432 7413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097"/>
                        <wpg:cNvGrpSpPr>
                          <a:grpSpLocks/>
                        </wpg:cNvGrpSpPr>
                        <wpg:grpSpPr bwMode="auto">
                          <a:xfrm>
                            <a:off x="7526" y="2856"/>
                            <a:ext cx="19" cy="2"/>
                            <a:chOff x="7526" y="2856"/>
                            <a:chExt cx="19" cy="2"/>
                          </a:xfrm>
                        </wpg:grpSpPr>
                        <wps:wsp>
                          <wps:cNvPr id="1888" name="Freeform 1098"/>
                          <wps:cNvSpPr>
                            <a:spLocks/>
                          </wps:cNvSpPr>
                          <wps:spPr bwMode="auto">
                            <a:xfrm>
                              <a:off x="7526" y="2856"/>
                              <a:ext cx="19" cy="2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T0 w 19"/>
                                <a:gd name="T2" fmla="+- 0 7544 7526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095"/>
                        <wpg:cNvGrpSpPr>
                          <a:grpSpLocks/>
                        </wpg:cNvGrpSpPr>
                        <wpg:grpSpPr bwMode="auto">
                          <a:xfrm>
                            <a:off x="7657" y="3751"/>
                            <a:ext cx="19" cy="2"/>
                            <a:chOff x="7657" y="3751"/>
                            <a:chExt cx="19" cy="2"/>
                          </a:xfrm>
                        </wpg:grpSpPr>
                        <wps:wsp>
                          <wps:cNvPr id="1890" name="Freeform 1096"/>
                          <wps:cNvSpPr>
                            <a:spLocks/>
                          </wps:cNvSpPr>
                          <wps:spPr bwMode="auto">
                            <a:xfrm>
                              <a:off x="7657" y="3751"/>
                              <a:ext cx="19" cy="2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19"/>
                                <a:gd name="T2" fmla="+- 0 7675 7657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093"/>
                        <wpg:cNvGrpSpPr>
                          <a:grpSpLocks/>
                        </wpg:cNvGrpSpPr>
                        <wpg:grpSpPr bwMode="auto">
                          <a:xfrm>
                            <a:off x="7957" y="5540"/>
                            <a:ext cx="19" cy="2"/>
                            <a:chOff x="7957" y="5540"/>
                            <a:chExt cx="19" cy="2"/>
                          </a:xfrm>
                        </wpg:grpSpPr>
                        <wps:wsp>
                          <wps:cNvPr id="1892" name="Freeform 1094"/>
                          <wps:cNvSpPr>
                            <a:spLocks/>
                          </wps:cNvSpPr>
                          <wps:spPr bwMode="auto">
                            <a:xfrm>
                              <a:off x="7957" y="5540"/>
                              <a:ext cx="19" cy="2"/>
                            </a:xfrm>
                            <a:custGeom>
                              <a:avLst/>
                              <a:gdLst>
                                <a:gd name="T0" fmla="+- 0 7957 7957"/>
                                <a:gd name="T1" fmla="*/ T0 w 19"/>
                                <a:gd name="T2" fmla="+- 0 7975 7957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091"/>
                        <wpg:cNvGrpSpPr>
                          <a:grpSpLocks/>
                        </wpg:cNvGrpSpPr>
                        <wpg:grpSpPr bwMode="auto">
                          <a:xfrm>
                            <a:off x="8069" y="6435"/>
                            <a:ext cx="19" cy="2"/>
                            <a:chOff x="8069" y="6435"/>
                            <a:chExt cx="19" cy="2"/>
                          </a:xfrm>
                        </wpg:grpSpPr>
                        <wps:wsp>
                          <wps:cNvPr id="1894" name="Freeform 1092"/>
                          <wps:cNvSpPr>
                            <a:spLocks/>
                          </wps:cNvSpPr>
                          <wps:spPr bwMode="auto">
                            <a:xfrm>
                              <a:off x="8069" y="6435"/>
                              <a:ext cx="19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19"/>
                                <a:gd name="T2" fmla="+- 0 8088 8069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089"/>
                        <wpg:cNvGrpSpPr>
                          <a:grpSpLocks/>
                        </wpg:cNvGrpSpPr>
                        <wpg:grpSpPr bwMode="auto">
                          <a:xfrm>
                            <a:off x="5435" y="8690"/>
                            <a:ext cx="19" cy="19"/>
                            <a:chOff x="5435" y="8690"/>
                            <a:chExt cx="19" cy="19"/>
                          </a:xfrm>
                        </wpg:grpSpPr>
                        <wps:wsp>
                          <wps:cNvPr id="1896" name="Freeform 1090"/>
                          <wps:cNvSpPr>
                            <a:spLocks/>
                          </wps:cNvSpPr>
                          <wps:spPr bwMode="auto">
                            <a:xfrm>
                              <a:off x="5435" y="8690"/>
                              <a:ext cx="19" cy="19"/>
                            </a:xfrm>
                            <a:custGeom>
                              <a:avLst/>
                              <a:gdLst>
                                <a:gd name="T0" fmla="+- 0 5435 5435"/>
                                <a:gd name="T1" fmla="*/ T0 w 19"/>
                                <a:gd name="T2" fmla="+- 0 8690 8690"/>
                                <a:gd name="T3" fmla="*/ 8690 h 19"/>
                                <a:gd name="T4" fmla="+- 0 5454 5435"/>
                                <a:gd name="T5" fmla="*/ T4 w 19"/>
                                <a:gd name="T6" fmla="+- 0 8709 8690"/>
                                <a:gd name="T7" fmla="*/ 87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0"/>
                                  </a:move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087"/>
                        <wpg:cNvGrpSpPr>
                          <a:grpSpLocks/>
                        </wpg:cNvGrpSpPr>
                        <wpg:grpSpPr bwMode="auto">
                          <a:xfrm>
                            <a:off x="3148" y="6207"/>
                            <a:ext cx="19" cy="18"/>
                            <a:chOff x="3148" y="6207"/>
                            <a:chExt cx="19" cy="18"/>
                          </a:xfrm>
                        </wpg:grpSpPr>
                        <wps:wsp>
                          <wps:cNvPr id="1898" name="Freeform 1088"/>
                          <wps:cNvSpPr>
                            <a:spLocks/>
                          </wps:cNvSpPr>
                          <wps:spPr bwMode="auto">
                            <a:xfrm>
                              <a:off x="3148" y="6207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19"/>
                                <a:gd name="T2" fmla="+- 0 6207 6207"/>
                                <a:gd name="T3" fmla="*/ 6207 h 18"/>
                                <a:gd name="T4" fmla="+- 0 3167 3148"/>
                                <a:gd name="T5" fmla="*/ T4 w 19"/>
                                <a:gd name="T6" fmla="+- 0 6225 6207"/>
                                <a:gd name="T7" fmla="*/ 62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085"/>
                        <wpg:cNvGrpSpPr>
                          <a:grpSpLocks/>
                        </wpg:cNvGrpSpPr>
                        <wpg:grpSpPr bwMode="auto">
                          <a:xfrm>
                            <a:off x="3841" y="7102"/>
                            <a:ext cx="19" cy="18"/>
                            <a:chOff x="3841" y="7102"/>
                            <a:chExt cx="19" cy="18"/>
                          </a:xfrm>
                        </wpg:grpSpPr>
                        <wps:wsp>
                          <wps:cNvPr id="1900" name="Freeform 1086"/>
                          <wps:cNvSpPr>
                            <a:spLocks/>
                          </wps:cNvSpPr>
                          <wps:spPr bwMode="auto">
                            <a:xfrm>
                              <a:off x="3841" y="7102"/>
                              <a:ext cx="19" cy="1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19"/>
                                <a:gd name="T2" fmla="+- 0 7102 7102"/>
                                <a:gd name="T3" fmla="*/ 7102 h 18"/>
                                <a:gd name="T4" fmla="+- 0 3861 3841"/>
                                <a:gd name="T5" fmla="*/ T4 w 19"/>
                                <a:gd name="T6" fmla="+- 0 7120 7102"/>
                                <a:gd name="T7" fmla="*/ 712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2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083"/>
                        <wpg:cNvGrpSpPr>
                          <a:grpSpLocks/>
                        </wpg:cNvGrpSpPr>
                        <wpg:grpSpPr bwMode="auto">
                          <a:xfrm>
                            <a:off x="2680" y="5622"/>
                            <a:ext cx="18" cy="18"/>
                            <a:chOff x="2680" y="5622"/>
                            <a:chExt cx="18" cy="18"/>
                          </a:xfrm>
                        </wpg:grpSpPr>
                        <wps:wsp>
                          <wps:cNvPr id="1902" name="Freeform 1084"/>
                          <wps:cNvSpPr>
                            <a:spLocks/>
                          </wps:cNvSpPr>
                          <wps:spPr bwMode="auto">
                            <a:xfrm>
                              <a:off x="2680" y="5622"/>
                              <a:ext cx="18" cy="18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18"/>
                                <a:gd name="T2" fmla="+- 0 5622 5622"/>
                                <a:gd name="T3" fmla="*/ 5622 h 18"/>
                                <a:gd name="T4" fmla="+- 0 2698 2680"/>
                                <a:gd name="T5" fmla="*/ T4 w 18"/>
                                <a:gd name="T6" fmla="+- 0 5640 5622"/>
                                <a:gd name="T7" fmla="*/ 564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0"/>
                                  </a:moveTo>
                                  <a:lnTo>
                                    <a:pt x="18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081"/>
                        <wpg:cNvGrpSpPr>
                          <a:grpSpLocks/>
                        </wpg:cNvGrpSpPr>
                        <wpg:grpSpPr bwMode="auto">
                          <a:xfrm>
                            <a:off x="1995" y="4791"/>
                            <a:ext cx="19" cy="2"/>
                            <a:chOff x="1995" y="4791"/>
                            <a:chExt cx="19" cy="2"/>
                          </a:xfrm>
                        </wpg:grpSpPr>
                        <wps:wsp>
                          <wps:cNvPr id="1904" name="Freeform 1082"/>
                          <wps:cNvSpPr>
                            <a:spLocks/>
                          </wps:cNvSpPr>
                          <wps:spPr bwMode="auto">
                            <a:xfrm>
                              <a:off x="1995" y="4791"/>
                              <a:ext cx="19" cy="2"/>
                            </a:xfrm>
                            <a:custGeom>
                              <a:avLst/>
                              <a:gdLst>
                                <a:gd name="T0" fmla="+- 0 1995 1995"/>
                                <a:gd name="T1" fmla="*/ T0 w 19"/>
                                <a:gd name="T2" fmla="+- 0 2013 199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079"/>
                        <wpg:cNvGrpSpPr>
                          <a:grpSpLocks/>
                        </wpg:cNvGrpSpPr>
                        <wpg:grpSpPr bwMode="auto">
                          <a:xfrm>
                            <a:off x="5659" y="8872"/>
                            <a:ext cx="19" cy="19"/>
                            <a:chOff x="5659" y="8872"/>
                            <a:chExt cx="19" cy="19"/>
                          </a:xfrm>
                        </wpg:grpSpPr>
                        <wps:wsp>
                          <wps:cNvPr id="1906" name="Freeform 1080"/>
                          <wps:cNvSpPr>
                            <a:spLocks/>
                          </wps:cNvSpPr>
                          <wps:spPr bwMode="auto">
                            <a:xfrm>
                              <a:off x="5659" y="8872"/>
                              <a:ext cx="19" cy="19"/>
                            </a:xfrm>
                            <a:custGeom>
                              <a:avLst/>
                              <a:gdLst>
                                <a:gd name="T0" fmla="+- 0 5659 5659"/>
                                <a:gd name="T1" fmla="*/ T0 w 19"/>
                                <a:gd name="T2" fmla="+- 0 8872 8872"/>
                                <a:gd name="T3" fmla="*/ 8872 h 19"/>
                                <a:gd name="T4" fmla="+- 0 5679 5659"/>
                                <a:gd name="T5" fmla="*/ T4 w 19"/>
                                <a:gd name="T6" fmla="+- 0 8891 8872"/>
                                <a:gd name="T7" fmla="*/ 88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0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077"/>
                        <wpg:cNvGrpSpPr>
                          <a:grpSpLocks/>
                        </wpg:cNvGrpSpPr>
                        <wpg:grpSpPr bwMode="auto">
                          <a:xfrm>
                            <a:off x="7122" y="911"/>
                            <a:ext cx="18" cy="2"/>
                            <a:chOff x="7122" y="911"/>
                            <a:chExt cx="18" cy="2"/>
                          </a:xfrm>
                        </wpg:grpSpPr>
                        <wps:wsp>
                          <wps:cNvPr id="1908" name="Freeform 1078"/>
                          <wps:cNvSpPr>
                            <a:spLocks/>
                          </wps:cNvSpPr>
                          <wps:spPr bwMode="auto">
                            <a:xfrm>
                              <a:off x="7122" y="911"/>
                              <a:ext cx="18" cy="2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18"/>
                                <a:gd name="T2" fmla="+- 0 7140 7122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075"/>
                        <wpg:cNvGrpSpPr>
                          <a:grpSpLocks/>
                        </wpg:cNvGrpSpPr>
                        <wpg:grpSpPr bwMode="auto">
                          <a:xfrm>
                            <a:off x="8040" y="857"/>
                            <a:ext cx="19" cy="2"/>
                            <a:chOff x="8040" y="857"/>
                            <a:chExt cx="19" cy="2"/>
                          </a:xfrm>
                        </wpg:grpSpPr>
                        <wps:wsp>
                          <wps:cNvPr id="1910" name="Freeform 1076"/>
                          <wps:cNvSpPr>
                            <a:spLocks/>
                          </wps:cNvSpPr>
                          <wps:spPr bwMode="auto">
                            <a:xfrm>
                              <a:off x="8040" y="857"/>
                              <a:ext cx="19" cy="2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T0 w 19"/>
                                <a:gd name="T2" fmla="+- 0 8060 8040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073"/>
                        <wpg:cNvGrpSpPr>
                          <a:grpSpLocks/>
                        </wpg:cNvGrpSpPr>
                        <wpg:grpSpPr bwMode="auto">
                          <a:xfrm>
                            <a:off x="8960" y="802"/>
                            <a:ext cx="18" cy="2"/>
                            <a:chOff x="8960" y="802"/>
                            <a:chExt cx="18" cy="2"/>
                          </a:xfrm>
                        </wpg:grpSpPr>
                        <wps:wsp>
                          <wps:cNvPr id="1912" name="Freeform 1074"/>
                          <wps:cNvSpPr>
                            <a:spLocks/>
                          </wps:cNvSpPr>
                          <wps:spPr bwMode="auto">
                            <a:xfrm>
                              <a:off x="8960" y="802"/>
                              <a:ext cx="18" cy="2"/>
                            </a:xfrm>
                            <a:custGeom>
                              <a:avLst/>
                              <a:gdLst>
                                <a:gd name="T0" fmla="+- 0 8960 8960"/>
                                <a:gd name="T1" fmla="*/ T0 w 18"/>
                                <a:gd name="T2" fmla="+- 0 8978 8960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071"/>
                        <wpg:cNvGrpSpPr>
                          <a:grpSpLocks/>
                        </wpg:cNvGrpSpPr>
                        <wpg:grpSpPr bwMode="auto">
                          <a:xfrm>
                            <a:off x="7703" y="6973"/>
                            <a:ext cx="19" cy="18"/>
                            <a:chOff x="7703" y="6973"/>
                            <a:chExt cx="19" cy="18"/>
                          </a:xfrm>
                        </wpg:grpSpPr>
                        <wps:wsp>
                          <wps:cNvPr id="1914" name="Freeform 1072"/>
                          <wps:cNvSpPr>
                            <a:spLocks/>
                          </wps:cNvSpPr>
                          <wps:spPr bwMode="auto">
                            <a:xfrm>
                              <a:off x="7703" y="6973"/>
                              <a:ext cx="19" cy="18"/>
                            </a:xfrm>
                            <a:custGeom>
                              <a:avLst/>
                              <a:gdLst>
                                <a:gd name="T0" fmla="+- 0 7722 7703"/>
                                <a:gd name="T1" fmla="*/ T0 w 19"/>
                                <a:gd name="T2" fmla="+- 0 6973 6973"/>
                                <a:gd name="T3" fmla="*/ 6973 h 18"/>
                                <a:gd name="T4" fmla="+- 0 7703 7703"/>
                                <a:gd name="T5" fmla="*/ T4 w 19"/>
                                <a:gd name="T6" fmla="+- 0 6992 6973"/>
                                <a:gd name="T7" fmla="*/ 699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069"/>
                        <wpg:cNvGrpSpPr>
                          <a:grpSpLocks/>
                        </wpg:cNvGrpSpPr>
                        <wpg:grpSpPr bwMode="auto">
                          <a:xfrm>
                            <a:off x="6785" y="7667"/>
                            <a:ext cx="18" cy="18"/>
                            <a:chOff x="6785" y="7667"/>
                            <a:chExt cx="18" cy="18"/>
                          </a:xfrm>
                        </wpg:grpSpPr>
                        <wps:wsp>
                          <wps:cNvPr id="1916" name="Freeform 1070"/>
                          <wps:cNvSpPr>
                            <a:spLocks/>
                          </wps:cNvSpPr>
                          <wps:spPr bwMode="auto">
                            <a:xfrm>
                              <a:off x="6785" y="7667"/>
                              <a:ext cx="18" cy="18"/>
                            </a:xfrm>
                            <a:custGeom>
                              <a:avLst/>
                              <a:gdLst>
                                <a:gd name="T0" fmla="+- 0 6803 6785"/>
                                <a:gd name="T1" fmla="*/ T0 w 18"/>
                                <a:gd name="T2" fmla="+- 0 7667 7667"/>
                                <a:gd name="T3" fmla="*/ 7667 h 18"/>
                                <a:gd name="T4" fmla="+- 0 6785 6785"/>
                                <a:gd name="T5" fmla="*/ T4 w 18"/>
                                <a:gd name="T6" fmla="+- 0 7685 7667"/>
                                <a:gd name="T7" fmla="*/ 76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067"/>
                        <wpg:cNvGrpSpPr>
                          <a:grpSpLocks/>
                        </wpg:cNvGrpSpPr>
                        <wpg:grpSpPr bwMode="auto">
                          <a:xfrm>
                            <a:off x="5866" y="8361"/>
                            <a:ext cx="19" cy="2"/>
                            <a:chOff x="5866" y="8361"/>
                            <a:chExt cx="19" cy="2"/>
                          </a:xfrm>
                        </wpg:grpSpPr>
                        <wps:wsp>
                          <wps:cNvPr id="1918" name="Freeform 1068"/>
                          <wps:cNvSpPr>
                            <a:spLocks/>
                          </wps:cNvSpPr>
                          <wps:spPr bwMode="auto">
                            <a:xfrm>
                              <a:off x="5866" y="8361"/>
                              <a:ext cx="19" cy="2"/>
                            </a:xfrm>
                            <a:custGeom>
                              <a:avLst/>
                              <a:gdLst>
                                <a:gd name="T0" fmla="+- 0 5885 5866"/>
                                <a:gd name="T1" fmla="*/ T0 w 19"/>
                                <a:gd name="T2" fmla="+- 0 5866 5866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065"/>
                        <wpg:cNvGrpSpPr>
                          <a:grpSpLocks/>
                        </wpg:cNvGrpSpPr>
                        <wpg:grpSpPr bwMode="auto">
                          <a:xfrm>
                            <a:off x="5641" y="8872"/>
                            <a:ext cx="18" cy="19"/>
                            <a:chOff x="5641" y="8872"/>
                            <a:chExt cx="18" cy="19"/>
                          </a:xfrm>
                        </wpg:grpSpPr>
                        <wps:wsp>
                          <wps:cNvPr id="1920" name="Freeform 1066"/>
                          <wps:cNvSpPr>
                            <a:spLocks/>
                          </wps:cNvSpPr>
                          <wps:spPr bwMode="auto">
                            <a:xfrm>
                              <a:off x="5641" y="8872"/>
                              <a:ext cx="18" cy="19"/>
                            </a:xfrm>
                            <a:custGeom>
                              <a:avLst/>
                              <a:gdLst>
                                <a:gd name="T0" fmla="+- 0 5659 5641"/>
                                <a:gd name="T1" fmla="*/ T0 w 18"/>
                                <a:gd name="T2" fmla="+- 0 8872 8872"/>
                                <a:gd name="T3" fmla="*/ 8872 h 19"/>
                                <a:gd name="T4" fmla="+- 0 5641 5641"/>
                                <a:gd name="T5" fmla="*/ T4 w 18"/>
                                <a:gd name="T6" fmla="+- 0 8891 8872"/>
                                <a:gd name="T7" fmla="*/ 88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063"/>
                        <wpg:cNvGrpSpPr>
                          <a:grpSpLocks/>
                        </wpg:cNvGrpSpPr>
                        <wpg:grpSpPr bwMode="auto">
                          <a:xfrm>
                            <a:off x="10478" y="7329"/>
                            <a:ext cx="19" cy="18"/>
                            <a:chOff x="10478" y="7329"/>
                            <a:chExt cx="19" cy="18"/>
                          </a:xfrm>
                        </wpg:grpSpPr>
                        <wps:wsp>
                          <wps:cNvPr id="1922" name="Freeform 1064"/>
                          <wps:cNvSpPr>
                            <a:spLocks/>
                          </wps:cNvSpPr>
                          <wps:spPr bwMode="auto">
                            <a:xfrm>
                              <a:off x="10478" y="7329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478 10478"/>
                                <a:gd name="T1" fmla="*/ T0 w 19"/>
                                <a:gd name="T2" fmla="+- 0 7329 7329"/>
                                <a:gd name="T3" fmla="*/ 7329 h 18"/>
                                <a:gd name="T4" fmla="+- 0 10497 10478"/>
                                <a:gd name="T5" fmla="*/ T4 w 19"/>
                                <a:gd name="T6" fmla="+- 0 7329 7329"/>
                                <a:gd name="T7" fmla="*/ 7329 h 18"/>
                                <a:gd name="T8" fmla="+- 0 10497 10478"/>
                                <a:gd name="T9" fmla="*/ T8 w 19"/>
                                <a:gd name="T10" fmla="+- 0 7347 7329"/>
                                <a:gd name="T11" fmla="*/ 7347 h 18"/>
                                <a:gd name="T12" fmla="+- 0 10478 10478"/>
                                <a:gd name="T13" fmla="*/ T12 w 19"/>
                                <a:gd name="T14" fmla="+- 0 7347 7329"/>
                                <a:gd name="T15" fmla="*/ 7347 h 18"/>
                                <a:gd name="T16" fmla="+- 0 10478 10478"/>
                                <a:gd name="T17" fmla="*/ T16 w 19"/>
                                <a:gd name="T18" fmla="+- 0 7329 7329"/>
                                <a:gd name="T19" fmla="*/ 73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061"/>
                        <wpg:cNvGrpSpPr>
                          <a:grpSpLocks/>
                        </wpg:cNvGrpSpPr>
                        <wpg:grpSpPr bwMode="auto">
                          <a:xfrm>
                            <a:off x="9560" y="7320"/>
                            <a:ext cx="18" cy="2"/>
                            <a:chOff x="9560" y="7320"/>
                            <a:chExt cx="18" cy="2"/>
                          </a:xfrm>
                        </wpg:grpSpPr>
                        <wps:wsp>
                          <wps:cNvPr id="1924" name="Freeform 1062"/>
                          <wps:cNvSpPr>
                            <a:spLocks/>
                          </wps:cNvSpPr>
                          <wps:spPr bwMode="auto">
                            <a:xfrm>
                              <a:off x="9560" y="7320"/>
                              <a:ext cx="18" cy="2"/>
                            </a:xfrm>
                            <a:custGeom>
                              <a:avLst/>
                              <a:gdLst>
                                <a:gd name="T0" fmla="+- 0 9578 9560"/>
                                <a:gd name="T1" fmla="*/ T0 w 18"/>
                                <a:gd name="T2" fmla="+- 0 9560 9560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059"/>
                        <wpg:cNvGrpSpPr>
                          <a:grpSpLocks/>
                        </wpg:cNvGrpSpPr>
                        <wpg:grpSpPr bwMode="auto">
                          <a:xfrm>
                            <a:off x="8640" y="7320"/>
                            <a:ext cx="19" cy="2"/>
                            <a:chOff x="8640" y="7320"/>
                            <a:chExt cx="19" cy="2"/>
                          </a:xfrm>
                        </wpg:grpSpPr>
                        <wps:wsp>
                          <wps:cNvPr id="1926" name="Freeform 1060"/>
                          <wps:cNvSpPr>
                            <a:spLocks/>
                          </wps:cNvSpPr>
                          <wps:spPr bwMode="auto">
                            <a:xfrm>
                              <a:off x="8640" y="7320"/>
                              <a:ext cx="19" cy="2"/>
                            </a:xfrm>
                            <a:custGeom>
                              <a:avLst/>
                              <a:gdLst>
                                <a:gd name="T0" fmla="+- 0 8660 8640"/>
                                <a:gd name="T1" fmla="*/ T0 w 19"/>
                                <a:gd name="T2" fmla="+- 0 8640 8640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057"/>
                        <wpg:cNvGrpSpPr>
                          <a:grpSpLocks/>
                        </wpg:cNvGrpSpPr>
                        <wpg:grpSpPr bwMode="auto">
                          <a:xfrm>
                            <a:off x="8040" y="7284"/>
                            <a:ext cx="19" cy="2"/>
                            <a:chOff x="8040" y="7284"/>
                            <a:chExt cx="19" cy="2"/>
                          </a:xfrm>
                        </wpg:grpSpPr>
                        <wps:wsp>
                          <wps:cNvPr id="1928" name="Freeform 1058"/>
                          <wps:cNvSpPr>
                            <a:spLocks/>
                          </wps:cNvSpPr>
                          <wps:spPr bwMode="auto">
                            <a:xfrm>
                              <a:off x="8040" y="7284"/>
                              <a:ext cx="19" cy="2"/>
                            </a:xfrm>
                            <a:custGeom>
                              <a:avLst/>
                              <a:gdLst>
                                <a:gd name="T0" fmla="+- 0 8060 8040"/>
                                <a:gd name="T1" fmla="*/ T0 w 19"/>
                                <a:gd name="T2" fmla="+- 0 8040 8040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055"/>
                        <wpg:cNvGrpSpPr>
                          <a:grpSpLocks/>
                        </wpg:cNvGrpSpPr>
                        <wpg:grpSpPr bwMode="auto">
                          <a:xfrm>
                            <a:off x="10308" y="9018"/>
                            <a:ext cx="19" cy="2"/>
                            <a:chOff x="10308" y="9018"/>
                            <a:chExt cx="19" cy="2"/>
                          </a:xfrm>
                        </wpg:grpSpPr>
                        <wps:wsp>
                          <wps:cNvPr id="1930" name="Freeform 1056"/>
                          <wps:cNvSpPr>
                            <a:spLocks/>
                          </wps:cNvSpPr>
                          <wps:spPr bwMode="auto">
                            <a:xfrm>
                              <a:off x="10308" y="9018"/>
                              <a:ext cx="19" cy="2"/>
                            </a:xfrm>
                            <a:custGeom>
                              <a:avLst/>
                              <a:gdLst>
                                <a:gd name="T0" fmla="+- 0 10328 10308"/>
                                <a:gd name="T1" fmla="*/ T0 w 19"/>
                                <a:gd name="T2" fmla="+- 0 10308 10308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053"/>
                        <wpg:cNvGrpSpPr>
                          <a:grpSpLocks/>
                        </wpg:cNvGrpSpPr>
                        <wpg:grpSpPr bwMode="auto">
                          <a:xfrm>
                            <a:off x="2155" y="6189"/>
                            <a:ext cx="2" cy="2"/>
                            <a:chOff x="2155" y="6189"/>
                            <a:chExt cx="2" cy="2"/>
                          </a:xfrm>
                        </wpg:grpSpPr>
                        <wps:wsp>
                          <wps:cNvPr id="1932" name="Freeform 1054"/>
                          <wps:cNvSpPr>
                            <a:spLocks/>
                          </wps:cNvSpPr>
                          <wps:spPr bwMode="auto">
                            <a:xfrm>
                              <a:off x="2155" y="6189"/>
                              <a:ext cx="2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1"/>
                                <a:gd name="T2" fmla="+- 0 6189 6189"/>
                                <a:gd name="T3" fmla="*/ 6189 h 1"/>
                                <a:gd name="T4" fmla="+- 0 2156 2155"/>
                                <a:gd name="T5" fmla="*/ T4 w 1"/>
                                <a:gd name="T6" fmla="+- 0 6189 6189"/>
                                <a:gd name="T7" fmla="*/ 61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051"/>
                        <wpg:cNvGrpSpPr>
                          <a:grpSpLocks/>
                        </wpg:cNvGrpSpPr>
                        <wpg:grpSpPr bwMode="auto">
                          <a:xfrm>
                            <a:off x="2512" y="5933"/>
                            <a:ext cx="2" cy="2"/>
                            <a:chOff x="2512" y="5933"/>
                            <a:chExt cx="2" cy="2"/>
                          </a:xfrm>
                        </wpg:grpSpPr>
                        <wps:wsp>
                          <wps:cNvPr id="1934" name="Freeform 1052"/>
                          <wps:cNvSpPr>
                            <a:spLocks/>
                          </wps:cNvSpPr>
                          <wps:spPr bwMode="auto">
                            <a:xfrm>
                              <a:off x="2512" y="5933"/>
                              <a:ext cx="2" cy="2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1"/>
                                <a:gd name="T2" fmla="+- 0 5934 5933"/>
                                <a:gd name="T3" fmla="*/ 5934 h 1"/>
                                <a:gd name="T4" fmla="+- 0 2513 2512"/>
                                <a:gd name="T5" fmla="*/ T4 w 1"/>
                                <a:gd name="T6" fmla="+- 0 5934 5933"/>
                                <a:gd name="T7" fmla="*/ 593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049"/>
                        <wpg:cNvGrpSpPr>
                          <a:grpSpLocks/>
                        </wpg:cNvGrpSpPr>
                        <wpg:grpSpPr bwMode="auto">
                          <a:xfrm>
                            <a:off x="1705" y="6555"/>
                            <a:ext cx="2" cy="2"/>
                            <a:chOff x="1705" y="6555"/>
                            <a:chExt cx="2" cy="2"/>
                          </a:xfrm>
                        </wpg:grpSpPr>
                        <wps:wsp>
                          <wps:cNvPr id="1936" name="Freeform 1050"/>
                          <wps:cNvSpPr>
                            <a:spLocks/>
                          </wps:cNvSpPr>
                          <wps:spPr bwMode="auto">
                            <a:xfrm>
                              <a:off x="1705" y="6555"/>
                              <a:ext cx="2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1"/>
                                <a:gd name="T2" fmla="+- 0 6555 6555"/>
                                <a:gd name="T3" fmla="*/ 6555 h 1"/>
                                <a:gd name="T4" fmla="+- 0 1706 1705"/>
                                <a:gd name="T5" fmla="*/ T4 w 1"/>
                                <a:gd name="T6" fmla="+- 0 6555 6555"/>
                                <a:gd name="T7" fmla="*/ 655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047"/>
                        <wpg:cNvGrpSpPr>
                          <a:grpSpLocks/>
                        </wpg:cNvGrpSpPr>
                        <wpg:grpSpPr bwMode="auto">
                          <a:xfrm>
                            <a:off x="2342" y="6062"/>
                            <a:ext cx="2" cy="2"/>
                            <a:chOff x="2342" y="6062"/>
                            <a:chExt cx="2" cy="2"/>
                          </a:xfrm>
                        </wpg:grpSpPr>
                        <wps:wsp>
                          <wps:cNvPr id="1938" name="Freeform 1048"/>
                          <wps:cNvSpPr>
                            <a:spLocks/>
                          </wps:cNvSpPr>
                          <wps:spPr bwMode="auto">
                            <a:xfrm>
                              <a:off x="2342" y="6062"/>
                              <a:ext cx="2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1"/>
                                <a:gd name="T2" fmla="+- 0 6062 6062"/>
                                <a:gd name="T3" fmla="*/ 6062 h 1"/>
                                <a:gd name="T4" fmla="+- 0 2344 2342"/>
                                <a:gd name="T5" fmla="*/ T4 w 1"/>
                                <a:gd name="T6" fmla="+- 0 6062 6062"/>
                                <a:gd name="T7" fmla="*/ 60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045"/>
                        <wpg:cNvGrpSpPr>
                          <a:grpSpLocks/>
                        </wpg:cNvGrpSpPr>
                        <wpg:grpSpPr bwMode="auto">
                          <a:xfrm>
                            <a:off x="1686" y="5824"/>
                            <a:ext cx="2" cy="2"/>
                            <a:chOff x="1686" y="5824"/>
                            <a:chExt cx="2" cy="2"/>
                          </a:xfrm>
                        </wpg:grpSpPr>
                        <wps:wsp>
                          <wps:cNvPr id="1940" name="Freeform 1046"/>
                          <wps:cNvSpPr>
                            <a:spLocks/>
                          </wps:cNvSpPr>
                          <wps:spPr bwMode="auto">
                            <a:xfrm>
                              <a:off x="1686" y="5824"/>
                              <a:ext cx="2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"/>
                                <a:gd name="T2" fmla="+- 0 5825 5824"/>
                                <a:gd name="T3" fmla="*/ 5825 h 1"/>
                                <a:gd name="T4" fmla="+- 0 1687 1686"/>
                                <a:gd name="T5" fmla="*/ T4 w 1"/>
                                <a:gd name="T6" fmla="+- 0 5825 5824"/>
                                <a:gd name="T7" fmla="*/ 58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043"/>
                        <wpg:cNvGrpSpPr>
                          <a:grpSpLocks/>
                        </wpg:cNvGrpSpPr>
                        <wpg:grpSpPr bwMode="auto">
                          <a:xfrm>
                            <a:off x="1442" y="5988"/>
                            <a:ext cx="2" cy="2"/>
                            <a:chOff x="1442" y="5988"/>
                            <a:chExt cx="2" cy="2"/>
                          </a:xfrm>
                        </wpg:grpSpPr>
                        <wps:wsp>
                          <wps:cNvPr id="1942" name="Freeform 1044"/>
                          <wps:cNvSpPr>
                            <a:spLocks/>
                          </wps:cNvSpPr>
                          <wps:spPr bwMode="auto">
                            <a:xfrm>
                              <a:off x="1442" y="5988"/>
                              <a:ext cx="2" cy="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1"/>
                                <a:gd name="T2" fmla="+- 0 5989 5988"/>
                                <a:gd name="T3" fmla="*/ 5989 h 1"/>
                                <a:gd name="T4" fmla="+- 0 1444 1442"/>
                                <a:gd name="T5" fmla="*/ T4 w 1"/>
                                <a:gd name="T6" fmla="+- 0 5989 5988"/>
                                <a:gd name="T7" fmla="*/ 59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041"/>
                        <wpg:cNvGrpSpPr>
                          <a:grpSpLocks/>
                        </wpg:cNvGrpSpPr>
                        <wpg:grpSpPr bwMode="auto">
                          <a:xfrm>
                            <a:off x="2023" y="6299"/>
                            <a:ext cx="2" cy="2"/>
                            <a:chOff x="2023" y="6299"/>
                            <a:chExt cx="2" cy="2"/>
                          </a:xfrm>
                        </wpg:grpSpPr>
                        <wps:wsp>
                          <wps:cNvPr id="1944" name="Freeform 1042"/>
                          <wps:cNvSpPr>
                            <a:spLocks/>
                          </wps:cNvSpPr>
                          <wps:spPr bwMode="auto">
                            <a:xfrm>
                              <a:off x="2023" y="6299"/>
                              <a:ext cx="2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"/>
                                <a:gd name="T2" fmla="+- 0 6300 6299"/>
                                <a:gd name="T3" fmla="*/ 6300 h 1"/>
                                <a:gd name="T4" fmla="+- 0 2024 2023"/>
                                <a:gd name="T5" fmla="*/ T4 w 1"/>
                                <a:gd name="T6" fmla="+- 0 6300 6299"/>
                                <a:gd name="T7" fmla="*/ 63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039"/>
                        <wpg:cNvGrpSpPr>
                          <a:grpSpLocks/>
                        </wpg:cNvGrpSpPr>
                        <wpg:grpSpPr bwMode="auto">
                          <a:xfrm>
                            <a:off x="1836" y="6444"/>
                            <a:ext cx="2" cy="2"/>
                            <a:chOff x="1836" y="6444"/>
                            <a:chExt cx="2" cy="2"/>
                          </a:xfrm>
                        </wpg:grpSpPr>
                        <wps:wsp>
                          <wps:cNvPr id="1946" name="Freeform 1040"/>
                          <wps:cNvSpPr>
                            <a:spLocks/>
                          </wps:cNvSpPr>
                          <wps:spPr bwMode="auto">
                            <a:xfrm>
                              <a:off x="1836" y="6444"/>
                              <a:ext cx="2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1"/>
                                <a:gd name="T2" fmla="+- 0 6445 6444"/>
                                <a:gd name="T3" fmla="*/ 6445 h 1"/>
                                <a:gd name="T4" fmla="+- 0 1837 1836"/>
                                <a:gd name="T5" fmla="*/ T4 w 1"/>
                                <a:gd name="T6" fmla="+- 0 6445 6444"/>
                                <a:gd name="T7" fmla="*/ 64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037"/>
                        <wpg:cNvGrpSpPr>
                          <a:grpSpLocks/>
                        </wpg:cNvGrpSpPr>
                        <wpg:grpSpPr bwMode="auto">
                          <a:xfrm>
                            <a:off x="1649" y="1990"/>
                            <a:ext cx="2" cy="2"/>
                            <a:chOff x="1649" y="1990"/>
                            <a:chExt cx="2" cy="2"/>
                          </a:xfrm>
                        </wpg:grpSpPr>
                        <wps:wsp>
                          <wps:cNvPr id="1948" name="Freeform 1038"/>
                          <wps:cNvSpPr>
                            <a:spLocks/>
                          </wps:cNvSpPr>
                          <wps:spPr bwMode="auto">
                            <a:xfrm>
                              <a:off x="1649" y="1990"/>
                              <a:ext cx="2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1"/>
                                <a:gd name="T2" fmla="+- 0 1991 1990"/>
                                <a:gd name="T3" fmla="*/ 1991 h 1"/>
                                <a:gd name="T4" fmla="+- 0 1650 1649"/>
                                <a:gd name="T5" fmla="*/ T4 w 1"/>
                                <a:gd name="T6" fmla="+- 0 1991 1990"/>
                                <a:gd name="T7" fmla="*/ 1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035"/>
                        <wpg:cNvGrpSpPr>
                          <a:grpSpLocks/>
                        </wpg:cNvGrpSpPr>
                        <wpg:grpSpPr bwMode="auto">
                          <a:xfrm>
                            <a:off x="1462" y="2135"/>
                            <a:ext cx="2" cy="2"/>
                            <a:chOff x="1462" y="2135"/>
                            <a:chExt cx="2" cy="2"/>
                          </a:xfrm>
                        </wpg:grpSpPr>
                        <wps:wsp>
                          <wps:cNvPr id="1950" name="Freeform 1036"/>
                          <wps:cNvSpPr>
                            <a:spLocks/>
                          </wps:cNvSpPr>
                          <wps:spPr bwMode="auto">
                            <a:xfrm>
                              <a:off x="1462" y="2135"/>
                              <a:ext cx="2" cy="2"/>
                            </a:xfrm>
                            <a:custGeom>
                              <a:avLst/>
                              <a:gdLst>
                                <a:gd name="T0" fmla="+- 0 1462 1462"/>
                                <a:gd name="T1" fmla="*/ T0 w 1"/>
                                <a:gd name="T2" fmla="+- 0 2136 2135"/>
                                <a:gd name="T3" fmla="*/ 2136 h 1"/>
                                <a:gd name="T4" fmla="+- 0 1463 1462"/>
                                <a:gd name="T5" fmla="*/ T4 w 1"/>
                                <a:gd name="T6" fmla="+- 0 2136 2135"/>
                                <a:gd name="T7" fmla="*/ 21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033"/>
                        <wpg:cNvGrpSpPr>
                          <a:grpSpLocks/>
                        </wpg:cNvGrpSpPr>
                        <wpg:grpSpPr bwMode="auto">
                          <a:xfrm>
                            <a:off x="1555" y="2063"/>
                            <a:ext cx="2" cy="2"/>
                            <a:chOff x="1555" y="2063"/>
                            <a:chExt cx="2" cy="2"/>
                          </a:xfrm>
                        </wpg:grpSpPr>
                        <wps:wsp>
                          <wps:cNvPr id="1952" name="Freeform 1034"/>
                          <wps:cNvSpPr>
                            <a:spLocks/>
                          </wps:cNvSpPr>
                          <wps:spPr bwMode="auto">
                            <a:xfrm>
                              <a:off x="1555" y="2063"/>
                              <a:ext cx="2" cy="2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1"/>
                                <a:gd name="T2" fmla="+- 0 2064 2063"/>
                                <a:gd name="T3" fmla="*/ 2064 h 1"/>
                                <a:gd name="T4" fmla="+- 0 1556 1555"/>
                                <a:gd name="T5" fmla="*/ T4 w 1"/>
                                <a:gd name="T6" fmla="+- 0 2064 2063"/>
                                <a:gd name="T7" fmla="*/ 206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031"/>
                        <wpg:cNvGrpSpPr>
                          <a:grpSpLocks/>
                        </wpg:cNvGrpSpPr>
                        <wpg:grpSpPr bwMode="auto">
                          <a:xfrm>
                            <a:off x="1912" y="1806"/>
                            <a:ext cx="2" cy="2"/>
                            <a:chOff x="1912" y="1806"/>
                            <a:chExt cx="2" cy="2"/>
                          </a:xfrm>
                        </wpg:grpSpPr>
                        <wps:wsp>
                          <wps:cNvPr id="1954" name="Freeform 1032"/>
                          <wps:cNvSpPr>
                            <a:spLocks/>
                          </wps:cNvSpPr>
                          <wps:spPr bwMode="auto">
                            <a:xfrm>
                              <a:off x="1912" y="1806"/>
                              <a:ext cx="2" cy="2"/>
                            </a:xfrm>
                            <a:custGeom>
                              <a:avLst/>
                              <a:gdLst>
                                <a:gd name="T0" fmla="+- 0 1912 1912"/>
                                <a:gd name="T1" fmla="*/ T0 w 1"/>
                                <a:gd name="T2" fmla="+- 0 1807 1806"/>
                                <a:gd name="T3" fmla="*/ 1807 h 1"/>
                                <a:gd name="T4" fmla="+- 0 1913 1912"/>
                                <a:gd name="T5" fmla="*/ T4 w 1"/>
                                <a:gd name="T6" fmla="+- 0 1807 1806"/>
                                <a:gd name="T7" fmla="*/ 18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029"/>
                        <wpg:cNvGrpSpPr>
                          <a:grpSpLocks/>
                        </wpg:cNvGrpSpPr>
                        <wpg:grpSpPr bwMode="auto">
                          <a:xfrm>
                            <a:off x="2492" y="1350"/>
                            <a:ext cx="2" cy="2"/>
                            <a:chOff x="2492" y="1350"/>
                            <a:chExt cx="2" cy="2"/>
                          </a:xfrm>
                        </wpg:grpSpPr>
                        <wps:wsp>
                          <wps:cNvPr id="1956" name="Freeform 1030"/>
                          <wps:cNvSpPr>
                            <a:spLocks/>
                          </wps:cNvSpPr>
                          <wps:spPr bwMode="auto">
                            <a:xfrm>
                              <a:off x="2492" y="1350"/>
                              <a:ext cx="2" cy="2"/>
                            </a:xfrm>
                            <a:custGeom>
                              <a:avLst/>
                              <a:gdLst>
                                <a:gd name="T0" fmla="+- 0 2492 2492"/>
                                <a:gd name="T1" fmla="*/ T0 w 1"/>
                                <a:gd name="T2" fmla="+- 0 1351 1350"/>
                                <a:gd name="T3" fmla="*/ 1351 h 1"/>
                                <a:gd name="T4" fmla="+- 0 2494 2492"/>
                                <a:gd name="T5" fmla="*/ T4 w 1"/>
                                <a:gd name="T6" fmla="+- 0 1351 1350"/>
                                <a:gd name="T7" fmla="*/ 13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027"/>
                        <wpg:cNvGrpSpPr>
                          <a:grpSpLocks/>
                        </wpg:cNvGrpSpPr>
                        <wpg:grpSpPr bwMode="auto">
                          <a:xfrm>
                            <a:off x="2399" y="1424"/>
                            <a:ext cx="2" cy="2"/>
                            <a:chOff x="2399" y="1424"/>
                            <a:chExt cx="2" cy="2"/>
                          </a:xfrm>
                        </wpg:grpSpPr>
                        <wps:wsp>
                          <wps:cNvPr id="1958" name="Freeform 1028"/>
                          <wps:cNvSpPr>
                            <a:spLocks/>
                          </wps:cNvSpPr>
                          <wps:spPr bwMode="auto">
                            <a:xfrm>
                              <a:off x="2399" y="1424"/>
                              <a:ext cx="2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"/>
                                <a:gd name="T2" fmla="+- 0 1424 1424"/>
                                <a:gd name="T3" fmla="*/ 1424 h 1"/>
                                <a:gd name="T4" fmla="+- 0 2400 2399"/>
                                <a:gd name="T5" fmla="*/ T4 w 1"/>
                                <a:gd name="T6" fmla="+- 0 1424 1424"/>
                                <a:gd name="T7" fmla="*/ 14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025"/>
                        <wpg:cNvGrpSpPr>
                          <a:grpSpLocks/>
                        </wpg:cNvGrpSpPr>
                        <wpg:grpSpPr bwMode="auto">
                          <a:xfrm>
                            <a:off x="2305" y="1497"/>
                            <a:ext cx="2" cy="2"/>
                            <a:chOff x="2305" y="1497"/>
                            <a:chExt cx="2" cy="2"/>
                          </a:xfrm>
                        </wpg:grpSpPr>
                        <wps:wsp>
                          <wps:cNvPr id="1960" name="Freeform 1026"/>
                          <wps:cNvSpPr>
                            <a:spLocks/>
                          </wps:cNvSpPr>
                          <wps:spPr bwMode="auto">
                            <a:xfrm>
                              <a:off x="2305" y="1497"/>
                              <a:ext cx="2" cy="2"/>
                            </a:xfrm>
                            <a:custGeom>
                              <a:avLst/>
                              <a:gdLst>
                                <a:gd name="T0" fmla="+- 0 2305 2305"/>
                                <a:gd name="T1" fmla="*/ T0 w 1"/>
                                <a:gd name="T2" fmla="+- 0 1497 1497"/>
                                <a:gd name="T3" fmla="*/ 1497 h 1"/>
                                <a:gd name="T4" fmla="+- 0 2306 2305"/>
                                <a:gd name="T5" fmla="*/ T4 w 1"/>
                                <a:gd name="T6" fmla="+- 0 1497 1497"/>
                                <a:gd name="T7" fmla="*/ 149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023"/>
                        <wpg:cNvGrpSpPr>
                          <a:grpSpLocks/>
                        </wpg:cNvGrpSpPr>
                        <wpg:grpSpPr bwMode="auto">
                          <a:xfrm>
                            <a:off x="2212" y="1570"/>
                            <a:ext cx="2" cy="2"/>
                            <a:chOff x="2212" y="1570"/>
                            <a:chExt cx="2" cy="2"/>
                          </a:xfrm>
                        </wpg:grpSpPr>
                        <wps:wsp>
                          <wps:cNvPr id="1962" name="Freeform 1024"/>
                          <wps:cNvSpPr>
                            <a:spLocks/>
                          </wps:cNvSpPr>
                          <wps:spPr bwMode="auto">
                            <a:xfrm>
                              <a:off x="2212" y="1570"/>
                              <a:ext cx="2" cy="2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"/>
                                <a:gd name="T2" fmla="+- 0 1571 1570"/>
                                <a:gd name="T3" fmla="*/ 1571 h 1"/>
                                <a:gd name="T4" fmla="+- 0 2213 2212"/>
                                <a:gd name="T5" fmla="*/ T4 w 1"/>
                                <a:gd name="T6" fmla="+- 0 1571 1570"/>
                                <a:gd name="T7" fmla="*/ 15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021"/>
                        <wpg:cNvGrpSpPr>
                          <a:grpSpLocks/>
                        </wpg:cNvGrpSpPr>
                        <wpg:grpSpPr bwMode="auto">
                          <a:xfrm>
                            <a:off x="2117" y="1643"/>
                            <a:ext cx="2" cy="2"/>
                            <a:chOff x="2117" y="1643"/>
                            <a:chExt cx="2" cy="2"/>
                          </a:xfrm>
                        </wpg:grpSpPr>
                        <wps:wsp>
                          <wps:cNvPr id="1964" name="Freeform 1022"/>
                          <wps:cNvSpPr>
                            <a:spLocks/>
                          </wps:cNvSpPr>
                          <wps:spPr bwMode="auto">
                            <a:xfrm>
                              <a:off x="2117" y="1643"/>
                              <a:ext cx="2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1"/>
                                <a:gd name="T2" fmla="+- 0 1644 1643"/>
                                <a:gd name="T3" fmla="*/ 1644 h 1"/>
                                <a:gd name="T4" fmla="+- 0 2118 2117"/>
                                <a:gd name="T5" fmla="*/ T4 w 1"/>
                                <a:gd name="T6" fmla="+- 0 1644 1643"/>
                                <a:gd name="T7" fmla="*/ 16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019"/>
                        <wpg:cNvGrpSpPr>
                          <a:grpSpLocks/>
                        </wpg:cNvGrpSpPr>
                        <wpg:grpSpPr bwMode="auto">
                          <a:xfrm>
                            <a:off x="2005" y="1715"/>
                            <a:ext cx="2" cy="2"/>
                            <a:chOff x="2005" y="1715"/>
                            <a:chExt cx="2" cy="2"/>
                          </a:xfrm>
                        </wpg:grpSpPr>
                        <wps:wsp>
                          <wps:cNvPr id="1966" name="Freeform 1020"/>
                          <wps:cNvSpPr>
                            <a:spLocks/>
                          </wps:cNvSpPr>
                          <wps:spPr bwMode="auto">
                            <a:xfrm>
                              <a:off x="2005" y="1715"/>
                              <a:ext cx="2" cy="2"/>
                            </a:xfrm>
                            <a:custGeom>
                              <a:avLst/>
                              <a:gdLst>
                                <a:gd name="T0" fmla="+- 0 2005 2005"/>
                                <a:gd name="T1" fmla="*/ T0 w 1"/>
                                <a:gd name="T2" fmla="+- 0 1716 1715"/>
                                <a:gd name="T3" fmla="*/ 1716 h 1"/>
                                <a:gd name="T4" fmla="+- 0 2006 2005"/>
                                <a:gd name="T5" fmla="*/ T4 w 1"/>
                                <a:gd name="T6" fmla="+- 0 1716 1715"/>
                                <a:gd name="T7" fmla="*/ 17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017"/>
                        <wpg:cNvGrpSpPr>
                          <a:grpSpLocks/>
                        </wpg:cNvGrpSpPr>
                        <wpg:grpSpPr bwMode="auto">
                          <a:xfrm>
                            <a:off x="1668" y="1314"/>
                            <a:ext cx="2" cy="2"/>
                            <a:chOff x="1668" y="1314"/>
                            <a:chExt cx="2" cy="2"/>
                          </a:xfrm>
                        </wpg:grpSpPr>
                        <wps:wsp>
                          <wps:cNvPr id="1968" name="Freeform 1018"/>
                          <wps:cNvSpPr>
                            <a:spLocks/>
                          </wps:cNvSpPr>
                          <wps:spPr bwMode="auto">
                            <a:xfrm>
                              <a:off x="1668" y="1314"/>
                              <a:ext cx="2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"/>
                                <a:gd name="T2" fmla="+- 0 1315 1314"/>
                                <a:gd name="T3" fmla="*/ 1315 h 1"/>
                                <a:gd name="T4" fmla="+- 0 1669 1668"/>
                                <a:gd name="T5" fmla="*/ T4 w 1"/>
                                <a:gd name="T6" fmla="+- 0 1315 1314"/>
                                <a:gd name="T7" fmla="*/ 13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015"/>
                        <wpg:cNvGrpSpPr>
                          <a:grpSpLocks/>
                        </wpg:cNvGrpSpPr>
                        <wpg:grpSpPr bwMode="auto">
                          <a:xfrm>
                            <a:off x="2660" y="930"/>
                            <a:ext cx="2" cy="2"/>
                            <a:chOff x="2660" y="930"/>
                            <a:chExt cx="2" cy="2"/>
                          </a:xfrm>
                        </wpg:grpSpPr>
                        <wps:wsp>
                          <wps:cNvPr id="1970" name="Freeform 1016"/>
                          <wps:cNvSpPr>
                            <a:spLocks/>
                          </wps:cNvSpPr>
                          <wps:spPr bwMode="auto">
                            <a:xfrm>
                              <a:off x="2660" y="930"/>
                              <a:ext cx="2" cy="2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T0 w 1"/>
                                <a:gd name="T2" fmla="+- 0 931 930"/>
                                <a:gd name="T3" fmla="*/ 931 h 1"/>
                                <a:gd name="T4" fmla="+- 0 2662 2660"/>
                                <a:gd name="T5" fmla="*/ T4 w 1"/>
                                <a:gd name="T6" fmla="+- 0 931 930"/>
                                <a:gd name="T7" fmla="*/ 9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013"/>
                        <wpg:cNvGrpSpPr>
                          <a:grpSpLocks/>
                        </wpg:cNvGrpSpPr>
                        <wpg:grpSpPr bwMode="auto">
                          <a:xfrm>
                            <a:off x="2699" y="894"/>
                            <a:ext cx="2" cy="2"/>
                            <a:chOff x="2699" y="894"/>
                            <a:chExt cx="2" cy="2"/>
                          </a:xfrm>
                        </wpg:grpSpPr>
                        <wps:wsp>
                          <wps:cNvPr id="1972" name="Freeform 1014"/>
                          <wps:cNvSpPr>
                            <a:spLocks/>
                          </wps:cNvSpPr>
                          <wps:spPr bwMode="auto">
                            <a:xfrm>
                              <a:off x="2699" y="894"/>
                              <a:ext cx="2" cy="2"/>
                            </a:xfrm>
                            <a:custGeom>
                              <a:avLst/>
                              <a:gdLst>
                                <a:gd name="T0" fmla="+- 0 2699 2699"/>
                                <a:gd name="T1" fmla="*/ T0 w 1"/>
                                <a:gd name="T2" fmla="+- 0 895 894"/>
                                <a:gd name="T3" fmla="*/ 895 h 1"/>
                                <a:gd name="T4" fmla="+- 0 2700 2699"/>
                                <a:gd name="T5" fmla="*/ T4 w 1"/>
                                <a:gd name="T6" fmla="+- 0 895 894"/>
                                <a:gd name="T7" fmla="*/ 8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011"/>
                        <wpg:cNvGrpSpPr>
                          <a:grpSpLocks/>
                        </wpg:cNvGrpSpPr>
                        <wpg:grpSpPr bwMode="auto">
                          <a:xfrm>
                            <a:off x="1686" y="8618"/>
                            <a:ext cx="2" cy="2"/>
                            <a:chOff x="1686" y="8618"/>
                            <a:chExt cx="2" cy="2"/>
                          </a:xfrm>
                        </wpg:grpSpPr>
                        <wps:wsp>
                          <wps:cNvPr id="1974" name="Freeform 1012"/>
                          <wps:cNvSpPr>
                            <a:spLocks/>
                          </wps:cNvSpPr>
                          <wps:spPr bwMode="auto">
                            <a:xfrm>
                              <a:off x="1686" y="8618"/>
                              <a:ext cx="2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"/>
                                <a:gd name="T2" fmla="+- 0 8618 8618"/>
                                <a:gd name="T3" fmla="*/ 8618 h 1"/>
                                <a:gd name="T4" fmla="+- 0 1687 1686"/>
                                <a:gd name="T5" fmla="*/ T4 w 1"/>
                                <a:gd name="T6" fmla="+- 0 8618 8618"/>
                                <a:gd name="T7" fmla="*/ 861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009"/>
                        <wpg:cNvGrpSpPr>
                          <a:grpSpLocks/>
                        </wpg:cNvGrpSpPr>
                        <wpg:grpSpPr bwMode="auto">
                          <a:xfrm>
                            <a:off x="2023" y="8855"/>
                            <a:ext cx="2" cy="2"/>
                            <a:chOff x="2023" y="8855"/>
                            <a:chExt cx="2" cy="2"/>
                          </a:xfrm>
                        </wpg:grpSpPr>
                        <wps:wsp>
                          <wps:cNvPr id="1976" name="Freeform 1010"/>
                          <wps:cNvSpPr>
                            <a:spLocks/>
                          </wps:cNvSpPr>
                          <wps:spPr bwMode="auto">
                            <a:xfrm>
                              <a:off x="2023" y="8855"/>
                              <a:ext cx="2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"/>
                                <a:gd name="T2" fmla="+- 0 8856 8855"/>
                                <a:gd name="T3" fmla="*/ 8856 h 1"/>
                                <a:gd name="T4" fmla="+- 0 2024 2023"/>
                                <a:gd name="T5" fmla="*/ T4 w 1"/>
                                <a:gd name="T6" fmla="+- 0 8856 8855"/>
                                <a:gd name="T7" fmla="*/ 885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007"/>
                        <wpg:cNvGrpSpPr>
                          <a:grpSpLocks/>
                        </wpg:cNvGrpSpPr>
                        <wpg:grpSpPr bwMode="auto">
                          <a:xfrm>
                            <a:off x="1612" y="8982"/>
                            <a:ext cx="2" cy="2"/>
                            <a:chOff x="1612" y="8982"/>
                            <a:chExt cx="2" cy="2"/>
                          </a:xfrm>
                        </wpg:grpSpPr>
                        <wps:wsp>
                          <wps:cNvPr id="1978" name="Freeform 1008"/>
                          <wps:cNvSpPr>
                            <a:spLocks/>
                          </wps:cNvSpPr>
                          <wps:spPr bwMode="auto">
                            <a:xfrm>
                              <a:off x="1612" y="8982"/>
                              <a:ext cx="2" cy="2"/>
                            </a:xfrm>
                            <a:custGeom>
                              <a:avLst/>
                              <a:gdLst>
                                <a:gd name="T0" fmla="+- 0 1612 1612"/>
                                <a:gd name="T1" fmla="*/ T0 w 1"/>
                                <a:gd name="T2" fmla="+- 0 8983 8982"/>
                                <a:gd name="T3" fmla="*/ 8983 h 1"/>
                                <a:gd name="T4" fmla="+- 0 1613 1612"/>
                                <a:gd name="T5" fmla="*/ T4 w 1"/>
                                <a:gd name="T6" fmla="+- 0 8983 8982"/>
                                <a:gd name="T7" fmla="*/ 89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005"/>
                        <wpg:cNvGrpSpPr>
                          <a:grpSpLocks/>
                        </wpg:cNvGrpSpPr>
                        <wpg:grpSpPr bwMode="auto">
                          <a:xfrm>
                            <a:off x="2173" y="8964"/>
                            <a:ext cx="2" cy="2"/>
                            <a:chOff x="2173" y="8964"/>
                            <a:chExt cx="2" cy="2"/>
                          </a:xfrm>
                        </wpg:grpSpPr>
                        <wps:wsp>
                          <wps:cNvPr id="1980" name="Freeform 1006"/>
                          <wps:cNvSpPr>
                            <a:spLocks/>
                          </wps:cNvSpPr>
                          <wps:spPr bwMode="auto">
                            <a:xfrm>
                              <a:off x="2173" y="8964"/>
                              <a:ext cx="2" cy="2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1"/>
                                <a:gd name="T2" fmla="+- 0 8965 8964"/>
                                <a:gd name="T3" fmla="*/ 8965 h 1"/>
                                <a:gd name="T4" fmla="+- 0 2174 2173"/>
                                <a:gd name="T5" fmla="*/ T4 w 1"/>
                                <a:gd name="T6" fmla="+- 0 8965 8964"/>
                                <a:gd name="T7" fmla="*/ 89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003"/>
                        <wpg:cNvGrpSpPr>
                          <a:grpSpLocks/>
                        </wpg:cNvGrpSpPr>
                        <wpg:grpSpPr bwMode="auto">
                          <a:xfrm>
                            <a:off x="1818" y="8709"/>
                            <a:ext cx="2" cy="2"/>
                            <a:chOff x="1818" y="8709"/>
                            <a:chExt cx="2" cy="2"/>
                          </a:xfrm>
                        </wpg:grpSpPr>
                        <wps:wsp>
                          <wps:cNvPr id="1982" name="Freeform 1004"/>
                          <wps:cNvSpPr>
                            <a:spLocks/>
                          </wps:cNvSpPr>
                          <wps:spPr bwMode="auto">
                            <a:xfrm>
                              <a:off x="1818" y="8709"/>
                              <a:ext cx="2" cy="2"/>
                            </a:xfrm>
                            <a:custGeom>
                              <a:avLst/>
                              <a:gdLst>
                                <a:gd name="T0" fmla="+- 0 1818 1818"/>
                                <a:gd name="T1" fmla="*/ T0 w 1"/>
                                <a:gd name="T2" fmla="+- 0 8709 8709"/>
                                <a:gd name="T3" fmla="*/ 8709 h 1"/>
                                <a:gd name="T4" fmla="+- 0 1819 1818"/>
                                <a:gd name="T5" fmla="*/ T4 w 1"/>
                                <a:gd name="T6" fmla="+- 0 8709 8709"/>
                                <a:gd name="T7" fmla="*/ 87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001"/>
                        <wpg:cNvGrpSpPr>
                          <a:grpSpLocks/>
                        </wpg:cNvGrpSpPr>
                        <wpg:grpSpPr bwMode="auto">
                          <a:xfrm>
                            <a:off x="1499" y="8471"/>
                            <a:ext cx="2" cy="2"/>
                            <a:chOff x="1499" y="8471"/>
                            <a:chExt cx="2" cy="2"/>
                          </a:xfrm>
                        </wpg:grpSpPr>
                        <wps:wsp>
                          <wps:cNvPr id="1984" name="Freeform 1002"/>
                          <wps:cNvSpPr>
                            <a:spLocks/>
                          </wps:cNvSpPr>
                          <wps:spPr bwMode="auto">
                            <a:xfrm>
                              <a:off x="1499" y="8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"/>
                                <a:gd name="T2" fmla="+- 0 8472 8471"/>
                                <a:gd name="T3" fmla="*/ 8472 h 1"/>
                                <a:gd name="T4" fmla="+- 0 1500 1499"/>
                                <a:gd name="T5" fmla="*/ T4 w 1"/>
                                <a:gd name="T6" fmla="+- 0 8472 8471"/>
                                <a:gd name="T7" fmla="*/ 84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999"/>
                        <wpg:cNvGrpSpPr>
                          <a:grpSpLocks/>
                        </wpg:cNvGrpSpPr>
                        <wpg:grpSpPr bwMode="auto">
                          <a:xfrm>
                            <a:off x="1912" y="2720"/>
                            <a:ext cx="2" cy="2"/>
                            <a:chOff x="1912" y="2720"/>
                            <a:chExt cx="2" cy="2"/>
                          </a:xfrm>
                        </wpg:grpSpPr>
                        <wps:wsp>
                          <wps:cNvPr id="1986" name="Freeform 1000"/>
                          <wps:cNvSpPr>
                            <a:spLocks/>
                          </wps:cNvSpPr>
                          <wps:spPr bwMode="auto">
                            <a:xfrm>
                              <a:off x="1912" y="2720"/>
                              <a:ext cx="2" cy="2"/>
                            </a:xfrm>
                            <a:custGeom>
                              <a:avLst/>
                              <a:gdLst>
                                <a:gd name="T0" fmla="+- 0 1912 1912"/>
                                <a:gd name="T1" fmla="*/ T0 w 1"/>
                                <a:gd name="T2" fmla="+- 0 2720 2720"/>
                                <a:gd name="T3" fmla="*/ 2720 h 1"/>
                                <a:gd name="T4" fmla="+- 0 1913 1912"/>
                                <a:gd name="T5" fmla="*/ T4 w 1"/>
                                <a:gd name="T6" fmla="+- 0 2720 2720"/>
                                <a:gd name="T7" fmla="*/ 27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997"/>
                        <wpg:cNvGrpSpPr>
                          <a:grpSpLocks/>
                        </wpg:cNvGrpSpPr>
                        <wpg:grpSpPr bwMode="auto">
                          <a:xfrm>
                            <a:off x="2099" y="2574"/>
                            <a:ext cx="2" cy="2"/>
                            <a:chOff x="2099" y="2574"/>
                            <a:chExt cx="2" cy="2"/>
                          </a:xfrm>
                        </wpg:grpSpPr>
                        <wps:wsp>
                          <wps:cNvPr id="1988" name="Freeform 998"/>
                          <wps:cNvSpPr>
                            <a:spLocks/>
                          </wps:cNvSpPr>
                          <wps:spPr bwMode="auto">
                            <a:xfrm>
                              <a:off x="2099" y="2574"/>
                              <a:ext cx="2" cy="2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1"/>
                                <a:gd name="T2" fmla="+- 0 2575 2574"/>
                                <a:gd name="T3" fmla="*/ 2575 h 1"/>
                                <a:gd name="T4" fmla="+- 0 2100 2099"/>
                                <a:gd name="T5" fmla="*/ T4 w 1"/>
                                <a:gd name="T6" fmla="+- 0 2575 2574"/>
                                <a:gd name="T7" fmla="*/ 257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995"/>
                        <wpg:cNvGrpSpPr>
                          <a:grpSpLocks/>
                        </wpg:cNvGrpSpPr>
                        <wpg:grpSpPr bwMode="auto">
                          <a:xfrm>
                            <a:off x="2455" y="2300"/>
                            <a:ext cx="2" cy="2"/>
                            <a:chOff x="2455" y="2300"/>
                            <a:chExt cx="2" cy="2"/>
                          </a:xfrm>
                        </wpg:grpSpPr>
                        <wps:wsp>
                          <wps:cNvPr id="1990" name="Freeform 996"/>
                          <wps:cNvSpPr>
                            <a:spLocks/>
                          </wps:cNvSpPr>
                          <wps:spPr bwMode="auto">
                            <a:xfrm>
                              <a:off x="2455" y="2300"/>
                              <a:ext cx="2" cy="2"/>
                            </a:xfrm>
                            <a:custGeom>
                              <a:avLst/>
                              <a:gdLst>
                                <a:gd name="T0" fmla="+- 0 2455 2455"/>
                                <a:gd name="T1" fmla="*/ T0 w 1"/>
                                <a:gd name="T2" fmla="+- 0 2300 2300"/>
                                <a:gd name="T3" fmla="*/ 2300 h 1"/>
                                <a:gd name="T4" fmla="+- 0 2456 2455"/>
                                <a:gd name="T5" fmla="*/ T4 w 1"/>
                                <a:gd name="T6" fmla="+- 0 2300 2300"/>
                                <a:gd name="T7" fmla="*/ 23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993"/>
                        <wpg:cNvGrpSpPr>
                          <a:grpSpLocks/>
                        </wpg:cNvGrpSpPr>
                        <wpg:grpSpPr bwMode="auto">
                          <a:xfrm>
                            <a:off x="2660" y="2135"/>
                            <a:ext cx="2" cy="2"/>
                            <a:chOff x="2660" y="2135"/>
                            <a:chExt cx="2" cy="2"/>
                          </a:xfrm>
                        </wpg:grpSpPr>
                        <wps:wsp>
                          <wps:cNvPr id="1992" name="Freeform 994"/>
                          <wps:cNvSpPr>
                            <a:spLocks/>
                          </wps:cNvSpPr>
                          <wps:spPr bwMode="auto">
                            <a:xfrm>
                              <a:off x="2660" y="2135"/>
                              <a:ext cx="2" cy="2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T0 w 1"/>
                                <a:gd name="T2" fmla="+- 0 2136 2135"/>
                                <a:gd name="T3" fmla="*/ 2136 h 1"/>
                                <a:gd name="T4" fmla="+- 0 2662 2660"/>
                                <a:gd name="T5" fmla="*/ T4 w 1"/>
                                <a:gd name="T6" fmla="+- 0 2136 2135"/>
                                <a:gd name="T7" fmla="*/ 21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991"/>
                        <wpg:cNvGrpSpPr>
                          <a:grpSpLocks/>
                        </wpg:cNvGrpSpPr>
                        <wpg:grpSpPr bwMode="auto">
                          <a:xfrm>
                            <a:off x="2567" y="2208"/>
                            <a:ext cx="2" cy="2"/>
                            <a:chOff x="2567" y="2208"/>
                            <a:chExt cx="2" cy="2"/>
                          </a:xfrm>
                        </wpg:grpSpPr>
                        <wps:wsp>
                          <wps:cNvPr id="1994" name="Freeform 992"/>
                          <wps:cNvSpPr>
                            <a:spLocks/>
                          </wps:cNvSpPr>
                          <wps:spPr bwMode="auto">
                            <a:xfrm>
                              <a:off x="2567" y="2208"/>
                              <a:ext cx="2" cy="2"/>
                            </a:xfrm>
                            <a:custGeom>
                              <a:avLst/>
                              <a:gdLst>
                                <a:gd name="T0" fmla="+- 0 2567 2567"/>
                                <a:gd name="T1" fmla="*/ T0 w 1"/>
                                <a:gd name="T2" fmla="+- 0 2209 2208"/>
                                <a:gd name="T3" fmla="*/ 2209 h 1"/>
                                <a:gd name="T4" fmla="+- 0 2568 2567"/>
                                <a:gd name="T5" fmla="*/ T4 w 1"/>
                                <a:gd name="T6" fmla="+- 0 2209 2208"/>
                                <a:gd name="T7" fmla="*/ 22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989"/>
                        <wpg:cNvGrpSpPr>
                          <a:grpSpLocks/>
                        </wpg:cNvGrpSpPr>
                        <wpg:grpSpPr bwMode="auto">
                          <a:xfrm>
                            <a:off x="2960" y="1917"/>
                            <a:ext cx="2" cy="2"/>
                            <a:chOff x="2960" y="1917"/>
                            <a:chExt cx="2" cy="2"/>
                          </a:xfrm>
                        </wpg:grpSpPr>
                        <wps:wsp>
                          <wps:cNvPr id="1996" name="Freeform 990"/>
                          <wps:cNvSpPr>
                            <a:spLocks/>
                          </wps:cNvSpPr>
                          <wps:spPr bwMode="auto">
                            <a:xfrm>
                              <a:off x="2960" y="1917"/>
                              <a:ext cx="2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1"/>
                                <a:gd name="T2" fmla="+- 0 1917 1917"/>
                                <a:gd name="T3" fmla="*/ 1917 h 1"/>
                                <a:gd name="T4" fmla="+- 0 2962 2960"/>
                                <a:gd name="T5" fmla="*/ T4 w 1"/>
                                <a:gd name="T6" fmla="+- 0 1917 1917"/>
                                <a:gd name="T7" fmla="*/ 19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987"/>
                        <wpg:cNvGrpSpPr>
                          <a:grpSpLocks/>
                        </wpg:cNvGrpSpPr>
                        <wpg:grpSpPr bwMode="auto">
                          <a:xfrm>
                            <a:off x="2849" y="1990"/>
                            <a:ext cx="2" cy="2"/>
                            <a:chOff x="2849" y="1990"/>
                            <a:chExt cx="2" cy="2"/>
                          </a:xfrm>
                        </wpg:grpSpPr>
                        <wps:wsp>
                          <wps:cNvPr id="1998" name="Freeform 988"/>
                          <wps:cNvSpPr>
                            <a:spLocks/>
                          </wps:cNvSpPr>
                          <wps:spPr bwMode="auto">
                            <a:xfrm>
                              <a:off x="2849" y="1990"/>
                              <a:ext cx="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1"/>
                                <a:gd name="T2" fmla="+- 0 1991 1990"/>
                                <a:gd name="T3" fmla="*/ 1991 h 1"/>
                                <a:gd name="T4" fmla="+- 0 2850 2849"/>
                                <a:gd name="T5" fmla="*/ T4 w 1"/>
                                <a:gd name="T6" fmla="+- 0 1991 1990"/>
                                <a:gd name="T7" fmla="*/ 1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985"/>
                        <wpg:cNvGrpSpPr>
                          <a:grpSpLocks/>
                        </wpg:cNvGrpSpPr>
                        <wpg:grpSpPr bwMode="auto">
                          <a:xfrm>
                            <a:off x="2755" y="2081"/>
                            <a:ext cx="2" cy="2"/>
                            <a:chOff x="2755" y="2081"/>
                            <a:chExt cx="2" cy="2"/>
                          </a:xfrm>
                        </wpg:grpSpPr>
                        <wps:wsp>
                          <wps:cNvPr id="2000" name="Freeform 986"/>
                          <wps:cNvSpPr>
                            <a:spLocks/>
                          </wps:cNvSpPr>
                          <wps:spPr bwMode="auto">
                            <a:xfrm>
                              <a:off x="2755" y="2081"/>
                              <a:ext cx="2" cy="2"/>
                            </a:xfrm>
                            <a:custGeom>
                              <a:avLst/>
                              <a:gdLst>
                                <a:gd name="T0" fmla="+- 0 2755 2755"/>
                                <a:gd name="T1" fmla="*/ T0 w 1"/>
                                <a:gd name="T2" fmla="+- 0 2082 2081"/>
                                <a:gd name="T3" fmla="*/ 2082 h 1"/>
                                <a:gd name="T4" fmla="+- 0 2756 2755"/>
                                <a:gd name="T5" fmla="*/ T4 w 1"/>
                                <a:gd name="T6" fmla="+- 0 2082 2081"/>
                                <a:gd name="T7" fmla="*/ 20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983"/>
                        <wpg:cNvGrpSpPr>
                          <a:grpSpLocks/>
                        </wpg:cNvGrpSpPr>
                        <wpg:grpSpPr bwMode="auto">
                          <a:xfrm>
                            <a:off x="2362" y="2373"/>
                            <a:ext cx="2" cy="2"/>
                            <a:chOff x="2362" y="2373"/>
                            <a:chExt cx="2" cy="2"/>
                          </a:xfrm>
                        </wpg:grpSpPr>
                        <wps:wsp>
                          <wps:cNvPr id="2002" name="Freeform 984"/>
                          <wps:cNvSpPr>
                            <a:spLocks/>
                          </wps:cNvSpPr>
                          <wps:spPr bwMode="auto">
                            <a:xfrm>
                              <a:off x="2362" y="2373"/>
                              <a:ext cx="2" cy="2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1"/>
                                <a:gd name="T2" fmla="+- 0 2373 2373"/>
                                <a:gd name="T3" fmla="*/ 2373 h 1"/>
                                <a:gd name="T4" fmla="+- 0 2363 2362"/>
                                <a:gd name="T5" fmla="*/ T4 w 1"/>
                                <a:gd name="T6" fmla="+- 0 2373 2373"/>
                                <a:gd name="T7" fmla="*/ 237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981"/>
                        <wpg:cNvGrpSpPr>
                          <a:grpSpLocks/>
                        </wpg:cNvGrpSpPr>
                        <wpg:grpSpPr bwMode="auto">
                          <a:xfrm>
                            <a:off x="2005" y="2646"/>
                            <a:ext cx="2" cy="2"/>
                            <a:chOff x="2005" y="2646"/>
                            <a:chExt cx="2" cy="2"/>
                          </a:xfrm>
                        </wpg:grpSpPr>
                        <wps:wsp>
                          <wps:cNvPr id="2004" name="Freeform 982"/>
                          <wps:cNvSpPr>
                            <a:spLocks/>
                          </wps:cNvSpPr>
                          <wps:spPr bwMode="auto">
                            <a:xfrm>
                              <a:off x="2005" y="2646"/>
                              <a:ext cx="2" cy="2"/>
                            </a:xfrm>
                            <a:custGeom>
                              <a:avLst/>
                              <a:gdLst>
                                <a:gd name="T0" fmla="+- 0 2005 2005"/>
                                <a:gd name="T1" fmla="*/ T0 w 1"/>
                                <a:gd name="T2" fmla="+- 0 2647 2646"/>
                                <a:gd name="T3" fmla="*/ 2647 h 1"/>
                                <a:gd name="T4" fmla="+- 0 2006 2005"/>
                                <a:gd name="T5" fmla="*/ T4 w 1"/>
                                <a:gd name="T6" fmla="+- 0 2647 2646"/>
                                <a:gd name="T7" fmla="*/ 26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979"/>
                        <wpg:cNvGrpSpPr>
                          <a:grpSpLocks/>
                        </wpg:cNvGrpSpPr>
                        <wpg:grpSpPr bwMode="auto">
                          <a:xfrm>
                            <a:off x="1799" y="2793"/>
                            <a:ext cx="2" cy="2"/>
                            <a:chOff x="1799" y="2793"/>
                            <a:chExt cx="2" cy="2"/>
                          </a:xfrm>
                        </wpg:grpSpPr>
                        <wps:wsp>
                          <wps:cNvPr id="2006" name="Freeform 980"/>
                          <wps:cNvSpPr>
                            <a:spLocks/>
                          </wps:cNvSpPr>
                          <wps:spPr bwMode="auto">
                            <a:xfrm>
                              <a:off x="1799" y="2793"/>
                              <a:ext cx="2" cy="2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1"/>
                                <a:gd name="T2" fmla="+- 0 2793 2793"/>
                                <a:gd name="T3" fmla="*/ 2793 h 1"/>
                                <a:gd name="T4" fmla="+- 0 1800 1799"/>
                                <a:gd name="T5" fmla="*/ T4 w 1"/>
                                <a:gd name="T6" fmla="+- 0 2793 2793"/>
                                <a:gd name="T7" fmla="*/ 27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977"/>
                        <wpg:cNvGrpSpPr>
                          <a:grpSpLocks/>
                        </wpg:cNvGrpSpPr>
                        <wpg:grpSpPr bwMode="auto">
                          <a:xfrm>
                            <a:off x="1705" y="2866"/>
                            <a:ext cx="2" cy="2"/>
                            <a:chOff x="1705" y="2866"/>
                            <a:chExt cx="2" cy="2"/>
                          </a:xfrm>
                        </wpg:grpSpPr>
                        <wps:wsp>
                          <wps:cNvPr id="2008" name="Freeform 978"/>
                          <wps:cNvSpPr>
                            <a:spLocks/>
                          </wps:cNvSpPr>
                          <wps:spPr bwMode="auto">
                            <a:xfrm>
                              <a:off x="1705" y="2866"/>
                              <a:ext cx="2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1"/>
                                <a:gd name="T2" fmla="+- 0 2867 2866"/>
                                <a:gd name="T3" fmla="*/ 2867 h 1"/>
                                <a:gd name="T4" fmla="+- 0 1706 1705"/>
                                <a:gd name="T5" fmla="*/ T4 w 1"/>
                                <a:gd name="T6" fmla="+- 0 2867 2866"/>
                                <a:gd name="T7" fmla="*/ 286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975"/>
                        <wpg:cNvGrpSpPr>
                          <a:grpSpLocks/>
                        </wpg:cNvGrpSpPr>
                        <wpg:grpSpPr bwMode="auto">
                          <a:xfrm>
                            <a:off x="1612" y="2939"/>
                            <a:ext cx="2" cy="2"/>
                            <a:chOff x="1612" y="2939"/>
                            <a:chExt cx="2" cy="2"/>
                          </a:xfrm>
                        </wpg:grpSpPr>
                        <wps:wsp>
                          <wps:cNvPr id="2010" name="Freeform 976"/>
                          <wps:cNvSpPr>
                            <a:spLocks/>
                          </wps:cNvSpPr>
                          <wps:spPr bwMode="auto">
                            <a:xfrm>
                              <a:off x="1612" y="2939"/>
                              <a:ext cx="2" cy="2"/>
                            </a:xfrm>
                            <a:custGeom>
                              <a:avLst/>
                              <a:gdLst>
                                <a:gd name="T0" fmla="+- 0 1612 1612"/>
                                <a:gd name="T1" fmla="*/ T0 w 1"/>
                                <a:gd name="T2" fmla="+- 0 2940 2939"/>
                                <a:gd name="T3" fmla="*/ 2940 h 1"/>
                                <a:gd name="T4" fmla="+- 0 1613 1612"/>
                                <a:gd name="T5" fmla="*/ T4 w 1"/>
                                <a:gd name="T6" fmla="+- 0 2940 2939"/>
                                <a:gd name="T7" fmla="*/ 294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973"/>
                        <wpg:cNvGrpSpPr>
                          <a:grpSpLocks/>
                        </wpg:cNvGrpSpPr>
                        <wpg:grpSpPr bwMode="auto">
                          <a:xfrm>
                            <a:off x="1499" y="3030"/>
                            <a:ext cx="2" cy="2"/>
                            <a:chOff x="1499" y="3030"/>
                            <a:chExt cx="2" cy="2"/>
                          </a:xfrm>
                        </wpg:grpSpPr>
                        <wps:wsp>
                          <wps:cNvPr id="2012" name="Freeform 974"/>
                          <wps:cNvSpPr>
                            <a:spLocks/>
                          </wps:cNvSpPr>
                          <wps:spPr bwMode="auto">
                            <a:xfrm>
                              <a:off x="1499" y="3030"/>
                              <a:ext cx="2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"/>
                                <a:gd name="T2" fmla="+- 0 3031 3030"/>
                                <a:gd name="T3" fmla="*/ 3031 h 1"/>
                                <a:gd name="T4" fmla="+- 0 1500 1499"/>
                                <a:gd name="T5" fmla="*/ T4 w 1"/>
                                <a:gd name="T6" fmla="+- 0 3031 3030"/>
                                <a:gd name="T7" fmla="*/ 30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971"/>
                        <wpg:cNvGrpSpPr>
                          <a:grpSpLocks/>
                        </wpg:cNvGrpSpPr>
                        <wpg:grpSpPr bwMode="auto">
                          <a:xfrm>
                            <a:off x="2736" y="6006"/>
                            <a:ext cx="2" cy="2"/>
                            <a:chOff x="2736" y="6006"/>
                            <a:chExt cx="2" cy="2"/>
                          </a:xfrm>
                        </wpg:grpSpPr>
                        <wps:wsp>
                          <wps:cNvPr id="2014" name="Freeform 972"/>
                          <wps:cNvSpPr>
                            <a:spLocks/>
                          </wps:cNvSpPr>
                          <wps:spPr bwMode="auto">
                            <a:xfrm>
                              <a:off x="2736" y="6006"/>
                              <a:ext cx="2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1"/>
                                <a:gd name="T2" fmla="+- 0 6007 6006"/>
                                <a:gd name="T3" fmla="*/ 6007 h 1"/>
                                <a:gd name="T4" fmla="+- 0 2737 2736"/>
                                <a:gd name="T5" fmla="*/ T4 w 1"/>
                                <a:gd name="T6" fmla="+- 0 6007 6006"/>
                                <a:gd name="T7" fmla="*/ 60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969"/>
                        <wpg:cNvGrpSpPr>
                          <a:grpSpLocks/>
                        </wpg:cNvGrpSpPr>
                        <wpg:grpSpPr bwMode="auto">
                          <a:xfrm>
                            <a:off x="5417" y="8964"/>
                            <a:ext cx="2" cy="2"/>
                            <a:chOff x="5417" y="8964"/>
                            <a:chExt cx="2" cy="2"/>
                          </a:xfrm>
                        </wpg:grpSpPr>
                        <wps:wsp>
                          <wps:cNvPr id="2016" name="Freeform 970"/>
                          <wps:cNvSpPr>
                            <a:spLocks/>
                          </wps:cNvSpPr>
                          <wps:spPr bwMode="auto">
                            <a:xfrm>
                              <a:off x="5417" y="8964"/>
                              <a:ext cx="2" cy="2"/>
                            </a:xfrm>
                            <a:custGeom>
                              <a:avLst/>
                              <a:gdLst>
                                <a:gd name="T0" fmla="+- 0 5417 5417"/>
                                <a:gd name="T1" fmla="*/ T0 w 1"/>
                                <a:gd name="T2" fmla="+- 0 8965 8964"/>
                                <a:gd name="T3" fmla="*/ 8965 h 1"/>
                                <a:gd name="T4" fmla="+- 0 5418 5417"/>
                                <a:gd name="T5" fmla="*/ T4 w 1"/>
                                <a:gd name="T6" fmla="+- 0 8965 8964"/>
                                <a:gd name="T7" fmla="*/ 89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967"/>
                        <wpg:cNvGrpSpPr>
                          <a:grpSpLocks/>
                        </wpg:cNvGrpSpPr>
                        <wpg:grpSpPr bwMode="auto">
                          <a:xfrm>
                            <a:off x="5080" y="8709"/>
                            <a:ext cx="2" cy="2"/>
                            <a:chOff x="5080" y="8709"/>
                            <a:chExt cx="2" cy="2"/>
                          </a:xfrm>
                        </wpg:grpSpPr>
                        <wps:wsp>
                          <wps:cNvPr id="2018" name="Freeform 968"/>
                          <wps:cNvSpPr>
                            <a:spLocks/>
                          </wps:cNvSpPr>
                          <wps:spPr bwMode="auto">
                            <a:xfrm>
                              <a:off x="5080" y="8709"/>
                              <a:ext cx="2" cy="2"/>
                            </a:xfrm>
                            <a:custGeom>
                              <a:avLst/>
                              <a:gdLst>
                                <a:gd name="T0" fmla="+- 0 5080 5080"/>
                                <a:gd name="T1" fmla="*/ T0 w 1"/>
                                <a:gd name="T2" fmla="+- 0 8709 8709"/>
                                <a:gd name="T3" fmla="*/ 8709 h 1"/>
                                <a:gd name="T4" fmla="+- 0 5081 5080"/>
                                <a:gd name="T5" fmla="*/ T4 w 1"/>
                                <a:gd name="T6" fmla="+- 0 8709 8709"/>
                                <a:gd name="T7" fmla="*/ 87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965"/>
                        <wpg:cNvGrpSpPr>
                          <a:grpSpLocks/>
                        </wpg:cNvGrpSpPr>
                        <wpg:grpSpPr bwMode="auto">
                          <a:xfrm>
                            <a:off x="4704" y="8453"/>
                            <a:ext cx="2" cy="2"/>
                            <a:chOff x="4704" y="8453"/>
                            <a:chExt cx="2" cy="2"/>
                          </a:xfrm>
                        </wpg:grpSpPr>
                        <wps:wsp>
                          <wps:cNvPr id="2020" name="Freeform 966"/>
                          <wps:cNvSpPr>
                            <a:spLocks/>
                          </wps:cNvSpPr>
                          <wps:spPr bwMode="auto">
                            <a:xfrm>
                              <a:off x="4704" y="8453"/>
                              <a:ext cx="2" cy="2"/>
                            </a:xfrm>
                            <a:custGeom>
                              <a:avLst/>
                              <a:gdLst>
                                <a:gd name="T0" fmla="+- 0 4704 4704"/>
                                <a:gd name="T1" fmla="*/ T0 w 1"/>
                                <a:gd name="T2" fmla="+- 0 8454 8453"/>
                                <a:gd name="T3" fmla="*/ 8454 h 1"/>
                                <a:gd name="T4" fmla="+- 0 4705 4704"/>
                                <a:gd name="T5" fmla="*/ T4 w 1"/>
                                <a:gd name="T6" fmla="+- 0 8454 8453"/>
                                <a:gd name="T7" fmla="*/ 84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963"/>
                        <wpg:cNvGrpSpPr>
                          <a:grpSpLocks/>
                        </wpg:cNvGrpSpPr>
                        <wpg:grpSpPr bwMode="auto">
                          <a:xfrm>
                            <a:off x="1873" y="4948"/>
                            <a:ext cx="2" cy="2"/>
                            <a:chOff x="1873" y="4948"/>
                            <a:chExt cx="2" cy="2"/>
                          </a:xfrm>
                        </wpg:grpSpPr>
                        <wps:wsp>
                          <wps:cNvPr id="2022" name="Freeform 964"/>
                          <wps:cNvSpPr>
                            <a:spLocks/>
                          </wps:cNvSpPr>
                          <wps:spPr bwMode="auto">
                            <a:xfrm>
                              <a:off x="1873" y="4948"/>
                              <a:ext cx="2" cy="2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1"/>
                                <a:gd name="T2" fmla="+- 0 4949 4948"/>
                                <a:gd name="T3" fmla="*/ 4949 h 1"/>
                                <a:gd name="T4" fmla="+- 0 1874 1873"/>
                                <a:gd name="T5" fmla="*/ T4 w 1"/>
                                <a:gd name="T6" fmla="+- 0 4949 4948"/>
                                <a:gd name="T7" fmla="*/ 49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961"/>
                        <wpg:cNvGrpSpPr>
                          <a:grpSpLocks/>
                        </wpg:cNvGrpSpPr>
                        <wpg:grpSpPr bwMode="auto">
                          <a:xfrm>
                            <a:off x="4142" y="6646"/>
                            <a:ext cx="2" cy="2"/>
                            <a:chOff x="4142" y="6646"/>
                            <a:chExt cx="2" cy="2"/>
                          </a:xfrm>
                        </wpg:grpSpPr>
                        <wps:wsp>
                          <wps:cNvPr id="2024" name="Freeform 962"/>
                          <wps:cNvSpPr>
                            <a:spLocks/>
                          </wps:cNvSpPr>
                          <wps:spPr bwMode="auto">
                            <a:xfrm>
                              <a:off x="4142" y="6646"/>
                              <a:ext cx="2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"/>
                                <a:gd name="T2" fmla="+- 0 6647 6646"/>
                                <a:gd name="T3" fmla="*/ 6647 h 1"/>
                                <a:gd name="T4" fmla="+- 0 4144 4142"/>
                                <a:gd name="T5" fmla="*/ T4 w 1"/>
                                <a:gd name="T6" fmla="+- 0 6647 6646"/>
                                <a:gd name="T7" fmla="*/ 66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959"/>
                        <wpg:cNvGrpSpPr>
                          <a:grpSpLocks/>
                        </wpg:cNvGrpSpPr>
                        <wpg:grpSpPr bwMode="auto">
                          <a:xfrm>
                            <a:off x="2436" y="5642"/>
                            <a:ext cx="2" cy="2"/>
                            <a:chOff x="2436" y="5642"/>
                            <a:chExt cx="2" cy="2"/>
                          </a:xfrm>
                        </wpg:grpSpPr>
                        <wps:wsp>
                          <wps:cNvPr id="2026" name="Freeform 960"/>
                          <wps:cNvSpPr>
                            <a:spLocks/>
                          </wps:cNvSpPr>
                          <wps:spPr bwMode="auto">
                            <a:xfrm>
                              <a:off x="2436" y="5642"/>
                              <a:ext cx="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"/>
                                <a:gd name="T2" fmla="+- 0 5642 5642"/>
                                <a:gd name="T3" fmla="*/ 5642 h 1"/>
                                <a:gd name="T4" fmla="+- 0 2437 2436"/>
                                <a:gd name="T5" fmla="*/ T4 w 1"/>
                                <a:gd name="T6" fmla="+- 0 5642 5642"/>
                                <a:gd name="T7" fmla="*/ 56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957"/>
                        <wpg:cNvGrpSpPr>
                          <a:grpSpLocks/>
                        </wpg:cNvGrpSpPr>
                        <wpg:grpSpPr bwMode="auto">
                          <a:xfrm>
                            <a:off x="4273" y="7138"/>
                            <a:ext cx="2" cy="2"/>
                            <a:chOff x="4273" y="7138"/>
                            <a:chExt cx="2" cy="2"/>
                          </a:xfrm>
                        </wpg:grpSpPr>
                        <wps:wsp>
                          <wps:cNvPr id="2028" name="Freeform 958"/>
                          <wps:cNvSpPr>
                            <a:spLocks/>
                          </wps:cNvSpPr>
                          <wps:spPr bwMode="auto">
                            <a:xfrm>
                              <a:off x="4273" y="7138"/>
                              <a:ext cx="2" cy="2"/>
                            </a:xfrm>
                            <a:custGeom>
                              <a:avLst/>
                              <a:gdLst>
                                <a:gd name="T0" fmla="+- 0 4273 4273"/>
                                <a:gd name="T1" fmla="*/ T0 w 1"/>
                                <a:gd name="T2" fmla="+- 0 7139 7138"/>
                                <a:gd name="T3" fmla="*/ 7139 h 1"/>
                                <a:gd name="T4" fmla="+- 0 4274 4273"/>
                                <a:gd name="T5" fmla="*/ T4 w 1"/>
                                <a:gd name="T6" fmla="+- 0 7139 7138"/>
                                <a:gd name="T7" fmla="*/ 713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955"/>
                        <wpg:cNvGrpSpPr>
                          <a:grpSpLocks/>
                        </wpg:cNvGrpSpPr>
                        <wpg:grpSpPr bwMode="auto">
                          <a:xfrm>
                            <a:off x="1912" y="4437"/>
                            <a:ext cx="2" cy="2"/>
                            <a:chOff x="1912" y="4437"/>
                            <a:chExt cx="2" cy="2"/>
                          </a:xfrm>
                        </wpg:grpSpPr>
                        <wps:wsp>
                          <wps:cNvPr id="2030" name="Freeform 956"/>
                          <wps:cNvSpPr>
                            <a:spLocks/>
                          </wps:cNvSpPr>
                          <wps:spPr bwMode="auto">
                            <a:xfrm>
                              <a:off x="1912" y="4437"/>
                              <a:ext cx="2" cy="2"/>
                            </a:xfrm>
                            <a:custGeom>
                              <a:avLst/>
                              <a:gdLst>
                                <a:gd name="T0" fmla="+- 0 1912 1912"/>
                                <a:gd name="T1" fmla="*/ T0 w 1"/>
                                <a:gd name="T2" fmla="+- 0 4437 4437"/>
                                <a:gd name="T3" fmla="*/ 4437 h 1"/>
                                <a:gd name="T4" fmla="+- 0 1913 1912"/>
                                <a:gd name="T5" fmla="*/ T4 w 1"/>
                                <a:gd name="T6" fmla="+- 0 4437 4437"/>
                                <a:gd name="T7" fmla="*/ 443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953"/>
                        <wpg:cNvGrpSpPr>
                          <a:grpSpLocks/>
                        </wpg:cNvGrpSpPr>
                        <wpg:grpSpPr bwMode="auto">
                          <a:xfrm>
                            <a:off x="1762" y="4253"/>
                            <a:ext cx="2" cy="2"/>
                            <a:chOff x="1762" y="4253"/>
                            <a:chExt cx="2" cy="2"/>
                          </a:xfrm>
                        </wpg:grpSpPr>
                        <wps:wsp>
                          <wps:cNvPr id="2032" name="Freeform 954"/>
                          <wps:cNvSpPr>
                            <a:spLocks/>
                          </wps:cNvSpPr>
                          <wps:spPr bwMode="auto">
                            <a:xfrm>
                              <a:off x="1762" y="4253"/>
                              <a:ext cx="2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1"/>
                                <a:gd name="T2" fmla="+- 0 4254 4253"/>
                                <a:gd name="T3" fmla="*/ 4254 h 1"/>
                                <a:gd name="T4" fmla="+- 0 1763 1762"/>
                                <a:gd name="T5" fmla="*/ T4 w 1"/>
                                <a:gd name="T6" fmla="+- 0 4254 4253"/>
                                <a:gd name="T7" fmla="*/ 4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951"/>
                        <wpg:cNvGrpSpPr>
                          <a:grpSpLocks/>
                        </wpg:cNvGrpSpPr>
                        <wpg:grpSpPr bwMode="auto">
                          <a:xfrm>
                            <a:off x="1630" y="4089"/>
                            <a:ext cx="2" cy="2"/>
                            <a:chOff x="1630" y="4089"/>
                            <a:chExt cx="2" cy="2"/>
                          </a:xfrm>
                        </wpg:grpSpPr>
                        <wps:wsp>
                          <wps:cNvPr id="2034" name="Freeform 952"/>
                          <wps:cNvSpPr>
                            <a:spLocks/>
                          </wps:cNvSpPr>
                          <wps:spPr bwMode="auto">
                            <a:xfrm>
                              <a:off x="1630" y="4089"/>
                              <a:ext cx="2" cy="2"/>
                            </a:xfrm>
                            <a:custGeom>
                              <a:avLst/>
                              <a:gdLst>
                                <a:gd name="T0" fmla="+- 0 1630 1630"/>
                                <a:gd name="T1" fmla="*/ T0 w 1"/>
                                <a:gd name="T2" fmla="+- 0 4089 4089"/>
                                <a:gd name="T3" fmla="*/ 4089 h 1"/>
                                <a:gd name="T4" fmla="+- 0 1631 1630"/>
                                <a:gd name="T5" fmla="*/ T4 w 1"/>
                                <a:gd name="T6" fmla="+- 0 4089 4089"/>
                                <a:gd name="T7" fmla="*/ 40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949"/>
                        <wpg:cNvGrpSpPr>
                          <a:grpSpLocks/>
                        </wpg:cNvGrpSpPr>
                        <wpg:grpSpPr bwMode="auto">
                          <a:xfrm>
                            <a:off x="2230" y="5386"/>
                            <a:ext cx="2" cy="2"/>
                            <a:chOff x="2230" y="5386"/>
                            <a:chExt cx="2" cy="2"/>
                          </a:xfrm>
                        </wpg:grpSpPr>
                        <wps:wsp>
                          <wps:cNvPr id="2036" name="Freeform 950"/>
                          <wps:cNvSpPr>
                            <a:spLocks/>
                          </wps:cNvSpPr>
                          <wps:spPr bwMode="auto">
                            <a:xfrm>
                              <a:off x="2230" y="5386"/>
                              <a:ext cx="2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1"/>
                                <a:gd name="T2" fmla="+- 0 5387 5386"/>
                                <a:gd name="T3" fmla="*/ 5387 h 1"/>
                                <a:gd name="T4" fmla="+- 0 2231 2230"/>
                                <a:gd name="T5" fmla="*/ T4 w 1"/>
                                <a:gd name="T6" fmla="+- 0 5387 5386"/>
                                <a:gd name="T7" fmla="*/ 538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947"/>
                        <wpg:cNvGrpSpPr>
                          <a:grpSpLocks/>
                        </wpg:cNvGrpSpPr>
                        <wpg:grpSpPr bwMode="auto">
                          <a:xfrm>
                            <a:off x="3149" y="5970"/>
                            <a:ext cx="2" cy="2"/>
                            <a:chOff x="3149" y="5970"/>
                            <a:chExt cx="2" cy="2"/>
                          </a:xfrm>
                        </wpg:grpSpPr>
                        <wps:wsp>
                          <wps:cNvPr id="2038" name="Freeform 948"/>
                          <wps:cNvSpPr>
                            <a:spLocks/>
                          </wps:cNvSpPr>
                          <wps:spPr bwMode="auto">
                            <a:xfrm>
                              <a:off x="3149" y="5970"/>
                              <a:ext cx="2" cy="2"/>
                            </a:xfrm>
                            <a:custGeom>
                              <a:avLst/>
                              <a:gdLst>
                                <a:gd name="T0" fmla="+- 0 3149 3149"/>
                                <a:gd name="T1" fmla="*/ T0 w 1"/>
                                <a:gd name="T2" fmla="+- 0 5971 5970"/>
                                <a:gd name="T3" fmla="*/ 5971 h 1"/>
                                <a:gd name="T4" fmla="+- 0 3150 3149"/>
                                <a:gd name="T5" fmla="*/ T4 w 1"/>
                                <a:gd name="T6" fmla="+- 0 5971 5970"/>
                                <a:gd name="T7" fmla="*/ 59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945"/>
                        <wpg:cNvGrpSpPr>
                          <a:grpSpLocks/>
                        </wpg:cNvGrpSpPr>
                        <wpg:grpSpPr bwMode="auto">
                          <a:xfrm>
                            <a:off x="2999" y="5788"/>
                            <a:ext cx="2" cy="2"/>
                            <a:chOff x="2999" y="5788"/>
                            <a:chExt cx="2" cy="2"/>
                          </a:xfrm>
                        </wpg:grpSpPr>
                        <wps:wsp>
                          <wps:cNvPr id="2040" name="Freeform 946"/>
                          <wps:cNvSpPr>
                            <a:spLocks/>
                          </wps:cNvSpPr>
                          <wps:spPr bwMode="auto">
                            <a:xfrm>
                              <a:off x="2999" y="5788"/>
                              <a:ext cx="2" cy="2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1"/>
                                <a:gd name="T2" fmla="+- 0 5789 5788"/>
                                <a:gd name="T3" fmla="*/ 5789 h 1"/>
                                <a:gd name="T4" fmla="+- 0 3000 2999"/>
                                <a:gd name="T5" fmla="*/ T4 w 1"/>
                                <a:gd name="T6" fmla="+- 0 5789 5788"/>
                                <a:gd name="T7" fmla="*/ 57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943"/>
                        <wpg:cNvGrpSpPr>
                          <a:grpSpLocks/>
                        </wpg:cNvGrpSpPr>
                        <wpg:grpSpPr bwMode="auto">
                          <a:xfrm>
                            <a:off x="2849" y="5624"/>
                            <a:ext cx="2" cy="2"/>
                            <a:chOff x="2849" y="5624"/>
                            <a:chExt cx="2" cy="2"/>
                          </a:xfrm>
                        </wpg:grpSpPr>
                        <wps:wsp>
                          <wps:cNvPr id="2042" name="Freeform 944"/>
                          <wps:cNvSpPr>
                            <a:spLocks/>
                          </wps:cNvSpPr>
                          <wps:spPr bwMode="auto">
                            <a:xfrm>
                              <a:off x="2849" y="5624"/>
                              <a:ext cx="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1"/>
                                <a:gd name="T2" fmla="+- 0 5624 5624"/>
                                <a:gd name="T3" fmla="*/ 5624 h 1"/>
                                <a:gd name="T4" fmla="+- 0 2850 2849"/>
                                <a:gd name="T5" fmla="*/ T4 w 1"/>
                                <a:gd name="T6" fmla="+- 0 5624 5624"/>
                                <a:gd name="T7" fmla="*/ 56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941"/>
                        <wpg:cNvGrpSpPr>
                          <a:grpSpLocks/>
                        </wpg:cNvGrpSpPr>
                        <wpg:grpSpPr bwMode="auto">
                          <a:xfrm>
                            <a:off x="2717" y="5440"/>
                            <a:ext cx="2" cy="2"/>
                            <a:chOff x="2717" y="5440"/>
                            <a:chExt cx="2" cy="2"/>
                          </a:xfrm>
                        </wpg:grpSpPr>
                        <wps:wsp>
                          <wps:cNvPr id="2044" name="Freeform 942"/>
                          <wps:cNvSpPr>
                            <a:spLocks/>
                          </wps:cNvSpPr>
                          <wps:spPr bwMode="auto">
                            <a:xfrm>
                              <a:off x="2717" y="5440"/>
                              <a:ext cx="2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1"/>
                                <a:gd name="T2" fmla="+- 0 5441 5440"/>
                                <a:gd name="T3" fmla="*/ 5441 h 1"/>
                                <a:gd name="T4" fmla="+- 0 2718 2717"/>
                                <a:gd name="T5" fmla="*/ T4 w 1"/>
                                <a:gd name="T6" fmla="+- 0 5441 5440"/>
                                <a:gd name="T7" fmla="*/ 544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939"/>
                        <wpg:cNvGrpSpPr>
                          <a:grpSpLocks/>
                        </wpg:cNvGrpSpPr>
                        <wpg:grpSpPr bwMode="auto">
                          <a:xfrm>
                            <a:off x="2586" y="5276"/>
                            <a:ext cx="2" cy="2"/>
                            <a:chOff x="2586" y="5276"/>
                            <a:chExt cx="2" cy="2"/>
                          </a:xfrm>
                        </wpg:grpSpPr>
                        <wps:wsp>
                          <wps:cNvPr id="2046" name="Freeform 940"/>
                          <wps:cNvSpPr>
                            <a:spLocks/>
                          </wps:cNvSpPr>
                          <wps:spPr bwMode="auto">
                            <a:xfrm>
                              <a:off x="2586" y="5276"/>
                              <a:ext cx="2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"/>
                                <a:gd name="T2" fmla="+- 0 5276 5276"/>
                                <a:gd name="T3" fmla="*/ 5276 h 1"/>
                                <a:gd name="T4" fmla="+- 0 2587 2586"/>
                                <a:gd name="T5" fmla="*/ T4 w 1"/>
                                <a:gd name="T6" fmla="+- 0 5276 5276"/>
                                <a:gd name="T7" fmla="*/ 527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937"/>
                        <wpg:cNvGrpSpPr>
                          <a:grpSpLocks/>
                        </wpg:cNvGrpSpPr>
                        <wpg:grpSpPr bwMode="auto">
                          <a:xfrm>
                            <a:off x="2436" y="5093"/>
                            <a:ext cx="2" cy="2"/>
                            <a:chOff x="2436" y="5093"/>
                            <a:chExt cx="2" cy="2"/>
                          </a:xfrm>
                        </wpg:grpSpPr>
                        <wps:wsp>
                          <wps:cNvPr id="2048" name="Freeform 938"/>
                          <wps:cNvSpPr>
                            <a:spLocks/>
                          </wps:cNvSpPr>
                          <wps:spPr bwMode="auto">
                            <a:xfrm>
                              <a:off x="2436" y="5093"/>
                              <a:ext cx="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"/>
                                <a:gd name="T2" fmla="+- 0 5094 5093"/>
                                <a:gd name="T3" fmla="*/ 5094 h 1"/>
                                <a:gd name="T4" fmla="+- 0 2437 2436"/>
                                <a:gd name="T5" fmla="*/ T4 w 1"/>
                                <a:gd name="T6" fmla="+- 0 5094 5093"/>
                                <a:gd name="T7" fmla="*/ 509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935"/>
                        <wpg:cNvGrpSpPr>
                          <a:grpSpLocks/>
                        </wpg:cNvGrpSpPr>
                        <wpg:grpSpPr bwMode="auto">
                          <a:xfrm>
                            <a:off x="2062" y="4619"/>
                            <a:ext cx="2" cy="2"/>
                            <a:chOff x="2062" y="4619"/>
                            <a:chExt cx="2" cy="2"/>
                          </a:xfrm>
                        </wpg:grpSpPr>
                        <wps:wsp>
                          <wps:cNvPr id="2050" name="Freeform 936"/>
                          <wps:cNvSpPr>
                            <a:spLocks/>
                          </wps:cNvSpPr>
                          <wps:spPr bwMode="auto">
                            <a:xfrm>
                              <a:off x="2062" y="4619"/>
                              <a:ext cx="2" cy="2"/>
                            </a:xfrm>
                            <a:custGeom>
                              <a:avLst/>
                              <a:gdLst>
                                <a:gd name="T0" fmla="+- 0 2062 2062"/>
                                <a:gd name="T1" fmla="*/ T0 w 1"/>
                                <a:gd name="T2" fmla="+- 0 4620 4619"/>
                                <a:gd name="T3" fmla="*/ 4620 h 1"/>
                                <a:gd name="T4" fmla="+- 0 2063 2062"/>
                                <a:gd name="T5" fmla="*/ T4 w 1"/>
                                <a:gd name="T6" fmla="+- 0 4620 4619"/>
                                <a:gd name="T7" fmla="*/ 46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933"/>
                        <wpg:cNvGrpSpPr>
                          <a:grpSpLocks/>
                        </wpg:cNvGrpSpPr>
                        <wpg:grpSpPr bwMode="auto">
                          <a:xfrm>
                            <a:off x="2212" y="4802"/>
                            <a:ext cx="2" cy="2"/>
                            <a:chOff x="2212" y="4802"/>
                            <a:chExt cx="2" cy="2"/>
                          </a:xfrm>
                        </wpg:grpSpPr>
                        <wps:wsp>
                          <wps:cNvPr id="2052" name="Freeform 934"/>
                          <wps:cNvSpPr>
                            <a:spLocks/>
                          </wps:cNvSpPr>
                          <wps:spPr bwMode="auto">
                            <a:xfrm>
                              <a:off x="2212" y="4802"/>
                              <a:ext cx="2" cy="2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"/>
                                <a:gd name="T2" fmla="+- 0 4802 4802"/>
                                <a:gd name="T3" fmla="*/ 4802 h 1"/>
                                <a:gd name="T4" fmla="+- 0 2213 2212"/>
                                <a:gd name="T5" fmla="*/ T4 w 1"/>
                                <a:gd name="T6" fmla="+- 0 4802 4802"/>
                                <a:gd name="T7" fmla="*/ 480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931"/>
                        <wpg:cNvGrpSpPr>
                          <a:grpSpLocks/>
                        </wpg:cNvGrpSpPr>
                        <wpg:grpSpPr bwMode="auto">
                          <a:xfrm>
                            <a:off x="3954" y="6462"/>
                            <a:ext cx="2" cy="2"/>
                            <a:chOff x="3954" y="6462"/>
                            <a:chExt cx="2" cy="2"/>
                          </a:xfrm>
                        </wpg:grpSpPr>
                        <wps:wsp>
                          <wps:cNvPr id="2054" name="Freeform 932"/>
                          <wps:cNvSpPr>
                            <a:spLocks/>
                          </wps:cNvSpPr>
                          <wps:spPr bwMode="auto">
                            <a:xfrm>
                              <a:off x="3954" y="6462"/>
                              <a:ext cx="2" cy="2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1"/>
                                <a:gd name="T2" fmla="+- 0 6463 6462"/>
                                <a:gd name="T3" fmla="*/ 6463 h 1"/>
                                <a:gd name="T4" fmla="+- 0 3955 3954"/>
                                <a:gd name="T5" fmla="*/ T4 w 1"/>
                                <a:gd name="T6" fmla="+- 0 6463 6462"/>
                                <a:gd name="T7" fmla="*/ 646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929"/>
                        <wpg:cNvGrpSpPr>
                          <a:grpSpLocks/>
                        </wpg:cNvGrpSpPr>
                        <wpg:grpSpPr bwMode="auto">
                          <a:xfrm>
                            <a:off x="3804" y="6280"/>
                            <a:ext cx="2" cy="2"/>
                            <a:chOff x="3804" y="6280"/>
                            <a:chExt cx="2" cy="2"/>
                          </a:xfrm>
                        </wpg:grpSpPr>
                        <wps:wsp>
                          <wps:cNvPr id="2056" name="Freeform 930"/>
                          <wps:cNvSpPr>
                            <a:spLocks/>
                          </wps:cNvSpPr>
                          <wps:spPr bwMode="auto">
                            <a:xfrm>
                              <a:off x="3804" y="6280"/>
                              <a:ext cx="2" cy="2"/>
                            </a:xfrm>
                            <a:custGeom>
                              <a:avLst/>
                              <a:gdLst>
                                <a:gd name="T0" fmla="+- 0 3804 3804"/>
                                <a:gd name="T1" fmla="*/ T0 w 1"/>
                                <a:gd name="T2" fmla="+- 0 6281 6280"/>
                                <a:gd name="T3" fmla="*/ 6281 h 1"/>
                                <a:gd name="T4" fmla="+- 0 3805 3804"/>
                                <a:gd name="T5" fmla="*/ T4 w 1"/>
                                <a:gd name="T6" fmla="+- 0 6281 6280"/>
                                <a:gd name="T7" fmla="*/ 628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927"/>
                        <wpg:cNvGrpSpPr>
                          <a:grpSpLocks/>
                        </wpg:cNvGrpSpPr>
                        <wpg:grpSpPr bwMode="auto">
                          <a:xfrm>
                            <a:off x="3636" y="6080"/>
                            <a:ext cx="2" cy="2"/>
                            <a:chOff x="3636" y="6080"/>
                            <a:chExt cx="2" cy="2"/>
                          </a:xfrm>
                        </wpg:grpSpPr>
                        <wps:wsp>
                          <wps:cNvPr id="2058" name="Freeform 928"/>
                          <wps:cNvSpPr>
                            <a:spLocks/>
                          </wps:cNvSpPr>
                          <wps:spPr bwMode="auto">
                            <a:xfrm>
                              <a:off x="3636" y="6080"/>
                              <a:ext cx="2" cy="2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1"/>
                                <a:gd name="T2" fmla="+- 0 6080 6080"/>
                                <a:gd name="T3" fmla="*/ 6080 h 1"/>
                                <a:gd name="T4" fmla="+- 0 3637 3636"/>
                                <a:gd name="T5" fmla="*/ T4 w 1"/>
                                <a:gd name="T6" fmla="+- 0 6080 6080"/>
                                <a:gd name="T7" fmla="*/ 60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925"/>
                        <wpg:cNvGrpSpPr>
                          <a:grpSpLocks/>
                        </wpg:cNvGrpSpPr>
                        <wpg:grpSpPr bwMode="auto">
                          <a:xfrm>
                            <a:off x="3110" y="6482"/>
                            <a:ext cx="2" cy="2"/>
                            <a:chOff x="3110" y="6482"/>
                            <a:chExt cx="2" cy="2"/>
                          </a:xfrm>
                        </wpg:grpSpPr>
                        <wps:wsp>
                          <wps:cNvPr id="2060" name="Freeform 926"/>
                          <wps:cNvSpPr>
                            <a:spLocks/>
                          </wps:cNvSpPr>
                          <wps:spPr bwMode="auto">
                            <a:xfrm>
                              <a:off x="3110" y="6482"/>
                              <a:ext cx="2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"/>
                                <a:gd name="T2" fmla="+- 0 6482 6482"/>
                                <a:gd name="T3" fmla="*/ 6482 h 1"/>
                                <a:gd name="T4" fmla="+- 0 3112 3110"/>
                                <a:gd name="T5" fmla="*/ T4 w 1"/>
                                <a:gd name="T6" fmla="+- 0 6482 6482"/>
                                <a:gd name="T7" fmla="*/ 64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923"/>
                        <wpg:cNvGrpSpPr>
                          <a:grpSpLocks/>
                        </wpg:cNvGrpSpPr>
                        <wpg:grpSpPr bwMode="auto">
                          <a:xfrm>
                            <a:off x="3860" y="7449"/>
                            <a:ext cx="2" cy="2"/>
                            <a:chOff x="3860" y="7449"/>
                            <a:chExt cx="2" cy="2"/>
                          </a:xfrm>
                        </wpg:grpSpPr>
                        <wps:wsp>
                          <wps:cNvPr id="2062" name="Freeform 924"/>
                          <wps:cNvSpPr>
                            <a:spLocks/>
                          </wps:cNvSpPr>
                          <wps:spPr bwMode="auto">
                            <a:xfrm>
                              <a:off x="3860" y="7449"/>
                              <a:ext cx="2" cy="2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1"/>
                                <a:gd name="T2" fmla="+- 0 7449 7449"/>
                                <a:gd name="T3" fmla="*/ 7449 h 1"/>
                                <a:gd name="T4" fmla="+- 0 3862 3860"/>
                                <a:gd name="T5" fmla="*/ T4 w 1"/>
                                <a:gd name="T6" fmla="+- 0 7449 7449"/>
                                <a:gd name="T7" fmla="*/ 74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921"/>
                        <wpg:cNvGrpSpPr>
                          <a:grpSpLocks/>
                        </wpg:cNvGrpSpPr>
                        <wpg:grpSpPr bwMode="auto">
                          <a:xfrm>
                            <a:off x="3523" y="7029"/>
                            <a:ext cx="2" cy="2"/>
                            <a:chOff x="3523" y="7029"/>
                            <a:chExt cx="2" cy="2"/>
                          </a:xfrm>
                        </wpg:grpSpPr>
                        <wps:wsp>
                          <wps:cNvPr id="2064" name="Freeform 922"/>
                          <wps:cNvSpPr>
                            <a:spLocks/>
                          </wps:cNvSpPr>
                          <wps:spPr bwMode="auto">
                            <a:xfrm>
                              <a:off x="3523" y="7029"/>
                              <a:ext cx="2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1"/>
                                <a:gd name="T2" fmla="+- 0 7029 7029"/>
                                <a:gd name="T3" fmla="*/ 7029 h 1"/>
                                <a:gd name="T4" fmla="+- 0 3524 3523"/>
                                <a:gd name="T5" fmla="*/ T4 w 1"/>
                                <a:gd name="T6" fmla="+- 0 7029 7029"/>
                                <a:gd name="T7" fmla="*/ 70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919"/>
                        <wpg:cNvGrpSpPr>
                          <a:grpSpLocks/>
                        </wpg:cNvGrpSpPr>
                        <wpg:grpSpPr bwMode="auto">
                          <a:xfrm>
                            <a:off x="3110" y="7284"/>
                            <a:ext cx="2" cy="2"/>
                            <a:chOff x="3110" y="7284"/>
                            <a:chExt cx="2" cy="2"/>
                          </a:xfrm>
                        </wpg:grpSpPr>
                        <wps:wsp>
                          <wps:cNvPr id="2066" name="Freeform 920"/>
                          <wps:cNvSpPr>
                            <a:spLocks/>
                          </wps:cNvSpPr>
                          <wps:spPr bwMode="auto">
                            <a:xfrm>
                              <a:off x="3110" y="7284"/>
                              <a:ext cx="2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"/>
                                <a:gd name="T2" fmla="+- 0 7285 7284"/>
                                <a:gd name="T3" fmla="*/ 7285 h 1"/>
                                <a:gd name="T4" fmla="+- 0 3112 3110"/>
                                <a:gd name="T5" fmla="*/ T4 w 1"/>
                                <a:gd name="T6" fmla="+- 0 7285 7284"/>
                                <a:gd name="T7" fmla="*/ 72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917"/>
                        <wpg:cNvGrpSpPr>
                          <a:grpSpLocks/>
                        </wpg:cNvGrpSpPr>
                        <wpg:grpSpPr bwMode="auto">
                          <a:xfrm>
                            <a:off x="4348" y="8033"/>
                            <a:ext cx="2" cy="2"/>
                            <a:chOff x="4348" y="8033"/>
                            <a:chExt cx="2" cy="2"/>
                          </a:xfrm>
                        </wpg:grpSpPr>
                        <wps:wsp>
                          <wps:cNvPr id="2068" name="Freeform 918"/>
                          <wps:cNvSpPr>
                            <a:spLocks/>
                          </wps:cNvSpPr>
                          <wps:spPr bwMode="auto">
                            <a:xfrm>
                              <a:off x="4348" y="8033"/>
                              <a:ext cx="2" cy="2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T0 w 1"/>
                                <a:gd name="T2" fmla="+- 0 8034 8033"/>
                                <a:gd name="T3" fmla="*/ 8034 h 1"/>
                                <a:gd name="T4" fmla="+- 0 4349 4348"/>
                                <a:gd name="T5" fmla="*/ T4 w 1"/>
                                <a:gd name="T6" fmla="+- 0 8034 8033"/>
                                <a:gd name="T7" fmla="*/ 803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915"/>
                        <wpg:cNvGrpSpPr>
                          <a:grpSpLocks/>
                        </wpg:cNvGrpSpPr>
                        <wpg:grpSpPr bwMode="auto">
                          <a:xfrm>
                            <a:off x="3898" y="7704"/>
                            <a:ext cx="2" cy="2"/>
                            <a:chOff x="3898" y="7704"/>
                            <a:chExt cx="2" cy="2"/>
                          </a:xfrm>
                        </wpg:grpSpPr>
                        <wps:wsp>
                          <wps:cNvPr id="2070" name="Freeform 916"/>
                          <wps:cNvSpPr>
                            <a:spLocks/>
                          </wps:cNvSpPr>
                          <wps:spPr bwMode="auto">
                            <a:xfrm>
                              <a:off x="3898" y="7704"/>
                              <a:ext cx="2" cy="2"/>
                            </a:xfrm>
                            <a:custGeom>
                              <a:avLst/>
                              <a:gdLst>
                                <a:gd name="T0" fmla="+- 0 3898 3898"/>
                                <a:gd name="T1" fmla="*/ T0 w 1"/>
                                <a:gd name="T2" fmla="+- 0 7705 7704"/>
                                <a:gd name="T3" fmla="*/ 7705 h 1"/>
                                <a:gd name="T4" fmla="+- 0 3899 3898"/>
                                <a:gd name="T5" fmla="*/ T4 w 1"/>
                                <a:gd name="T6" fmla="+- 0 7705 7704"/>
                                <a:gd name="T7" fmla="*/ 770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913"/>
                        <wpg:cNvGrpSpPr>
                          <a:grpSpLocks/>
                        </wpg:cNvGrpSpPr>
                        <wpg:grpSpPr bwMode="auto">
                          <a:xfrm>
                            <a:off x="2117" y="948"/>
                            <a:ext cx="2" cy="2"/>
                            <a:chOff x="2117" y="948"/>
                            <a:chExt cx="2" cy="2"/>
                          </a:xfrm>
                        </wpg:grpSpPr>
                        <wps:wsp>
                          <wps:cNvPr id="2072" name="Freeform 914"/>
                          <wps:cNvSpPr>
                            <a:spLocks/>
                          </wps:cNvSpPr>
                          <wps:spPr bwMode="auto">
                            <a:xfrm>
                              <a:off x="2117" y="948"/>
                              <a:ext cx="2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1"/>
                                <a:gd name="T2" fmla="+- 0 949 948"/>
                                <a:gd name="T3" fmla="*/ 949 h 1"/>
                                <a:gd name="T4" fmla="+- 0 2118 2117"/>
                                <a:gd name="T5" fmla="*/ T4 w 1"/>
                                <a:gd name="T6" fmla="+- 0 949 948"/>
                                <a:gd name="T7" fmla="*/ 9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911"/>
                        <wpg:cNvGrpSpPr>
                          <a:grpSpLocks/>
                        </wpg:cNvGrpSpPr>
                        <wpg:grpSpPr bwMode="auto">
                          <a:xfrm>
                            <a:off x="2042" y="875"/>
                            <a:ext cx="2" cy="2"/>
                            <a:chOff x="2042" y="875"/>
                            <a:chExt cx="2" cy="2"/>
                          </a:xfrm>
                        </wpg:grpSpPr>
                        <wps:wsp>
                          <wps:cNvPr id="2074" name="Freeform 912"/>
                          <wps:cNvSpPr>
                            <a:spLocks/>
                          </wps:cNvSpPr>
                          <wps:spPr bwMode="auto">
                            <a:xfrm>
                              <a:off x="2042" y="875"/>
                              <a:ext cx="2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"/>
                                <a:gd name="T2" fmla="+- 0 876 875"/>
                                <a:gd name="T3" fmla="*/ 876 h 1"/>
                                <a:gd name="T4" fmla="+- 0 2044 2042"/>
                                <a:gd name="T5" fmla="*/ T4 w 1"/>
                                <a:gd name="T6" fmla="+- 0 876 875"/>
                                <a:gd name="T7" fmla="*/ 87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909"/>
                        <wpg:cNvGrpSpPr>
                          <a:grpSpLocks/>
                        </wpg:cNvGrpSpPr>
                        <wpg:grpSpPr bwMode="auto">
                          <a:xfrm>
                            <a:off x="9935" y="1059"/>
                            <a:ext cx="2" cy="2"/>
                            <a:chOff x="9935" y="1059"/>
                            <a:chExt cx="2" cy="2"/>
                          </a:xfrm>
                        </wpg:grpSpPr>
                        <wps:wsp>
                          <wps:cNvPr id="2076" name="Freeform 910"/>
                          <wps:cNvSpPr>
                            <a:spLocks/>
                          </wps:cNvSpPr>
                          <wps:spPr bwMode="auto">
                            <a:xfrm>
                              <a:off x="9935" y="1059"/>
                              <a:ext cx="2" cy="2"/>
                            </a:xfrm>
                            <a:custGeom>
                              <a:avLst/>
                              <a:gdLst>
                                <a:gd name="T0" fmla="+- 0 9935 9935"/>
                                <a:gd name="T1" fmla="*/ T0 w 1"/>
                                <a:gd name="T2" fmla="+- 0 1059 1059"/>
                                <a:gd name="T3" fmla="*/ 1059 h 1"/>
                                <a:gd name="T4" fmla="+- 0 9936 9935"/>
                                <a:gd name="T5" fmla="*/ T4 w 1"/>
                                <a:gd name="T6" fmla="+- 0 1059 1059"/>
                                <a:gd name="T7" fmla="*/ 10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907"/>
                        <wpg:cNvGrpSpPr>
                          <a:grpSpLocks/>
                        </wpg:cNvGrpSpPr>
                        <wpg:grpSpPr bwMode="auto">
                          <a:xfrm>
                            <a:off x="2192" y="7175"/>
                            <a:ext cx="2" cy="2"/>
                            <a:chOff x="2192" y="7175"/>
                            <a:chExt cx="2" cy="2"/>
                          </a:xfrm>
                        </wpg:grpSpPr>
                        <wps:wsp>
                          <wps:cNvPr id="2078" name="Freeform 908"/>
                          <wps:cNvSpPr>
                            <a:spLocks/>
                          </wps:cNvSpPr>
                          <wps:spPr bwMode="auto">
                            <a:xfrm>
                              <a:off x="2192" y="7175"/>
                              <a:ext cx="2" cy="2"/>
                            </a:xfrm>
                            <a:custGeom>
                              <a:avLst/>
                              <a:gdLst>
                                <a:gd name="T0" fmla="+- 0 2192 2192"/>
                                <a:gd name="T1" fmla="*/ T0 w 1"/>
                                <a:gd name="T2" fmla="+- 0 7176 7175"/>
                                <a:gd name="T3" fmla="*/ 7176 h 1"/>
                                <a:gd name="T4" fmla="+- 0 2194 2192"/>
                                <a:gd name="T5" fmla="*/ T4 w 1"/>
                                <a:gd name="T6" fmla="+- 0 7176 7175"/>
                                <a:gd name="T7" fmla="*/ 717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905"/>
                        <wpg:cNvGrpSpPr>
                          <a:grpSpLocks/>
                        </wpg:cNvGrpSpPr>
                        <wpg:grpSpPr bwMode="auto">
                          <a:xfrm>
                            <a:off x="2286" y="6646"/>
                            <a:ext cx="2" cy="2"/>
                            <a:chOff x="2286" y="6646"/>
                            <a:chExt cx="2" cy="2"/>
                          </a:xfrm>
                        </wpg:grpSpPr>
                        <wps:wsp>
                          <wps:cNvPr id="2080" name="Freeform 906"/>
                          <wps:cNvSpPr>
                            <a:spLocks/>
                          </wps:cNvSpPr>
                          <wps:spPr bwMode="auto">
                            <a:xfrm>
                              <a:off x="2286" y="6646"/>
                              <a:ext cx="2" cy="2"/>
                            </a:xfrm>
                            <a:custGeom>
                              <a:avLst/>
                              <a:gdLst>
                                <a:gd name="T0" fmla="+- 0 2286 2286"/>
                                <a:gd name="T1" fmla="*/ T0 w 1"/>
                                <a:gd name="T2" fmla="+- 0 6647 6646"/>
                                <a:gd name="T3" fmla="*/ 6647 h 1"/>
                                <a:gd name="T4" fmla="+- 0 2287 2286"/>
                                <a:gd name="T5" fmla="*/ T4 w 1"/>
                                <a:gd name="T6" fmla="+- 0 6647 6646"/>
                                <a:gd name="T7" fmla="*/ 66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903"/>
                        <wpg:cNvGrpSpPr>
                          <a:grpSpLocks/>
                        </wpg:cNvGrpSpPr>
                        <wpg:grpSpPr bwMode="auto">
                          <a:xfrm>
                            <a:off x="2099" y="6773"/>
                            <a:ext cx="2" cy="2"/>
                            <a:chOff x="2099" y="6773"/>
                            <a:chExt cx="2" cy="2"/>
                          </a:xfrm>
                        </wpg:grpSpPr>
                        <wps:wsp>
                          <wps:cNvPr id="2082" name="Freeform 904"/>
                          <wps:cNvSpPr>
                            <a:spLocks/>
                          </wps:cNvSpPr>
                          <wps:spPr bwMode="auto">
                            <a:xfrm>
                              <a:off x="2099" y="6773"/>
                              <a:ext cx="2" cy="2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1"/>
                                <a:gd name="T2" fmla="+- 0 6774 6773"/>
                                <a:gd name="T3" fmla="*/ 6774 h 1"/>
                                <a:gd name="T4" fmla="+- 0 2100 2099"/>
                                <a:gd name="T5" fmla="*/ T4 w 1"/>
                                <a:gd name="T6" fmla="+- 0 6774 6773"/>
                                <a:gd name="T7" fmla="*/ 677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901"/>
                        <wpg:cNvGrpSpPr>
                          <a:grpSpLocks/>
                        </wpg:cNvGrpSpPr>
                        <wpg:grpSpPr bwMode="auto">
                          <a:xfrm>
                            <a:off x="2605" y="6390"/>
                            <a:ext cx="2" cy="2"/>
                            <a:chOff x="2605" y="6390"/>
                            <a:chExt cx="2" cy="2"/>
                          </a:xfrm>
                        </wpg:grpSpPr>
                        <wps:wsp>
                          <wps:cNvPr id="2084" name="Freeform 902"/>
                          <wps:cNvSpPr>
                            <a:spLocks/>
                          </wps:cNvSpPr>
                          <wps:spPr bwMode="auto">
                            <a:xfrm>
                              <a:off x="2605" y="6390"/>
                              <a:ext cx="2" cy="2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T0 w 1"/>
                                <a:gd name="T2" fmla="+- 0 6391 6390"/>
                                <a:gd name="T3" fmla="*/ 6391 h 1"/>
                                <a:gd name="T4" fmla="+- 0 2606 2605"/>
                                <a:gd name="T5" fmla="*/ T4 w 1"/>
                                <a:gd name="T6" fmla="+- 0 6391 6390"/>
                                <a:gd name="T7" fmla="*/ 63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899"/>
                        <wpg:cNvGrpSpPr>
                          <a:grpSpLocks/>
                        </wpg:cNvGrpSpPr>
                        <wpg:grpSpPr bwMode="auto">
                          <a:xfrm>
                            <a:off x="2436" y="6536"/>
                            <a:ext cx="2" cy="2"/>
                            <a:chOff x="2436" y="6536"/>
                            <a:chExt cx="2" cy="2"/>
                          </a:xfrm>
                        </wpg:grpSpPr>
                        <wps:wsp>
                          <wps:cNvPr id="2086" name="Freeform 900"/>
                          <wps:cNvSpPr>
                            <a:spLocks/>
                          </wps:cNvSpPr>
                          <wps:spPr bwMode="auto">
                            <a:xfrm>
                              <a:off x="2436" y="6536"/>
                              <a:ext cx="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"/>
                                <a:gd name="T2" fmla="+- 0 6536 6536"/>
                                <a:gd name="T3" fmla="*/ 6536 h 1"/>
                                <a:gd name="T4" fmla="+- 0 2437 2436"/>
                                <a:gd name="T5" fmla="*/ T4 w 1"/>
                                <a:gd name="T6" fmla="+- 0 6536 6536"/>
                                <a:gd name="T7" fmla="*/ 65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897"/>
                        <wpg:cNvGrpSpPr>
                          <a:grpSpLocks/>
                        </wpg:cNvGrpSpPr>
                        <wpg:grpSpPr bwMode="auto">
                          <a:xfrm>
                            <a:off x="2417" y="6993"/>
                            <a:ext cx="2" cy="2"/>
                            <a:chOff x="2417" y="6993"/>
                            <a:chExt cx="2" cy="2"/>
                          </a:xfrm>
                        </wpg:grpSpPr>
                        <wps:wsp>
                          <wps:cNvPr id="2088" name="Freeform 898"/>
                          <wps:cNvSpPr>
                            <a:spLocks/>
                          </wps:cNvSpPr>
                          <wps:spPr bwMode="auto">
                            <a:xfrm>
                              <a:off x="2417" y="6993"/>
                              <a:ext cx="2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1"/>
                                <a:gd name="T2" fmla="+- 0 6993 6993"/>
                                <a:gd name="T3" fmla="*/ 6993 h 1"/>
                                <a:gd name="T4" fmla="+- 0 2418 2417"/>
                                <a:gd name="T5" fmla="*/ T4 w 1"/>
                                <a:gd name="T6" fmla="+- 0 6993 6993"/>
                                <a:gd name="T7" fmla="*/ 69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895"/>
                        <wpg:cNvGrpSpPr>
                          <a:grpSpLocks/>
                        </wpg:cNvGrpSpPr>
                        <wpg:grpSpPr bwMode="auto">
                          <a:xfrm>
                            <a:off x="1967" y="6882"/>
                            <a:ext cx="2" cy="2"/>
                            <a:chOff x="1967" y="6882"/>
                            <a:chExt cx="2" cy="2"/>
                          </a:xfrm>
                        </wpg:grpSpPr>
                        <wps:wsp>
                          <wps:cNvPr id="2090" name="Freeform 896"/>
                          <wps:cNvSpPr>
                            <a:spLocks/>
                          </wps:cNvSpPr>
                          <wps:spPr bwMode="auto">
                            <a:xfrm>
                              <a:off x="1967" y="6882"/>
                              <a:ext cx="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"/>
                                <a:gd name="T2" fmla="+- 0 6883 6882"/>
                                <a:gd name="T3" fmla="*/ 6883 h 1"/>
                                <a:gd name="T4" fmla="+- 0 1968 1967"/>
                                <a:gd name="T5" fmla="*/ T4 w 1"/>
                                <a:gd name="T6" fmla="+- 0 6883 6882"/>
                                <a:gd name="T7" fmla="*/ 68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893"/>
                        <wpg:cNvGrpSpPr>
                          <a:grpSpLocks/>
                        </wpg:cNvGrpSpPr>
                        <wpg:grpSpPr bwMode="auto">
                          <a:xfrm>
                            <a:off x="2773" y="6262"/>
                            <a:ext cx="2" cy="2"/>
                            <a:chOff x="2773" y="6262"/>
                            <a:chExt cx="2" cy="2"/>
                          </a:xfrm>
                        </wpg:grpSpPr>
                        <wps:wsp>
                          <wps:cNvPr id="2092" name="Freeform 894"/>
                          <wps:cNvSpPr>
                            <a:spLocks/>
                          </wps:cNvSpPr>
                          <wps:spPr bwMode="auto">
                            <a:xfrm>
                              <a:off x="2773" y="6262"/>
                              <a:ext cx="2" cy="2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1"/>
                                <a:gd name="T2" fmla="+- 0 6263 6262"/>
                                <a:gd name="T3" fmla="*/ 6263 h 1"/>
                                <a:gd name="T4" fmla="+- 0 2774 2773"/>
                                <a:gd name="T5" fmla="*/ T4 w 1"/>
                                <a:gd name="T6" fmla="+- 0 6263 6262"/>
                                <a:gd name="T7" fmla="*/ 626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891"/>
                        <wpg:cNvGrpSpPr>
                          <a:grpSpLocks/>
                        </wpg:cNvGrpSpPr>
                        <wpg:grpSpPr bwMode="auto">
                          <a:xfrm>
                            <a:off x="3430" y="9038"/>
                            <a:ext cx="2" cy="2"/>
                            <a:chOff x="3430" y="9038"/>
                            <a:chExt cx="2" cy="2"/>
                          </a:xfrm>
                        </wpg:grpSpPr>
                        <wps:wsp>
                          <wps:cNvPr id="2094" name="Freeform 892"/>
                          <wps:cNvSpPr>
                            <a:spLocks/>
                          </wps:cNvSpPr>
                          <wps:spPr bwMode="auto">
                            <a:xfrm>
                              <a:off x="3430" y="9038"/>
                              <a:ext cx="2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"/>
                                <a:gd name="T2" fmla="+- 0 9038 9038"/>
                                <a:gd name="T3" fmla="*/ 9038 h 1"/>
                                <a:gd name="T4" fmla="+- 0 3431 3430"/>
                                <a:gd name="T5" fmla="*/ T4 w 1"/>
                                <a:gd name="T6" fmla="+- 0 9038 9038"/>
                                <a:gd name="T7" fmla="*/ 90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889"/>
                        <wpg:cNvGrpSpPr>
                          <a:grpSpLocks/>
                        </wpg:cNvGrpSpPr>
                        <wpg:grpSpPr bwMode="auto">
                          <a:xfrm>
                            <a:off x="3110" y="8818"/>
                            <a:ext cx="2" cy="2"/>
                            <a:chOff x="3110" y="8818"/>
                            <a:chExt cx="2" cy="2"/>
                          </a:xfrm>
                        </wpg:grpSpPr>
                        <wps:wsp>
                          <wps:cNvPr id="2096" name="Freeform 890"/>
                          <wps:cNvSpPr>
                            <a:spLocks/>
                          </wps:cNvSpPr>
                          <wps:spPr bwMode="auto">
                            <a:xfrm>
                              <a:off x="3110" y="8818"/>
                              <a:ext cx="2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"/>
                                <a:gd name="T2" fmla="+- 0 8819 8818"/>
                                <a:gd name="T3" fmla="*/ 8819 h 1"/>
                                <a:gd name="T4" fmla="+- 0 3112 3110"/>
                                <a:gd name="T5" fmla="*/ T4 w 1"/>
                                <a:gd name="T6" fmla="+- 0 8819 8818"/>
                                <a:gd name="T7" fmla="*/ 881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887"/>
                        <wpg:cNvGrpSpPr>
                          <a:grpSpLocks/>
                        </wpg:cNvGrpSpPr>
                        <wpg:grpSpPr bwMode="auto">
                          <a:xfrm>
                            <a:off x="2192" y="8162"/>
                            <a:ext cx="2" cy="2"/>
                            <a:chOff x="2192" y="8162"/>
                            <a:chExt cx="2" cy="2"/>
                          </a:xfrm>
                        </wpg:grpSpPr>
                        <wps:wsp>
                          <wps:cNvPr id="2098" name="Freeform 888"/>
                          <wps:cNvSpPr>
                            <a:spLocks/>
                          </wps:cNvSpPr>
                          <wps:spPr bwMode="auto">
                            <a:xfrm>
                              <a:off x="2192" y="8162"/>
                              <a:ext cx="2" cy="2"/>
                            </a:xfrm>
                            <a:custGeom>
                              <a:avLst/>
                              <a:gdLst>
                                <a:gd name="T0" fmla="+- 0 2192 2192"/>
                                <a:gd name="T1" fmla="*/ T0 w 1"/>
                                <a:gd name="T2" fmla="+- 0 8162 8162"/>
                                <a:gd name="T3" fmla="*/ 8162 h 1"/>
                                <a:gd name="T4" fmla="+- 0 2194 2192"/>
                                <a:gd name="T5" fmla="*/ T4 w 1"/>
                                <a:gd name="T6" fmla="+- 0 8162 8162"/>
                                <a:gd name="T7" fmla="*/ 81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885"/>
                        <wpg:cNvGrpSpPr>
                          <a:grpSpLocks/>
                        </wpg:cNvGrpSpPr>
                        <wpg:grpSpPr bwMode="auto">
                          <a:xfrm>
                            <a:off x="1967" y="8015"/>
                            <a:ext cx="2" cy="2"/>
                            <a:chOff x="1967" y="8015"/>
                            <a:chExt cx="2" cy="2"/>
                          </a:xfrm>
                        </wpg:grpSpPr>
                        <wps:wsp>
                          <wps:cNvPr id="2100" name="Freeform 886"/>
                          <wps:cNvSpPr>
                            <a:spLocks/>
                          </wps:cNvSpPr>
                          <wps:spPr bwMode="auto">
                            <a:xfrm>
                              <a:off x="1967" y="8015"/>
                              <a:ext cx="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"/>
                                <a:gd name="T2" fmla="+- 0 8016 8015"/>
                                <a:gd name="T3" fmla="*/ 8016 h 1"/>
                                <a:gd name="T4" fmla="+- 0 1968 1967"/>
                                <a:gd name="T5" fmla="*/ T4 w 1"/>
                                <a:gd name="T6" fmla="+- 0 8016 8015"/>
                                <a:gd name="T7" fmla="*/ 80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883"/>
                        <wpg:cNvGrpSpPr>
                          <a:grpSpLocks/>
                        </wpg:cNvGrpSpPr>
                        <wpg:grpSpPr bwMode="auto">
                          <a:xfrm>
                            <a:off x="2586" y="8435"/>
                            <a:ext cx="2" cy="2"/>
                            <a:chOff x="2586" y="8435"/>
                            <a:chExt cx="2" cy="2"/>
                          </a:xfrm>
                        </wpg:grpSpPr>
                        <wps:wsp>
                          <wps:cNvPr id="2102" name="Freeform 884"/>
                          <wps:cNvSpPr>
                            <a:spLocks/>
                          </wps:cNvSpPr>
                          <wps:spPr bwMode="auto">
                            <a:xfrm>
                              <a:off x="2586" y="8435"/>
                              <a:ext cx="2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"/>
                                <a:gd name="T2" fmla="+- 0 8436 8435"/>
                                <a:gd name="T3" fmla="*/ 8436 h 1"/>
                                <a:gd name="T4" fmla="+- 0 2587 2586"/>
                                <a:gd name="T5" fmla="*/ T4 w 1"/>
                                <a:gd name="T6" fmla="+- 0 8436 8435"/>
                                <a:gd name="T7" fmla="*/ 84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881"/>
                        <wpg:cNvGrpSpPr>
                          <a:grpSpLocks/>
                        </wpg:cNvGrpSpPr>
                        <wpg:grpSpPr bwMode="auto">
                          <a:xfrm>
                            <a:off x="2342" y="8271"/>
                            <a:ext cx="2" cy="2"/>
                            <a:chOff x="2342" y="8271"/>
                            <a:chExt cx="2" cy="2"/>
                          </a:xfrm>
                        </wpg:grpSpPr>
                        <wps:wsp>
                          <wps:cNvPr id="2104" name="Freeform 882"/>
                          <wps:cNvSpPr>
                            <a:spLocks/>
                          </wps:cNvSpPr>
                          <wps:spPr bwMode="auto">
                            <a:xfrm>
                              <a:off x="2342" y="8271"/>
                              <a:ext cx="2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1"/>
                                <a:gd name="T2" fmla="+- 0 8271 8271"/>
                                <a:gd name="T3" fmla="*/ 8271 h 1"/>
                                <a:gd name="T4" fmla="+- 0 2344 2342"/>
                                <a:gd name="T5" fmla="*/ T4 w 1"/>
                                <a:gd name="T6" fmla="+- 0 8271 8271"/>
                                <a:gd name="T7" fmla="*/ 82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879"/>
                        <wpg:cNvGrpSpPr>
                          <a:grpSpLocks/>
                        </wpg:cNvGrpSpPr>
                        <wpg:grpSpPr bwMode="auto">
                          <a:xfrm>
                            <a:off x="1986" y="7540"/>
                            <a:ext cx="2" cy="2"/>
                            <a:chOff x="1986" y="7540"/>
                            <a:chExt cx="2" cy="2"/>
                          </a:xfrm>
                        </wpg:grpSpPr>
                        <wps:wsp>
                          <wps:cNvPr id="2106" name="Freeform 880"/>
                          <wps:cNvSpPr>
                            <a:spLocks/>
                          </wps:cNvSpPr>
                          <wps:spPr bwMode="auto">
                            <a:xfrm>
                              <a:off x="1986" y="7540"/>
                              <a:ext cx="2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"/>
                                <a:gd name="T2" fmla="+- 0 7541 7540"/>
                                <a:gd name="T3" fmla="*/ 7541 h 1"/>
                                <a:gd name="T4" fmla="+- 0 1987 1986"/>
                                <a:gd name="T5" fmla="*/ T4 w 1"/>
                                <a:gd name="T6" fmla="+- 0 7541 7540"/>
                                <a:gd name="T7" fmla="*/ 754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877"/>
                        <wpg:cNvGrpSpPr>
                          <a:grpSpLocks/>
                        </wpg:cNvGrpSpPr>
                        <wpg:grpSpPr bwMode="auto">
                          <a:xfrm>
                            <a:off x="2249" y="7722"/>
                            <a:ext cx="2" cy="2"/>
                            <a:chOff x="2249" y="7722"/>
                            <a:chExt cx="2" cy="2"/>
                          </a:xfrm>
                        </wpg:grpSpPr>
                        <wps:wsp>
                          <wps:cNvPr id="2108" name="Freeform 878"/>
                          <wps:cNvSpPr>
                            <a:spLocks/>
                          </wps:cNvSpPr>
                          <wps:spPr bwMode="auto">
                            <a:xfrm>
                              <a:off x="2249" y="7722"/>
                              <a:ext cx="2" cy="2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1"/>
                                <a:gd name="T2" fmla="+- 0 7723 7722"/>
                                <a:gd name="T3" fmla="*/ 7723 h 1"/>
                                <a:gd name="T4" fmla="+- 0 2250 2249"/>
                                <a:gd name="T5" fmla="*/ T4 w 1"/>
                                <a:gd name="T6" fmla="+- 0 7723 7722"/>
                                <a:gd name="T7" fmla="*/ 772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875"/>
                        <wpg:cNvGrpSpPr>
                          <a:grpSpLocks/>
                        </wpg:cNvGrpSpPr>
                        <wpg:grpSpPr bwMode="auto">
                          <a:xfrm>
                            <a:off x="2717" y="8526"/>
                            <a:ext cx="2" cy="2"/>
                            <a:chOff x="2717" y="8526"/>
                            <a:chExt cx="2" cy="2"/>
                          </a:xfrm>
                        </wpg:grpSpPr>
                        <wps:wsp>
                          <wps:cNvPr id="2110" name="Freeform 876"/>
                          <wps:cNvSpPr>
                            <a:spLocks/>
                          </wps:cNvSpPr>
                          <wps:spPr bwMode="auto">
                            <a:xfrm>
                              <a:off x="2717" y="8526"/>
                              <a:ext cx="2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1"/>
                                <a:gd name="T2" fmla="+- 0 8527 8526"/>
                                <a:gd name="T3" fmla="*/ 8527 h 1"/>
                                <a:gd name="T4" fmla="+- 0 2718 2717"/>
                                <a:gd name="T5" fmla="*/ T4 w 1"/>
                                <a:gd name="T6" fmla="+- 0 8527 8526"/>
                                <a:gd name="T7" fmla="*/ 85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873"/>
                        <wpg:cNvGrpSpPr>
                          <a:grpSpLocks/>
                        </wpg:cNvGrpSpPr>
                        <wpg:grpSpPr bwMode="auto">
                          <a:xfrm>
                            <a:off x="2942" y="8691"/>
                            <a:ext cx="2" cy="2"/>
                            <a:chOff x="2942" y="8691"/>
                            <a:chExt cx="2" cy="2"/>
                          </a:xfrm>
                        </wpg:grpSpPr>
                        <wps:wsp>
                          <wps:cNvPr id="2112" name="Freeform 874"/>
                          <wps:cNvSpPr>
                            <a:spLocks/>
                          </wps:cNvSpPr>
                          <wps:spPr bwMode="auto">
                            <a:xfrm>
                              <a:off x="2942" y="8691"/>
                              <a:ext cx="2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1"/>
                                <a:gd name="T2" fmla="+- 0 8691 8691"/>
                                <a:gd name="T3" fmla="*/ 8691 h 1"/>
                                <a:gd name="T4" fmla="+- 0 2944 2942"/>
                                <a:gd name="T5" fmla="*/ T4 w 1"/>
                                <a:gd name="T6" fmla="+- 0 8691 8691"/>
                                <a:gd name="T7" fmla="*/ 86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871"/>
                        <wpg:cNvGrpSpPr>
                          <a:grpSpLocks/>
                        </wpg:cNvGrpSpPr>
                        <wpg:grpSpPr bwMode="auto">
                          <a:xfrm>
                            <a:off x="2530" y="7924"/>
                            <a:ext cx="2" cy="2"/>
                            <a:chOff x="2530" y="7924"/>
                            <a:chExt cx="2" cy="2"/>
                          </a:xfrm>
                        </wpg:grpSpPr>
                        <wps:wsp>
                          <wps:cNvPr id="2114" name="Freeform 872"/>
                          <wps:cNvSpPr>
                            <a:spLocks/>
                          </wps:cNvSpPr>
                          <wps:spPr bwMode="auto">
                            <a:xfrm>
                              <a:off x="2530" y="7924"/>
                              <a:ext cx="2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1"/>
                                <a:gd name="T2" fmla="+- 0 7925 7924"/>
                                <a:gd name="T3" fmla="*/ 7925 h 1"/>
                                <a:gd name="T4" fmla="+- 0 2531 2530"/>
                                <a:gd name="T5" fmla="*/ T4 w 1"/>
                                <a:gd name="T6" fmla="+- 0 7925 7924"/>
                                <a:gd name="T7" fmla="*/ 79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869"/>
                        <wpg:cNvGrpSpPr>
                          <a:grpSpLocks/>
                        </wpg:cNvGrpSpPr>
                        <wpg:grpSpPr bwMode="auto">
                          <a:xfrm>
                            <a:off x="2773" y="8015"/>
                            <a:ext cx="2" cy="2"/>
                            <a:chOff x="2773" y="8015"/>
                            <a:chExt cx="2" cy="2"/>
                          </a:xfrm>
                        </wpg:grpSpPr>
                        <wps:wsp>
                          <wps:cNvPr id="2116" name="Freeform 870"/>
                          <wps:cNvSpPr>
                            <a:spLocks/>
                          </wps:cNvSpPr>
                          <wps:spPr bwMode="auto">
                            <a:xfrm>
                              <a:off x="2773" y="8015"/>
                              <a:ext cx="2" cy="2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1"/>
                                <a:gd name="T2" fmla="+- 0 8016 8015"/>
                                <a:gd name="T3" fmla="*/ 8016 h 1"/>
                                <a:gd name="T4" fmla="+- 0 2774 2773"/>
                                <a:gd name="T5" fmla="*/ T4 w 1"/>
                                <a:gd name="T6" fmla="+- 0 8016 8015"/>
                                <a:gd name="T7" fmla="*/ 80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867"/>
                        <wpg:cNvGrpSpPr>
                          <a:grpSpLocks/>
                        </wpg:cNvGrpSpPr>
                        <wpg:grpSpPr bwMode="auto">
                          <a:xfrm>
                            <a:off x="1592" y="7742"/>
                            <a:ext cx="2" cy="2"/>
                            <a:chOff x="1592" y="7742"/>
                            <a:chExt cx="2" cy="2"/>
                          </a:xfrm>
                        </wpg:grpSpPr>
                        <wps:wsp>
                          <wps:cNvPr id="2118" name="Freeform 868"/>
                          <wps:cNvSpPr>
                            <a:spLocks/>
                          </wps:cNvSpPr>
                          <wps:spPr bwMode="auto">
                            <a:xfrm>
                              <a:off x="1592" y="7742"/>
                              <a:ext cx="2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"/>
                                <a:gd name="T2" fmla="+- 0 7742 7742"/>
                                <a:gd name="T3" fmla="*/ 7742 h 1"/>
                                <a:gd name="T4" fmla="+- 0 1594 1592"/>
                                <a:gd name="T5" fmla="*/ T4 w 1"/>
                                <a:gd name="T6" fmla="+- 0 7742 7742"/>
                                <a:gd name="T7" fmla="*/ 77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865"/>
                        <wpg:cNvGrpSpPr>
                          <a:grpSpLocks/>
                        </wpg:cNvGrpSpPr>
                        <wpg:grpSpPr bwMode="auto">
                          <a:xfrm>
                            <a:off x="4254" y="8544"/>
                            <a:ext cx="2" cy="2"/>
                            <a:chOff x="4254" y="8544"/>
                            <a:chExt cx="2" cy="2"/>
                          </a:xfrm>
                        </wpg:grpSpPr>
                        <wps:wsp>
                          <wps:cNvPr id="2120" name="Freeform 866"/>
                          <wps:cNvSpPr>
                            <a:spLocks/>
                          </wps:cNvSpPr>
                          <wps:spPr bwMode="auto">
                            <a:xfrm>
                              <a:off x="4254" y="8544"/>
                              <a:ext cx="2" cy="2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1"/>
                                <a:gd name="T2" fmla="+- 0 8545 8544"/>
                                <a:gd name="T3" fmla="*/ 8545 h 1"/>
                                <a:gd name="T4" fmla="+- 0 4255 4254"/>
                                <a:gd name="T5" fmla="*/ T4 w 1"/>
                                <a:gd name="T6" fmla="+- 0 8545 8544"/>
                                <a:gd name="T7" fmla="*/ 85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863"/>
                        <wpg:cNvGrpSpPr>
                          <a:grpSpLocks/>
                        </wpg:cNvGrpSpPr>
                        <wpg:grpSpPr bwMode="auto">
                          <a:xfrm>
                            <a:off x="4086" y="8782"/>
                            <a:ext cx="2" cy="2"/>
                            <a:chOff x="4086" y="8782"/>
                            <a:chExt cx="2" cy="2"/>
                          </a:xfrm>
                        </wpg:grpSpPr>
                        <wps:wsp>
                          <wps:cNvPr id="2122" name="Freeform 864"/>
                          <wps:cNvSpPr>
                            <a:spLocks/>
                          </wps:cNvSpPr>
                          <wps:spPr bwMode="auto">
                            <a:xfrm>
                              <a:off x="4086" y="8782"/>
                              <a:ext cx="2" cy="2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1"/>
                                <a:gd name="T2" fmla="+- 0 8783 8782"/>
                                <a:gd name="T3" fmla="*/ 8783 h 1"/>
                                <a:gd name="T4" fmla="+- 0 4087 4086"/>
                                <a:gd name="T5" fmla="*/ T4 w 1"/>
                                <a:gd name="T6" fmla="+- 0 8783 8782"/>
                                <a:gd name="T7" fmla="*/ 87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861"/>
                        <wpg:cNvGrpSpPr>
                          <a:grpSpLocks/>
                        </wpg:cNvGrpSpPr>
                        <wpg:grpSpPr bwMode="auto">
                          <a:xfrm>
                            <a:off x="3560" y="7887"/>
                            <a:ext cx="2" cy="2"/>
                            <a:chOff x="3560" y="7887"/>
                            <a:chExt cx="2" cy="2"/>
                          </a:xfrm>
                        </wpg:grpSpPr>
                        <wps:wsp>
                          <wps:cNvPr id="2124" name="Freeform 862"/>
                          <wps:cNvSpPr>
                            <a:spLocks/>
                          </wps:cNvSpPr>
                          <wps:spPr bwMode="auto">
                            <a:xfrm>
                              <a:off x="3560" y="7887"/>
                              <a:ext cx="2" cy="2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1"/>
                                <a:gd name="T2" fmla="+- 0 7887 7887"/>
                                <a:gd name="T3" fmla="*/ 7887 h 1"/>
                                <a:gd name="T4" fmla="+- 0 3562 3560"/>
                                <a:gd name="T5" fmla="*/ T4 w 1"/>
                                <a:gd name="T6" fmla="+- 0 7887 7887"/>
                                <a:gd name="T7" fmla="*/ 788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859"/>
                        <wpg:cNvGrpSpPr>
                          <a:grpSpLocks/>
                        </wpg:cNvGrpSpPr>
                        <wpg:grpSpPr bwMode="auto">
                          <a:xfrm>
                            <a:off x="3223" y="8344"/>
                            <a:ext cx="2" cy="2"/>
                            <a:chOff x="3223" y="8344"/>
                            <a:chExt cx="2" cy="2"/>
                          </a:xfrm>
                        </wpg:grpSpPr>
                        <wps:wsp>
                          <wps:cNvPr id="2126" name="Freeform 860"/>
                          <wps:cNvSpPr>
                            <a:spLocks/>
                          </wps:cNvSpPr>
                          <wps:spPr bwMode="auto">
                            <a:xfrm>
                              <a:off x="3223" y="8344"/>
                              <a:ext cx="2" cy="2"/>
                            </a:xfrm>
                            <a:custGeom>
                              <a:avLst/>
                              <a:gdLst>
                                <a:gd name="T0" fmla="+- 0 3223 3223"/>
                                <a:gd name="T1" fmla="*/ T0 w 1"/>
                                <a:gd name="T2" fmla="+- 0 8345 8344"/>
                                <a:gd name="T3" fmla="*/ 8345 h 1"/>
                                <a:gd name="T4" fmla="+- 0 3224 3223"/>
                                <a:gd name="T5" fmla="*/ T4 w 1"/>
                                <a:gd name="T6" fmla="+- 0 8345 8344"/>
                                <a:gd name="T7" fmla="*/ 83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857"/>
                        <wpg:cNvGrpSpPr>
                          <a:grpSpLocks/>
                        </wpg:cNvGrpSpPr>
                        <wpg:grpSpPr bwMode="auto">
                          <a:xfrm>
                            <a:off x="1518" y="7211"/>
                            <a:ext cx="2" cy="2"/>
                            <a:chOff x="1518" y="7211"/>
                            <a:chExt cx="2" cy="2"/>
                          </a:xfrm>
                        </wpg:grpSpPr>
                        <wps:wsp>
                          <wps:cNvPr id="2128" name="Freeform 858"/>
                          <wps:cNvSpPr>
                            <a:spLocks/>
                          </wps:cNvSpPr>
                          <wps:spPr bwMode="auto">
                            <a:xfrm>
                              <a:off x="1518" y="7211"/>
                              <a:ext cx="2" cy="2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T0 w 1"/>
                                <a:gd name="T2" fmla="+- 0 7212 7211"/>
                                <a:gd name="T3" fmla="*/ 7212 h 1"/>
                                <a:gd name="T4" fmla="+- 0 1519 1518"/>
                                <a:gd name="T5" fmla="*/ T4 w 1"/>
                                <a:gd name="T6" fmla="+- 0 7212 7211"/>
                                <a:gd name="T7" fmla="*/ 721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855"/>
                        <wpg:cNvGrpSpPr>
                          <a:grpSpLocks/>
                        </wpg:cNvGrpSpPr>
                        <wpg:grpSpPr bwMode="auto">
                          <a:xfrm>
                            <a:off x="4536" y="1643"/>
                            <a:ext cx="2" cy="2"/>
                            <a:chOff x="4536" y="1643"/>
                            <a:chExt cx="2" cy="2"/>
                          </a:xfrm>
                        </wpg:grpSpPr>
                        <wps:wsp>
                          <wps:cNvPr id="2130" name="Freeform 856"/>
                          <wps:cNvSpPr>
                            <a:spLocks/>
                          </wps:cNvSpPr>
                          <wps:spPr bwMode="auto">
                            <a:xfrm>
                              <a:off x="4536" y="1643"/>
                              <a:ext cx="2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1"/>
                                <a:gd name="T2" fmla="+- 0 1644 1643"/>
                                <a:gd name="T3" fmla="*/ 1644 h 1"/>
                                <a:gd name="T4" fmla="+- 0 4537 4536"/>
                                <a:gd name="T5" fmla="*/ T4 w 1"/>
                                <a:gd name="T6" fmla="+- 0 1644 1643"/>
                                <a:gd name="T7" fmla="*/ 16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853"/>
                        <wpg:cNvGrpSpPr>
                          <a:grpSpLocks/>
                        </wpg:cNvGrpSpPr>
                        <wpg:grpSpPr bwMode="auto">
                          <a:xfrm>
                            <a:off x="4760" y="1460"/>
                            <a:ext cx="2" cy="2"/>
                            <a:chOff x="4760" y="1460"/>
                            <a:chExt cx="2" cy="2"/>
                          </a:xfrm>
                        </wpg:grpSpPr>
                        <wps:wsp>
                          <wps:cNvPr id="2132" name="Freeform 854"/>
                          <wps:cNvSpPr>
                            <a:spLocks/>
                          </wps:cNvSpPr>
                          <wps:spPr bwMode="auto">
                            <a:xfrm>
                              <a:off x="4760" y="1460"/>
                              <a:ext cx="2" cy="2"/>
                            </a:xfrm>
                            <a:custGeom>
                              <a:avLst/>
                              <a:gdLst>
                                <a:gd name="T0" fmla="+- 0 4760 4760"/>
                                <a:gd name="T1" fmla="*/ T0 w 1"/>
                                <a:gd name="T2" fmla="+- 0 1460 1460"/>
                                <a:gd name="T3" fmla="*/ 1460 h 1"/>
                                <a:gd name="T4" fmla="+- 0 4762 4760"/>
                                <a:gd name="T5" fmla="*/ T4 w 1"/>
                                <a:gd name="T6" fmla="+- 0 1460 1460"/>
                                <a:gd name="T7" fmla="*/ 14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851"/>
                        <wpg:cNvGrpSpPr>
                          <a:grpSpLocks/>
                        </wpg:cNvGrpSpPr>
                        <wpg:grpSpPr bwMode="auto">
                          <a:xfrm>
                            <a:off x="5417" y="968"/>
                            <a:ext cx="2" cy="2"/>
                            <a:chOff x="5417" y="968"/>
                            <a:chExt cx="2" cy="2"/>
                          </a:xfrm>
                        </wpg:grpSpPr>
                        <wps:wsp>
                          <wps:cNvPr id="2134" name="Freeform 852"/>
                          <wps:cNvSpPr>
                            <a:spLocks/>
                          </wps:cNvSpPr>
                          <wps:spPr bwMode="auto">
                            <a:xfrm>
                              <a:off x="5417" y="968"/>
                              <a:ext cx="2" cy="2"/>
                            </a:xfrm>
                            <a:custGeom>
                              <a:avLst/>
                              <a:gdLst>
                                <a:gd name="T0" fmla="+- 0 5417 5417"/>
                                <a:gd name="T1" fmla="*/ T0 w 1"/>
                                <a:gd name="T2" fmla="+- 0 968 968"/>
                                <a:gd name="T3" fmla="*/ 968 h 1"/>
                                <a:gd name="T4" fmla="+- 0 5418 5417"/>
                                <a:gd name="T5" fmla="*/ T4 w 1"/>
                                <a:gd name="T6" fmla="+- 0 968 968"/>
                                <a:gd name="T7" fmla="*/ 9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849"/>
                        <wpg:cNvGrpSpPr>
                          <a:grpSpLocks/>
                        </wpg:cNvGrpSpPr>
                        <wpg:grpSpPr bwMode="auto">
                          <a:xfrm>
                            <a:off x="1592" y="3413"/>
                            <a:ext cx="2" cy="2"/>
                            <a:chOff x="1592" y="3413"/>
                            <a:chExt cx="2" cy="2"/>
                          </a:xfrm>
                        </wpg:grpSpPr>
                        <wps:wsp>
                          <wps:cNvPr id="2136" name="Freeform 850"/>
                          <wps:cNvSpPr>
                            <a:spLocks/>
                          </wps:cNvSpPr>
                          <wps:spPr bwMode="auto">
                            <a:xfrm>
                              <a:off x="1592" y="3413"/>
                              <a:ext cx="2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"/>
                                <a:gd name="T2" fmla="+- 0 3414 3413"/>
                                <a:gd name="T3" fmla="*/ 3414 h 1"/>
                                <a:gd name="T4" fmla="+- 0 1594 1592"/>
                                <a:gd name="T5" fmla="*/ T4 w 1"/>
                                <a:gd name="T6" fmla="+- 0 3414 3413"/>
                                <a:gd name="T7" fmla="*/ 341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847"/>
                        <wpg:cNvGrpSpPr>
                          <a:grpSpLocks/>
                        </wpg:cNvGrpSpPr>
                        <wpg:grpSpPr bwMode="auto">
                          <a:xfrm>
                            <a:off x="4910" y="1350"/>
                            <a:ext cx="2" cy="2"/>
                            <a:chOff x="4910" y="1350"/>
                            <a:chExt cx="2" cy="2"/>
                          </a:xfrm>
                        </wpg:grpSpPr>
                        <wps:wsp>
                          <wps:cNvPr id="2138" name="Freeform 848"/>
                          <wps:cNvSpPr>
                            <a:spLocks/>
                          </wps:cNvSpPr>
                          <wps:spPr bwMode="auto">
                            <a:xfrm>
                              <a:off x="4910" y="1350"/>
                              <a:ext cx="2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"/>
                                <a:gd name="T2" fmla="+- 0 1351 1350"/>
                                <a:gd name="T3" fmla="*/ 1351 h 1"/>
                                <a:gd name="T4" fmla="+- 0 4912 4910"/>
                                <a:gd name="T5" fmla="*/ T4 w 1"/>
                                <a:gd name="T6" fmla="+- 0 1351 1350"/>
                                <a:gd name="T7" fmla="*/ 13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845"/>
                        <wpg:cNvGrpSpPr>
                          <a:grpSpLocks/>
                        </wpg:cNvGrpSpPr>
                        <wpg:grpSpPr bwMode="auto">
                          <a:xfrm>
                            <a:off x="5154" y="1168"/>
                            <a:ext cx="2" cy="2"/>
                            <a:chOff x="5154" y="1168"/>
                            <a:chExt cx="2" cy="2"/>
                          </a:xfrm>
                        </wpg:grpSpPr>
                        <wps:wsp>
                          <wps:cNvPr id="2140" name="Freeform 846"/>
                          <wps:cNvSpPr>
                            <a:spLocks/>
                          </wps:cNvSpPr>
                          <wps:spPr bwMode="auto">
                            <a:xfrm>
                              <a:off x="5154" y="1168"/>
                              <a:ext cx="2" cy="2"/>
                            </a:xfrm>
                            <a:custGeom>
                              <a:avLst/>
                              <a:gdLst>
                                <a:gd name="T0" fmla="+- 0 5154 5154"/>
                                <a:gd name="T1" fmla="*/ T0 w 1"/>
                                <a:gd name="T2" fmla="+- 0 1169 1168"/>
                                <a:gd name="T3" fmla="*/ 1169 h 1"/>
                                <a:gd name="T4" fmla="+- 0 5155 5154"/>
                                <a:gd name="T5" fmla="*/ T4 w 1"/>
                                <a:gd name="T6" fmla="+- 0 1169 1168"/>
                                <a:gd name="T7" fmla="*/ 11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843"/>
                        <wpg:cNvGrpSpPr>
                          <a:grpSpLocks/>
                        </wpg:cNvGrpSpPr>
                        <wpg:grpSpPr bwMode="auto">
                          <a:xfrm>
                            <a:off x="4180" y="1917"/>
                            <a:ext cx="2" cy="2"/>
                            <a:chOff x="4180" y="1917"/>
                            <a:chExt cx="2" cy="2"/>
                          </a:xfrm>
                        </wpg:grpSpPr>
                        <wps:wsp>
                          <wps:cNvPr id="2142" name="Freeform 844"/>
                          <wps:cNvSpPr>
                            <a:spLocks/>
                          </wps:cNvSpPr>
                          <wps:spPr bwMode="auto">
                            <a:xfrm>
                              <a:off x="4180" y="1917"/>
                              <a:ext cx="2" cy="2"/>
                            </a:xfrm>
                            <a:custGeom>
                              <a:avLst/>
                              <a:gdLst>
                                <a:gd name="T0" fmla="+- 0 4180 4180"/>
                                <a:gd name="T1" fmla="*/ T0 w 1"/>
                                <a:gd name="T2" fmla="+- 0 1917 1917"/>
                                <a:gd name="T3" fmla="*/ 1917 h 1"/>
                                <a:gd name="T4" fmla="+- 0 4181 4180"/>
                                <a:gd name="T5" fmla="*/ T4 w 1"/>
                                <a:gd name="T6" fmla="+- 0 1917 1917"/>
                                <a:gd name="T7" fmla="*/ 19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841"/>
                        <wpg:cNvGrpSpPr>
                          <a:grpSpLocks/>
                        </wpg:cNvGrpSpPr>
                        <wpg:grpSpPr bwMode="auto">
                          <a:xfrm>
                            <a:off x="4386" y="1752"/>
                            <a:ext cx="2" cy="2"/>
                            <a:chOff x="4386" y="1752"/>
                            <a:chExt cx="2" cy="2"/>
                          </a:xfrm>
                        </wpg:grpSpPr>
                        <wps:wsp>
                          <wps:cNvPr id="2144" name="Freeform 842"/>
                          <wps:cNvSpPr>
                            <a:spLocks/>
                          </wps:cNvSpPr>
                          <wps:spPr bwMode="auto">
                            <a:xfrm>
                              <a:off x="4386" y="1752"/>
                              <a:ext cx="2" cy="2"/>
                            </a:xfrm>
                            <a:custGeom>
                              <a:avLst/>
                              <a:gdLst>
                                <a:gd name="T0" fmla="+- 0 4386 4386"/>
                                <a:gd name="T1" fmla="*/ T0 w 1"/>
                                <a:gd name="T2" fmla="+- 0 1753 1752"/>
                                <a:gd name="T3" fmla="*/ 1753 h 1"/>
                                <a:gd name="T4" fmla="+- 0 4387 4386"/>
                                <a:gd name="T5" fmla="*/ T4 w 1"/>
                                <a:gd name="T6" fmla="+- 0 1753 1752"/>
                                <a:gd name="T7" fmla="*/ 175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839"/>
                        <wpg:cNvGrpSpPr>
                          <a:grpSpLocks/>
                        </wpg:cNvGrpSpPr>
                        <wpg:grpSpPr bwMode="auto">
                          <a:xfrm>
                            <a:off x="3786" y="2208"/>
                            <a:ext cx="2" cy="2"/>
                            <a:chOff x="3786" y="2208"/>
                            <a:chExt cx="2" cy="2"/>
                          </a:xfrm>
                        </wpg:grpSpPr>
                        <wps:wsp>
                          <wps:cNvPr id="2146" name="Freeform 840"/>
                          <wps:cNvSpPr>
                            <a:spLocks/>
                          </wps:cNvSpPr>
                          <wps:spPr bwMode="auto">
                            <a:xfrm>
                              <a:off x="3786" y="2208"/>
                              <a:ext cx="2" cy="2"/>
                            </a:xfrm>
                            <a:custGeom>
                              <a:avLst/>
                              <a:gdLst>
                                <a:gd name="T0" fmla="+- 0 3786 3786"/>
                                <a:gd name="T1" fmla="*/ T0 w 1"/>
                                <a:gd name="T2" fmla="+- 0 2209 2208"/>
                                <a:gd name="T3" fmla="*/ 2209 h 1"/>
                                <a:gd name="T4" fmla="+- 0 3787 3786"/>
                                <a:gd name="T5" fmla="*/ T4 w 1"/>
                                <a:gd name="T6" fmla="+- 0 2209 2208"/>
                                <a:gd name="T7" fmla="*/ 22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837"/>
                        <wpg:cNvGrpSpPr>
                          <a:grpSpLocks/>
                        </wpg:cNvGrpSpPr>
                        <wpg:grpSpPr bwMode="auto">
                          <a:xfrm>
                            <a:off x="4010" y="2044"/>
                            <a:ext cx="2" cy="2"/>
                            <a:chOff x="4010" y="2044"/>
                            <a:chExt cx="2" cy="2"/>
                          </a:xfrm>
                        </wpg:grpSpPr>
                        <wps:wsp>
                          <wps:cNvPr id="2148" name="Freeform 838"/>
                          <wps:cNvSpPr>
                            <a:spLocks/>
                          </wps:cNvSpPr>
                          <wps:spPr bwMode="auto">
                            <a:xfrm>
                              <a:off x="4010" y="2044"/>
                              <a:ext cx="2" cy="2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1"/>
                                <a:gd name="T2" fmla="+- 0 2045 2044"/>
                                <a:gd name="T3" fmla="*/ 2045 h 1"/>
                                <a:gd name="T4" fmla="+- 0 4012 4010"/>
                                <a:gd name="T5" fmla="*/ T4 w 1"/>
                                <a:gd name="T6" fmla="+- 0 2045 2044"/>
                                <a:gd name="T7" fmla="*/ 20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835"/>
                        <wpg:cNvGrpSpPr>
                          <a:grpSpLocks/>
                        </wpg:cNvGrpSpPr>
                        <wpg:grpSpPr bwMode="auto">
                          <a:xfrm>
                            <a:off x="1499" y="3888"/>
                            <a:ext cx="2" cy="2"/>
                            <a:chOff x="1499" y="3888"/>
                            <a:chExt cx="2" cy="2"/>
                          </a:xfrm>
                        </wpg:grpSpPr>
                        <wps:wsp>
                          <wps:cNvPr id="2150" name="Freeform 836"/>
                          <wps:cNvSpPr>
                            <a:spLocks/>
                          </wps:cNvSpPr>
                          <wps:spPr bwMode="auto">
                            <a:xfrm>
                              <a:off x="1499" y="3888"/>
                              <a:ext cx="2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"/>
                                <a:gd name="T2" fmla="+- 0 3889 3888"/>
                                <a:gd name="T3" fmla="*/ 3889 h 1"/>
                                <a:gd name="T4" fmla="+- 0 1500 1499"/>
                                <a:gd name="T5" fmla="*/ T4 w 1"/>
                                <a:gd name="T6" fmla="+- 0 3889 3888"/>
                                <a:gd name="T7" fmla="*/ 38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833"/>
                        <wpg:cNvGrpSpPr>
                          <a:grpSpLocks/>
                        </wpg:cNvGrpSpPr>
                        <wpg:grpSpPr bwMode="auto">
                          <a:xfrm>
                            <a:off x="3410" y="2501"/>
                            <a:ext cx="2" cy="2"/>
                            <a:chOff x="3410" y="2501"/>
                            <a:chExt cx="2" cy="2"/>
                          </a:xfrm>
                        </wpg:grpSpPr>
                        <wps:wsp>
                          <wps:cNvPr id="2152" name="Freeform 834"/>
                          <wps:cNvSpPr>
                            <a:spLocks/>
                          </wps:cNvSpPr>
                          <wps:spPr bwMode="auto">
                            <a:xfrm>
                              <a:off x="3410" y="2501"/>
                              <a:ext cx="2" cy="2"/>
                            </a:xfrm>
                            <a:custGeom>
                              <a:avLst/>
                              <a:gdLst>
                                <a:gd name="T0" fmla="+- 0 3410 3410"/>
                                <a:gd name="T1" fmla="*/ T0 w 1"/>
                                <a:gd name="T2" fmla="+- 0 2502 2501"/>
                                <a:gd name="T3" fmla="*/ 2502 h 1"/>
                                <a:gd name="T4" fmla="+- 0 3412 3410"/>
                                <a:gd name="T5" fmla="*/ T4 w 1"/>
                                <a:gd name="T6" fmla="+- 0 2502 2501"/>
                                <a:gd name="T7" fmla="*/ 250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831"/>
                        <wpg:cNvGrpSpPr>
                          <a:grpSpLocks/>
                        </wpg:cNvGrpSpPr>
                        <wpg:grpSpPr bwMode="auto">
                          <a:xfrm>
                            <a:off x="3636" y="2319"/>
                            <a:ext cx="2" cy="2"/>
                            <a:chOff x="3636" y="2319"/>
                            <a:chExt cx="2" cy="2"/>
                          </a:xfrm>
                        </wpg:grpSpPr>
                        <wps:wsp>
                          <wps:cNvPr id="2154" name="Freeform 832"/>
                          <wps:cNvSpPr>
                            <a:spLocks/>
                          </wps:cNvSpPr>
                          <wps:spPr bwMode="auto">
                            <a:xfrm>
                              <a:off x="3636" y="2319"/>
                              <a:ext cx="2" cy="2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1"/>
                                <a:gd name="T2" fmla="+- 0 2319 2319"/>
                                <a:gd name="T3" fmla="*/ 2319 h 1"/>
                                <a:gd name="T4" fmla="+- 0 3637 3636"/>
                                <a:gd name="T5" fmla="*/ T4 w 1"/>
                                <a:gd name="T6" fmla="+- 0 2319 2319"/>
                                <a:gd name="T7" fmla="*/ 231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829"/>
                        <wpg:cNvGrpSpPr>
                          <a:grpSpLocks/>
                        </wpg:cNvGrpSpPr>
                        <wpg:grpSpPr bwMode="auto">
                          <a:xfrm>
                            <a:off x="2886" y="2830"/>
                            <a:ext cx="2" cy="2"/>
                            <a:chOff x="2886" y="2830"/>
                            <a:chExt cx="2" cy="2"/>
                          </a:xfrm>
                        </wpg:grpSpPr>
                        <wps:wsp>
                          <wps:cNvPr id="2156" name="Freeform 830"/>
                          <wps:cNvSpPr>
                            <a:spLocks/>
                          </wps:cNvSpPr>
                          <wps:spPr bwMode="auto">
                            <a:xfrm>
                              <a:off x="2886" y="2830"/>
                              <a:ext cx="2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1"/>
                                <a:gd name="T2" fmla="+- 0 2831 2830"/>
                                <a:gd name="T3" fmla="*/ 2831 h 1"/>
                                <a:gd name="T4" fmla="+- 0 2887 2886"/>
                                <a:gd name="T5" fmla="*/ T4 w 1"/>
                                <a:gd name="T6" fmla="+- 0 2831 2830"/>
                                <a:gd name="T7" fmla="*/ 28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827"/>
                        <wpg:cNvGrpSpPr>
                          <a:grpSpLocks/>
                        </wpg:cNvGrpSpPr>
                        <wpg:grpSpPr bwMode="auto">
                          <a:xfrm>
                            <a:off x="10272" y="5093"/>
                            <a:ext cx="2" cy="2"/>
                            <a:chOff x="10272" y="5093"/>
                            <a:chExt cx="2" cy="2"/>
                          </a:xfrm>
                        </wpg:grpSpPr>
                        <wps:wsp>
                          <wps:cNvPr id="2158" name="Freeform 828"/>
                          <wps:cNvSpPr>
                            <a:spLocks/>
                          </wps:cNvSpPr>
                          <wps:spPr bwMode="auto">
                            <a:xfrm>
                              <a:off x="10272" y="5093"/>
                              <a:ext cx="2" cy="2"/>
                            </a:xfrm>
                            <a:custGeom>
                              <a:avLst/>
                              <a:gdLst>
                                <a:gd name="T0" fmla="+- 0 10272 10272"/>
                                <a:gd name="T1" fmla="*/ T0 w 1"/>
                                <a:gd name="T2" fmla="+- 0 5094 5093"/>
                                <a:gd name="T3" fmla="*/ 5094 h 1"/>
                                <a:gd name="T4" fmla="+- 0 10273 10272"/>
                                <a:gd name="T5" fmla="*/ T4 w 1"/>
                                <a:gd name="T6" fmla="+- 0 5094 5093"/>
                                <a:gd name="T7" fmla="*/ 509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825"/>
                        <wpg:cNvGrpSpPr>
                          <a:grpSpLocks/>
                        </wpg:cNvGrpSpPr>
                        <wpg:grpSpPr bwMode="auto">
                          <a:xfrm>
                            <a:off x="10703" y="5148"/>
                            <a:ext cx="2" cy="2"/>
                            <a:chOff x="10703" y="5148"/>
                            <a:chExt cx="2" cy="2"/>
                          </a:xfrm>
                        </wpg:grpSpPr>
                        <wps:wsp>
                          <wps:cNvPr id="2160" name="Freeform 826"/>
                          <wps:cNvSpPr>
                            <a:spLocks/>
                          </wps:cNvSpPr>
                          <wps:spPr bwMode="auto">
                            <a:xfrm>
                              <a:off x="10703" y="5148"/>
                              <a:ext cx="2" cy="2"/>
                            </a:xfrm>
                            <a:custGeom>
                              <a:avLst/>
                              <a:gdLst>
                                <a:gd name="T0" fmla="+- 0 10703 10703"/>
                                <a:gd name="T1" fmla="*/ T0 w 1"/>
                                <a:gd name="T2" fmla="+- 0 5149 5148"/>
                                <a:gd name="T3" fmla="*/ 5149 h 1"/>
                                <a:gd name="T4" fmla="+- 0 10704 10703"/>
                                <a:gd name="T5" fmla="*/ T4 w 1"/>
                                <a:gd name="T6" fmla="+- 0 5149 5148"/>
                                <a:gd name="T7" fmla="*/ 51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823"/>
                        <wpg:cNvGrpSpPr>
                          <a:grpSpLocks/>
                        </wpg:cNvGrpSpPr>
                        <wpg:grpSpPr bwMode="auto">
                          <a:xfrm>
                            <a:off x="10684" y="6135"/>
                            <a:ext cx="2" cy="2"/>
                            <a:chOff x="10684" y="6135"/>
                            <a:chExt cx="2" cy="2"/>
                          </a:xfrm>
                        </wpg:grpSpPr>
                        <wps:wsp>
                          <wps:cNvPr id="2162" name="Freeform 824"/>
                          <wps:cNvSpPr>
                            <a:spLocks/>
                          </wps:cNvSpPr>
                          <wps:spPr bwMode="auto">
                            <a:xfrm>
                              <a:off x="10684" y="6135"/>
                              <a:ext cx="2" cy="2"/>
                            </a:xfrm>
                            <a:custGeom>
                              <a:avLst/>
                              <a:gdLst>
                                <a:gd name="T0" fmla="+- 0 10684 10684"/>
                                <a:gd name="T1" fmla="*/ T0 w 1"/>
                                <a:gd name="T2" fmla="+- 0 6135 6135"/>
                                <a:gd name="T3" fmla="*/ 6135 h 1"/>
                                <a:gd name="T4" fmla="+- 0 10685 10684"/>
                                <a:gd name="T5" fmla="*/ T4 w 1"/>
                                <a:gd name="T6" fmla="+- 0 6135 6135"/>
                                <a:gd name="T7" fmla="*/ 61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821"/>
                        <wpg:cNvGrpSpPr>
                          <a:grpSpLocks/>
                        </wpg:cNvGrpSpPr>
                        <wpg:grpSpPr bwMode="auto">
                          <a:xfrm>
                            <a:off x="10740" y="8180"/>
                            <a:ext cx="2" cy="2"/>
                            <a:chOff x="10740" y="8180"/>
                            <a:chExt cx="2" cy="2"/>
                          </a:xfrm>
                        </wpg:grpSpPr>
                        <wps:wsp>
                          <wps:cNvPr id="2164" name="Freeform 822"/>
                          <wps:cNvSpPr>
                            <a:spLocks/>
                          </wps:cNvSpPr>
                          <wps:spPr bwMode="auto">
                            <a:xfrm>
                              <a:off x="10740" y="8180"/>
                              <a:ext cx="2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1"/>
                                <a:gd name="T2" fmla="+- 0 8180 8180"/>
                                <a:gd name="T3" fmla="*/ 8180 h 1"/>
                                <a:gd name="T4" fmla="+- 0 10741 10740"/>
                                <a:gd name="T5" fmla="*/ T4 w 1"/>
                                <a:gd name="T6" fmla="+- 0 8180 8180"/>
                                <a:gd name="T7" fmla="*/ 81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819"/>
                        <wpg:cNvGrpSpPr>
                          <a:grpSpLocks/>
                        </wpg:cNvGrpSpPr>
                        <wpg:grpSpPr bwMode="auto">
                          <a:xfrm>
                            <a:off x="10740" y="7924"/>
                            <a:ext cx="2" cy="2"/>
                            <a:chOff x="10740" y="7924"/>
                            <a:chExt cx="2" cy="2"/>
                          </a:xfrm>
                        </wpg:grpSpPr>
                        <wps:wsp>
                          <wps:cNvPr id="2166" name="Freeform 820"/>
                          <wps:cNvSpPr>
                            <a:spLocks/>
                          </wps:cNvSpPr>
                          <wps:spPr bwMode="auto">
                            <a:xfrm>
                              <a:off x="10740" y="7924"/>
                              <a:ext cx="2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1"/>
                                <a:gd name="T2" fmla="+- 0 7925 7924"/>
                                <a:gd name="T3" fmla="*/ 7925 h 1"/>
                                <a:gd name="T4" fmla="+- 0 10741 10740"/>
                                <a:gd name="T5" fmla="*/ T4 w 1"/>
                                <a:gd name="T6" fmla="+- 0 7925 7924"/>
                                <a:gd name="T7" fmla="*/ 79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817"/>
                        <wpg:cNvGrpSpPr>
                          <a:grpSpLocks/>
                        </wpg:cNvGrpSpPr>
                        <wpg:grpSpPr bwMode="auto">
                          <a:xfrm>
                            <a:off x="10740" y="8435"/>
                            <a:ext cx="2" cy="2"/>
                            <a:chOff x="10740" y="8435"/>
                            <a:chExt cx="2" cy="2"/>
                          </a:xfrm>
                        </wpg:grpSpPr>
                        <wps:wsp>
                          <wps:cNvPr id="2168" name="Freeform 818"/>
                          <wps:cNvSpPr>
                            <a:spLocks/>
                          </wps:cNvSpPr>
                          <wps:spPr bwMode="auto">
                            <a:xfrm>
                              <a:off x="10740" y="8435"/>
                              <a:ext cx="2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1"/>
                                <a:gd name="T2" fmla="+- 0 8436 8435"/>
                                <a:gd name="T3" fmla="*/ 8436 h 1"/>
                                <a:gd name="T4" fmla="+- 0 10741 10740"/>
                                <a:gd name="T5" fmla="*/ T4 w 1"/>
                                <a:gd name="T6" fmla="+- 0 8436 8435"/>
                                <a:gd name="T7" fmla="*/ 84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815"/>
                        <wpg:cNvGrpSpPr>
                          <a:grpSpLocks/>
                        </wpg:cNvGrpSpPr>
                        <wpg:grpSpPr bwMode="auto">
                          <a:xfrm>
                            <a:off x="10216" y="6938"/>
                            <a:ext cx="2" cy="2"/>
                            <a:chOff x="10216" y="6938"/>
                            <a:chExt cx="2" cy="2"/>
                          </a:xfrm>
                        </wpg:grpSpPr>
                        <wps:wsp>
                          <wps:cNvPr id="2170" name="Freeform 816"/>
                          <wps:cNvSpPr>
                            <a:spLocks/>
                          </wps:cNvSpPr>
                          <wps:spPr bwMode="auto">
                            <a:xfrm>
                              <a:off x="10216" y="6938"/>
                              <a:ext cx="2" cy="2"/>
                            </a:xfrm>
                            <a:custGeom>
                              <a:avLst/>
                              <a:gdLst>
                                <a:gd name="T0" fmla="+- 0 10216 10216"/>
                                <a:gd name="T1" fmla="*/ T0 w 1"/>
                                <a:gd name="T2" fmla="+- 0 6938 6938"/>
                                <a:gd name="T3" fmla="*/ 6938 h 1"/>
                                <a:gd name="T4" fmla="+- 0 10217 10216"/>
                                <a:gd name="T5" fmla="*/ T4 w 1"/>
                                <a:gd name="T6" fmla="+- 0 6938 6938"/>
                                <a:gd name="T7" fmla="*/ 69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813"/>
                        <wpg:cNvGrpSpPr>
                          <a:grpSpLocks/>
                        </wpg:cNvGrpSpPr>
                        <wpg:grpSpPr bwMode="auto">
                          <a:xfrm>
                            <a:off x="8941" y="8837"/>
                            <a:ext cx="2" cy="2"/>
                            <a:chOff x="8941" y="8837"/>
                            <a:chExt cx="2" cy="2"/>
                          </a:xfrm>
                        </wpg:grpSpPr>
                        <wps:wsp>
                          <wps:cNvPr id="2172" name="Freeform 814"/>
                          <wps:cNvSpPr>
                            <a:spLocks/>
                          </wps:cNvSpPr>
                          <wps:spPr bwMode="auto">
                            <a:xfrm>
                              <a:off x="8941" y="8837"/>
                              <a:ext cx="2" cy="2"/>
                            </a:xfrm>
                            <a:custGeom>
                              <a:avLst/>
                              <a:gdLst>
                                <a:gd name="T0" fmla="+- 0 8941 8941"/>
                                <a:gd name="T1" fmla="*/ T0 w 1"/>
                                <a:gd name="T2" fmla="+- 0 8838 8837"/>
                                <a:gd name="T3" fmla="*/ 8838 h 1"/>
                                <a:gd name="T4" fmla="+- 0 8942 8941"/>
                                <a:gd name="T5" fmla="*/ T4 w 1"/>
                                <a:gd name="T6" fmla="+- 0 8838 8837"/>
                                <a:gd name="T7" fmla="*/ 88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811"/>
                        <wpg:cNvGrpSpPr>
                          <a:grpSpLocks/>
                        </wpg:cNvGrpSpPr>
                        <wpg:grpSpPr bwMode="auto">
                          <a:xfrm>
                            <a:off x="8266" y="2684"/>
                            <a:ext cx="2" cy="2"/>
                            <a:chOff x="8266" y="2684"/>
                            <a:chExt cx="2" cy="2"/>
                          </a:xfrm>
                        </wpg:grpSpPr>
                        <wps:wsp>
                          <wps:cNvPr id="2174" name="Freeform 812"/>
                          <wps:cNvSpPr>
                            <a:spLocks/>
                          </wps:cNvSpPr>
                          <wps:spPr bwMode="auto">
                            <a:xfrm>
                              <a:off x="8266" y="2684"/>
                              <a:ext cx="2" cy="2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T0 w 1"/>
                                <a:gd name="T2" fmla="+- 0 2684 2684"/>
                                <a:gd name="T3" fmla="*/ 2684 h 1"/>
                                <a:gd name="T4" fmla="+- 0 8267 8266"/>
                                <a:gd name="T5" fmla="*/ T4 w 1"/>
                                <a:gd name="T6" fmla="+- 0 2684 2684"/>
                                <a:gd name="T7" fmla="*/ 268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809"/>
                        <wpg:cNvGrpSpPr>
                          <a:grpSpLocks/>
                        </wpg:cNvGrpSpPr>
                        <wpg:grpSpPr bwMode="auto">
                          <a:xfrm>
                            <a:off x="3110" y="1277"/>
                            <a:ext cx="2" cy="2"/>
                            <a:chOff x="3110" y="1277"/>
                            <a:chExt cx="2" cy="2"/>
                          </a:xfrm>
                        </wpg:grpSpPr>
                        <wps:wsp>
                          <wps:cNvPr id="2176" name="Freeform 810"/>
                          <wps:cNvSpPr>
                            <a:spLocks/>
                          </wps:cNvSpPr>
                          <wps:spPr bwMode="auto">
                            <a:xfrm>
                              <a:off x="3110" y="1277"/>
                              <a:ext cx="2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"/>
                                <a:gd name="T2" fmla="+- 0 1278 1277"/>
                                <a:gd name="T3" fmla="*/ 1278 h 1"/>
                                <a:gd name="T4" fmla="+- 0 3112 3110"/>
                                <a:gd name="T5" fmla="*/ T4 w 1"/>
                                <a:gd name="T6" fmla="+- 0 1278 1277"/>
                                <a:gd name="T7" fmla="*/ 127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807"/>
                        <wpg:cNvGrpSpPr>
                          <a:grpSpLocks/>
                        </wpg:cNvGrpSpPr>
                        <wpg:grpSpPr bwMode="auto">
                          <a:xfrm>
                            <a:off x="3186" y="1350"/>
                            <a:ext cx="2" cy="2"/>
                            <a:chOff x="3186" y="1350"/>
                            <a:chExt cx="2" cy="2"/>
                          </a:xfrm>
                        </wpg:grpSpPr>
                        <wps:wsp>
                          <wps:cNvPr id="2178" name="Freeform 808"/>
                          <wps:cNvSpPr>
                            <a:spLocks/>
                          </wps:cNvSpPr>
                          <wps:spPr bwMode="auto">
                            <a:xfrm>
                              <a:off x="3186" y="1350"/>
                              <a:ext cx="2" cy="2"/>
                            </a:xfrm>
                            <a:custGeom>
                              <a:avLst/>
                              <a:gdLst>
                                <a:gd name="T0" fmla="+- 0 3186 3186"/>
                                <a:gd name="T1" fmla="*/ T0 w 1"/>
                                <a:gd name="T2" fmla="+- 0 1351 1350"/>
                                <a:gd name="T3" fmla="*/ 1351 h 1"/>
                                <a:gd name="T4" fmla="+- 0 3187 3186"/>
                                <a:gd name="T5" fmla="*/ T4 w 1"/>
                                <a:gd name="T6" fmla="+- 0 1351 1350"/>
                                <a:gd name="T7" fmla="*/ 13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805"/>
                        <wpg:cNvGrpSpPr>
                          <a:grpSpLocks/>
                        </wpg:cNvGrpSpPr>
                        <wpg:grpSpPr bwMode="auto">
                          <a:xfrm>
                            <a:off x="3242" y="1442"/>
                            <a:ext cx="2" cy="2"/>
                            <a:chOff x="3242" y="1442"/>
                            <a:chExt cx="2" cy="2"/>
                          </a:xfrm>
                        </wpg:grpSpPr>
                        <wps:wsp>
                          <wps:cNvPr id="2180" name="Freeform 806"/>
                          <wps:cNvSpPr>
                            <a:spLocks/>
                          </wps:cNvSpPr>
                          <wps:spPr bwMode="auto">
                            <a:xfrm>
                              <a:off x="3242" y="1442"/>
                              <a:ext cx="2" cy="2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1"/>
                                <a:gd name="T2" fmla="+- 0 1442 1442"/>
                                <a:gd name="T3" fmla="*/ 1442 h 1"/>
                                <a:gd name="T4" fmla="+- 0 3244 3242"/>
                                <a:gd name="T5" fmla="*/ T4 w 1"/>
                                <a:gd name="T6" fmla="+- 0 1442 1442"/>
                                <a:gd name="T7" fmla="*/ 14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803"/>
                        <wpg:cNvGrpSpPr>
                          <a:grpSpLocks/>
                        </wpg:cNvGrpSpPr>
                        <wpg:grpSpPr bwMode="auto">
                          <a:xfrm>
                            <a:off x="3317" y="1533"/>
                            <a:ext cx="2" cy="2"/>
                            <a:chOff x="3317" y="1533"/>
                            <a:chExt cx="2" cy="2"/>
                          </a:xfrm>
                        </wpg:grpSpPr>
                        <wps:wsp>
                          <wps:cNvPr id="2182" name="Freeform 804"/>
                          <wps:cNvSpPr>
                            <a:spLocks/>
                          </wps:cNvSpPr>
                          <wps:spPr bwMode="auto">
                            <a:xfrm>
                              <a:off x="3317" y="1533"/>
                              <a:ext cx="2" cy="2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T0 w 1"/>
                                <a:gd name="T2" fmla="+- 0 1533 1533"/>
                                <a:gd name="T3" fmla="*/ 1533 h 1"/>
                                <a:gd name="T4" fmla="+- 0 3318 3317"/>
                                <a:gd name="T5" fmla="*/ T4 w 1"/>
                                <a:gd name="T6" fmla="+- 0 1533 1533"/>
                                <a:gd name="T7" fmla="*/ 15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801"/>
                        <wpg:cNvGrpSpPr>
                          <a:grpSpLocks/>
                        </wpg:cNvGrpSpPr>
                        <wpg:grpSpPr bwMode="auto">
                          <a:xfrm>
                            <a:off x="3392" y="1624"/>
                            <a:ext cx="2" cy="2"/>
                            <a:chOff x="3392" y="1624"/>
                            <a:chExt cx="2" cy="2"/>
                          </a:xfrm>
                        </wpg:grpSpPr>
                        <wps:wsp>
                          <wps:cNvPr id="2184" name="Freeform 802"/>
                          <wps:cNvSpPr>
                            <a:spLocks/>
                          </wps:cNvSpPr>
                          <wps:spPr bwMode="auto">
                            <a:xfrm>
                              <a:off x="3392" y="1624"/>
                              <a:ext cx="2" cy="2"/>
                            </a:xfrm>
                            <a:custGeom>
                              <a:avLst/>
                              <a:gdLst>
                                <a:gd name="T0" fmla="+- 0 3392 3392"/>
                                <a:gd name="T1" fmla="*/ T0 w 1"/>
                                <a:gd name="T2" fmla="+- 0 1625 1624"/>
                                <a:gd name="T3" fmla="*/ 1625 h 1"/>
                                <a:gd name="T4" fmla="+- 0 3394 3392"/>
                                <a:gd name="T5" fmla="*/ T4 w 1"/>
                                <a:gd name="T6" fmla="+- 0 1625 1624"/>
                                <a:gd name="T7" fmla="*/ 16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799"/>
                        <wpg:cNvGrpSpPr>
                          <a:grpSpLocks/>
                        </wpg:cNvGrpSpPr>
                        <wpg:grpSpPr bwMode="auto">
                          <a:xfrm>
                            <a:off x="3486" y="986"/>
                            <a:ext cx="2" cy="2"/>
                            <a:chOff x="3486" y="986"/>
                            <a:chExt cx="2" cy="2"/>
                          </a:xfrm>
                        </wpg:grpSpPr>
                        <wps:wsp>
                          <wps:cNvPr id="2186" name="Freeform 800"/>
                          <wps:cNvSpPr>
                            <a:spLocks/>
                          </wps:cNvSpPr>
                          <wps:spPr bwMode="auto">
                            <a:xfrm>
                              <a:off x="3486" y="986"/>
                              <a:ext cx="2" cy="2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1"/>
                                <a:gd name="T2" fmla="+- 0 986 986"/>
                                <a:gd name="T3" fmla="*/ 986 h 1"/>
                                <a:gd name="T4" fmla="+- 0 3487 3486"/>
                                <a:gd name="T5" fmla="*/ T4 w 1"/>
                                <a:gd name="T6" fmla="+- 0 986 986"/>
                                <a:gd name="T7" fmla="*/ 98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797"/>
                        <wpg:cNvGrpSpPr>
                          <a:grpSpLocks/>
                        </wpg:cNvGrpSpPr>
                        <wpg:grpSpPr bwMode="auto">
                          <a:xfrm>
                            <a:off x="3560" y="1077"/>
                            <a:ext cx="2" cy="2"/>
                            <a:chOff x="3560" y="1077"/>
                            <a:chExt cx="2" cy="2"/>
                          </a:xfrm>
                        </wpg:grpSpPr>
                        <wps:wsp>
                          <wps:cNvPr id="2188" name="Freeform 798"/>
                          <wps:cNvSpPr>
                            <a:spLocks/>
                          </wps:cNvSpPr>
                          <wps:spPr bwMode="auto">
                            <a:xfrm>
                              <a:off x="3560" y="1077"/>
                              <a:ext cx="2" cy="2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1"/>
                                <a:gd name="T2" fmla="+- 0 1077 1077"/>
                                <a:gd name="T3" fmla="*/ 1077 h 1"/>
                                <a:gd name="T4" fmla="+- 0 3562 3560"/>
                                <a:gd name="T5" fmla="*/ T4 w 1"/>
                                <a:gd name="T6" fmla="+- 0 1077 1077"/>
                                <a:gd name="T7" fmla="*/ 107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795"/>
                        <wpg:cNvGrpSpPr>
                          <a:grpSpLocks/>
                        </wpg:cNvGrpSpPr>
                        <wpg:grpSpPr bwMode="auto">
                          <a:xfrm>
                            <a:off x="3617" y="1168"/>
                            <a:ext cx="2" cy="2"/>
                            <a:chOff x="3617" y="1168"/>
                            <a:chExt cx="2" cy="2"/>
                          </a:xfrm>
                        </wpg:grpSpPr>
                        <wps:wsp>
                          <wps:cNvPr id="2190" name="Freeform 796"/>
                          <wps:cNvSpPr>
                            <a:spLocks/>
                          </wps:cNvSpPr>
                          <wps:spPr bwMode="auto">
                            <a:xfrm>
                              <a:off x="3617" y="1168"/>
                              <a:ext cx="2" cy="2"/>
                            </a:xfrm>
                            <a:custGeom>
                              <a:avLst/>
                              <a:gdLst>
                                <a:gd name="T0" fmla="+- 0 3617 3617"/>
                                <a:gd name="T1" fmla="*/ T0 w 1"/>
                                <a:gd name="T2" fmla="+- 0 1169 1168"/>
                                <a:gd name="T3" fmla="*/ 1169 h 1"/>
                                <a:gd name="T4" fmla="+- 0 3618 3617"/>
                                <a:gd name="T5" fmla="*/ T4 w 1"/>
                                <a:gd name="T6" fmla="+- 0 1169 1168"/>
                                <a:gd name="T7" fmla="*/ 11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793"/>
                        <wpg:cNvGrpSpPr>
                          <a:grpSpLocks/>
                        </wpg:cNvGrpSpPr>
                        <wpg:grpSpPr bwMode="auto">
                          <a:xfrm>
                            <a:off x="3692" y="1241"/>
                            <a:ext cx="2" cy="2"/>
                            <a:chOff x="3692" y="1241"/>
                            <a:chExt cx="2" cy="2"/>
                          </a:xfrm>
                        </wpg:grpSpPr>
                        <wps:wsp>
                          <wps:cNvPr id="2192" name="Freeform 794"/>
                          <wps:cNvSpPr>
                            <a:spLocks/>
                          </wps:cNvSpPr>
                          <wps:spPr bwMode="auto">
                            <a:xfrm>
                              <a:off x="3692" y="1241"/>
                              <a:ext cx="2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1"/>
                                <a:gd name="T2" fmla="+- 0 1242 1241"/>
                                <a:gd name="T3" fmla="*/ 1242 h 1"/>
                                <a:gd name="T4" fmla="+- 0 3694 3692"/>
                                <a:gd name="T5" fmla="*/ T4 w 1"/>
                                <a:gd name="T6" fmla="+- 0 1242 1241"/>
                                <a:gd name="T7" fmla="*/ 12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791"/>
                        <wpg:cNvGrpSpPr>
                          <a:grpSpLocks/>
                        </wpg:cNvGrpSpPr>
                        <wpg:grpSpPr bwMode="auto">
                          <a:xfrm>
                            <a:off x="3767" y="1332"/>
                            <a:ext cx="2" cy="2"/>
                            <a:chOff x="3767" y="1332"/>
                            <a:chExt cx="2" cy="2"/>
                          </a:xfrm>
                        </wpg:grpSpPr>
                        <wps:wsp>
                          <wps:cNvPr id="2194" name="Freeform 792"/>
                          <wps:cNvSpPr>
                            <a:spLocks/>
                          </wps:cNvSpPr>
                          <wps:spPr bwMode="auto">
                            <a:xfrm>
                              <a:off x="3767" y="1332"/>
                              <a:ext cx="2" cy="2"/>
                            </a:xfrm>
                            <a:custGeom>
                              <a:avLst/>
                              <a:gdLst>
                                <a:gd name="T0" fmla="+- 0 3767 3767"/>
                                <a:gd name="T1" fmla="*/ T0 w 1"/>
                                <a:gd name="T2" fmla="+- 0 1333 1332"/>
                                <a:gd name="T3" fmla="*/ 1333 h 1"/>
                                <a:gd name="T4" fmla="+- 0 3768 3767"/>
                                <a:gd name="T5" fmla="*/ T4 w 1"/>
                                <a:gd name="T6" fmla="+- 0 1333 1332"/>
                                <a:gd name="T7" fmla="*/ 13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789"/>
                        <wpg:cNvGrpSpPr>
                          <a:grpSpLocks/>
                        </wpg:cNvGrpSpPr>
                        <wpg:grpSpPr bwMode="auto">
                          <a:xfrm>
                            <a:off x="3992" y="875"/>
                            <a:ext cx="2" cy="2"/>
                            <a:chOff x="3992" y="875"/>
                            <a:chExt cx="2" cy="2"/>
                          </a:xfrm>
                        </wpg:grpSpPr>
                        <wps:wsp>
                          <wps:cNvPr id="2196" name="Freeform 790"/>
                          <wps:cNvSpPr>
                            <a:spLocks/>
                          </wps:cNvSpPr>
                          <wps:spPr bwMode="auto">
                            <a:xfrm>
                              <a:off x="3992" y="875"/>
                              <a:ext cx="2" cy="2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1"/>
                                <a:gd name="T2" fmla="+- 0 876 875"/>
                                <a:gd name="T3" fmla="*/ 876 h 1"/>
                                <a:gd name="T4" fmla="+- 0 3994 3992"/>
                                <a:gd name="T5" fmla="*/ T4 w 1"/>
                                <a:gd name="T6" fmla="+- 0 876 875"/>
                                <a:gd name="T7" fmla="*/ 87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787"/>
                        <wpg:cNvGrpSpPr>
                          <a:grpSpLocks/>
                        </wpg:cNvGrpSpPr>
                        <wpg:grpSpPr bwMode="auto">
                          <a:xfrm>
                            <a:off x="4067" y="968"/>
                            <a:ext cx="2" cy="2"/>
                            <a:chOff x="4067" y="968"/>
                            <a:chExt cx="2" cy="2"/>
                          </a:xfrm>
                        </wpg:grpSpPr>
                        <wps:wsp>
                          <wps:cNvPr id="2198" name="Freeform 788"/>
                          <wps:cNvSpPr>
                            <a:spLocks/>
                          </wps:cNvSpPr>
                          <wps:spPr bwMode="auto">
                            <a:xfrm>
                              <a:off x="4067" y="968"/>
                              <a:ext cx="2" cy="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1"/>
                                <a:gd name="T2" fmla="+- 0 968 968"/>
                                <a:gd name="T3" fmla="*/ 968 h 1"/>
                                <a:gd name="T4" fmla="+- 0 4068 4067"/>
                                <a:gd name="T5" fmla="*/ T4 w 1"/>
                                <a:gd name="T6" fmla="+- 0 968 968"/>
                                <a:gd name="T7" fmla="*/ 9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785"/>
                        <wpg:cNvGrpSpPr>
                          <a:grpSpLocks/>
                        </wpg:cNvGrpSpPr>
                        <wpg:grpSpPr bwMode="auto">
                          <a:xfrm>
                            <a:off x="4142" y="1059"/>
                            <a:ext cx="2" cy="2"/>
                            <a:chOff x="4142" y="1059"/>
                            <a:chExt cx="2" cy="2"/>
                          </a:xfrm>
                        </wpg:grpSpPr>
                        <wps:wsp>
                          <wps:cNvPr id="2200" name="Freeform 786"/>
                          <wps:cNvSpPr>
                            <a:spLocks/>
                          </wps:cNvSpPr>
                          <wps:spPr bwMode="auto">
                            <a:xfrm>
                              <a:off x="4142" y="1059"/>
                              <a:ext cx="2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"/>
                                <a:gd name="T2" fmla="+- 0 1059 1059"/>
                                <a:gd name="T3" fmla="*/ 1059 h 1"/>
                                <a:gd name="T4" fmla="+- 0 4144 4142"/>
                                <a:gd name="T5" fmla="*/ T4 w 1"/>
                                <a:gd name="T6" fmla="+- 0 1059 1059"/>
                                <a:gd name="T7" fmla="*/ 10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783"/>
                        <wpg:cNvGrpSpPr>
                          <a:grpSpLocks/>
                        </wpg:cNvGrpSpPr>
                        <wpg:grpSpPr bwMode="auto">
                          <a:xfrm>
                            <a:off x="3430" y="2026"/>
                            <a:ext cx="2" cy="2"/>
                            <a:chOff x="3430" y="2026"/>
                            <a:chExt cx="2" cy="2"/>
                          </a:xfrm>
                        </wpg:grpSpPr>
                        <wps:wsp>
                          <wps:cNvPr id="2202" name="Freeform 784"/>
                          <wps:cNvSpPr>
                            <a:spLocks/>
                          </wps:cNvSpPr>
                          <wps:spPr bwMode="auto">
                            <a:xfrm>
                              <a:off x="3430" y="2026"/>
                              <a:ext cx="2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"/>
                                <a:gd name="T2" fmla="+- 0 2027 2026"/>
                                <a:gd name="T3" fmla="*/ 2027 h 1"/>
                                <a:gd name="T4" fmla="+- 0 3431 3430"/>
                                <a:gd name="T5" fmla="*/ T4 w 1"/>
                                <a:gd name="T6" fmla="+- 0 2027 2026"/>
                                <a:gd name="T7" fmla="*/ 20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781"/>
                        <wpg:cNvGrpSpPr>
                          <a:grpSpLocks/>
                        </wpg:cNvGrpSpPr>
                        <wpg:grpSpPr bwMode="auto">
                          <a:xfrm>
                            <a:off x="3542" y="1935"/>
                            <a:ext cx="2" cy="2"/>
                            <a:chOff x="3542" y="1935"/>
                            <a:chExt cx="2" cy="2"/>
                          </a:xfrm>
                        </wpg:grpSpPr>
                        <wps:wsp>
                          <wps:cNvPr id="2204" name="Freeform 782"/>
                          <wps:cNvSpPr>
                            <a:spLocks/>
                          </wps:cNvSpPr>
                          <wps:spPr bwMode="auto">
                            <a:xfrm>
                              <a:off x="3542" y="1935"/>
                              <a:ext cx="2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1"/>
                                <a:gd name="T2" fmla="+- 0 1935 1935"/>
                                <a:gd name="T3" fmla="*/ 1935 h 1"/>
                                <a:gd name="T4" fmla="+- 0 3544 3542"/>
                                <a:gd name="T5" fmla="*/ T4 w 1"/>
                                <a:gd name="T6" fmla="+- 0 1935 1935"/>
                                <a:gd name="T7" fmla="*/ 19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779"/>
                        <wpg:cNvGrpSpPr>
                          <a:grpSpLocks/>
                        </wpg:cNvGrpSpPr>
                        <wpg:grpSpPr bwMode="auto">
                          <a:xfrm>
                            <a:off x="3673" y="1826"/>
                            <a:ext cx="2" cy="2"/>
                            <a:chOff x="3673" y="1826"/>
                            <a:chExt cx="2" cy="2"/>
                          </a:xfrm>
                        </wpg:grpSpPr>
                        <wps:wsp>
                          <wps:cNvPr id="2206" name="Freeform 780"/>
                          <wps:cNvSpPr>
                            <a:spLocks/>
                          </wps:cNvSpPr>
                          <wps:spPr bwMode="auto">
                            <a:xfrm>
                              <a:off x="3673" y="1826"/>
                              <a:ext cx="2" cy="2"/>
                            </a:xfrm>
                            <a:custGeom>
                              <a:avLst/>
                              <a:gdLst>
                                <a:gd name="T0" fmla="+- 0 3673 3673"/>
                                <a:gd name="T1" fmla="*/ T0 w 1"/>
                                <a:gd name="T2" fmla="+- 0 1826 1826"/>
                                <a:gd name="T3" fmla="*/ 1826 h 1"/>
                                <a:gd name="T4" fmla="+- 0 3674 3673"/>
                                <a:gd name="T5" fmla="*/ T4 w 1"/>
                                <a:gd name="T6" fmla="+- 0 1826 1826"/>
                                <a:gd name="T7" fmla="*/ 182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777"/>
                        <wpg:cNvGrpSpPr>
                          <a:grpSpLocks/>
                        </wpg:cNvGrpSpPr>
                        <wpg:grpSpPr bwMode="auto">
                          <a:xfrm>
                            <a:off x="3786" y="1734"/>
                            <a:ext cx="2" cy="2"/>
                            <a:chOff x="3786" y="1734"/>
                            <a:chExt cx="2" cy="2"/>
                          </a:xfrm>
                        </wpg:grpSpPr>
                        <wps:wsp>
                          <wps:cNvPr id="2208" name="Freeform 778"/>
                          <wps:cNvSpPr>
                            <a:spLocks/>
                          </wps:cNvSpPr>
                          <wps:spPr bwMode="auto">
                            <a:xfrm>
                              <a:off x="3786" y="1734"/>
                              <a:ext cx="2" cy="2"/>
                            </a:xfrm>
                            <a:custGeom>
                              <a:avLst/>
                              <a:gdLst>
                                <a:gd name="T0" fmla="+- 0 3786 3786"/>
                                <a:gd name="T1" fmla="*/ T0 w 1"/>
                                <a:gd name="T2" fmla="+- 0 1735 1734"/>
                                <a:gd name="T3" fmla="*/ 1735 h 1"/>
                                <a:gd name="T4" fmla="+- 0 3787 3786"/>
                                <a:gd name="T5" fmla="*/ T4 w 1"/>
                                <a:gd name="T6" fmla="+- 0 1735 1734"/>
                                <a:gd name="T7" fmla="*/ 17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775"/>
                        <wpg:cNvGrpSpPr>
                          <a:grpSpLocks/>
                        </wpg:cNvGrpSpPr>
                        <wpg:grpSpPr bwMode="auto">
                          <a:xfrm>
                            <a:off x="4048" y="1551"/>
                            <a:ext cx="2" cy="2"/>
                            <a:chOff x="4048" y="1551"/>
                            <a:chExt cx="2" cy="2"/>
                          </a:xfrm>
                        </wpg:grpSpPr>
                        <wps:wsp>
                          <wps:cNvPr id="2210" name="Freeform 776"/>
                          <wps:cNvSpPr>
                            <a:spLocks/>
                          </wps:cNvSpPr>
                          <wps:spPr bwMode="auto">
                            <a:xfrm>
                              <a:off x="4048" y="1551"/>
                              <a:ext cx="2" cy="2"/>
                            </a:xfrm>
                            <a:custGeom>
                              <a:avLst/>
                              <a:gdLst>
                                <a:gd name="T0" fmla="+- 0 4048 4048"/>
                                <a:gd name="T1" fmla="*/ T0 w 1"/>
                                <a:gd name="T2" fmla="+- 0 1551 1551"/>
                                <a:gd name="T3" fmla="*/ 1551 h 1"/>
                                <a:gd name="T4" fmla="+- 0 4049 4048"/>
                                <a:gd name="T5" fmla="*/ T4 w 1"/>
                                <a:gd name="T6" fmla="+- 0 1551 1551"/>
                                <a:gd name="T7" fmla="*/ 15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773"/>
                        <wpg:cNvGrpSpPr>
                          <a:grpSpLocks/>
                        </wpg:cNvGrpSpPr>
                        <wpg:grpSpPr bwMode="auto">
                          <a:xfrm>
                            <a:off x="3917" y="1643"/>
                            <a:ext cx="2" cy="2"/>
                            <a:chOff x="3917" y="1643"/>
                            <a:chExt cx="2" cy="2"/>
                          </a:xfrm>
                        </wpg:grpSpPr>
                        <wps:wsp>
                          <wps:cNvPr id="2212" name="Freeform 774"/>
                          <wps:cNvSpPr>
                            <a:spLocks/>
                          </wps:cNvSpPr>
                          <wps:spPr bwMode="auto">
                            <a:xfrm>
                              <a:off x="3917" y="1643"/>
                              <a:ext cx="2" cy="2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1"/>
                                <a:gd name="T2" fmla="+- 0 1644 1643"/>
                                <a:gd name="T3" fmla="*/ 1644 h 1"/>
                                <a:gd name="T4" fmla="+- 0 3918 3917"/>
                                <a:gd name="T5" fmla="*/ T4 w 1"/>
                                <a:gd name="T6" fmla="+- 0 1644 1643"/>
                                <a:gd name="T7" fmla="*/ 16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771"/>
                        <wpg:cNvGrpSpPr>
                          <a:grpSpLocks/>
                        </wpg:cNvGrpSpPr>
                        <wpg:grpSpPr bwMode="auto">
                          <a:xfrm>
                            <a:off x="4160" y="1460"/>
                            <a:ext cx="2" cy="2"/>
                            <a:chOff x="4160" y="1460"/>
                            <a:chExt cx="2" cy="2"/>
                          </a:xfrm>
                        </wpg:grpSpPr>
                        <wps:wsp>
                          <wps:cNvPr id="2214" name="Freeform 772"/>
                          <wps:cNvSpPr>
                            <a:spLocks/>
                          </wps:cNvSpPr>
                          <wps:spPr bwMode="auto">
                            <a:xfrm>
                              <a:off x="4160" y="1460"/>
                              <a:ext cx="2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1"/>
                                <a:gd name="T2" fmla="+- 0 1460 1460"/>
                                <a:gd name="T3" fmla="*/ 1460 h 1"/>
                                <a:gd name="T4" fmla="+- 0 4162 4160"/>
                                <a:gd name="T5" fmla="*/ T4 w 1"/>
                                <a:gd name="T6" fmla="+- 0 1460 1460"/>
                                <a:gd name="T7" fmla="*/ 14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769"/>
                        <wpg:cNvGrpSpPr>
                          <a:grpSpLocks/>
                        </wpg:cNvGrpSpPr>
                        <wpg:grpSpPr bwMode="auto">
                          <a:xfrm>
                            <a:off x="4292" y="1368"/>
                            <a:ext cx="2" cy="2"/>
                            <a:chOff x="4292" y="1368"/>
                            <a:chExt cx="2" cy="2"/>
                          </a:xfrm>
                        </wpg:grpSpPr>
                        <wps:wsp>
                          <wps:cNvPr id="2216" name="Freeform 770"/>
                          <wps:cNvSpPr>
                            <a:spLocks/>
                          </wps:cNvSpPr>
                          <wps:spPr bwMode="auto">
                            <a:xfrm>
                              <a:off x="4292" y="1368"/>
                              <a:ext cx="2" cy="2"/>
                            </a:xfrm>
                            <a:custGeom>
                              <a:avLst/>
                              <a:gdLst>
                                <a:gd name="T0" fmla="+- 0 4292 4292"/>
                                <a:gd name="T1" fmla="*/ T0 w 1"/>
                                <a:gd name="T2" fmla="+- 0 1369 1368"/>
                                <a:gd name="T3" fmla="*/ 1369 h 1"/>
                                <a:gd name="T4" fmla="+- 0 4294 4292"/>
                                <a:gd name="T5" fmla="*/ T4 w 1"/>
                                <a:gd name="T6" fmla="+- 0 1369 1368"/>
                                <a:gd name="T7" fmla="*/ 13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767"/>
                        <wpg:cNvGrpSpPr>
                          <a:grpSpLocks/>
                        </wpg:cNvGrpSpPr>
                        <wpg:grpSpPr bwMode="auto">
                          <a:xfrm>
                            <a:off x="4404" y="1277"/>
                            <a:ext cx="2" cy="2"/>
                            <a:chOff x="4404" y="1277"/>
                            <a:chExt cx="2" cy="2"/>
                          </a:xfrm>
                        </wpg:grpSpPr>
                        <wps:wsp>
                          <wps:cNvPr id="2218" name="Freeform 768"/>
                          <wps:cNvSpPr>
                            <a:spLocks/>
                          </wps:cNvSpPr>
                          <wps:spPr bwMode="auto">
                            <a:xfrm>
                              <a:off x="4404" y="1277"/>
                              <a:ext cx="2" cy="2"/>
                            </a:xfrm>
                            <a:custGeom>
                              <a:avLst/>
                              <a:gdLst>
                                <a:gd name="T0" fmla="+- 0 4404 4404"/>
                                <a:gd name="T1" fmla="*/ T0 w 1"/>
                                <a:gd name="T2" fmla="+- 0 1278 1277"/>
                                <a:gd name="T3" fmla="*/ 1278 h 1"/>
                                <a:gd name="T4" fmla="+- 0 4405 4404"/>
                                <a:gd name="T5" fmla="*/ T4 w 1"/>
                                <a:gd name="T6" fmla="+- 0 1278 1277"/>
                                <a:gd name="T7" fmla="*/ 127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765"/>
                        <wpg:cNvGrpSpPr>
                          <a:grpSpLocks/>
                        </wpg:cNvGrpSpPr>
                        <wpg:grpSpPr bwMode="auto">
                          <a:xfrm>
                            <a:off x="5791" y="1460"/>
                            <a:ext cx="2" cy="2"/>
                            <a:chOff x="5791" y="1460"/>
                            <a:chExt cx="2" cy="2"/>
                          </a:xfrm>
                        </wpg:grpSpPr>
                        <wps:wsp>
                          <wps:cNvPr id="2220" name="Freeform 766"/>
                          <wps:cNvSpPr>
                            <a:spLocks/>
                          </wps:cNvSpPr>
                          <wps:spPr bwMode="auto">
                            <a:xfrm>
                              <a:off x="5791" y="1460"/>
                              <a:ext cx="2" cy="2"/>
                            </a:xfrm>
                            <a:custGeom>
                              <a:avLst/>
                              <a:gdLst>
                                <a:gd name="T0" fmla="+- 0 5791 5791"/>
                                <a:gd name="T1" fmla="*/ T0 w 1"/>
                                <a:gd name="T2" fmla="+- 0 1460 1460"/>
                                <a:gd name="T3" fmla="*/ 1460 h 1"/>
                                <a:gd name="T4" fmla="+- 0 5792 5791"/>
                                <a:gd name="T5" fmla="*/ T4 w 1"/>
                                <a:gd name="T6" fmla="+- 0 1460 1460"/>
                                <a:gd name="T7" fmla="*/ 14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763"/>
                        <wpg:cNvGrpSpPr>
                          <a:grpSpLocks/>
                        </wpg:cNvGrpSpPr>
                        <wpg:grpSpPr bwMode="auto">
                          <a:xfrm>
                            <a:off x="2792" y="6773"/>
                            <a:ext cx="2" cy="2"/>
                            <a:chOff x="2792" y="6773"/>
                            <a:chExt cx="2" cy="2"/>
                          </a:xfrm>
                        </wpg:grpSpPr>
                        <wps:wsp>
                          <wps:cNvPr id="2222" name="Freeform 764"/>
                          <wps:cNvSpPr>
                            <a:spLocks/>
                          </wps:cNvSpPr>
                          <wps:spPr bwMode="auto">
                            <a:xfrm>
                              <a:off x="2792" y="6773"/>
                              <a:ext cx="2" cy="2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1"/>
                                <a:gd name="T2" fmla="+- 0 6774 6773"/>
                                <a:gd name="T3" fmla="*/ 6774 h 1"/>
                                <a:gd name="T4" fmla="+- 0 2794 2792"/>
                                <a:gd name="T5" fmla="*/ T4 w 1"/>
                                <a:gd name="T6" fmla="+- 0 6774 6773"/>
                                <a:gd name="T7" fmla="*/ 677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761"/>
                        <wpg:cNvGrpSpPr>
                          <a:grpSpLocks/>
                        </wpg:cNvGrpSpPr>
                        <wpg:grpSpPr bwMode="auto">
                          <a:xfrm>
                            <a:off x="2849" y="6846"/>
                            <a:ext cx="2" cy="2"/>
                            <a:chOff x="2849" y="6846"/>
                            <a:chExt cx="2" cy="2"/>
                          </a:xfrm>
                        </wpg:grpSpPr>
                        <wps:wsp>
                          <wps:cNvPr id="2224" name="Freeform 762"/>
                          <wps:cNvSpPr>
                            <a:spLocks/>
                          </wps:cNvSpPr>
                          <wps:spPr bwMode="auto">
                            <a:xfrm>
                              <a:off x="2849" y="6846"/>
                              <a:ext cx="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1"/>
                                <a:gd name="T2" fmla="+- 0 6847 6846"/>
                                <a:gd name="T3" fmla="*/ 6847 h 1"/>
                                <a:gd name="T4" fmla="+- 0 2850 2849"/>
                                <a:gd name="T5" fmla="*/ T4 w 1"/>
                                <a:gd name="T6" fmla="+- 0 6847 6846"/>
                                <a:gd name="T7" fmla="*/ 68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759"/>
                        <wpg:cNvGrpSpPr>
                          <a:grpSpLocks/>
                        </wpg:cNvGrpSpPr>
                        <wpg:grpSpPr bwMode="auto">
                          <a:xfrm>
                            <a:off x="2923" y="6938"/>
                            <a:ext cx="2" cy="2"/>
                            <a:chOff x="2923" y="6938"/>
                            <a:chExt cx="2" cy="2"/>
                          </a:xfrm>
                        </wpg:grpSpPr>
                        <wps:wsp>
                          <wps:cNvPr id="2226" name="Freeform 760"/>
                          <wps:cNvSpPr>
                            <a:spLocks/>
                          </wps:cNvSpPr>
                          <wps:spPr bwMode="auto">
                            <a:xfrm>
                              <a:off x="2923" y="6938"/>
                              <a:ext cx="2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1"/>
                                <a:gd name="T2" fmla="+- 0 6938 6938"/>
                                <a:gd name="T3" fmla="*/ 6938 h 1"/>
                                <a:gd name="T4" fmla="+- 0 2924 2923"/>
                                <a:gd name="T5" fmla="*/ T4 w 1"/>
                                <a:gd name="T6" fmla="+- 0 6938 6938"/>
                                <a:gd name="T7" fmla="*/ 69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757"/>
                        <wpg:cNvGrpSpPr>
                          <a:grpSpLocks/>
                        </wpg:cNvGrpSpPr>
                        <wpg:grpSpPr bwMode="auto">
                          <a:xfrm>
                            <a:off x="2980" y="7011"/>
                            <a:ext cx="2" cy="2"/>
                            <a:chOff x="2980" y="7011"/>
                            <a:chExt cx="2" cy="2"/>
                          </a:xfrm>
                        </wpg:grpSpPr>
                        <wps:wsp>
                          <wps:cNvPr id="2228" name="Freeform 758"/>
                          <wps:cNvSpPr>
                            <a:spLocks/>
                          </wps:cNvSpPr>
                          <wps:spPr bwMode="auto">
                            <a:xfrm>
                              <a:off x="2980" y="7011"/>
                              <a:ext cx="2" cy="2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1"/>
                                <a:gd name="T2" fmla="+- 0 7011 7011"/>
                                <a:gd name="T3" fmla="*/ 7011 h 1"/>
                                <a:gd name="T4" fmla="+- 0 2981 2980"/>
                                <a:gd name="T5" fmla="*/ T4 w 1"/>
                                <a:gd name="T6" fmla="+- 0 7011 7011"/>
                                <a:gd name="T7" fmla="*/ 70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755"/>
                        <wpg:cNvGrpSpPr>
                          <a:grpSpLocks/>
                        </wpg:cNvGrpSpPr>
                        <wpg:grpSpPr bwMode="auto">
                          <a:xfrm>
                            <a:off x="10516" y="1515"/>
                            <a:ext cx="2" cy="2"/>
                            <a:chOff x="10516" y="1515"/>
                            <a:chExt cx="2" cy="2"/>
                          </a:xfrm>
                        </wpg:grpSpPr>
                        <wps:wsp>
                          <wps:cNvPr id="2230" name="Freeform 756"/>
                          <wps:cNvSpPr>
                            <a:spLocks/>
                          </wps:cNvSpPr>
                          <wps:spPr bwMode="auto">
                            <a:xfrm>
                              <a:off x="10516" y="1515"/>
                              <a:ext cx="2" cy="2"/>
                            </a:xfrm>
                            <a:custGeom>
                              <a:avLst/>
                              <a:gdLst>
                                <a:gd name="T0" fmla="+- 0 10516 10516"/>
                                <a:gd name="T1" fmla="*/ T0 w 1"/>
                                <a:gd name="T2" fmla="+- 0 1515 1515"/>
                                <a:gd name="T3" fmla="*/ 1515 h 1"/>
                                <a:gd name="T4" fmla="+- 0 10517 10516"/>
                                <a:gd name="T5" fmla="*/ T4 w 1"/>
                                <a:gd name="T6" fmla="+- 0 1515 1515"/>
                                <a:gd name="T7" fmla="*/ 15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753"/>
                        <wpg:cNvGrpSpPr>
                          <a:grpSpLocks/>
                        </wpg:cNvGrpSpPr>
                        <wpg:grpSpPr bwMode="auto">
                          <a:xfrm>
                            <a:off x="2362" y="6135"/>
                            <a:ext cx="2" cy="2"/>
                            <a:chOff x="2362" y="6135"/>
                            <a:chExt cx="2" cy="2"/>
                          </a:xfrm>
                        </wpg:grpSpPr>
                        <wps:wsp>
                          <wps:cNvPr id="2232" name="Freeform 754"/>
                          <wps:cNvSpPr>
                            <a:spLocks/>
                          </wps:cNvSpPr>
                          <wps:spPr bwMode="auto">
                            <a:xfrm>
                              <a:off x="2362" y="6135"/>
                              <a:ext cx="2" cy="2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1"/>
                                <a:gd name="T2" fmla="+- 0 6135 6135"/>
                                <a:gd name="T3" fmla="*/ 6135 h 1"/>
                                <a:gd name="T4" fmla="+- 0 2363 2362"/>
                                <a:gd name="T5" fmla="*/ T4 w 1"/>
                                <a:gd name="T6" fmla="+- 0 6135 6135"/>
                                <a:gd name="T7" fmla="*/ 61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751"/>
                        <wpg:cNvGrpSpPr>
                          <a:grpSpLocks/>
                        </wpg:cNvGrpSpPr>
                        <wpg:grpSpPr bwMode="auto">
                          <a:xfrm>
                            <a:off x="1536" y="7120"/>
                            <a:ext cx="2" cy="2"/>
                            <a:chOff x="1536" y="7120"/>
                            <a:chExt cx="2" cy="2"/>
                          </a:xfrm>
                        </wpg:grpSpPr>
                        <wps:wsp>
                          <wps:cNvPr id="2234" name="Freeform 752"/>
                          <wps:cNvSpPr>
                            <a:spLocks/>
                          </wps:cNvSpPr>
                          <wps:spPr bwMode="auto">
                            <a:xfrm>
                              <a:off x="1536" y="7120"/>
                              <a:ext cx="2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1"/>
                                <a:gd name="T2" fmla="+- 0 7121 7120"/>
                                <a:gd name="T3" fmla="*/ 7121 h 1"/>
                                <a:gd name="T4" fmla="+- 0 1537 1536"/>
                                <a:gd name="T5" fmla="*/ T4 w 1"/>
                                <a:gd name="T6" fmla="+- 0 7121 7120"/>
                                <a:gd name="T7" fmla="*/ 71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749"/>
                        <wpg:cNvGrpSpPr>
                          <a:grpSpLocks/>
                        </wpg:cNvGrpSpPr>
                        <wpg:grpSpPr bwMode="auto">
                          <a:xfrm>
                            <a:off x="2680" y="6062"/>
                            <a:ext cx="2" cy="2"/>
                            <a:chOff x="2680" y="6062"/>
                            <a:chExt cx="2" cy="2"/>
                          </a:xfrm>
                        </wpg:grpSpPr>
                        <wps:wsp>
                          <wps:cNvPr id="2236" name="Freeform 750"/>
                          <wps:cNvSpPr>
                            <a:spLocks/>
                          </wps:cNvSpPr>
                          <wps:spPr bwMode="auto">
                            <a:xfrm>
                              <a:off x="2680" y="6062"/>
                              <a:ext cx="2" cy="2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1"/>
                                <a:gd name="T2" fmla="+- 0 6062 6062"/>
                                <a:gd name="T3" fmla="*/ 6062 h 1"/>
                                <a:gd name="T4" fmla="+- 0 2681 2680"/>
                                <a:gd name="T5" fmla="*/ T4 w 1"/>
                                <a:gd name="T6" fmla="+- 0 6062 6062"/>
                                <a:gd name="T7" fmla="*/ 60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747"/>
                        <wpg:cNvGrpSpPr>
                          <a:grpSpLocks/>
                        </wpg:cNvGrpSpPr>
                        <wpg:grpSpPr bwMode="auto">
                          <a:xfrm>
                            <a:off x="2792" y="6171"/>
                            <a:ext cx="2" cy="2"/>
                            <a:chOff x="2792" y="6171"/>
                            <a:chExt cx="2" cy="2"/>
                          </a:xfrm>
                        </wpg:grpSpPr>
                        <wps:wsp>
                          <wps:cNvPr id="2238" name="Freeform 748"/>
                          <wps:cNvSpPr>
                            <a:spLocks/>
                          </wps:cNvSpPr>
                          <wps:spPr bwMode="auto">
                            <a:xfrm>
                              <a:off x="2792" y="6171"/>
                              <a:ext cx="2" cy="2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1"/>
                                <a:gd name="T2" fmla="+- 0 6171 6171"/>
                                <a:gd name="T3" fmla="*/ 6171 h 1"/>
                                <a:gd name="T4" fmla="+- 0 2794 2792"/>
                                <a:gd name="T5" fmla="*/ T4 w 1"/>
                                <a:gd name="T6" fmla="+- 0 6171 6171"/>
                                <a:gd name="T7" fmla="*/ 61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745"/>
                        <wpg:cNvGrpSpPr>
                          <a:grpSpLocks/>
                        </wpg:cNvGrpSpPr>
                        <wpg:grpSpPr bwMode="auto">
                          <a:xfrm>
                            <a:off x="1686" y="2008"/>
                            <a:ext cx="2" cy="2"/>
                            <a:chOff x="1686" y="2008"/>
                            <a:chExt cx="2" cy="2"/>
                          </a:xfrm>
                        </wpg:grpSpPr>
                        <wps:wsp>
                          <wps:cNvPr id="2240" name="Freeform 746"/>
                          <wps:cNvSpPr>
                            <a:spLocks/>
                          </wps:cNvSpPr>
                          <wps:spPr bwMode="auto">
                            <a:xfrm>
                              <a:off x="1686" y="2008"/>
                              <a:ext cx="2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"/>
                                <a:gd name="T2" fmla="+- 0 2009 2008"/>
                                <a:gd name="T3" fmla="*/ 2009 h 1"/>
                                <a:gd name="T4" fmla="+- 0 1687 1686"/>
                                <a:gd name="T5" fmla="*/ T4 w 1"/>
                                <a:gd name="T6" fmla="+- 0 2009 2008"/>
                                <a:gd name="T7" fmla="*/ 20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743"/>
                        <wpg:cNvGrpSpPr>
                          <a:grpSpLocks/>
                        </wpg:cNvGrpSpPr>
                        <wpg:grpSpPr bwMode="auto">
                          <a:xfrm>
                            <a:off x="1499" y="2154"/>
                            <a:ext cx="2" cy="2"/>
                            <a:chOff x="1499" y="2154"/>
                            <a:chExt cx="2" cy="2"/>
                          </a:xfrm>
                        </wpg:grpSpPr>
                        <wps:wsp>
                          <wps:cNvPr id="2242" name="Freeform 744"/>
                          <wps:cNvSpPr>
                            <a:spLocks/>
                          </wps:cNvSpPr>
                          <wps:spPr bwMode="auto">
                            <a:xfrm>
                              <a:off x="1499" y="2154"/>
                              <a:ext cx="2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"/>
                                <a:gd name="T2" fmla="+- 0 2155 2154"/>
                                <a:gd name="T3" fmla="*/ 2155 h 1"/>
                                <a:gd name="T4" fmla="+- 0 1500 1499"/>
                                <a:gd name="T5" fmla="*/ T4 w 1"/>
                                <a:gd name="T6" fmla="+- 0 2155 2154"/>
                                <a:gd name="T7" fmla="*/ 215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741"/>
                        <wpg:cNvGrpSpPr>
                          <a:grpSpLocks/>
                        </wpg:cNvGrpSpPr>
                        <wpg:grpSpPr bwMode="auto">
                          <a:xfrm>
                            <a:off x="1967" y="1806"/>
                            <a:ext cx="2" cy="2"/>
                            <a:chOff x="1967" y="1806"/>
                            <a:chExt cx="2" cy="2"/>
                          </a:xfrm>
                        </wpg:grpSpPr>
                        <wps:wsp>
                          <wps:cNvPr id="2244" name="Freeform 742"/>
                          <wps:cNvSpPr>
                            <a:spLocks/>
                          </wps:cNvSpPr>
                          <wps:spPr bwMode="auto">
                            <a:xfrm>
                              <a:off x="1967" y="1806"/>
                              <a:ext cx="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"/>
                                <a:gd name="T2" fmla="+- 0 1807 1806"/>
                                <a:gd name="T3" fmla="*/ 1807 h 1"/>
                                <a:gd name="T4" fmla="+- 0 1968 1967"/>
                                <a:gd name="T5" fmla="*/ T4 w 1"/>
                                <a:gd name="T6" fmla="+- 0 1807 1806"/>
                                <a:gd name="T7" fmla="*/ 18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739"/>
                        <wpg:cNvGrpSpPr>
                          <a:grpSpLocks/>
                        </wpg:cNvGrpSpPr>
                        <wpg:grpSpPr bwMode="auto">
                          <a:xfrm>
                            <a:off x="2062" y="1734"/>
                            <a:ext cx="2" cy="2"/>
                            <a:chOff x="2062" y="1734"/>
                            <a:chExt cx="2" cy="2"/>
                          </a:xfrm>
                        </wpg:grpSpPr>
                        <wps:wsp>
                          <wps:cNvPr id="2246" name="Freeform 740"/>
                          <wps:cNvSpPr>
                            <a:spLocks/>
                          </wps:cNvSpPr>
                          <wps:spPr bwMode="auto">
                            <a:xfrm>
                              <a:off x="2062" y="1734"/>
                              <a:ext cx="2" cy="2"/>
                            </a:xfrm>
                            <a:custGeom>
                              <a:avLst/>
                              <a:gdLst>
                                <a:gd name="T0" fmla="+- 0 2062 2062"/>
                                <a:gd name="T1" fmla="*/ T0 w 1"/>
                                <a:gd name="T2" fmla="+- 0 1735 1734"/>
                                <a:gd name="T3" fmla="*/ 1735 h 1"/>
                                <a:gd name="T4" fmla="+- 0 2063 2062"/>
                                <a:gd name="T5" fmla="*/ T4 w 1"/>
                                <a:gd name="T6" fmla="+- 0 1735 1734"/>
                                <a:gd name="T7" fmla="*/ 17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737"/>
                        <wpg:cNvGrpSpPr>
                          <a:grpSpLocks/>
                        </wpg:cNvGrpSpPr>
                        <wpg:grpSpPr bwMode="auto">
                          <a:xfrm>
                            <a:off x="2155" y="1661"/>
                            <a:ext cx="2" cy="2"/>
                            <a:chOff x="2155" y="1661"/>
                            <a:chExt cx="2" cy="2"/>
                          </a:xfrm>
                        </wpg:grpSpPr>
                        <wps:wsp>
                          <wps:cNvPr id="2248" name="Freeform 738"/>
                          <wps:cNvSpPr>
                            <a:spLocks/>
                          </wps:cNvSpPr>
                          <wps:spPr bwMode="auto">
                            <a:xfrm>
                              <a:off x="2155" y="1661"/>
                              <a:ext cx="2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1"/>
                                <a:gd name="T2" fmla="+- 0 1662 1661"/>
                                <a:gd name="T3" fmla="*/ 1662 h 1"/>
                                <a:gd name="T4" fmla="+- 0 2156 2155"/>
                                <a:gd name="T5" fmla="*/ T4 w 1"/>
                                <a:gd name="T6" fmla="+- 0 1662 1661"/>
                                <a:gd name="T7" fmla="*/ 16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735"/>
                        <wpg:cNvGrpSpPr>
                          <a:grpSpLocks/>
                        </wpg:cNvGrpSpPr>
                        <wpg:grpSpPr bwMode="auto">
                          <a:xfrm>
                            <a:off x="2362" y="1515"/>
                            <a:ext cx="2" cy="2"/>
                            <a:chOff x="2362" y="1515"/>
                            <a:chExt cx="2" cy="2"/>
                          </a:xfrm>
                        </wpg:grpSpPr>
                        <wps:wsp>
                          <wps:cNvPr id="2250" name="Freeform 736"/>
                          <wps:cNvSpPr>
                            <a:spLocks/>
                          </wps:cNvSpPr>
                          <wps:spPr bwMode="auto">
                            <a:xfrm>
                              <a:off x="2362" y="1515"/>
                              <a:ext cx="2" cy="2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1"/>
                                <a:gd name="T2" fmla="+- 0 1515 1515"/>
                                <a:gd name="T3" fmla="*/ 1515 h 1"/>
                                <a:gd name="T4" fmla="+- 0 2363 2362"/>
                                <a:gd name="T5" fmla="*/ T4 w 1"/>
                                <a:gd name="T6" fmla="+- 0 1515 1515"/>
                                <a:gd name="T7" fmla="*/ 15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733"/>
                        <wpg:cNvGrpSpPr>
                          <a:grpSpLocks/>
                        </wpg:cNvGrpSpPr>
                        <wpg:grpSpPr bwMode="auto">
                          <a:xfrm>
                            <a:off x="2455" y="1442"/>
                            <a:ext cx="2" cy="2"/>
                            <a:chOff x="2455" y="1442"/>
                            <a:chExt cx="2" cy="2"/>
                          </a:xfrm>
                        </wpg:grpSpPr>
                        <wps:wsp>
                          <wps:cNvPr id="2252" name="Freeform 734"/>
                          <wps:cNvSpPr>
                            <a:spLocks/>
                          </wps:cNvSpPr>
                          <wps:spPr bwMode="auto">
                            <a:xfrm>
                              <a:off x="2455" y="1442"/>
                              <a:ext cx="2" cy="2"/>
                            </a:xfrm>
                            <a:custGeom>
                              <a:avLst/>
                              <a:gdLst>
                                <a:gd name="T0" fmla="+- 0 2455 2455"/>
                                <a:gd name="T1" fmla="*/ T0 w 1"/>
                                <a:gd name="T2" fmla="+- 0 1442 1442"/>
                                <a:gd name="T3" fmla="*/ 1442 h 1"/>
                                <a:gd name="T4" fmla="+- 0 2456 2455"/>
                                <a:gd name="T5" fmla="*/ T4 w 1"/>
                                <a:gd name="T6" fmla="+- 0 1442 1442"/>
                                <a:gd name="T7" fmla="*/ 14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731"/>
                        <wpg:cNvGrpSpPr>
                          <a:grpSpLocks/>
                        </wpg:cNvGrpSpPr>
                        <wpg:grpSpPr bwMode="auto">
                          <a:xfrm>
                            <a:off x="3242" y="894"/>
                            <a:ext cx="2" cy="2"/>
                            <a:chOff x="3242" y="894"/>
                            <a:chExt cx="2" cy="2"/>
                          </a:xfrm>
                        </wpg:grpSpPr>
                        <wps:wsp>
                          <wps:cNvPr id="2254" name="Freeform 732"/>
                          <wps:cNvSpPr>
                            <a:spLocks/>
                          </wps:cNvSpPr>
                          <wps:spPr bwMode="auto">
                            <a:xfrm>
                              <a:off x="3242" y="894"/>
                              <a:ext cx="2" cy="2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1"/>
                                <a:gd name="T2" fmla="+- 0 895 894"/>
                                <a:gd name="T3" fmla="*/ 895 h 1"/>
                                <a:gd name="T4" fmla="+- 0 3244 3242"/>
                                <a:gd name="T5" fmla="*/ T4 w 1"/>
                                <a:gd name="T6" fmla="+- 0 895 894"/>
                                <a:gd name="T7" fmla="*/ 8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729"/>
                        <wpg:cNvGrpSpPr>
                          <a:grpSpLocks/>
                        </wpg:cNvGrpSpPr>
                        <wpg:grpSpPr bwMode="auto">
                          <a:xfrm>
                            <a:off x="3354" y="8088"/>
                            <a:ext cx="2" cy="2"/>
                            <a:chOff x="3354" y="8088"/>
                            <a:chExt cx="2" cy="2"/>
                          </a:xfrm>
                        </wpg:grpSpPr>
                        <wps:wsp>
                          <wps:cNvPr id="2256" name="Freeform 730"/>
                          <wps:cNvSpPr>
                            <a:spLocks/>
                          </wps:cNvSpPr>
                          <wps:spPr bwMode="auto">
                            <a:xfrm>
                              <a:off x="3354" y="8088"/>
                              <a:ext cx="2" cy="2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1"/>
                                <a:gd name="T2" fmla="+- 0 8089 8088"/>
                                <a:gd name="T3" fmla="*/ 8089 h 1"/>
                                <a:gd name="T4" fmla="+- 0 3355 3354"/>
                                <a:gd name="T5" fmla="*/ T4 w 1"/>
                                <a:gd name="T6" fmla="+- 0 8089 8088"/>
                                <a:gd name="T7" fmla="*/ 80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727"/>
                        <wpg:cNvGrpSpPr>
                          <a:grpSpLocks/>
                        </wpg:cNvGrpSpPr>
                        <wpg:grpSpPr bwMode="auto">
                          <a:xfrm>
                            <a:off x="4086" y="7906"/>
                            <a:ext cx="2" cy="2"/>
                            <a:chOff x="4086" y="7906"/>
                            <a:chExt cx="2" cy="2"/>
                          </a:xfrm>
                        </wpg:grpSpPr>
                        <wps:wsp>
                          <wps:cNvPr id="2258" name="Freeform 728"/>
                          <wps:cNvSpPr>
                            <a:spLocks/>
                          </wps:cNvSpPr>
                          <wps:spPr bwMode="auto">
                            <a:xfrm>
                              <a:off x="4086" y="7906"/>
                              <a:ext cx="2" cy="2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1"/>
                                <a:gd name="T2" fmla="+- 0 7907 7906"/>
                                <a:gd name="T3" fmla="*/ 7907 h 1"/>
                                <a:gd name="T4" fmla="+- 0 4087 4086"/>
                                <a:gd name="T5" fmla="*/ T4 w 1"/>
                                <a:gd name="T6" fmla="+- 0 7907 7906"/>
                                <a:gd name="T7" fmla="*/ 79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725"/>
                        <wpg:cNvGrpSpPr>
                          <a:grpSpLocks/>
                        </wpg:cNvGrpSpPr>
                        <wpg:grpSpPr bwMode="auto">
                          <a:xfrm>
                            <a:off x="5041" y="8764"/>
                            <a:ext cx="2" cy="2"/>
                            <a:chOff x="5041" y="8764"/>
                            <a:chExt cx="2" cy="2"/>
                          </a:xfrm>
                        </wpg:grpSpPr>
                        <wps:wsp>
                          <wps:cNvPr id="2260" name="Freeform 726"/>
                          <wps:cNvSpPr>
                            <a:spLocks/>
                          </wps:cNvSpPr>
                          <wps:spPr bwMode="auto">
                            <a:xfrm>
                              <a:off x="5041" y="8764"/>
                              <a:ext cx="2" cy="2"/>
                            </a:xfrm>
                            <a:custGeom>
                              <a:avLst/>
                              <a:gdLst>
                                <a:gd name="T0" fmla="+- 0 5041 5041"/>
                                <a:gd name="T1" fmla="*/ T0 w 1"/>
                                <a:gd name="T2" fmla="+- 0 8765 8764"/>
                                <a:gd name="T3" fmla="*/ 8765 h 1"/>
                                <a:gd name="T4" fmla="+- 0 5042 5041"/>
                                <a:gd name="T5" fmla="*/ T4 w 1"/>
                                <a:gd name="T6" fmla="+- 0 8765 8764"/>
                                <a:gd name="T7" fmla="*/ 87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723"/>
                        <wpg:cNvGrpSpPr>
                          <a:grpSpLocks/>
                        </wpg:cNvGrpSpPr>
                        <wpg:grpSpPr bwMode="auto">
                          <a:xfrm>
                            <a:off x="3542" y="7157"/>
                            <a:ext cx="2" cy="2"/>
                            <a:chOff x="3542" y="7157"/>
                            <a:chExt cx="2" cy="2"/>
                          </a:xfrm>
                        </wpg:grpSpPr>
                        <wps:wsp>
                          <wps:cNvPr id="2262" name="Freeform 724"/>
                          <wps:cNvSpPr>
                            <a:spLocks/>
                          </wps:cNvSpPr>
                          <wps:spPr bwMode="auto">
                            <a:xfrm>
                              <a:off x="3542" y="7157"/>
                              <a:ext cx="2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1"/>
                                <a:gd name="T2" fmla="+- 0 7158 7157"/>
                                <a:gd name="T3" fmla="*/ 7158 h 1"/>
                                <a:gd name="T4" fmla="+- 0 3544 3542"/>
                                <a:gd name="T5" fmla="*/ T4 w 1"/>
                                <a:gd name="T6" fmla="+- 0 7158 7157"/>
                                <a:gd name="T7" fmla="*/ 71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721"/>
                        <wpg:cNvGrpSpPr>
                          <a:grpSpLocks/>
                        </wpg:cNvGrpSpPr>
                        <wpg:grpSpPr bwMode="auto">
                          <a:xfrm>
                            <a:off x="1855" y="6864"/>
                            <a:ext cx="2" cy="2"/>
                            <a:chOff x="1855" y="6864"/>
                            <a:chExt cx="2" cy="2"/>
                          </a:xfrm>
                        </wpg:grpSpPr>
                        <wps:wsp>
                          <wps:cNvPr id="2264" name="Freeform 722"/>
                          <wps:cNvSpPr>
                            <a:spLocks/>
                          </wps:cNvSpPr>
                          <wps:spPr bwMode="auto">
                            <a:xfrm>
                              <a:off x="1855" y="6864"/>
                              <a:ext cx="2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1"/>
                                <a:gd name="T2" fmla="+- 0 6865 6864"/>
                                <a:gd name="T3" fmla="*/ 6865 h 1"/>
                                <a:gd name="T4" fmla="+- 0 1856 1855"/>
                                <a:gd name="T5" fmla="*/ T4 w 1"/>
                                <a:gd name="T6" fmla="+- 0 6865 6864"/>
                                <a:gd name="T7" fmla="*/ 68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719"/>
                        <wpg:cNvGrpSpPr>
                          <a:grpSpLocks/>
                        </wpg:cNvGrpSpPr>
                        <wpg:grpSpPr bwMode="auto">
                          <a:xfrm>
                            <a:off x="3186" y="6682"/>
                            <a:ext cx="2" cy="2"/>
                            <a:chOff x="3186" y="6682"/>
                            <a:chExt cx="2" cy="2"/>
                          </a:xfrm>
                        </wpg:grpSpPr>
                        <wps:wsp>
                          <wps:cNvPr id="2266" name="Freeform 720"/>
                          <wps:cNvSpPr>
                            <a:spLocks/>
                          </wps:cNvSpPr>
                          <wps:spPr bwMode="auto">
                            <a:xfrm>
                              <a:off x="3186" y="6682"/>
                              <a:ext cx="2" cy="2"/>
                            </a:xfrm>
                            <a:custGeom>
                              <a:avLst/>
                              <a:gdLst>
                                <a:gd name="T0" fmla="+- 0 3186 3186"/>
                                <a:gd name="T1" fmla="*/ T0 w 1"/>
                                <a:gd name="T2" fmla="+- 0 6683 6682"/>
                                <a:gd name="T3" fmla="*/ 6683 h 1"/>
                                <a:gd name="T4" fmla="+- 0 3187 3186"/>
                                <a:gd name="T5" fmla="*/ T4 w 1"/>
                                <a:gd name="T6" fmla="+- 0 6683 6682"/>
                                <a:gd name="T7" fmla="*/ 66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717"/>
                        <wpg:cNvGrpSpPr>
                          <a:grpSpLocks/>
                        </wpg:cNvGrpSpPr>
                        <wpg:grpSpPr bwMode="auto">
                          <a:xfrm>
                            <a:off x="3710" y="6080"/>
                            <a:ext cx="2" cy="2"/>
                            <a:chOff x="3710" y="6080"/>
                            <a:chExt cx="2" cy="2"/>
                          </a:xfrm>
                        </wpg:grpSpPr>
                        <wps:wsp>
                          <wps:cNvPr id="2268" name="Freeform 718"/>
                          <wps:cNvSpPr>
                            <a:spLocks/>
                          </wps:cNvSpPr>
                          <wps:spPr bwMode="auto">
                            <a:xfrm>
                              <a:off x="3710" y="6080"/>
                              <a:ext cx="2" cy="2"/>
                            </a:xfrm>
                            <a:custGeom>
                              <a:avLst/>
                              <a:gdLst>
                                <a:gd name="T0" fmla="+- 0 3710 3710"/>
                                <a:gd name="T1" fmla="*/ T0 w 1"/>
                                <a:gd name="T2" fmla="+- 0 6080 6080"/>
                                <a:gd name="T3" fmla="*/ 6080 h 1"/>
                                <a:gd name="T4" fmla="+- 0 3712 3710"/>
                                <a:gd name="T5" fmla="*/ T4 w 1"/>
                                <a:gd name="T6" fmla="+- 0 6080 6080"/>
                                <a:gd name="T7" fmla="*/ 60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715"/>
                        <wpg:cNvGrpSpPr>
                          <a:grpSpLocks/>
                        </wpg:cNvGrpSpPr>
                        <wpg:grpSpPr bwMode="auto">
                          <a:xfrm>
                            <a:off x="1555" y="3030"/>
                            <a:ext cx="2" cy="2"/>
                            <a:chOff x="1555" y="3030"/>
                            <a:chExt cx="2" cy="2"/>
                          </a:xfrm>
                        </wpg:grpSpPr>
                        <wps:wsp>
                          <wps:cNvPr id="2270" name="Freeform 716"/>
                          <wps:cNvSpPr>
                            <a:spLocks/>
                          </wps:cNvSpPr>
                          <wps:spPr bwMode="auto">
                            <a:xfrm>
                              <a:off x="1555" y="3030"/>
                              <a:ext cx="2" cy="2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1"/>
                                <a:gd name="T2" fmla="+- 0 3031 3030"/>
                                <a:gd name="T3" fmla="*/ 3031 h 1"/>
                                <a:gd name="T4" fmla="+- 0 1556 1555"/>
                                <a:gd name="T5" fmla="*/ T4 w 1"/>
                                <a:gd name="T6" fmla="+- 0 3031 3030"/>
                                <a:gd name="T7" fmla="*/ 30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713"/>
                        <wpg:cNvGrpSpPr>
                          <a:grpSpLocks/>
                        </wpg:cNvGrpSpPr>
                        <wpg:grpSpPr bwMode="auto">
                          <a:xfrm>
                            <a:off x="1855" y="2793"/>
                            <a:ext cx="2" cy="2"/>
                            <a:chOff x="1855" y="2793"/>
                            <a:chExt cx="2" cy="2"/>
                          </a:xfrm>
                        </wpg:grpSpPr>
                        <wps:wsp>
                          <wps:cNvPr id="2272" name="Freeform 714"/>
                          <wps:cNvSpPr>
                            <a:spLocks/>
                          </wps:cNvSpPr>
                          <wps:spPr bwMode="auto">
                            <a:xfrm>
                              <a:off x="1855" y="2793"/>
                              <a:ext cx="2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1"/>
                                <a:gd name="T2" fmla="+- 0 2793 2793"/>
                                <a:gd name="T3" fmla="*/ 2793 h 1"/>
                                <a:gd name="T4" fmla="+- 0 1856 1855"/>
                                <a:gd name="T5" fmla="*/ T4 w 1"/>
                                <a:gd name="T6" fmla="+- 0 2793 2793"/>
                                <a:gd name="T7" fmla="*/ 27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711"/>
                        <wpg:cNvGrpSpPr>
                          <a:grpSpLocks/>
                        </wpg:cNvGrpSpPr>
                        <wpg:grpSpPr bwMode="auto">
                          <a:xfrm>
                            <a:off x="2042" y="2646"/>
                            <a:ext cx="2" cy="2"/>
                            <a:chOff x="2042" y="2646"/>
                            <a:chExt cx="2" cy="2"/>
                          </a:xfrm>
                        </wpg:grpSpPr>
                        <wps:wsp>
                          <wps:cNvPr id="2274" name="Freeform 712"/>
                          <wps:cNvSpPr>
                            <a:spLocks/>
                          </wps:cNvSpPr>
                          <wps:spPr bwMode="auto">
                            <a:xfrm>
                              <a:off x="2042" y="2646"/>
                              <a:ext cx="2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"/>
                                <a:gd name="T2" fmla="+- 0 2647 2646"/>
                                <a:gd name="T3" fmla="*/ 2647 h 1"/>
                                <a:gd name="T4" fmla="+- 0 2044 2042"/>
                                <a:gd name="T5" fmla="*/ T4 w 1"/>
                                <a:gd name="T6" fmla="+- 0 2647 2646"/>
                                <a:gd name="T7" fmla="*/ 26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709"/>
                        <wpg:cNvGrpSpPr>
                          <a:grpSpLocks/>
                        </wpg:cNvGrpSpPr>
                        <wpg:grpSpPr bwMode="auto">
                          <a:xfrm>
                            <a:off x="2155" y="2574"/>
                            <a:ext cx="2" cy="2"/>
                            <a:chOff x="2155" y="2574"/>
                            <a:chExt cx="2" cy="2"/>
                          </a:xfrm>
                        </wpg:grpSpPr>
                        <wps:wsp>
                          <wps:cNvPr id="2276" name="Freeform 710"/>
                          <wps:cNvSpPr>
                            <a:spLocks/>
                          </wps:cNvSpPr>
                          <wps:spPr bwMode="auto">
                            <a:xfrm>
                              <a:off x="2155" y="2574"/>
                              <a:ext cx="2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1"/>
                                <a:gd name="T2" fmla="+- 0 2575 2574"/>
                                <a:gd name="T3" fmla="*/ 2575 h 1"/>
                                <a:gd name="T4" fmla="+- 0 2156 2155"/>
                                <a:gd name="T5" fmla="*/ T4 w 1"/>
                                <a:gd name="T6" fmla="+- 0 2575 2574"/>
                                <a:gd name="T7" fmla="*/ 257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707"/>
                        <wpg:cNvGrpSpPr>
                          <a:grpSpLocks/>
                        </wpg:cNvGrpSpPr>
                        <wpg:grpSpPr bwMode="auto">
                          <a:xfrm>
                            <a:off x="2417" y="2373"/>
                            <a:ext cx="2" cy="2"/>
                            <a:chOff x="2417" y="2373"/>
                            <a:chExt cx="2" cy="2"/>
                          </a:xfrm>
                        </wpg:grpSpPr>
                        <wps:wsp>
                          <wps:cNvPr id="2278" name="Freeform 708"/>
                          <wps:cNvSpPr>
                            <a:spLocks/>
                          </wps:cNvSpPr>
                          <wps:spPr bwMode="auto">
                            <a:xfrm>
                              <a:off x="2417" y="2373"/>
                              <a:ext cx="2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1"/>
                                <a:gd name="T2" fmla="+- 0 2373 2373"/>
                                <a:gd name="T3" fmla="*/ 2373 h 1"/>
                                <a:gd name="T4" fmla="+- 0 2418 2417"/>
                                <a:gd name="T5" fmla="*/ T4 w 1"/>
                                <a:gd name="T6" fmla="+- 0 2373 2373"/>
                                <a:gd name="T7" fmla="*/ 237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705"/>
                        <wpg:cNvGrpSpPr>
                          <a:grpSpLocks/>
                        </wpg:cNvGrpSpPr>
                        <wpg:grpSpPr bwMode="auto">
                          <a:xfrm>
                            <a:off x="2605" y="2226"/>
                            <a:ext cx="2" cy="2"/>
                            <a:chOff x="2605" y="2226"/>
                            <a:chExt cx="2" cy="2"/>
                          </a:xfrm>
                        </wpg:grpSpPr>
                        <wps:wsp>
                          <wps:cNvPr id="2280" name="Freeform 706"/>
                          <wps:cNvSpPr>
                            <a:spLocks/>
                          </wps:cNvSpPr>
                          <wps:spPr bwMode="auto">
                            <a:xfrm>
                              <a:off x="2605" y="2226"/>
                              <a:ext cx="2" cy="2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T0 w 1"/>
                                <a:gd name="T2" fmla="+- 0 2227 2226"/>
                                <a:gd name="T3" fmla="*/ 2227 h 1"/>
                                <a:gd name="T4" fmla="+- 0 2606 2605"/>
                                <a:gd name="T5" fmla="*/ T4 w 1"/>
                                <a:gd name="T6" fmla="+- 0 2227 2226"/>
                                <a:gd name="T7" fmla="*/ 22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703"/>
                        <wpg:cNvGrpSpPr>
                          <a:grpSpLocks/>
                        </wpg:cNvGrpSpPr>
                        <wpg:grpSpPr bwMode="auto">
                          <a:xfrm>
                            <a:off x="2717" y="2154"/>
                            <a:ext cx="2" cy="2"/>
                            <a:chOff x="2717" y="2154"/>
                            <a:chExt cx="2" cy="2"/>
                          </a:xfrm>
                        </wpg:grpSpPr>
                        <wps:wsp>
                          <wps:cNvPr id="2282" name="Freeform 704"/>
                          <wps:cNvSpPr>
                            <a:spLocks/>
                          </wps:cNvSpPr>
                          <wps:spPr bwMode="auto">
                            <a:xfrm>
                              <a:off x="2717" y="2154"/>
                              <a:ext cx="2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1"/>
                                <a:gd name="T2" fmla="+- 0 2155 2154"/>
                                <a:gd name="T3" fmla="*/ 2155 h 1"/>
                                <a:gd name="T4" fmla="+- 0 2718 2717"/>
                                <a:gd name="T5" fmla="*/ T4 w 1"/>
                                <a:gd name="T6" fmla="+- 0 2155 2154"/>
                                <a:gd name="T7" fmla="*/ 215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701"/>
                        <wpg:cNvGrpSpPr>
                          <a:grpSpLocks/>
                        </wpg:cNvGrpSpPr>
                        <wpg:grpSpPr bwMode="auto">
                          <a:xfrm>
                            <a:off x="2905" y="2008"/>
                            <a:ext cx="2" cy="2"/>
                            <a:chOff x="2905" y="2008"/>
                            <a:chExt cx="2" cy="2"/>
                          </a:xfrm>
                        </wpg:grpSpPr>
                        <wps:wsp>
                          <wps:cNvPr id="2284" name="Freeform 702"/>
                          <wps:cNvSpPr>
                            <a:spLocks/>
                          </wps:cNvSpPr>
                          <wps:spPr bwMode="auto">
                            <a:xfrm>
                              <a:off x="2905" y="2008"/>
                              <a:ext cx="2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"/>
                                <a:gd name="T2" fmla="+- 0 2009 2008"/>
                                <a:gd name="T3" fmla="*/ 2009 h 1"/>
                                <a:gd name="T4" fmla="+- 0 2906 2905"/>
                                <a:gd name="T5" fmla="*/ T4 w 1"/>
                                <a:gd name="T6" fmla="+- 0 2009 2008"/>
                                <a:gd name="T7" fmla="*/ 20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699"/>
                        <wpg:cNvGrpSpPr>
                          <a:grpSpLocks/>
                        </wpg:cNvGrpSpPr>
                        <wpg:grpSpPr bwMode="auto">
                          <a:xfrm>
                            <a:off x="3017" y="1917"/>
                            <a:ext cx="2" cy="2"/>
                            <a:chOff x="3017" y="1917"/>
                            <a:chExt cx="2" cy="2"/>
                          </a:xfrm>
                        </wpg:grpSpPr>
                        <wps:wsp>
                          <wps:cNvPr id="2286" name="Freeform 700"/>
                          <wps:cNvSpPr>
                            <a:spLocks/>
                          </wps:cNvSpPr>
                          <wps:spPr bwMode="auto">
                            <a:xfrm>
                              <a:off x="3017" y="1917"/>
                              <a:ext cx="2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1"/>
                                <a:gd name="T2" fmla="+- 0 1917 1917"/>
                                <a:gd name="T3" fmla="*/ 1917 h 1"/>
                                <a:gd name="T4" fmla="+- 0 3018 3017"/>
                                <a:gd name="T5" fmla="*/ T4 w 1"/>
                                <a:gd name="T6" fmla="+- 0 1917 1917"/>
                                <a:gd name="T7" fmla="*/ 19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697"/>
                        <wpg:cNvGrpSpPr>
                          <a:grpSpLocks/>
                        </wpg:cNvGrpSpPr>
                        <wpg:grpSpPr bwMode="auto">
                          <a:xfrm>
                            <a:off x="2212" y="8800"/>
                            <a:ext cx="2" cy="2"/>
                            <a:chOff x="2212" y="8800"/>
                            <a:chExt cx="2" cy="2"/>
                          </a:xfrm>
                        </wpg:grpSpPr>
                        <wps:wsp>
                          <wps:cNvPr id="2288" name="Freeform 698"/>
                          <wps:cNvSpPr>
                            <a:spLocks/>
                          </wps:cNvSpPr>
                          <wps:spPr bwMode="auto">
                            <a:xfrm>
                              <a:off x="2212" y="8800"/>
                              <a:ext cx="2" cy="2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"/>
                                <a:gd name="T2" fmla="+- 0 8801 8800"/>
                                <a:gd name="T3" fmla="*/ 8801 h 1"/>
                                <a:gd name="T4" fmla="+- 0 2213 2212"/>
                                <a:gd name="T5" fmla="*/ T4 w 1"/>
                                <a:gd name="T6" fmla="+- 0 8801 8800"/>
                                <a:gd name="T7" fmla="*/ 88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695"/>
                        <wpg:cNvGrpSpPr>
                          <a:grpSpLocks/>
                        </wpg:cNvGrpSpPr>
                        <wpg:grpSpPr bwMode="auto">
                          <a:xfrm>
                            <a:off x="1705" y="6627"/>
                            <a:ext cx="2" cy="2"/>
                            <a:chOff x="1705" y="6627"/>
                            <a:chExt cx="2" cy="2"/>
                          </a:xfrm>
                        </wpg:grpSpPr>
                        <wps:wsp>
                          <wps:cNvPr id="2290" name="Freeform 696"/>
                          <wps:cNvSpPr>
                            <a:spLocks/>
                          </wps:cNvSpPr>
                          <wps:spPr bwMode="auto">
                            <a:xfrm>
                              <a:off x="1705" y="6627"/>
                              <a:ext cx="2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1"/>
                                <a:gd name="T2" fmla="+- 0 6627 6627"/>
                                <a:gd name="T3" fmla="*/ 6627 h 1"/>
                                <a:gd name="T4" fmla="+- 0 1706 1705"/>
                                <a:gd name="T5" fmla="*/ T4 w 1"/>
                                <a:gd name="T6" fmla="+- 0 6627 6627"/>
                                <a:gd name="T7" fmla="*/ 66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693"/>
                        <wpg:cNvGrpSpPr>
                          <a:grpSpLocks/>
                        </wpg:cNvGrpSpPr>
                        <wpg:grpSpPr bwMode="auto">
                          <a:xfrm>
                            <a:off x="2230" y="4728"/>
                            <a:ext cx="2" cy="2"/>
                            <a:chOff x="2230" y="4728"/>
                            <a:chExt cx="2" cy="2"/>
                          </a:xfrm>
                        </wpg:grpSpPr>
                        <wps:wsp>
                          <wps:cNvPr id="2292" name="Freeform 694"/>
                          <wps:cNvSpPr>
                            <a:spLocks/>
                          </wps:cNvSpPr>
                          <wps:spPr bwMode="auto">
                            <a:xfrm>
                              <a:off x="2230" y="4728"/>
                              <a:ext cx="2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1"/>
                                <a:gd name="T2" fmla="+- 0 4729 4728"/>
                                <a:gd name="T3" fmla="*/ 4729 h 1"/>
                                <a:gd name="T4" fmla="+- 0 2231 2230"/>
                                <a:gd name="T5" fmla="*/ T4 w 1"/>
                                <a:gd name="T6" fmla="+- 0 4729 4728"/>
                                <a:gd name="T7" fmla="*/ 47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691"/>
                        <wpg:cNvGrpSpPr>
                          <a:grpSpLocks/>
                        </wpg:cNvGrpSpPr>
                        <wpg:grpSpPr bwMode="auto">
                          <a:xfrm>
                            <a:off x="2530" y="5093"/>
                            <a:ext cx="2" cy="2"/>
                            <a:chOff x="2530" y="5093"/>
                            <a:chExt cx="2" cy="2"/>
                          </a:xfrm>
                        </wpg:grpSpPr>
                        <wps:wsp>
                          <wps:cNvPr id="2294" name="Freeform 692"/>
                          <wps:cNvSpPr>
                            <a:spLocks/>
                          </wps:cNvSpPr>
                          <wps:spPr bwMode="auto">
                            <a:xfrm>
                              <a:off x="2530" y="5093"/>
                              <a:ext cx="2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1"/>
                                <a:gd name="T2" fmla="+- 0 5094 5093"/>
                                <a:gd name="T3" fmla="*/ 5094 h 1"/>
                                <a:gd name="T4" fmla="+- 0 2531 2530"/>
                                <a:gd name="T5" fmla="*/ T4 w 1"/>
                                <a:gd name="T6" fmla="+- 0 5094 5093"/>
                                <a:gd name="T7" fmla="*/ 509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689"/>
                        <wpg:cNvGrpSpPr>
                          <a:grpSpLocks/>
                        </wpg:cNvGrpSpPr>
                        <wpg:grpSpPr bwMode="auto">
                          <a:xfrm>
                            <a:off x="2886" y="5531"/>
                            <a:ext cx="2" cy="2"/>
                            <a:chOff x="2886" y="5531"/>
                            <a:chExt cx="2" cy="2"/>
                          </a:xfrm>
                        </wpg:grpSpPr>
                        <wps:wsp>
                          <wps:cNvPr id="2296" name="Freeform 690"/>
                          <wps:cNvSpPr>
                            <a:spLocks/>
                          </wps:cNvSpPr>
                          <wps:spPr bwMode="auto">
                            <a:xfrm>
                              <a:off x="2886" y="5531"/>
                              <a:ext cx="2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1"/>
                                <a:gd name="T2" fmla="+- 0 5532 5531"/>
                                <a:gd name="T3" fmla="*/ 5532 h 1"/>
                                <a:gd name="T4" fmla="+- 0 2887 2886"/>
                                <a:gd name="T5" fmla="*/ T4 w 1"/>
                                <a:gd name="T6" fmla="+- 0 5532 5531"/>
                                <a:gd name="T7" fmla="*/ 553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687"/>
                        <wpg:cNvGrpSpPr>
                          <a:grpSpLocks/>
                        </wpg:cNvGrpSpPr>
                        <wpg:grpSpPr bwMode="auto">
                          <a:xfrm>
                            <a:off x="3073" y="5788"/>
                            <a:ext cx="2" cy="2"/>
                            <a:chOff x="3073" y="5788"/>
                            <a:chExt cx="2" cy="2"/>
                          </a:xfrm>
                        </wpg:grpSpPr>
                        <wps:wsp>
                          <wps:cNvPr id="2298" name="Freeform 688"/>
                          <wps:cNvSpPr>
                            <a:spLocks/>
                          </wps:cNvSpPr>
                          <wps:spPr bwMode="auto">
                            <a:xfrm>
                              <a:off x="3073" y="5788"/>
                              <a:ext cx="2" cy="2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1"/>
                                <a:gd name="T2" fmla="+- 0 5789 5788"/>
                                <a:gd name="T3" fmla="*/ 5789 h 1"/>
                                <a:gd name="T4" fmla="+- 0 3074 3073"/>
                                <a:gd name="T5" fmla="*/ T4 w 1"/>
                                <a:gd name="T6" fmla="+- 0 5789 5788"/>
                                <a:gd name="T7" fmla="*/ 57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685"/>
                        <wpg:cNvGrpSpPr>
                          <a:grpSpLocks/>
                        </wpg:cNvGrpSpPr>
                        <wpg:grpSpPr bwMode="auto">
                          <a:xfrm>
                            <a:off x="2005" y="2446"/>
                            <a:ext cx="2" cy="2"/>
                            <a:chOff x="2005" y="2446"/>
                            <a:chExt cx="2" cy="2"/>
                          </a:xfrm>
                        </wpg:grpSpPr>
                        <wps:wsp>
                          <wps:cNvPr id="2300" name="Freeform 686"/>
                          <wps:cNvSpPr>
                            <a:spLocks/>
                          </wps:cNvSpPr>
                          <wps:spPr bwMode="auto">
                            <a:xfrm>
                              <a:off x="2005" y="2446"/>
                              <a:ext cx="2" cy="2"/>
                            </a:xfrm>
                            <a:custGeom>
                              <a:avLst/>
                              <a:gdLst>
                                <a:gd name="T0" fmla="+- 0 2005 2005"/>
                                <a:gd name="T1" fmla="*/ T0 w 1"/>
                                <a:gd name="T2" fmla="+- 0 2447 2446"/>
                                <a:gd name="T3" fmla="*/ 2447 h 1"/>
                                <a:gd name="T4" fmla="+- 0 2006 2005"/>
                                <a:gd name="T5" fmla="*/ T4 w 1"/>
                                <a:gd name="T6" fmla="+- 0 2447 2446"/>
                                <a:gd name="T7" fmla="*/ 24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683"/>
                        <wpg:cNvGrpSpPr>
                          <a:grpSpLocks/>
                        </wpg:cNvGrpSpPr>
                        <wpg:grpSpPr bwMode="auto">
                          <a:xfrm>
                            <a:off x="9466" y="8162"/>
                            <a:ext cx="2" cy="2"/>
                            <a:chOff x="9466" y="8162"/>
                            <a:chExt cx="2" cy="2"/>
                          </a:xfrm>
                        </wpg:grpSpPr>
                        <wps:wsp>
                          <wps:cNvPr id="2302" name="Freeform 684"/>
                          <wps:cNvSpPr>
                            <a:spLocks/>
                          </wps:cNvSpPr>
                          <wps:spPr bwMode="auto">
                            <a:xfrm>
                              <a:off x="9466" y="8162"/>
                              <a:ext cx="2" cy="2"/>
                            </a:xfrm>
                            <a:custGeom>
                              <a:avLst/>
                              <a:gdLst>
                                <a:gd name="T0" fmla="+- 0 9466 9466"/>
                                <a:gd name="T1" fmla="*/ T0 w 1"/>
                                <a:gd name="T2" fmla="+- 0 8162 8162"/>
                                <a:gd name="T3" fmla="*/ 8162 h 1"/>
                                <a:gd name="T4" fmla="+- 0 9467 9466"/>
                                <a:gd name="T5" fmla="*/ T4 w 1"/>
                                <a:gd name="T6" fmla="+- 0 8162 8162"/>
                                <a:gd name="T7" fmla="*/ 81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681"/>
                        <wpg:cNvGrpSpPr>
                          <a:grpSpLocks/>
                        </wpg:cNvGrpSpPr>
                        <wpg:grpSpPr bwMode="auto">
                          <a:xfrm>
                            <a:off x="1780" y="6080"/>
                            <a:ext cx="2" cy="2"/>
                            <a:chOff x="1780" y="6080"/>
                            <a:chExt cx="2" cy="2"/>
                          </a:xfrm>
                        </wpg:grpSpPr>
                        <wps:wsp>
                          <wps:cNvPr id="2304" name="Freeform 682"/>
                          <wps:cNvSpPr>
                            <a:spLocks/>
                          </wps:cNvSpPr>
                          <wps:spPr bwMode="auto">
                            <a:xfrm>
                              <a:off x="1780" y="6080"/>
                              <a:ext cx="2" cy="2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1"/>
                                <a:gd name="T2" fmla="+- 0 6080 6080"/>
                                <a:gd name="T3" fmla="*/ 6080 h 1"/>
                                <a:gd name="T4" fmla="+- 0 1781 1780"/>
                                <a:gd name="T5" fmla="*/ T4 w 1"/>
                                <a:gd name="T6" fmla="+- 0 6080 6080"/>
                                <a:gd name="T7" fmla="*/ 60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679"/>
                        <wpg:cNvGrpSpPr>
                          <a:grpSpLocks/>
                        </wpg:cNvGrpSpPr>
                        <wpg:grpSpPr bwMode="auto">
                          <a:xfrm>
                            <a:off x="2436" y="7084"/>
                            <a:ext cx="2" cy="2"/>
                            <a:chOff x="2436" y="7084"/>
                            <a:chExt cx="2" cy="2"/>
                          </a:xfrm>
                        </wpg:grpSpPr>
                        <wps:wsp>
                          <wps:cNvPr id="2306" name="Freeform 680"/>
                          <wps:cNvSpPr>
                            <a:spLocks/>
                          </wps:cNvSpPr>
                          <wps:spPr bwMode="auto">
                            <a:xfrm>
                              <a:off x="2436" y="7084"/>
                              <a:ext cx="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"/>
                                <a:gd name="T2" fmla="+- 0 7085 7084"/>
                                <a:gd name="T3" fmla="*/ 7085 h 1"/>
                                <a:gd name="T4" fmla="+- 0 2437 2436"/>
                                <a:gd name="T5" fmla="*/ T4 w 1"/>
                                <a:gd name="T6" fmla="+- 0 7085 7084"/>
                                <a:gd name="T7" fmla="*/ 70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677"/>
                        <wpg:cNvGrpSpPr>
                          <a:grpSpLocks/>
                        </wpg:cNvGrpSpPr>
                        <wpg:grpSpPr bwMode="auto">
                          <a:xfrm>
                            <a:off x="2867" y="8015"/>
                            <a:ext cx="2" cy="2"/>
                            <a:chOff x="2867" y="8015"/>
                            <a:chExt cx="2" cy="2"/>
                          </a:xfrm>
                        </wpg:grpSpPr>
                        <wps:wsp>
                          <wps:cNvPr id="2308" name="Freeform 678"/>
                          <wps:cNvSpPr>
                            <a:spLocks/>
                          </wps:cNvSpPr>
                          <wps:spPr bwMode="auto">
                            <a:xfrm>
                              <a:off x="2867" y="8015"/>
                              <a:ext cx="2" cy="2"/>
                            </a:xfrm>
                            <a:custGeom>
                              <a:avLst/>
                              <a:gdLst>
                                <a:gd name="T0" fmla="+- 0 2867 2867"/>
                                <a:gd name="T1" fmla="*/ T0 w 1"/>
                                <a:gd name="T2" fmla="+- 0 8016 8015"/>
                                <a:gd name="T3" fmla="*/ 8016 h 1"/>
                                <a:gd name="T4" fmla="+- 0 2868 2867"/>
                                <a:gd name="T5" fmla="*/ T4 w 1"/>
                                <a:gd name="T6" fmla="+- 0 8016 8015"/>
                                <a:gd name="T7" fmla="*/ 80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675"/>
                        <wpg:cNvGrpSpPr>
                          <a:grpSpLocks/>
                        </wpg:cNvGrpSpPr>
                        <wpg:grpSpPr bwMode="auto">
                          <a:xfrm>
                            <a:off x="1499" y="5879"/>
                            <a:ext cx="2" cy="2"/>
                            <a:chOff x="1499" y="5879"/>
                            <a:chExt cx="2" cy="2"/>
                          </a:xfrm>
                        </wpg:grpSpPr>
                        <wps:wsp>
                          <wps:cNvPr id="2310" name="Freeform 676"/>
                          <wps:cNvSpPr>
                            <a:spLocks/>
                          </wps:cNvSpPr>
                          <wps:spPr bwMode="auto">
                            <a:xfrm>
                              <a:off x="1499" y="5879"/>
                              <a:ext cx="2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"/>
                                <a:gd name="T2" fmla="+- 0 5880 5879"/>
                                <a:gd name="T3" fmla="*/ 5880 h 1"/>
                                <a:gd name="T4" fmla="+- 0 1500 1499"/>
                                <a:gd name="T5" fmla="*/ T4 w 1"/>
                                <a:gd name="T6" fmla="+- 0 5880 5879"/>
                                <a:gd name="T7" fmla="*/ 58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673"/>
                        <wpg:cNvGrpSpPr>
                          <a:grpSpLocks/>
                        </wpg:cNvGrpSpPr>
                        <wpg:grpSpPr bwMode="auto">
                          <a:xfrm>
                            <a:off x="8191" y="8435"/>
                            <a:ext cx="2" cy="2"/>
                            <a:chOff x="8191" y="8435"/>
                            <a:chExt cx="2" cy="2"/>
                          </a:xfrm>
                        </wpg:grpSpPr>
                        <wps:wsp>
                          <wps:cNvPr id="2312" name="Freeform 674"/>
                          <wps:cNvSpPr>
                            <a:spLocks/>
                          </wps:cNvSpPr>
                          <wps:spPr bwMode="auto">
                            <a:xfrm>
                              <a:off x="8191" y="8435"/>
                              <a:ext cx="2" cy="2"/>
                            </a:xfrm>
                            <a:custGeom>
                              <a:avLst/>
                              <a:gdLst>
                                <a:gd name="T0" fmla="+- 0 8191 8191"/>
                                <a:gd name="T1" fmla="*/ T0 w 1"/>
                                <a:gd name="T2" fmla="+- 0 8436 8435"/>
                                <a:gd name="T3" fmla="*/ 8436 h 1"/>
                                <a:gd name="T4" fmla="+- 0 8192 8191"/>
                                <a:gd name="T5" fmla="*/ T4 w 1"/>
                                <a:gd name="T6" fmla="+- 0 8436 8435"/>
                                <a:gd name="T7" fmla="*/ 84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671"/>
                        <wpg:cNvGrpSpPr>
                          <a:grpSpLocks/>
                        </wpg:cNvGrpSpPr>
                        <wpg:grpSpPr bwMode="auto">
                          <a:xfrm>
                            <a:off x="8078" y="8873"/>
                            <a:ext cx="2" cy="2"/>
                            <a:chOff x="8078" y="8873"/>
                            <a:chExt cx="2" cy="2"/>
                          </a:xfrm>
                        </wpg:grpSpPr>
                        <wps:wsp>
                          <wps:cNvPr id="2314" name="Freeform 672"/>
                          <wps:cNvSpPr>
                            <a:spLocks/>
                          </wps:cNvSpPr>
                          <wps:spPr bwMode="auto">
                            <a:xfrm>
                              <a:off x="8078" y="8873"/>
                              <a:ext cx="2" cy="2"/>
                            </a:xfrm>
                            <a:custGeom>
                              <a:avLst/>
                              <a:gdLst>
                                <a:gd name="T0" fmla="+- 0 8078 8078"/>
                                <a:gd name="T1" fmla="*/ T0 w 1"/>
                                <a:gd name="T2" fmla="+- 0 8874 8873"/>
                                <a:gd name="T3" fmla="*/ 8874 h 1"/>
                                <a:gd name="T4" fmla="+- 0 8080 8078"/>
                                <a:gd name="T5" fmla="*/ T4 w 1"/>
                                <a:gd name="T6" fmla="+- 0 8874 8873"/>
                                <a:gd name="T7" fmla="*/ 887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669"/>
                        <wpg:cNvGrpSpPr>
                          <a:grpSpLocks/>
                        </wpg:cNvGrpSpPr>
                        <wpg:grpSpPr bwMode="auto">
                          <a:xfrm>
                            <a:off x="10122" y="6938"/>
                            <a:ext cx="2" cy="2"/>
                            <a:chOff x="10122" y="6938"/>
                            <a:chExt cx="2" cy="2"/>
                          </a:xfrm>
                        </wpg:grpSpPr>
                        <wps:wsp>
                          <wps:cNvPr id="2316" name="Freeform 670"/>
                          <wps:cNvSpPr>
                            <a:spLocks/>
                          </wps:cNvSpPr>
                          <wps:spPr bwMode="auto">
                            <a:xfrm>
                              <a:off x="10122" y="6938"/>
                              <a:ext cx="2" cy="2"/>
                            </a:xfrm>
                            <a:custGeom>
                              <a:avLst/>
                              <a:gdLst>
                                <a:gd name="T0" fmla="+- 0 10122 10122"/>
                                <a:gd name="T1" fmla="*/ T0 w 1"/>
                                <a:gd name="T2" fmla="+- 0 6938 6938"/>
                                <a:gd name="T3" fmla="*/ 6938 h 1"/>
                                <a:gd name="T4" fmla="+- 0 10123 10122"/>
                                <a:gd name="T5" fmla="*/ T4 w 1"/>
                                <a:gd name="T6" fmla="+- 0 6938 6938"/>
                                <a:gd name="T7" fmla="*/ 69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667"/>
                        <wpg:cNvGrpSpPr>
                          <a:grpSpLocks/>
                        </wpg:cNvGrpSpPr>
                        <wpg:grpSpPr bwMode="auto">
                          <a:xfrm>
                            <a:off x="4123" y="6280"/>
                            <a:ext cx="2" cy="2"/>
                            <a:chOff x="4123" y="6280"/>
                            <a:chExt cx="2" cy="2"/>
                          </a:xfrm>
                        </wpg:grpSpPr>
                        <wps:wsp>
                          <wps:cNvPr id="2318" name="Freeform 668"/>
                          <wps:cNvSpPr>
                            <a:spLocks/>
                          </wps:cNvSpPr>
                          <wps:spPr bwMode="auto">
                            <a:xfrm>
                              <a:off x="4123" y="6280"/>
                              <a:ext cx="2" cy="2"/>
                            </a:xfrm>
                            <a:custGeom>
                              <a:avLst/>
                              <a:gdLst>
                                <a:gd name="T0" fmla="+- 0 4123 4123"/>
                                <a:gd name="T1" fmla="*/ T0 w 1"/>
                                <a:gd name="T2" fmla="+- 0 6281 6280"/>
                                <a:gd name="T3" fmla="*/ 6281 h 1"/>
                                <a:gd name="T4" fmla="+- 0 4124 4123"/>
                                <a:gd name="T5" fmla="*/ T4 w 1"/>
                                <a:gd name="T6" fmla="+- 0 6281 6280"/>
                                <a:gd name="T7" fmla="*/ 628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665"/>
                        <wpg:cNvGrpSpPr>
                          <a:grpSpLocks/>
                        </wpg:cNvGrpSpPr>
                        <wpg:grpSpPr bwMode="auto">
                          <a:xfrm>
                            <a:off x="5135" y="1990"/>
                            <a:ext cx="2" cy="2"/>
                            <a:chOff x="5135" y="1990"/>
                            <a:chExt cx="2" cy="2"/>
                          </a:xfrm>
                        </wpg:grpSpPr>
                        <wps:wsp>
                          <wps:cNvPr id="2320" name="Freeform 666"/>
                          <wps:cNvSpPr>
                            <a:spLocks/>
                          </wps:cNvSpPr>
                          <wps:spPr bwMode="auto">
                            <a:xfrm>
                              <a:off x="5135" y="1990"/>
                              <a:ext cx="2" cy="2"/>
                            </a:xfrm>
                            <a:custGeom>
                              <a:avLst/>
                              <a:gdLst>
                                <a:gd name="T0" fmla="+- 0 5135 5135"/>
                                <a:gd name="T1" fmla="*/ T0 w 1"/>
                                <a:gd name="T2" fmla="+- 0 1991 1990"/>
                                <a:gd name="T3" fmla="*/ 1991 h 1"/>
                                <a:gd name="T4" fmla="+- 0 5136 5135"/>
                                <a:gd name="T5" fmla="*/ T4 w 1"/>
                                <a:gd name="T6" fmla="+- 0 1991 1990"/>
                                <a:gd name="T7" fmla="*/ 1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663"/>
                        <wpg:cNvGrpSpPr>
                          <a:grpSpLocks/>
                        </wpg:cNvGrpSpPr>
                        <wpg:grpSpPr bwMode="auto">
                          <a:xfrm>
                            <a:off x="4741" y="1533"/>
                            <a:ext cx="2" cy="2"/>
                            <a:chOff x="4741" y="1533"/>
                            <a:chExt cx="2" cy="2"/>
                          </a:xfrm>
                        </wpg:grpSpPr>
                        <wps:wsp>
                          <wps:cNvPr id="2322" name="Freeform 664"/>
                          <wps:cNvSpPr>
                            <a:spLocks/>
                          </wps:cNvSpPr>
                          <wps:spPr bwMode="auto">
                            <a:xfrm>
                              <a:off x="4741" y="1533"/>
                              <a:ext cx="2" cy="2"/>
                            </a:xfrm>
                            <a:custGeom>
                              <a:avLst/>
                              <a:gdLst>
                                <a:gd name="T0" fmla="+- 0 4741 4741"/>
                                <a:gd name="T1" fmla="*/ T0 w 1"/>
                                <a:gd name="T2" fmla="+- 0 1533 1533"/>
                                <a:gd name="T3" fmla="*/ 1533 h 1"/>
                                <a:gd name="T4" fmla="+- 0 4742 4741"/>
                                <a:gd name="T5" fmla="*/ T4 w 1"/>
                                <a:gd name="T6" fmla="+- 0 1533 1533"/>
                                <a:gd name="T7" fmla="*/ 15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661"/>
                        <wpg:cNvGrpSpPr>
                          <a:grpSpLocks/>
                        </wpg:cNvGrpSpPr>
                        <wpg:grpSpPr bwMode="auto">
                          <a:xfrm>
                            <a:off x="2286" y="7413"/>
                            <a:ext cx="2" cy="2"/>
                            <a:chOff x="2286" y="7413"/>
                            <a:chExt cx="2" cy="2"/>
                          </a:xfrm>
                        </wpg:grpSpPr>
                        <wps:wsp>
                          <wps:cNvPr id="2324" name="Freeform 662"/>
                          <wps:cNvSpPr>
                            <a:spLocks/>
                          </wps:cNvSpPr>
                          <wps:spPr bwMode="auto">
                            <a:xfrm>
                              <a:off x="2286" y="7413"/>
                              <a:ext cx="2" cy="2"/>
                            </a:xfrm>
                            <a:custGeom>
                              <a:avLst/>
                              <a:gdLst>
                                <a:gd name="T0" fmla="+- 0 2286 2286"/>
                                <a:gd name="T1" fmla="*/ T0 w 1"/>
                                <a:gd name="T2" fmla="+- 0 7413 7413"/>
                                <a:gd name="T3" fmla="*/ 7413 h 1"/>
                                <a:gd name="T4" fmla="+- 0 2287 2286"/>
                                <a:gd name="T5" fmla="*/ T4 w 1"/>
                                <a:gd name="T6" fmla="+- 0 7413 7413"/>
                                <a:gd name="T7" fmla="*/ 74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659"/>
                        <wpg:cNvGrpSpPr>
                          <a:grpSpLocks/>
                        </wpg:cNvGrpSpPr>
                        <wpg:grpSpPr bwMode="auto">
                          <a:xfrm>
                            <a:off x="2923" y="5222"/>
                            <a:ext cx="2" cy="2"/>
                            <a:chOff x="2923" y="5222"/>
                            <a:chExt cx="2" cy="2"/>
                          </a:xfrm>
                        </wpg:grpSpPr>
                        <wps:wsp>
                          <wps:cNvPr id="2326" name="Freeform 660"/>
                          <wps:cNvSpPr>
                            <a:spLocks/>
                          </wps:cNvSpPr>
                          <wps:spPr bwMode="auto">
                            <a:xfrm>
                              <a:off x="2923" y="5222"/>
                              <a:ext cx="2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1"/>
                                <a:gd name="T2" fmla="+- 0 5222 5222"/>
                                <a:gd name="T3" fmla="*/ 5222 h 1"/>
                                <a:gd name="T4" fmla="+- 0 2924 2923"/>
                                <a:gd name="T5" fmla="*/ T4 w 1"/>
                                <a:gd name="T6" fmla="+- 0 5222 5222"/>
                                <a:gd name="T7" fmla="*/ 522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657"/>
                        <wpg:cNvGrpSpPr>
                          <a:grpSpLocks/>
                        </wpg:cNvGrpSpPr>
                        <wpg:grpSpPr bwMode="auto">
                          <a:xfrm>
                            <a:off x="2117" y="5422"/>
                            <a:ext cx="2" cy="2"/>
                            <a:chOff x="2117" y="5422"/>
                            <a:chExt cx="2" cy="2"/>
                          </a:xfrm>
                        </wpg:grpSpPr>
                        <wps:wsp>
                          <wps:cNvPr id="2328" name="Freeform 658"/>
                          <wps:cNvSpPr>
                            <a:spLocks/>
                          </wps:cNvSpPr>
                          <wps:spPr bwMode="auto">
                            <a:xfrm>
                              <a:off x="2117" y="5422"/>
                              <a:ext cx="2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1"/>
                                <a:gd name="T2" fmla="+- 0 5423 5422"/>
                                <a:gd name="T3" fmla="*/ 5423 h 1"/>
                                <a:gd name="T4" fmla="+- 0 2118 2117"/>
                                <a:gd name="T5" fmla="*/ T4 w 1"/>
                                <a:gd name="T6" fmla="+- 0 5423 5422"/>
                                <a:gd name="T7" fmla="*/ 542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655"/>
                        <wpg:cNvGrpSpPr>
                          <a:grpSpLocks/>
                        </wpg:cNvGrpSpPr>
                        <wpg:grpSpPr bwMode="auto">
                          <a:xfrm>
                            <a:off x="1686" y="8544"/>
                            <a:ext cx="2" cy="2"/>
                            <a:chOff x="1686" y="8544"/>
                            <a:chExt cx="2" cy="2"/>
                          </a:xfrm>
                        </wpg:grpSpPr>
                        <wps:wsp>
                          <wps:cNvPr id="2330" name="Freeform 656"/>
                          <wps:cNvSpPr>
                            <a:spLocks/>
                          </wps:cNvSpPr>
                          <wps:spPr bwMode="auto">
                            <a:xfrm>
                              <a:off x="1686" y="8544"/>
                              <a:ext cx="2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"/>
                                <a:gd name="T2" fmla="+- 0 8545 8544"/>
                                <a:gd name="T3" fmla="*/ 8545 h 1"/>
                                <a:gd name="T4" fmla="+- 0 1687 1686"/>
                                <a:gd name="T5" fmla="*/ T4 w 1"/>
                                <a:gd name="T6" fmla="+- 0 8545 8544"/>
                                <a:gd name="T7" fmla="*/ 85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653"/>
                        <wpg:cNvGrpSpPr>
                          <a:grpSpLocks/>
                        </wpg:cNvGrpSpPr>
                        <wpg:grpSpPr bwMode="auto">
                          <a:xfrm>
                            <a:off x="1892" y="8709"/>
                            <a:ext cx="2" cy="2"/>
                            <a:chOff x="1892" y="8709"/>
                            <a:chExt cx="2" cy="2"/>
                          </a:xfrm>
                        </wpg:grpSpPr>
                        <wps:wsp>
                          <wps:cNvPr id="2332" name="Freeform 654"/>
                          <wps:cNvSpPr>
                            <a:spLocks/>
                          </wps:cNvSpPr>
                          <wps:spPr bwMode="auto">
                            <a:xfrm>
                              <a:off x="1892" y="8709"/>
                              <a:ext cx="2" cy="2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1"/>
                                <a:gd name="T2" fmla="+- 0 8709 8709"/>
                                <a:gd name="T3" fmla="*/ 8709 h 1"/>
                                <a:gd name="T4" fmla="+- 0 1894 1892"/>
                                <a:gd name="T5" fmla="*/ T4 w 1"/>
                                <a:gd name="T6" fmla="+- 0 8709 8709"/>
                                <a:gd name="T7" fmla="*/ 87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651"/>
                        <wpg:cNvGrpSpPr>
                          <a:grpSpLocks/>
                        </wpg:cNvGrpSpPr>
                        <wpg:grpSpPr bwMode="auto">
                          <a:xfrm>
                            <a:off x="2342" y="9038"/>
                            <a:ext cx="2" cy="2"/>
                            <a:chOff x="2342" y="9038"/>
                            <a:chExt cx="2" cy="2"/>
                          </a:xfrm>
                        </wpg:grpSpPr>
                        <wps:wsp>
                          <wps:cNvPr id="2334" name="Freeform 652"/>
                          <wps:cNvSpPr>
                            <a:spLocks/>
                          </wps:cNvSpPr>
                          <wps:spPr bwMode="auto">
                            <a:xfrm>
                              <a:off x="2342" y="9038"/>
                              <a:ext cx="2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1"/>
                                <a:gd name="T2" fmla="+- 0 9038 9038"/>
                                <a:gd name="T3" fmla="*/ 9038 h 1"/>
                                <a:gd name="T4" fmla="+- 0 2344 2342"/>
                                <a:gd name="T5" fmla="*/ T4 w 1"/>
                                <a:gd name="T6" fmla="+- 0 9038 9038"/>
                                <a:gd name="T7" fmla="*/ 90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649"/>
                        <wpg:cNvGrpSpPr>
                          <a:grpSpLocks/>
                        </wpg:cNvGrpSpPr>
                        <wpg:grpSpPr bwMode="auto">
                          <a:xfrm>
                            <a:off x="1423" y="8891"/>
                            <a:ext cx="2" cy="2"/>
                            <a:chOff x="1423" y="8891"/>
                            <a:chExt cx="2" cy="2"/>
                          </a:xfrm>
                        </wpg:grpSpPr>
                        <wps:wsp>
                          <wps:cNvPr id="2336" name="Freeform 650"/>
                          <wps:cNvSpPr>
                            <a:spLocks/>
                          </wps:cNvSpPr>
                          <wps:spPr bwMode="auto">
                            <a:xfrm>
                              <a:off x="1423" y="8891"/>
                              <a:ext cx="2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1"/>
                                <a:gd name="T2" fmla="+- 0 8892 8891"/>
                                <a:gd name="T3" fmla="*/ 8892 h 1"/>
                                <a:gd name="T4" fmla="+- 0 1424 1423"/>
                                <a:gd name="T5" fmla="*/ T4 w 1"/>
                                <a:gd name="T6" fmla="+- 0 8892 8891"/>
                                <a:gd name="T7" fmla="*/ 889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647"/>
                        <wpg:cNvGrpSpPr>
                          <a:grpSpLocks/>
                        </wpg:cNvGrpSpPr>
                        <wpg:grpSpPr bwMode="auto">
                          <a:xfrm>
                            <a:off x="2512" y="7833"/>
                            <a:ext cx="2" cy="2"/>
                            <a:chOff x="2512" y="7833"/>
                            <a:chExt cx="2" cy="2"/>
                          </a:xfrm>
                        </wpg:grpSpPr>
                        <wps:wsp>
                          <wps:cNvPr id="2338" name="Freeform 648"/>
                          <wps:cNvSpPr>
                            <a:spLocks/>
                          </wps:cNvSpPr>
                          <wps:spPr bwMode="auto">
                            <a:xfrm>
                              <a:off x="2512" y="7833"/>
                              <a:ext cx="2" cy="2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1"/>
                                <a:gd name="T2" fmla="+- 0 7833 7833"/>
                                <a:gd name="T3" fmla="*/ 7833 h 1"/>
                                <a:gd name="T4" fmla="+- 0 2513 2512"/>
                                <a:gd name="T5" fmla="*/ T4 w 1"/>
                                <a:gd name="T6" fmla="+- 0 7833 7833"/>
                                <a:gd name="T7" fmla="*/ 78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645"/>
                        <wpg:cNvGrpSpPr>
                          <a:grpSpLocks/>
                        </wpg:cNvGrpSpPr>
                        <wpg:grpSpPr bwMode="auto">
                          <a:xfrm>
                            <a:off x="2736" y="912"/>
                            <a:ext cx="2" cy="2"/>
                            <a:chOff x="2736" y="912"/>
                            <a:chExt cx="2" cy="2"/>
                          </a:xfrm>
                        </wpg:grpSpPr>
                        <wps:wsp>
                          <wps:cNvPr id="2340" name="Freeform 646"/>
                          <wps:cNvSpPr>
                            <a:spLocks/>
                          </wps:cNvSpPr>
                          <wps:spPr bwMode="auto">
                            <a:xfrm>
                              <a:off x="2736" y="912"/>
                              <a:ext cx="2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1"/>
                                <a:gd name="T2" fmla="+- 0 913 912"/>
                                <a:gd name="T3" fmla="*/ 913 h 1"/>
                                <a:gd name="T4" fmla="+- 0 2737 2736"/>
                                <a:gd name="T5" fmla="*/ T4 w 1"/>
                                <a:gd name="T6" fmla="+- 0 913 912"/>
                                <a:gd name="T7" fmla="*/ 9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643"/>
                        <wpg:cNvGrpSpPr>
                          <a:grpSpLocks/>
                        </wpg:cNvGrpSpPr>
                        <wpg:grpSpPr bwMode="auto">
                          <a:xfrm>
                            <a:off x="2023" y="912"/>
                            <a:ext cx="2" cy="2"/>
                            <a:chOff x="2023" y="912"/>
                            <a:chExt cx="2" cy="2"/>
                          </a:xfrm>
                        </wpg:grpSpPr>
                        <wps:wsp>
                          <wps:cNvPr id="2342" name="Freeform 644"/>
                          <wps:cNvSpPr>
                            <a:spLocks/>
                          </wps:cNvSpPr>
                          <wps:spPr bwMode="auto">
                            <a:xfrm>
                              <a:off x="2023" y="912"/>
                              <a:ext cx="2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"/>
                                <a:gd name="T2" fmla="+- 0 913 912"/>
                                <a:gd name="T3" fmla="*/ 913 h 1"/>
                                <a:gd name="T4" fmla="+- 0 2024 2023"/>
                                <a:gd name="T5" fmla="*/ T4 w 1"/>
                                <a:gd name="T6" fmla="+- 0 913 912"/>
                                <a:gd name="T7" fmla="*/ 9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641"/>
                        <wpg:cNvGrpSpPr>
                          <a:grpSpLocks/>
                        </wpg:cNvGrpSpPr>
                        <wpg:grpSpPr bwMode="auto">
                          <a:xfrm>
                            <a:off x="1967" y="839"/>
                            <a:ext cx="2" cy="2"/>
                            <a:chOff x="1967" y="839"/>
                            <a:chExt cx="2" cy="2"/>
                          </a:xfrm>
                        </wpg:grpSpPr>
                        <wps:wsp>
                          <wps:cNvPr id="2344" name="Freeform 642"/>
                          <wps:cNvSpPr>
                            <a:spLocks/>
                          </wps:cNvSpPr>
                          <wps:spPr bwMode="auto">
                            <a:xfrm>
                              <a:off x="1967" y="839"/>
                              <a:ext cx="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"/>
                                <a:gd name="T2" fmla="+- 0 840 839"/>
                                <a:gd name="T3" fmla="*/ 840 h 1"/>
                                <a:gd name="T4" fmla="+- 0 1968 1967"/>
                                <a:gd name="T5" fmla="*/ T4 w 1"/>
                                <a:gd name="T6" fmla="+- 0 840 839"/>
                                <a:gd name="T7" fmla="*/ 84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639"/>
                        <wpg:cNvGrpSpPr>
                          <a:grpSpLocks/>
                        </wpg:cNvGrpSpPr>
                        <wpg:grpSpPr bwMode="auto">
                          <a:xfrm>
                            <a:off x="2736" y="8600"/>
                            <a:ext cx="2" cy="2"/>
                            <a:chOff x="2736" y="8600"/>
                            <a:chExt cx="2" cy="2"/>
                          </a:xfrm>
                        </wpg:grpSpPr>
                        <wps:wsp>
                          <wps:cNvPr id="2346" name="Freeform 640"/>
                          <wps:cNvSpPr>
                            <a:spLocks/>
                          </wps:cNvSpPr>
                          <wps:spPr bwMode="auto">
                            <a:xfrm>
                              <a:off x="2736" y="8600"/>
                              <a:ext cx="2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1"/>
                                <a:gd name="T2" fmla="+- 0 8600 8600"/>
                                <a:gd name="T3" fmla="*/ 8600 h 1"/>
                                <a:gd name="T4" fmla="+- 0 2737 2736"/>
                                <a:gd name="T5" fmla="*/ T4 w 1"/>
                                <a:gd name="T6" fmla="+- 0 8600 8600"/>
                                <a:gd name="T7" fmla="*/ 86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637"/>
                        <wpg:cNvGrpSpPr>
                          <a:grpSpLocks/>
                        </wpg:cNvGrpSpPr>
                        <wpg:grpSpPr bwMode="auto">
                          <a:xfrm>
                            <a:off x="3636" y="2410"/>
                            <a:ext cx="2" cy="2"/>
                            <a:chOff x="3636" y="2410"/>
                            <a:chExt cx="2" cy="2"/>
                          </a:xfrm>
                        </wpg:grpSpPr>
                        <wps:wsp>
                          <wps:cNvPr id="2348" name="Freeform 638"/>
                          <wps:cNvSpPr>
                            <a:spLocks/>
                          </wps:cNvSpPr>
                          <wps:spPr bwMode="auto">
                            <a:xfrm>
                              <a:off x="3636" y="2410"/>
                              <a:ext cx="2" cy="2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1"/>
                                <a:gd name="T2" fmla="+- 0 2411 2410"/>
                                <a:gd name="T3" fmla="*/ 2411 h 1"/>
                                <a:gd name="T4" fmla="+- 0 3637 3636"/>
                                <a:gd name="T5" fmla="*/ T4 w 1"/>
                                <a:gd name="T6" fmla="+- 0 2411 2410"/>
                                <a:gd name="T7" fmla="*/ 24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635"/>
                        <wpg:cNvGrpSpPr>
                          <a:grpSpLocks/>
                        </wpg:cNvGrpSpPr>
                        <wpg:grpSpPr bwMode="auto">
                          <a:xfrm>
                            <a:off x="1573" y="3888"/>
                            <a:ext cx="2" cy="2"/>
                            <a:chOff x="1573" y="3888"/>
                            <a:chExt cx="2" cy="2"/>
                          </a:xfrm>
                        </wpg:grpSpPr>
                        <wps:wsp>
                          <wps:cNvPr id="2350" name="Freeform 636"/>
                          <wps:cNvSpPr>
                            <a:spLocks/>
                          </wps:cNvSpPr>
                          <wps:spPr bwMode="auto">
                            <a:xfrm>
                              <a:off x="1573" y="3888"/>
                              <a:ext cx="2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"/>
                                <a:gd name="T2" fmla="+- 0 3889 3888"/>
                                <a:gd name="T3" fmla="*/ 3889 h 1"/>
                                <a:gd name="T4" fmla="+- 0 1574 1573"/>
                                <a:gd name="T5" fmla="*/ T4 w 1"/>
                                <a:gd name="T6" fmla="+- 0 3889 3888"/>
                                <a:gd name="T7" fmla="*/ 38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633"/>
                        <wpg:cNvGrpSpPr>
                          <a:grpSpLocks/>
                        </wpg:cNvGrpSpPr>
                        <wpg:grpSpPr bwMode="auto">
                          <a:xfrm>
                            <a:off x="1649" y="3998"/>
                            <a:ext cx="2" cy="2"/>
                            <a:chOff x="1649" y="3998"/>
                            <a:chExt cx="2" cy="2"/>
                          </a:xfrm>
                        </wpg:grpSpPr>
                        <wps:wsp>
                          <wps:cNvPr id="2352" name="Freeform 634"/>
                          <wps:cNvSpPr>
                            <a:spLocks/>
                          </wps:cNvSpPr>
                          <wps:spPr bwMode="auto">
                            <a:xfrm>
                              <a:off x="1649" y="3998"/>
                              <a:ext cx="2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1"/>
                                <a:gd name="T2" fmla="+- 0 3998 3998"/>
                                <a:gd name="T3" fmla="*/ 3998 h 1"/>
                                <a:gd name="T4" fmla="+- 0 1650 1649"/>
                                <a:gd name="T5" fmla="*/ T4 w 1"/>
                                <a:gd name="T6" fmla="+- 0 3998 3998"/>
                                <a:gd name="T7" fmla="*/ 399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631"/>
                        <wpg:cNvGrpSpPr>
                          <a:grpSpLocks/>
                        </wpg:cNvGrpSpPr>
                        <wpg:grpSpPr bwMode="auto">
                          <a:xfrm>
                            <a:off x="4554" y="7211"/>
                            <a:ext cx="2" cy="2"/>
                            <a:chOff x="4554" y="7211"/>
                            <a:chExt cx="2" cy="2"/>
                          </a:xfrm>
                        </wpg:grpSpPr>
                        <wps:wsp>
                          <wps:cNvPr id="2354" name="Freeform 632"/>
                          <wps:cNvSpPr>
                            <a:spLocks/>
                          </wps:cNvSpPr>
                          <wps:spPr bwMode="auto">
                            <a:xfrm>
                              <a:off x="4554" y="7211"/>
                              <a:ext cx="2" cy="2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1"/>
                                <a:gd name="T2" fmla="+- 0 7212 7211"/>
                                <a:gd name="T3" fmla="*/ 7212 h 1"/>
                                <a:gd name="T4" fmla="+- 0 4555 4554"/>
                                <a:gd name="T5" fmla="*/ T4 w 1"/>
                                <a:gd name="T6" fmla="+- 0 7212 7211"/>
                                <a:gd name="T7" fmla="*/ 721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629"/>
                        <wpg:cNvGrpSpPr>
                          <a:grpSpLocks/>
                        </wpg:cNvGrpSpPr>
                        <wpg:grpSpPr bwMode="auto">
                          <a:xfrm>
                            <a:off x="2342" y="5642"/>
                            <a:ext cx="2" cy="2"/>
                            <a:chOff x="2342" y="5642"/>
                            <a:chExt cx="2" cy="2"/>
                          </a:xfrm>
                        </wpg:grpSpPr>
                        <wps:wsp>
                          <wps:cNvPr id="2356" name="Freeform 630"/>
                          <wps:cNvSpPr>
                            <a:spLocks/>
                          </wps:cNvSpPr>
                          <wps:spPr bwMode="auto">
                            <a:xfrm>
                              <a:off x="2342" y="5642"/>
                              <a:ext cx="2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1"/>
                                <a:gd name="T2" fmla="+- 0 5642 5642"/>
                                <a:gd name="T3" fmla="*/ 5642 h 1"/>
                                <a:gd name="T4" fmla="+- 0 2344 2342"/>
                                <a:gd name="T5" fmla="*/ T4 w 1"/>
                                <a:gd name="T6" fmla="+- 0 5642 5642"/>
                                <a:gd name="T7" fmla="*/ 56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627"/>
                        <wpg:cNvGrpSpPr>
                          <a:grpSpLocks/>
                        </wpg:cNvGrpSpPr>
                        <wpg:grpSpPr bwMode="auto">
                          <a:xfrm>
                            <a:off x="3860" y="2226"/>
                            <a:ext cx="2" cy="2"/>
                            <a:chOff x="3860" y="2226"/>
                            <a:chExt cx="2" cy="2"/>
                          </a:xfrm>
                        </wpg:grpSpPr>
                        <wps:wsp>
                          <wps:cNvPr id="2358" name="Freeform 628"/>
                          <wps:cNvSpPr>
                            <a:spLocks/>
                          </wps:cNvSpPr>
                          <wps:spPr bwMode="auto">
                            <a:xfrm>
                              <a:off x="3860" y="2226"/>
                              <a:ext cx="2" cy="2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1"/>
                                <a:gd name="T2" fmla="+- 0 2227 2226"/>
                                <a:gd name="T3" fmla="*/ 2227 h 1"/>
                                <a:gd name="T4" fmla="+- 0 3862 3860"/>
                                <a:gd name="T5" fmla="*/ T4 w 1"/>
                                <a:gd name="T6" fmla="+- 0 2227 2226"/>
                                <a:gd name="T7" fmla="*/ 22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625"/>
                        <wpg:cNvGrpSpPr>
                          <a:grpSpLocks/>
                        </wpg:cNvGrpSpPr>
                        <wpg:grpSpPr bwMode="auto">
                          <a:xfrm>
                            <a:off x="4386" y="1826"/>
                            <a:ext cx="2" cy="2"/>
                            <a:chOff x="4386" y="1826"/>
                            <a:chExt cx="2" cy="2"/>
                          </a:xfrm>
                        </wpg:grpSpPr>
                        <wps:wsp>
                          <wps:cNvPr id="2360" name="Freeform 626"/>
                          <wps:cNvSpPr>
                            <a:spLocks/>
                          </wps:cNvSpPr>
                          <wps:spPr bwMode="auto">
                            <a:xfrm>
                              <a:off x="4386" y="1826"/>
                              <a:ext cx="2" cy="2"/>
                            </a:xfrm>
                            <a:custGeom>
                              <a:avLst/>
                              <a:gdLst>
                                <a:gd name="T0" fmla="+- 0 4386 4386"/>
                                <a:gd name="T1" fmla="*/ T0 w 1"/>
                                <a:gd name="T2" fmla="+- 0 1826 1826"/>
                                <a:gd name="T3" fmla="*/ 1826 h 1"/>
                                <a:gd name="T4" fmla="+- 0 4387 4386"/>
                                <a:gd name="T5" fmla="*/ T4 w 1"/>
                                <a:gd name="T6" fmla="+- 0 1826 1826"/>
                                <a:gd name="T7" fmla="*/ 182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623"/>
                        <wpg:cNvGrpSpPr>
                          <a:grpSpLocks/>
                        </wpg:cNvGrpSpPr>
                        <wpg:grpSpPr bwMode="auto">
                          <a:xfrm>
                            <a:off x="2362" y="8344"/>
                            <a:ext cx="2" cy="2"/>
                            <a:chOff x="2362" y="8344"/>
                            <a:chExt cx="2" cy="2"/>
                          </a:xfrm>
                        </wpg:grpSpPr>
                        <wps:wsp>
                          <wps:cNvPr id="2362" name="Freeform 624"/>
                          <wps:cNvSpPr>
                            <a:spLocks/>
                          </wps:cNvSpPr>
                          <wps:spPr bwMode="auto">
                            <a:xfrm>
                              <a:off x="2362" y="8344"/>
                              <a:ext cx="2" cy="2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1"/>
                                <a:gd name="T2" fmla="+- 0 8345 8344"/>
                                <a:gd name="T3" fmla="*/ 8345 h 1"/>
                                <a:gd name="T4" fmla="+- 0 2363 2362"/>
                                <a:gd name="T5" fmla="*/ T4 w 1"/>
                                <a:gd name="T6" fmla="+- 0 8345 8344"/>
                                <a:gd name="T7" fmla="*/ 83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621"/>
                        <wpg:cNvGrpSpPr>
                          <a:grpSpLocks/>
                        </wpg:cNvGrpSpPr>
                        <wpg:grpSpPr bwMode="auto">
                          <a:xfrm>
                            <a:off x="2492" y="8435"/>
                            <a:ext cx="2" cy="2"/>
                            <a:chOff x="2492" y="8435"/>
                            <a:chExt cx="2" cy="2"/>
                          </a:xfrm>
                        </wpg:grpSpPr>
                        <wps:wsp>
                          <wps:cNvPr id="2364" name="Freeform 622"/>
                          <wps:cNvSpPr>
                            <a:spLocks/>
                          </wps:cNvSpPr>
                          <wps:spPr bwMode="auto">
                            <a:xfrm>
                              <a:off x="2492" y="8435"/>
                              <a:ext cx="2" cy="2"/>
                            </a:xfrm>
                            <a:custGeom>
                              <a:avLst/>
                              <a:gdLst>
                                <a:gd name="T0" fmla="+- 0 2492 2492"/>
                                <a:gd name="T1" fmla="*/ T0 w 1"/>
                                <a:gd name="T2" fmla="+- 0 8436 8435"/>
                                <a:gd name="T3" fmla="*/ 8436 h 1"/>
                                <a:gd name="T4" fmla="+- 0 2494 2492"/>
                                <a:gd name="T5" fmla="*/ T4 w 1"/>
                                <a:gd name="T6" fmla="+- 0 8436 8435"/>
                                <a:gd name="T7" fmla="*/ 84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619"/>
                        <wpg:cNvGrpSpPr>
                          <a:grpSpLocks/>
                        </wpg:cNvGrpSpPr>
                        <wpg:grpSpPr bwMode="auto">
                          <a:xfrm>
                            <a:off x="2117" y="8180"/>
                            <a:ext cx="2" cy="2"/>
                            <a:chOff x="2117" y="8180"/>
                            <a:chExt cx="2" cy="2"/>
                          </a:xfrm>
                        </wpg:grpSpPr>
                        <wps:wsp>
                          <wps:cNvPr id="2366" name="Freeform 620"/>
                          <wps:cNvSpPr>
                            <a:spLocks/>
                          </wps:cNvSpPr>
                          <wps:spPr bwMode="auto">
                            <a:xfrm>
                              <a:off x="2117" y="8180"/>
                              <a:ext cx="2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1"/>
                                <a:gd name="T2" fmla="+- 0 8180 8180"/>
                                <a:gd name="T3" fmla="*/ 8180 h 1"/>
                                <a:gd name="T4" fmla="+- 0 2118 2117"/>
                                <a:gd name="T5" fmla="*/ T4 w 1"/>
                                <a:gd name="T6" fmla="+- 0 8180 8180"/>
                                <a:gd name="T7" fmla="*/ 81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617"/>
                        <wpg:cNvGrpSpPr>
                          <a:grpSpLocks/>
                        </wpg:cNvGrpSpPr>
                        <wpg:grpSpPr bwMode="auto">
                          <a:xfrm>
                            <a:off x="5135" y="1259"/>
                            <a:ext cx="2" cy="2"/>
                            <a:chOff x="5135" y="1259"/>
                            <a:chExt cx="2" cy="2"/>
                          </a:xfrm>
                        </wpg:grpSpPr>
                        <wps:wsp>
                          <wps:cNvPr id="2368" name="Freeform 618"/>
                          <wps:cNvSpPr>
                            <a:spLocks/>
                          </wps:cNvSpPr>
                          <wps:spPr bwMode="auto">
                            <a:xfrm>
                              <a:off x="5135" y="1259"/>
                              <a:ext cx="2" cy="2"/>
                            </a:xfrm>
                            <a:custGeom>
                              <a:avLst/>
                              <a:gdLst>
                                <a:gd name="T0" fmla="+- 0 5135 5135"/>
                                <a:gd name="T1" fmla="*/ T0 w 1"/>
                                <a:gd name="T2" fmla="+- 0 1260 1259"/>
                                <a:gd name="T3" fmla="*/ 1260 h 1"/>
                                <a:gd name="T4" fmla="+- 0 5136 5135"/>
                                <a:gd name="T5" fmla="*/ T4 w 1"/>
                                <a:gd name="T6" fmla="+- 0 1260 1259"/>
                                <a:gd name="T7" fmla="*/ 12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615"/>
                        <wpg:cNvGrpSpPr>
                          <a:grpSpLocks/>
                        </wpg:cNvGrpSpPr>
                        <wpg:grpSpPr bwMode="auto">
                          <a:xfrm>
                            <a:off x="2080" y="3833"/>
                            <a:ext cx="2" cy="2"/>
                            <a:chOff x="2080" y="3833"/>
                            <a:chExt cx="2" cy="2"/>
                          </a:xfrm>
                        </wpg:grpSpPr>
                        <wps:wsp>
                          <wps:cNvPr id="2370" name="Freeform 616"/>
                          <wps:cNvSpPr>
                            <a:spLocks/>
                          </wps:cNvSpPr>
                          <wps:spPr bwMode="auto">
                            <a:xfrm>
                              <a:off x="2080" y="3833"/>
                              <a:ext cx="2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1"/>
                                <a:gd name="T2" fmla="+- 0 3834 3833"/>
                                <a:gd name="T3" fmla="*/ 3834 h 1"/>
                                <a:gd name="T4" fmla="+- 0 2081 2080"/>
                                <a:gd name="T5" fmla="*/ T4 w 1"/>
                                <a:gd name="T6" fmla="+- 0 3834 3833"/>
                                <a:gd name="T7" fmla="*/ 383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613"/>
                        <wpg:cNvGrpSpPr>
                          <a:grpSpLocks/>
                        </wpg:cNvGrpSpPr>
                        <wpg:grpSpPr bwMode="auto">
                          <a:xfrm>
                            <a:off x="2099" y="6682"/>
                            <a:ext cx="2" cy="2"/>
                            <a:chOff x="2099" y="6682"/>
                            <a:chExt cx="2" cy="2"/>
                          </a:xfrm>
                        </wpg:grpSpPr>
                        <wps:wsp>
                          <wps:cNvPr id="2372" name="Freeform 614"/>
                          <wps:cNvSpPr>
                            <a:spLocks/>
                          </wps:cNvSpPr>
                          <wps:spPr bwMode="auto">
                            <a:xfrm>
                              <a:off x="2099" y="6682"/>
                              <a:ext cx="2" cy="2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1"/>
                                <a:gd name="T2" fmla="+- 0 6683 6682"/>
                                <a:gd name="T3" fmla="*/ 6683 h 1"/>
                                <a:gd name="T4" fmla="+- 0 2100 2099"/>
                                <a:gd name="T5" fmla="*/ T4 w 1"/>
                                <a:gd name="T6" fmla="+- 0 6683 6682"/>
                                <a:gd name="T7" fmla="*/ 66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611"/>
                        <wpg:cNvGrpSpPr>
                          <a:grpSpLocks/>
                        </wpg:cNvGrpSpPr>
                        <wpg:grpSpPr bwMode="auto">
                          <a:xfrm>
                            <a:off x="2530" y="6353"/>
                            <a:ext cx="2" cy="2"/>
                            <a:chOff x="2530" y="6353"/>
                            <a:chExt cx="2" cy="2"/>
                          </a:xfrm>
                        </wpg:grpSpPr>
                        <wps:wsp>
                          <wps:cNvPr id="2374" name="Freeform 612"/>
                          <wps:cNvSpPr>
                            <a:spLocks/>
                          </wps:cNvSpPr>
                          <wps:spPr bwMode="auto">
                            <a:xfrm>
                              <a:off x="2530" y="6353"/>
                              <a:ext cx="2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1"/>
                                <a:gd name="T2" fmla="+- 0 6354 6353"/>
                                <a:gd name="T3" fmla="*/ 6354 h 1"/>
                                <a:gd name="T4" fmla="+- 0 2531 2530"/>
                                <a:gd name="T5" fmla="*/ T4 w 1"/>
                                <a:gd name="T6" fmla="+- 0 6354 6353"/>
                                <a:gd name="T7" fmla="*/ 63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609"/>
                        <wpg:cNvGrpSpPr>
                          <a:grpSpLocks/>
                        </wpg:cNvGrpSpPr>
                        <wpg:grpSpPr bwMode="auto">
                          <a:xfrm>
                            <a:off x="1912" y="6482"/>
                            <a:ext cx="2" cy="2"/>
                            <a:chOff x="1912" y="6482"/>
                            <a:chExt cx="2" cy="2"/>
                          </a:xfrm>
                        </wpg:grpSpPr>
                        <wps:wsp>
                          <wps:cNvPr id="2376" name="Freeform 610"/>
                          <wps:cNvSpPr>
                            <a:spLocks/>
                          </wps:cNvSpPr>
                          <wps:spPr bwMode="auto">
                            <a:xfrm>
                              <a:off x="1912" y="6482"/>
                              <a:ext cx="2" cy="2"/>
                            </a:xfrm>
                            <a:custGeom>
                              <a:avLst/>
                              <a:gdLst>
                                <a:gd name="T0" fmla="+- 0 1912 1912"/>
                                <a:gd name="T1" fmla="*/ T0 w 1"/>
                                <a:gd name="T2" fmla="+- 0 6482 6482"/>
                                <a:gd name="T3" fmla="*/ 6482 h 1"/>
                                <a:gd name="T4" fmla="+- 0 1913 1912"/>
                                <a:gd name="T5" fmla="*/ T4 w 1"/>
                                <a:gd name="T6" fmla="+- 0 6482 6482"/>
                                <a:gd name="T7" fmla="*/ 64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607"/>
                        <wpg:cNvGrpSpPr>
                          <a:grpSpLocks/>
                        </wpg:cNvGrpSpPr>
                        <wpg:grpSpPr bwMode="auto">
                          <a:xfrm>
                            <a:off x="3242" y="8964"/>
                            <a:ext cx="2" cy="2"/>
                            <a:chOff x="3242" y="8964"/>
                            <a:chExt cx="2" cy="2"/>
                          </a:xfrm>
                        </wpg:grpSpPr>
                        <wps:wsp>
                          <wps:cNvPr id="2378" name="Freeform 608"/>
                          <wps:cNvSpPr>
                            <a:spLocks/>
                          </wps:cNvSpPr>
                          <wps:spPr bwMode="auto">
                            <a:xfrm>
                              <a:off x="3242" y="8964"/>
                              <a:ext cx="2" cy="2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1"/>
                                <a:gd name="T2" fmla="+- 0 8965 8964"/>
                                <a:gd name="T3" fmla="*/ 8965 h 1"/>
                                <a:gd name="T4" fmla="+- 0 3244 3242"/>
                                <a:gd name="T5" fmla="*/ T4 w 1"/>
                                <a:gd name="T6" fmla="+- 0 8965 8964"/>
                                <a:gd name="T7" fmla="*/ 89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605"/>
                        <wpg:cNvGrpSpPr>
                          <a:grpSpLocks/>
                        </wpg:cNvGrpSpPr>
                        <wpg:grpSpPr bwMode="auto">
                          <a:xfrm>
                            <a:off x="2417" y="8727"/>
                            <a:ext cx="2" cy="2"/>
                            <a:chOff x="2417" y="8727"/>
                            <a:chExt cx="2" cy="2"/>
                          </a:xfrm>
                        </wpg:grpSpPr>
                        <wps:wsp>
                          <wps:cNvPr id="2380" name="Freeform 606"/>
                          <wps:cNvSpPr>
                            <a:spLocks/>
                          </wps:cNvSpPr>
                          <wps:spPr bwMode="auto">
                            <a:xfrm>
                              <a:off x="2417" y="8727"/>
                              <a:ext cx="2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1"/>
                                <a:gd name="T2" fmla="+- 0 8727 8727"/>
                                <a:gd name="T3" fmla="*/ 8727 h 1"/>
                                <a:gd name="T4" fmla="+- 0 2418 2417"/>
                                <a:gd name="T5" fmla="*/ T4 w 1"/>
                                <a:gd name="T6" fmla="+- 0 8727 8727"/>
                                <a:gd name="T7" fmla="*/ 87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603"/>
                        <wpg:cNvGrpSpPr>
                          <a:grpSpLocks/>
                        </wpg:cNvGrpSpPr>
                        <wpg:grpSpPr bwMode="auto">
                          <a:xfrm>
                            <a:off x="2586" y="7358"/>
                            <a:ext cx="2" cy="2"/>
                            <a:chOff x="2586" y="7358"/>
                            <a:chExt cx="2" cy="2"/>
                          </a:xfrm>
                        </wpg:grpSpPr>
                        <wps:wsp>
                          <wps:cNvPr id="2382" name="Freeform 604"/>
                          <wps:cNvSpPr>
                            <a:spLocks/>
                          </wps:cNvSpPr>
                          <wps:spPr bwMode="auto">
                            <a:xfrm>
                              <a:off x="2586" y="7358"/>
                              <a:ext cx="2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"/>
                                <a:gd name="T2" fmla="+- 0 7358 7358"/>
                                <a:gd name="T3" fmla="*/ 7358 h 1"/>
                                <a:gd name="T4" fmla="+- 0 2587 2586"/>
                                <a:gd name="T5" fmla="*/ T4 w 1"/>
                                <a:gd name="T6" fmla="+- 0 7358 7358"/>
                                <a:gd name="T7" fmla="*/ 73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601"/>
                        <wpg:cNvGrpSpPr>
                          <a:grpSpLocks/>
                        </wpg:cNvGrpSpPr>
                        <wpg:grpSpPr bwMode="auto">
                          <a:xfrm>
                            <a:off x="2323" y="1223"/>
                            <a:ext cx="2" cy="2"/>
                            <a:chOff x="2323" y="1223"/>
                            <a:chExt cx="2" cy="2"/>
                          </a:xfrm>
                        </wpg:grpSpPr>
                        <wps:wsp>
                          <wps:cNvPr id="2384" name="Freeform 602"/>
                          <wps:cNvSpPr>
                            <a:spLocks/>
                          </wps:cNvSpPr>
                          <wps:spPr bwMode="auto">
                            <a:xfrm>
                              <a:off x="2323" y="1223"/>
                              <a:ext cx="2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1"/>
                                <a:gd name="T2" fmla="+- 0 1224 1223"/>
                                <a:gd name="T3" fmla="*/ 1224 h 1"/>
                                <a:gd name="T4" fmla="+- 0 2324 2323"/>
                                <a:gd name="T5" fmla="*/ T4 w 1"/>
                                <a:gd name="T6" fmla="+- 0 1224 1223"/>
                                <a:gd name="T7" fmla="*/ 12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599"/>
                        <wpg:cNvGrpSpPr>
                          <a:grpSpLocks/>
                        </wpg:cNvGrpSpPr>
                        <wpg:grpSpPr bwMode="auto">
                          <a:xfrm>
                            <a:off x="2380" y="1204"/>
                            <a:ext cx="2" cy="2"/>
                            <a:chOff x="2380" y="1204"/>
                            <a:chExt cx="2" cy="2"/>
                          </a:xfrm>
                        </wpg:grpSpPr>
                        <wps:wsp>
                          <wps:cNvPr id="2386" name="Freeform 600"/>
                          <wps:cNvSpPr>
                            <a:spLocks/>
                          </wps:cNvSpPr>
                          <wps:spPr bwMode="auto">
                            <a:xfrm>
                              <a:off x="2380" y="1204"/>
                              <a:ext cx="2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"/>
                                <a:gd name="T2" fmla="+- 0 1205 1204"/>
                                <a:gd name="T3" fmla="*/ 1205 h 1"/>
                                <a:gd name="T4" fmla="+- 0 2381 2380"/>
                                <a:gd name="T5" fmla="*/ T4 w 1"/>
                                <a:gd name="T6" fmla="+- 0 1205 1204"/>
                                <a:gd name="T7" fmla="*/ 120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597"/>
                        <wpg:cNvGrpSpPr>
                          <a:grpSpLocks/>
                        </wpg:cNvGrpSpPr>
                        <wpg:grpSpPr bwMode="auto">
                          <a:xfrm>
                            <a:off x="4254" y="6700"/>
                            <a:ext cx="2" cy="2"/>
                            <a:chOff x="4254" y="6700"/>
                            <a:chExt cx="2" cy="2"/>
                          </a:xfrm>
                        </wpg:grpSpPr>
                        <wps:wsp>
                          <wps:cNvPr id="2388" name="Freeform 598"/>
                          <wps:cNvSpPr>
                            <a:spLocks/>
                          </wps:cNvSpPr>
                          <wps:spPr bwMode="auto">
                            <a:xfrm>
                              <a:off x="4254" y="6700"/>
                              <a:ext cx="2" cy="2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1"/>
                                <a:gd name="T2" fmla="+- 0 6701 6700"/>
                                <a:gd name="T3" fmla="*/ 6701 h 1"/>
                                <a:gd name="T4" fmla="+- 0 4255 4254"/>
                                <a:gd name="T5" fmla="*/ T4 w 1"/>
                                <a:gd name="T6" fmla="+- 0 6701 6700"/>
                                <a:gd name="T7" fmla="*/ 67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595"/>
                        <wpg:cNvGrpSpPr>
                          <a:grpSpLocks/>
                        </wpg:cNvGrpSpPr>
                        <wpg:grpSpPr bwMode="auto">
                          <a:xfrm>
                            <a:off x="1836" y="5020"/>
                            <a:ext cx="2" cy="2"/>
                            <a:chOff x="1836" y="5020"/>
                            <a:chExt cx="2" cy="2"/>
                          </a:xfrm>
                        </wpg:grpSpPr>
                        <wps:wsp>
                          <wps:cNvPr id="2390" name="Freeform 596"/>
                          <wps:cNvSpPr>
                            <a:spLocks/>
                          </wps:cNvSpPr>
                          <wps:spPr bwMode="auto">
                            <a:xfrm>
                              <a:off x="1836" y="5020"/>
                              <a:ext cx="2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1"/>
                                <a:gd name="T2" fmla="+- 0 5021 5020"/>
                                <a:gd name="T3" fmla="*/ 5021 h 1"/>
                                <a:gd name="T4" fmla="+- 0 1837 1836"/>
                                <a:gd name="T5" fmla="*/ T4 w 1"/>
                                <a:gd name="T6" fmla="+- 0 5021 5020"/>
                                <a:gd name="T7" fmla="*/ 50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593"/>
                        <wpg:cNvGrpSpPr>
                          <a:grpSpLocks/>
                        </wpg:cNvGrpSpPr>
                        <wpg:grpSpPr bwMode="auto">
                          <a:xfrm>
                            <a:off x="2305" y="6371"/>
                            <a:ext cx="2" cy="2"/>
                            <a:chOff x="2305" y="6371"/>
                            <a:chExt cx="2" cy="2"/>
                          </a:xfrm>
                        </wpg:grpSpPr>
                        <wps:wsp>
                          <wps:cNvPr id="2392" name="Freeform 594"/>
                          <wps:cNvSpPr>
                            <a:spLocks/>
                          </wps:cNvSpPr>
                          <wps:spPr bwMode="auto">
                            <a:xfrm>
                              <a:off x="2305" y="6371"/>
                              <a:ext cx="2" cy="2"/>
                            </a:xfrm>
                            <a:custGeom>
                              <a:avLst/>
                              <a:gdLst>
                                <a:gd name="T0" fmla="+- 0 2305 2305"/>
                                <a:gd name="T1" fmla="*/ T0 w 1"/>
                                <a:gd name="T2" fmla="+- 0 6372 6371"/>
                                <a:gd name="T3" fmla="*/ 6372 h 1"/>
                                <a:gd name="T4" fmla="+- 0 2306 2305"/>
                                <a:gd name="T5" fmla="*/ T4 w 1"/>
                                <a:gd name="T6" fmla="+- 0 6372 6371"/>
                                <a:gd name="T7" fmla="*/ 63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591"/>
                        <wpg:cNvGrpSpPr>
                          <a:grpSpLocks/>
                        </wpg:cNvGrpSpPr>
                        <wpg:grpSpPr bwMode="auto">
                          <a:xfrm>
                            <a:off x="3036" y="1077"/>
                            <a:ext cx="2" cy="2"/>
                            <a:chOff x="3036" y="1077"/>
                            <a:chExt cx="2" cy="2"/>
                          </a:xfrm>
                        </wpg:grpSpPr>
                        <wps:wsp>
                          <wps:cNvPr id="2394" name="Freeform 592"/>
                          <wps:cNvSpPr>
                            <a:spLocks/>
                          </wps:cNvSpPr>
                          <wps:spPr bwMode="auto">
                            <a:xfrm>
                              <a:off x="3036" y="1077"/>
                              <a:ext cx="2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1"/>
                                <a:gd name="T2" fmla="+- 0 1077 1077"/>
                                <a:gd name="T3" fmla="*/ 1077 h 1"/>
                                <a:gd name="T4" fmla="+- 0 3037 3036"/>
                                <a:gd name="T5" fmla="*/ T4 w 1"/>
                                <a:gd name="T6" fmla="+- 0 1077 1077"/>
                                <a:gd name="T7" fmla="*/ 107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589"/>
                        <wpg:cNvGrpSpPr>
                          <a:grpSpLocks/>
                        </wpg:cNvGrpSpPr>
                        <wpg:grpSpPr bwMode="auto">
                          <a:xfrm>
                            <a:off x="10234" y="4984"/>
                            <a:ext cx="2" cy="2"/>
                            <a:chOff x="10234" y="4984"/>
                            <a:chExt cx="2" cy="2"/>
                          </a:xfrm>
                        </wpg:grpSpPr>
                        <wps:wsp>
                          <wps:cNvPr id="2396" name="Freeform 590"/>
                          <wps:cNvSpPr>
                            <a:spLocks/>
                          </wps:cNvSpPr>
                          <wps:spPr bwMode="auto">
                            <a:xfrm>
                              <a:off x="10234" y="4984"/>
                              <a:ext cx="2" cy="2"/>
                            </a:xfrm>
                            <a:custGeom>
                              <a:avLst/>
                              <a:gdLst>
                                <a:gd name="T0" fmla="+- 0 10234 10234"/>
                                <a:gd name="T1" fmla="*/ T0 w 1"/>
                                <a:gd name="T2" fmla="+- 0 4985 4984"/>
                                <a:gd name="T3" fmla="*/ 4985 h 1"/>
                                <a:gd name="T4" fmla="+- 0 10235 10234"/>
                                <a:gd name="T5" fmla="*/ T4 w 1"/>
                                <a:gd name="T6" fmla="+- 0 4985 4984"/>
                                <a:gd name="T7" fmla="*/ 49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587"/>
                        <wpg:cNvGrpSpPr>
                          <a:grpSpLocks/>
                        </wpg:cNvGrpSpPr>
                        <wpg:grpSpPr bwMode="auto">
                          <a:xfrm>
                            <a:off x="3036" y="7431"/>
                            <a:ext cx="2" cy="2"/>
                            <a:chOff x="3036" y="7431"/>
                            <a:chExt cx="2" cy="2"/>
                          </a:xfrm>
                        </wpg:grpSpPr>
                        <wps:wsp>
                          <wps:cNvPr id="2398" name="Freeform 588"/>
                          <wps:cNvSpPr>
                            <a:spLocks/>
                          </wps:cNvSpPr>
                          <wps:spPr bwMode="auto">
                            <a:xfrm>
                              <a:off x="3036" y="7431"/>
                              <a:ext cx="2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1"/>
                                <a:gd name="T2" fmla="+- 0 7431 7431"/>
                                <a:gd name="T3" fmla="*/ 7431 h 1"/>
                                <a:gd name="T4" fmla="+- 0 3037 3036"/>
                                <a:gd name="T5" fmla="*/ T4 w 1"/>
                                <a:gd name="T6" fmla="+- 0 7431 7431"/>
                                <a:gd name="T7" fmla="*/ 74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585"/>
                        <wpg:cNvGrpSpPr>
                          <a:grpSpLocks/>
                        </wpg:cNvGrpSpPr>
                        <wpg:grpSpPr bwMode="auto">
                          <a:xfrm>
                            <a:off x="4254" y="2246"/>
                            <a:ext cx="2" cy="2"/>
                            <a:chOff x="4254" y="2246"/>
                            <a:chExt cx="2" cy="2"/>
                          </a:xfrm>
                        </wpg:grpSpPr>
                        <wps:wsp>
                          <wps:cNvPr id="2400" name="Freeform 586"/>
                          <wps:cNvSpPr>
                            <a:spLocks/>
                          </wps:cNvSpPr>
                          <wps:spPr bwMode="auto">
                            <a:xfrm>
                              <a:off x="4254" y="2246"/>
                              <a:ext cx="2" cy="2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1"/>
                                <a:gd name="T2" fmla="+- 0 2246 2246"/>
                                <a:gd name="T3" fmla="*/ 2246 h 1"/>
                                <a:gd name="T4" fmla="+- 0 4255 4254"/>
                                <a:gd name="T5" fmla="*/ T4 w 1"/>
                                <a:gd name="T6" fmla="+- 0 2246 2246"/>
                                <a:gd name="T7" fmla="*/ 22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583"/>
                        <wpg:cNvGrpSpPr>
                          <a:grpSpLocks/>
                        </wpg:cNvGrpSpPr>
                        <wpg:grpSpPr bwMode="auto">
                          <a:xfrm>
                            <a:off x="3860" y="6226"/>
                            <a:ext cx="2" cy="2"/>
                            <a:chOff x="3860" y="6226"/>
                            <a:chExt cx="2" cy="2"/>
                          </a:xfrm>
                        </wpg:grpSpPr>
                        <wps:wsp>
                          <wps:cNvPr id="2402" name="Freeform 584"/>
                          <wps:cNvSpPr>
                            <a:spLocks/>
                          </wps:cNvSpPr>
                          <wps:spPr bwMode="auto">
                            <a:xfrm>
                              <a:off x="3860" y="6226"/>
                              <a:ext cx="2" cy="2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1"/>
                                <a:gd name="T2" fmla="+- 0 6227 6226"/>
                                <a:gd name="T3" fmla="*/ 6227 h 1"/>
                                <a:gd name="T4" fmla="+- 0 3862 3860"/>
                                <a:gd name="T5" fmla="*/ T4 w 1"/>
                                <a:gd name="T6" fmla="+- 0 6227 6226"/>
                                <a:gd name="T7" fmla="*/ 62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581"/>
                        <wpg:cNvGrpSpPr>
                          <a:grpSpLocks/>
                        </wpg:cNvGrpSpPr>
                        <wpg:grpSpPr bwMode="auto">
                          <a:xfrm>
                            <a:off x="1762" y="2884"/>
                            <a:ext cx="2" cy="2"/>
                            <a:chOff x="1762" y="2884"/>
                            <a:chExt cx="2" cy="2"/>
                          </a:xfrm>
                        </wpg:grpSpPr>
                        <wps:wsp>
                          <wps:cNvPr id="2404" name="Freeform 582"/>
                          <wps:cNvSpPr>
                            <a:spLocks/>
                          </wps:cNvSpPr>
                          <wps:spPr bwMode="auto">
                            <a:xfrm>
                              <a:off x="1762" y="2884"/>
                              <a:ext cx="2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1"/>
                                <a:gd name="T2" fmla="+- 0 2885 2884"/>
                                <a:gd name="T3" fmla="*/ 2885 h 1"/>
                                <a:gd name="T4" fmla="+- 0 1763 1762"/>
                                <a:gd name="T5" fmla="*/ T4 w 1"/>
                                <a:gd name="T6" fmla="+- 0 2885 2884"/>
                                <a:gd name="T7" fmla="*/ 28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579"/>
                        <wpg:cNvGrpSpPr>
                          <a:grpSpLocks/>
                        </wpg:cNvGrpSpPr>
                        <wpg:grpSpPr bwMode="auto">
                          <a:xfrm>
                            <a:off x="1949" y="2720"/>
                            <a:ext cx="2" cy="2"/>
                            <a:chOff x="1949" y="2720"/>
                            <a:chExt cx="2" cy="2"/>
                          </a:xfrm>
                        </wpg:grpSpPr>
                        <wps:wsp>
                          <wps:cNvPr id="2406" name="Freeform 580"/>
                          <wps:cNvSpPr>
                            <a:spLocks/>
                          </wps:cNvSpPr>
                          <wps:spPr bwMode="auto">
                            <a:xfrm>
                              <a:off x="1949" y="2720"/>
                              <a:ext cx="2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1"/>
                                <a:gd name="T2" fmla="+- 0 2720 2720"/>
                                <a:gd name="T3" fmla="*/ 2720 h 1"/>
                                <a:gd name="T4" fmla="+- 0 1950 1949"/>
                                <a:gd name="T5" fmla="*/ T4 w 1"/>
                                <a:gd name="T6" fmla="+- 0 2720 2720"/>
                                <a:gd name="T7" fmla="*/ 27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577"/>
                        <wpg:cNvGrpSpPr>
                          <a:grpSpLocks/>
                        </wpg:cNvGrpSpPr>
                        <wpg:grpSpPr bwMode="auto">
                          <a:xfrm>
                            <a:off x="2605" y="5204"/>
                            <a:ext cx="2" cy="2"/>
                            <a:chOff x="2605" y="5204"/>
                            <a:chExt cx="2" cy="2"/>
                          </a:xfrm>
                        </wpg:grpSpPr>
                        <wps:wsp>
                          <wps:cNvPr id="2408" name="Freeform 578"/>
                          <wps:cNvSpPr>
                            <a:spLocks/>
                          </wps:cNvSpPr>
                          <wps:spPr bwMode="auto">
                            <a:xfrm>
                              <a:off x="2605" y="5204"/>
                              <a:ext cx="2" cy="2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T0 w 1"/>
                                <a:gd name="T2" fmla="+- 0 5204 5204"/>
                                <a:gd name="T3" fmla="*/ 5204 h 1"/>
                                <a:gd name="T4" fmla="+- 0 2606 2605"/>
                                <a:gd name="T5" fmla="*/ T4 w 1"/>
                                <a:gd name="T6" fmla="+- 0 5204 5204"/>
                                <a:gd name="T7" fmla="*/ 52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575"/>
                        <wpg:cNvGrpSpPr>
                          <a:grpSpLocks/>
                        </wpg:cNvGrpSpPr>
                        <wpg:grpSpPr bwMode="auto">
                          <a:xfrm>
                            <a:off x="3167" y="5897"/>
                            <a:ext cx="2" cy="2"/>
                            <a:chOff x="3167" y="5897"/>
                            <a:chExt cx="2" cy="2"/>
                          </a:xfrm>
                        </wpg:grpSpPr>
                        <wps:wsp>
                          <wps:cNvPr id="2410" name="Freeform 576"/>
                          <wps:cNvSpPr>
                            <a:spLocks/>
                          </wps:cNvSpPr>
                          <wps:spPr bwMode="auto">
                            <a:xfrm>
                              <a:off x="3167" y="5897"/>
                              <a:ext cx="2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"/>
                                <a:gd name="T2" fmla="+- 0 5898 5897"/>
                                <a:gd name="T3" fmla="*/ 5898 h 1"/>
                                <a:gd name="T4" fmla="+- 0 3168 3167"/>
                                <a:gd name="T5" fmla="*/ T4 w 1"/>
                                <a:gd name="T6" fmla="+- 0 5898 5897"/>
                                <a:gd name="T7" fmla="*/ 589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573"/>
                        <wpg:cNvGrpSpPr>
                          <a:grpSpLocks/>
                        </wpg:cNvGrpSpPr>
                        <wpg:grpSpPr bwMode="auto">
                          <a:xfrm>
                            <a:off x="2980" y="2848"/>
                            <a:ext cx="2" cy="2"/>
                            <a:chOff x="2980" y="2848"/>
                            <a:chExt cx="2" cy="2"/>
                          </a:xfrm>
                        </wpg:grpSpPr>
                        <wps:wsp>
                          <wps:cNvPr id="2412" name="Freeform 574"/>
                          <wps:cNvSpPr>
                            <a:spLocks/>
                          </wps:cNvSpPr>
                          <wps:spPr bwMode="auto">
                            <a:xfrm>
                              <a:off x="2980" y="2848"/>
                              <a:ext cx="2" cy="2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1"/>
                                <a:gd name="T2" fmla="+- 0 2849 2848"/>
                                <a:gd name="T3" fmla="*/ 2849 h 1"/>
                                <a:gd name="T4" fmla="+- 0 2981 2980"/>
                                <a:gd name="T5" fmla="*/ T4 w 1"/>
                                <a:gd name="T6" fmla="+- 0 2849 2848"/>
                                <a:gd name="T7" fmla="*/ 28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571"/>
                        <wpg:cNvGrpSpPr>
                          <a:grpSpLocks/>
                        </wpg:cNvGrpSpPr>
                        <wpg:grpSpPr bwMode="auto">
                          <a:xfrm>
                            <a:off x="1668" y="7869"/>
                            <a:ext cx="2" cy="2"/>
                            <a:chOff x="1668" y="7869"/>
                            <a:chExt cx="2" cy="2"/>
                          </a:xfrm>
                        </wpg:grpSpPr>
                        <wps:wsp>
                          <wps:cNvPr id="2414" name="Freeform 572"/>
                          <wps:cNvSpPr>
                            <a:spLocks/>
                          </wps:cNvSpPr>
                          <wps:spPr bwMode="auto">
                            <a:xfrm>
                              <a:off x="1668" y="7869"/>
                              <a:ext cx="2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"/>
                                <a:gd name="T2" fmla="+- 0 7869 7869"/>
                                <a:gd name="T3" fmla="*/ 7869 h 1"/>
                                <a:gd name="T4" fmla="+- 0 1669 1668"/>
                                <a:gd name="T5" fmla="*/ T4 w 1"/>
                                <a:gd name="T6" fmla="+- 0 7869 7869"/>
                                <a:gd name="T7" fmla="*/ 78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569"/>
                        <wpg:cNvGrpSpPr>
                          <a:grpSpLocks/>
                        </wpg:cNvGrpSpPr>
                        <wpg:grpSpPr bwMode="auto">
                          <a:xfrm>
                            <a:off x="1742" y="5696"/>
                            <a:ext cx="2" cy="2"/>
                            <a:chOff x="1742" y="5696"/>
                            <a:chExt cx="2" cy="2"/>
                          </a:xfrm>
                        </wpg:grpSpPr>
                        <wps:wsp>
                          <wps:cNvPr id="2416" name="Freeform 570"/>
                          <wps:cNvSpPr>
                            <a:spLocks/>
                          </wps:cNvSpPr>
                          <wps:spPr bwMode="auto">
                            <a:xfrm>
                              <a:off x="1742" y="5696"/>
                              <a:ext cx="2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1"/>
                                <a:gd name="T2" fmla="+- 0 5696 5696"/>
                                <a:gd name="T3" fmla="*/ 5696 h 1"/>
                                <a:gd name="T4" fmla="+- 0 1744 1742"/>
                                <a:gd name="T5" fmla="*/ T4 w 1"/>
                                <a:gd name="T6" fmla="+- 0 5696 5696"/>
                                <a:gd name="T7" fmla="*/ 56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567"/>
                        <wpg:cNvGrpSpPr>
                          <a:grpSpLocks/>
                        </wpg:cNvGrpSpPr>
                        <wpg:grpSpPr bwMode="auto">
                          <a:xfrm>
                            <a:off x="1518" y="3395"/>
                            <a:ext cx="2" cy="2"/>
                            <a:chOff x="1518" y="3395"/>
                            <a:chExt cx="2" cy="2"/>
                          </a:xfrm>
                        </wpg:grpSpPr>
                        <wps:wsp>
                          <wps:cNvPr id="2418" name="Freeform 568"/>
                          <wps:cNvSpPr>
                            <a:spLocks/>
                          </wps:cNvSpPr>
                          <wps:spPr bwMode="auto">
                            <a:xfrm>
                              <a:off x="1518" y="3395"/>
                              <a:ext cx="2" cy="2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T0 w 1"/>
                                <a:gd name="T2" fmla="+- 0 3396 3395"/>
                                <a:gd name="T3" fmla="*/ 3396 h 1"/>
                                <a:gd name="T4" fmla="+- 0 1519 1518"/>
                                <a:gd name="T5" fmla="*/ T4 w 1"/>
                                <a:gd name="T6" fmla="+- 0 3396 3395"/>
                                <a:gd name="T7" fmla="*/ 33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565"/>
                        <wpg:cNvGrpSpPr>
                          <a:grpSpLocks/>
                        </wpg:cNvGrpSpPr>
                        <wpg:grpSpPr bwMode="auto">
                          <a:xfrm>
                            <a:off x="4610" y="1643"/>
                            <a:ext cx="2" cy="2"/>
                            <a:chOff x="4610" y="1643"/>
                            <a:chExt cx="2" cy="2"/>
                          </a:xfrm>
                        </wpg:grpSpPr>
                        <wps:wsp>
                          <wps:cNvPr id="2420" name="Freeform 566"/>
                          <wps:cNvSpPr>
                            <a:spLocks/>
                          </wps:cNvSpPr>
                          <wps:spPr bwMode="auto">
                            <a:xfrm>
                              <a:off x="4610" y="1643"/>
                              <a:ext cx="2" cy="2"/>
                            </a:xfrm>
                            <a:custGeom>
                              <a:avLst/>
                              <a:gdLst>
                                <a:gd name="T0" fmla="+- 0 4610 4610"/>
                                <a:gd name="T1" fmla="*/ T0 w 1"/>
                                <a:gd name="T2" fmla="+- 0 1644 1643"/>
                                <a:gd name="T3" fmla="*/ 1644 h 1"/>
                                <a:gd name="T4" fmla="+- 0 4612 4610"/>
                                <a:gd name="T5" fmla="*/ T4 w 1"/>
                                <a:gd name="T6" fmla="+- 0 1644 1643"/>
                                <a:gd name="T7" fmla="*/ 16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563"/>
                        <wpg:cNvGrpSpPr>
                          <a:grpSpLocks/>
                        </wpg:cNvGrpSpPr>
                        <wpg:grpSpPr bwMode="auto">
                          <a:xfrm>
                            <a:off x="1536" y="6244"/>
                            <a:ext cx="2" cy="2"/>
                            <a:chOff x="1536" y="6244"/>
                            <a:chExt cx="2" cy="2"/>
                          </a:xfrm>
                        </wpg:grpSpPr>
                        <wps:wsp>
                          <wps:cNvPr id="2422" name="Freeform 564"/>
                          <wps:cNvSpPr>
                            <a:spLocks/>
                          </wps:cNvSpPr>
                          <wps:spPr bwMode="auto">
                            <a:xfrm>
                              <a:off x="1536" y="6244"/>
                              <a:ext cx="2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1"/>
                                <a:gd name="T2" fmla="+- 0 6245 6244"/>
                                <a:gd name="T3" fmla="*/ 6245 h 1"/>
                                <a:gd name="T4" fmla="+- 0 1537 1536"/>
                                <a:gd name="T5" fmla="*/ T4 w 1"/>
                                <a:gd name="T6" fmla="+- 0 6245 6244"/>
                                <a:gd name="T7" fmla="*/ 62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561"/>
                        <wpg:cNvGrpSpPr>
                          <a:grpSpLocks/>
                        </wpg:cNvGrpSpPr>
                        <wpg:grpSpPr bwMode="auto">
                          <a:xfrm>
                            <a:off x="1573" y="8471"/>
                            <a:ext cx="2" cy="2"/>
                            <a:chOff x="1573" y="8471"/>
                            <a:chExt cx="2" cy="2"/>
                          </a:xfrm>
                        </wpg:grpSpPr>
                        <wps:wsp>
                          <wps:cNvPr id="2424" name="Freeform 562"/>
                          <wps:cNvSpPr>
                            <a:spLocks/>
                          </wps:cNvSpPr>
                          <wps:spPr bwMode="auto">
                            <a:xfrm>
                              <a:off x="1573" y="8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"/>
                                <a:gd name="T2" fmla="+- 0 8472 8471"/>
                                <a:gd name="T3" fmla="*/ 8472 h 1"/>
                                <a:gd name="T4" fmla="+- 0 1574 1573"/>
                                <a:gd name="T5" fmla="*/ T4 w 1"/>
                                <a:gd name="T6" fmla="+- 0 8472 8471"/>
                                <a:gd name="T7" fmla="*/ 84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559"/>
                        <wpg:cNvGrpSpPr>
                          <a:grpSpLocks/>
                        </wpg:cNvGrpSpPr>
                        <wpg:grpSpPr bwMode="auto">
                          <a:xfrm>
                            <a:off x="2830" y="839"/>
                            <a:ext cx="2" cy="2"/>
                            <a:chOff x="2830" y="839"/>
                            <a:chExt cx="2" cy="2"/>
                          </a:xfrm>
                        </wpg:grpSpPr>
                        <wps:wsp>
                          <wps:cNvPr id="2426" name="Freeform 560"/>
                          <wps:cNvSpPr>
                            <a:spLocks/>
                          </wps:cNvSpPr>
                          <wps:spPr bwMode="auto">
                            <a:xfrm>
                              <a:off x="2830" y="839"/>
                              <a:ext cx="2" cy="2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1"/>
                                <a:gd name="T2" fmla="+- 0 840 839"/>
                                <a:gd name="T3" fmla="*/ 840 h 1"/>
                                <a:gd name="T4" fmla="+- 0 2831 2830"/>
                                <a:gd name="T5" fmla="*/ T4 w 1"/>
                                <a:gd name="T6" fmla="+- 0 840 839"/>
                                <a:gd name="T7" fmla="*/ 84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557"/>
                        <wpg:cNvGrpSpPr>
                          <a:grpSpLocks/>
                        </wpg:cNvGrpSpPr>
                        <wpg:grpSpPr bwMode="auto">
                          <a:xfrm>
                            <a:off x="2660" y="968"/>
                            <a:ext cx="2" cy="2"/>
                            <a:chOff x="2660" y="968"/>
                            <a:chExt cx="2" cy="2"/>
                          </a:xfrm>
                        </wpg:grpSpPr>
                        <wps:wsp>
                          <wps:cNvPr id="2428" name="Freeform 558"/>
                          <wps:cNvSpPr>
                            <a:spLocks/>
                          </wps:cNvSpPr>
                          <wps:spPr bwMode="auto">
                            <a:xfrm>
                              <a:off x="2660" y="968"/>
                              <a:ext cx="2" cy="2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T0 w 1"/>
                                <a:gd name="T2" fmla="+- 0 968 968"/>
                                <a:gd name="T3" fmla="*/ 968 h 1"/>
                                <a:gd name="T4" fmla="+- 0 2662 2660"/>
                                <a:gd name="T5" fmla="*/ T4 w 1"/>
                                <a:gd name="T6" fmla="+- 0 968 968"/>
                                <a:gd name="T7" fmla="*/ 9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555"/>
                        <wpg:cNvGrpSpPr>
                          <a:grpSpLocks/>
                        </wpg:cNvGrpSpPr>
                        <wpg:grpSpPr bwMode="auto">
                          <a:xfrm>
                            <a:off x="2099" y="1004"/>
                            <a:ext cx="2" cy="2"/>
                            <a:chOff x="2099" y="1004"/>
                            <a:chExt cx="2" cy="2"/>
                          </a:xfrm>
                        </wpg:grpSpPr>
                        <wps:wsp>
                          <wps:cNvPr id="2430" name="Freeform 556"/>
                          <wps:cNvSpPr>
                            <a:spLocks/>
                          </wps:cNvSpPr>
                          <wps:spPr bwMode="auto">
                            <a:xfrm>
                              <a:off x="2099" y="1004"/>
                              <a:ext cx="2" cy="2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1"/>
                                <a:gd name="T2" fmla="+- 0 1004 1004"/>
                                <a:gd name="T3" fmla="*/ 1004 h 1"/>
                                <a:gd name="T4" fmla="+- 0 2100 2099"/>
                                <a:gd name="T5" fmla="*/ T4 w 1"/>
                                <a:gd name="T6" fmla="+- 0 1004 1004"/>
                                <a:gd name="T7" fmla="*/ 10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553"/>
                        <wpg:cNvGrpSpPr>
                          <a:grpSpLocks/>
                        </wpg:cNvGrpSpPr>
                        <wpg:grpSpPr bwMode="auto">
                          <a:xfrm>
                            <a:off x="2867" y="8691"/>
                            <a:ext cx="2" cy="2"/>
                            <a:chOff x="2867" y="8691"/>
                            <a:chExt cx="2" cy="2"/>
                          </a:xfrm>
                        </wpg:grpSpPr>
                        <wps:wsp>
                          <wps:cNvPr id="2432" name="Freeform 554"/>
                          <wps:cNvSpPr>
                            <a:spLocks/>
                          </wps:cNvSpPr>
                          <wps:spPr bwMode="auto">
                            <a:xfrm>
                              <a:off x="2867" y="8691"/>
                              <a:ext cx="2" cy="2"/>
                            </a:xfrm>
                            <a:custGeom>
                              <a:avLst/>
                              <a:gdLst>
                                <a:gd name="T0" fmla="+- 0 2867 2867"/>
                                <a:gd name="T1" fmla="*/ T0 w 1"/>
                                <a:gd name="T2" fmla="+- 0 8691 8691"/>
                                <a:gd name="T3" fmla="*/ 8691 h 1"/>
                                <a:gd name="T4" fmla="+- 0 2868 2867"/>
                                <a:gd name="T5" fmla="*/ T4 w 1"/>
                                <a:gd name="T6" fmla="+- 0 8691 8691"/>
                                <a:gd name="T7" fmla="*/ 86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551"/>
                        <wpg:cNvGrpSpPr>
                          <a:grpSpLocks/>
                        </wpg:cNvGrpSpPr>
                        <wpg:grpSpPr bwMode="auto">
                          <a:xfrm>
                            <a:off x="3486" y="2501"/>
                            <a:ext cx="2" cy="2"/>
                            <a:chOff x="3486" y="2501"/>
                            <a:chExt cx="2" cy="2"/>
                          </a:xfrm>
                        </wpg:grpSpPr>
                        <wps:wsp>
                          <wps:cNvPr id="2434" name="Freeform 552"/>
                          <wps:cNvSpPr>
                            <a:spLocks/>
                          </wps:cNvSpPr>
                          <wps:spPr bwMode="auto">
                            <a:xfrm>
                              <a:off x="3486" y="2501"/>
                              <a:ext cx="2" cy="2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1"/>
                                <a:gd name="T2" fmla="+- 0 2502 2501"/>
                                <a:gd name="T3" fmla="*/ 2502 h 1"/>
                                <a:gd name="T4" fmla="+- 0 3487 3486"/>
                                <a:gd name="T5" fmla="*/ T4 w 1"/>
                                <a:gd name="T6" fmla="+- 0 2502 2501"/>
                                <a:gd name="T7" fmla="*/ 250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549"/>
                        <wpg:cNvGrpSpPr>
                          <a:grpSpLocks/>
                        </wpg:cNvGrpSpPr>
                        <wpg:grpSpPr bwMode="auto">
                          <a:xfrm>
                            <a:off x="1855" y="4253"/>
                            <a:ext cx="2" cy="2"/>
                            <a:chOff x="1855" y="4253"/>
                            <a:chExt cx="2" cy="2"/>
                          </a:xfrm>
                        </wpg:grpSpPr>
                        <wps:wsp>
                          <wps:cNvPr id="2436" name="Freeform 550"/>
                          <wps:cNvSpPr>
                            <a:spLocks/>
                          </wps:cNvSpPr>
                          <wps:spPr bwMode="auto">
                            <a:xfrm>
                              <a:off x="1855" y="4253"/>
                              <a:ext cx="2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1"/>
                                <a:gd name="T2" fmla="+- 0 4254 4253"/>
                                <a:gd name="T3" fmla="*/ 4254 h 1"/>
                                <a:gd name="T4" fmla="+- 0 1856 1855"/>
                                <a:gd name="T5" fmla="*/ T4 w 1"/>
                                <a:gd name="T6" fmla="+- 0 4254 4253"/>
                                <a:gd name="T7" fmla="*/ 4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547"/>
                        <wpg:cNvGrpSpPr>
                          <a:grpSpLocks/>
                        </wpg:cNvGrpSpPr>
                        <wpg:grpSpPr bwMode="auto">
                          <a:xfrm>
                            <a:off x="1967" y="7449"/>
                            <a:ext cx="2" cy="2"/>
                            <a:chOff x="1967" y="7449"/>
                            <a:chExt cx="2" cy="2"/>
                          </a:xfrm>
                        </wpg:grpSpPr>
                        <wps:wsp>
                          <wps:cNvPr id="2438" name="Freeform 548"/>
                          <wps:cNvSpPr>
                            <a:spLocks/>
                          </wps:cNvSpPr>
                          <wps:spPr bwMode="auto">
                            <a:xfrm>
                              <a:off x="1967" y="7449"/>
                              <a:ext cx="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"/>
                                <a:gd name="T2" fmla="+- 0 7449 7449"/>
                                <a:gd name="T3" fmla="*/ 7449 h 1"/>
                                <a:gd name="T4" fmla="+- 0 1968 1967"/>
                                <a:gd name="T5" fmla="*/ T4 w 1"/>
                                <a:gd name="T6" fmla="+- 0 7449 7449"/>
                                <a:gd name="T7" fmla="*/ 74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545"/>
                        <wpg:cNvGrpSpPr>
                          <a:grpSpLocks/>
                        </wpg:cNvGrpSpPr>
                        <wpg:grpSpPr bwMode="auto">
                          <a:xfrm>
                            <a:off x="2212" y="6609"/>
                            <a:ext cx="2" cy="2"/>
                            <a:chOff x="2212" y="6609"/>
                            <a:chExt cx="2" cy="2"/>
                          </a:xfrm>
                        </wpg:grpSpPr>
                        <wps:wsp>
                          <wps:cNvPr id="2440" name="Freeform 546"/>
                          <wps:cNvSpPr>
                            <a:spLocks/>
                          </wps:cNvSpPr>
                          <wps:spPr bwMode="auto">
                            <a:xfrm>
                              <a:off x="2212" y="6609"/>
                              <a:ext cx="2" cy="2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"/>
                                <a:gd name="T2" fmla="+- 0 6609 6609"/>
                                <a:gd name="T3" fmla="*/ 6609 h 1"/>
                                <a:gd name="T4" fmla="+- 0 2213 2212"/>
                                <a:gd name="T5" fmla="*/ T4 w 1"/>
                                <a:gd name="T6" fmla="+- 0 6609 6609"/>
                                <a:gd name="T7" fmla="*/ 66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543"/>
                        <wpg:cNvGrpSpPr>
                          <a:grpSpLocks/>
                        </wpg:cNvGrpSpPr>
                        <wpg:grpSpPr bwMode="auto">
                          <a:xfrm>
                            <a:off x="1480" y="3213"/>
                            <a:ext cx="2" cy="2"/>
                            <a:chOff x="1480" y="3213"/>
                            <a:chExt cx="2" cy="2"/>
                          </a:xfrm>
                        </wpg:grpSpPr>
                        <wps:wsp>
                          <wps:cNvPr id="2442" name="Freeform 544"/>
                          <wps:cNvSpPr>
                            <a:spLocks/>
                          </wps:cNvSpPr>
                          <wps:spPr bwMode="auto">
                            <a:xfrm>
                              <a:off x="1480" y="3213"/>
                              <a:ext cx="2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1"/>
                                <a:gd name="T2" fmla="+- 0 3213 3213"/>
                                <a:gd name="T3" fmla="*/ 3213 h 1"/>
                                <a:gd name="T4" fmla="+- 0 1481 1480"/>
                                <a:gd name="T5" fmla="*/ T4 w 1"/>
                                <a:gd name="T6" fmla="+- 0 3213 3213"/>
                                <a:gd name="T7" fmla="*/ 32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541"/>
                        <wpg:cNvGrpSpPr>
                          <a:grpSpLocks/>
                        </wpg:cNvGrpSpPr>
                        <wpg:grpSpPr bwMode="auto">
                          <a:xfrm>
                            <a:off x="2023" y="6390"/>
                            <a:ext cx="2" cy="2"/>
                            <a:chOff x="2023" y="6390"/>
                            <a:chExt cx="2" cy="2"/>
                          </a:xfrm>
                        </wpg:grpSpPr>
                        <wps:wsp>
                          <wps:cNvPr id="2444" name="Freeform 542"/>
                          <wps:cNvSpPr>
                            <a:spLocks/>
                          </wps:cNvSpPr>
                          <wps:spPr bwMode="auto">
                            <a:xfrm>
                              <a:off x="2023" y="6390"/>
                              <a:ext cx="2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"/>
                                <a:gd name="T2" fmla="+- 0 6391 6390"/>
                                <a:gd name="T3" fmla="*/ 6391 h 1"/>
                                <a:gd name="T4" fmla="+- 0 2024 2023"/>
                                <a:gd name="T5" fmla="*/ T4 w 1"/>
                                <a:gd name="T6" fmla="+- 0 6391 6390"/>
                                <a:gd name="T7" fmla="*/ 63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539"/>
                        <wpg:cNvGrpSpPr>
                          <a:grpSpLocks/>
                        </wpg:cNvGrpSpPr>
                        <wpg:grpSpPr bwMode="auto">
                          <a:xfrm>
                            <a:off x="1480" y="1880"/>
                            <a:ext cx="2" cy="2"/>
                            <a:chOff x="1480" y="1880"/>
                            <a:chExt cx="2" cy="2"/>
                          </a:xfrm>
                        </wpg:grpSpPr>
                        <wps:wsp>
                          <wps:cNvPr id="2446" name="Freeform 540"/>
                          <wps:cNvSpPr>
                            <a:spLocks/>
                          </wps:cNvSpPr>
                          <wps:spPr bwMode="auto">
                            <a:xfrm>
                              <a:off x="1480" y="1880"/>
                              <a:ext cx="2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1"/>
                                <a:gd name="T2" fmla="+- 0 1880 1880"/>
                                <a:gd name="T3" fmla="*/ 1880 h 1"/>
                                <a:gd name="T4" fmla="+- 0 1481 1480"/>
                                <a:gd name="T5" fmla="*/ T4 w 1"/>
                                <a:gd name="T6" fmla="+- 0 1880 1880"/>
                                <a:gd name="T7" fmla="*/ 18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537"/>
                        <wpg:cNvGrpSpPr>
                          <a:grpSpLocks/>
                        </wpg:cNvGrpSpPr>
                        <wpg:grpSpPr bwMode="auto">
                          <a:xfrm>
                            <a:off x="2136" y="3906"/>
                            <a:ext cx="2" cy="2"/>
                            <a:chOff x="2136" y="3906"/>
                            <a:chExt cx="2" cy="2"/>
                          </a:xfrm>
                        </wpg:grpSpPr>
                        <wps:wsp>
                          <wps:cNvPr id="2448" name="Freeform 538"/>
                          <wps:cNvSpPr>
                            <a:spLocks/>
                          </wps:cNvSpPr>
                          <wps:spPr bwMode="auto">
                            <a:xfrm>
                              <a:off x="2136" y="3906"/>
                              <a:ext cx="2" cy="2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1"/>
                                <a:gd name="T2" fmla="+- 0 3907 3906"/>
                                <a:gd name="T3" fmla="*/ 3907 h 1"/>
                                <a:gd name="T4" fmla="+- 0 2137 2136"/>
                                <a:gd name="T5" fmla="*/ T4 w 1"/>
                                <a:gd name="T6" fmla="+- 0 3907 3906"/>
                                <a:gd name="T7" fmla="*/ 39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535"/>
                        <wpg:cNvGrpSpPr>
                          <a:grpSpLocks/>
                        </wpg:cNvGrpSpPr>
                        <wpg:grpSpPr bwMode="auto">
                          <a:xfrm>
                            <a:off x="1668" y="930"/>
                            <a:ext cx="2" cy="2"/>
                            <a:chOff x="1668" y="930"/>
                            <a:chExt cx="2" cy="2"/>
                          </a:xfrm>
                        </wpg:grpSpPr>
                        <wps:wsp>
                          <wps:cNvPr id="2450" name="Freeform 536"/>
                          <wps:cNvSpPr>
                            <a:spLocks/>
                          </wps:cNvSpPr>
                          <wps:spPr bwMode="auto">
                            <a:xfrm>
                              <a:off x="1668" y="930"/>
                              <a:ext cx="2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"/>
                                <a:gd name="T2" fmla="+- 0 931 930"/>
                                <a:gd name="T3" fmla="*/ 931 h 1"/>
                                <a:gd name="T4" fmla="+- 0 1669 1668"/>
                                <a:gd name="T5" fmla="*/ T4 w 1"/>
                                <a:gd name="T6" fmla="+- 0 931 930"/>
                                <a:gd name="T7" fmla="*/ 9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533"/>
                        <wpg:cNvGrpSpPr>
                          <a:grpSpLocks/>
                        </wpg:cNvGrpSpPr>
                        <wpg:grpSpPr bwMode="auto">
                          <a:xfrm>
                            <a:off x="2830" y="1844"/>
                            <a:ext cx="2" cy="2"/>
                            <a:chOff x="2830" y="1844"/>
                            <a:chExt cx="2" cy="2"/>
                          </a:xfrm>
                        </wpg:grpSpPr>
                        <wps:wsp>
                          <wps:cNvPr id="2452" name="Freeform 534"/>
                          <wps:cNvSpPr>
                            <a:spLocks/>
                          </wps:cNvSpPr>
                          <wps:spPr bwMode="auto">
                            <a:xfrm>
                              <a:off x="2830" y="1844"/>
                              <a:ext cx="2" cy="2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1"/>
                                <a:gd name="T2" fmla="+- 0 1844 1844"/>
                                <a:gd name="T3" fmla="*/ 1844 h 1"/>
                                <a:gd name="T4" fmla="+- 0 2831 2830"/>
                                <a:gd name="T5" fmla="*/ T4 w 1"/>
                                <a:gd name="T6" fmla="+- 0 1844 1844"/>
                                <a:gd name="T7" fmla="*/ 18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531"/>
                        <wpg:cNvGrpSpPr>
                          <a:grpSpLocks/>
                        </wpg:cNvGrpSpPr>
                        <wpg:grpSpPr bwMode="auto">
                          <a:xfrm>
                            <a:off x="2230" y="6226"/>
                            <a:ext cx="2" cy="2"/>
                            <a:chOff x="2230" y="6226"/>
                            <a:chExt cx="2" cy="2"/>
                          </a:xfrm>
                        </wpg:grpSpPr>
                        <wps:wsp>
                          <wps:cNvPr id="2454" name="Freeform 532"/>
                          <wps:cNvSpPr>
                            <a:spLocks/>
                          </wps:cNvSpPr>
                          <wps:spPr bwMode="auto">
                            <a:xfrm>
                              <a:off x="2230" y="6226"/>
                              <a:ext cx="2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1"/>
                                <a:gd name="T2" fmla="+- 0 6227 6226"/>
                                <a:gd name="T3" fmla="*/ 6227 h 1"/>
                                <a:gd name="T4" fmla="+- 0 2231 2230"/>
                                <a:gd name="T5" fmla="*/ T4 w 1"/>
                                <a:gd name="T6" fmla="+- 0 6227 6226"/>
                                <a:gd name="T7" fmla="*/ 62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529"/>
                        <wpg:cNvGrpSpPr>
                          <a:grpSpLocks/>
                        </wpg:cNvGrpSpPr>
                        <wpg:grpSpPr bwMode="auto">
                          <a:xfrm>
                            <a:off x="2586" y="5933"/>
                            <a:ext cx="2" cy="2"/>
                            <a:chOff x="2586" y="5933"/>
                            <a:chExt cx="2" cy="2"/>
                          </a:xfrm>
                        </wpg:grpSpPr>
                        <wps:wsp>
                          <wps:cNvPr id="2456" name="Freeform 530"/>
                          <wps:cNvSpPr>
                            <a:spLocks/>
                          </wps:cNvSpPr>
                          <wps:spPr bwMode="auto">
                            <a:xfrm>
                              <a:off x="2586" y="5933"/>
                              <a:ext cx="2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"/>
                                <a:gd name="T2" fmla="+- 0 5934 5933"/>
                                <a:gd name="T3" fmla="*/ 5934 h 1"/>
                                <a:gd name="T4" fmla="+- 0 2587 2586"/>
                                <a:gd name="T5" fmla="*/ T4 w 1"/>
                                <a:gd name="T6" fmla="+- 0 5934 5933"/>
                                <a:gd name="T7" fmla="*/ 593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527"/>
                        <wpg:cNvGrpSpPr>
                          <a:grpSpLocks/>
                        </wpg:cNvGrpSpPr>
                        <wpg:grpSpPr bwMode="auto">
                          <a:xfrm>
                            <a:off x="2810" y="5184"/>
                            <a:ext cx="2" cy="2"/>
                            <a:chOff x="2810" y="5184"/>
                            <a:chExt cx="2" cy="2"/>
                          </a:xfrm>
                        </wpg:grpSpPr>
                        <wps:wsp>
                          <wps:cNvPr id="2458" name="Freeform 528"/>
                          <wps:cNvSpPr>
                            <a:spLocks/>
                          </wps:cNvSpPr>
                          <wps:spPr bwMode="auto">
                            <a:xfrm>
                              <a:off x="2810" y="5184"/>
                              <a:ext cx="2" cy="2"/>
                            </a:xfrm>
                            <a:custGeom>
                              <a:avLst/>
                              <a:gdLst>
                                <a:gd name="T0" fmla="+- 0 2810 2810"/>
                                <a:gd name="T1" fmla="*/ T0 w 1"/>
                                <a:gd name="T2" fmla="+- 0 5185 5184"/>
                                <a:gd name="T3" fmla="*/ 5185 h 1"/>
                                <a:gd name="T4" fmla="+- 0 2812 2810"/>
                                <a:gd name="T5" fmla="*/ T4 w 1"/>
                                <a:gd name="T6" fmla="+- 0 5185 5184"/>
                                <a:gd name="T7" fmla="*/ 51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525"/>
                        <wpg:cNvGrpSpPr>
                          <a:grpSpLocks/>
                        </wpg:cNvGrpSpPr>
                        <wpg:grpSpPr bwMode="auto">
                          <a:xfrm>
                            <a:off x="1592" y="2081"/>
                            <a:ext cx="2" cy="2"/>
                            <a:chOff x="1592" y="2081"/>
                            <a:chExt cx="2" cy="2"/>
                          </a:xfrm>
                        </wpg:grpSpPr>
                        <wps:wsp>
                          <wps:cNvPr id="2460" name="Freeform 526"/>
                          <wps:cNvSpPr>
                            <a:spLocks/>
                          </wps:cNvSpPr>
                          <wps:spPr bwMode="auto">
                            <a:xfrm>
                              <a:off x="1592" y="2081"/>
                              <a:ext cx="2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"/>
                                <a:gd name="T2" fmla="+- 0 2082 2081"/>
                                <a:gd name="T3" fmla="*/ 2082 h 1"/>
                                <a:gd name="T4" fmla="+- 0 1594 1592"/>
                                <a:gd name="T5" fmla="*/ T4 w 1"/>
                                <a:gd name="T6" fmla="+- 0 2082 2081"/>
                                <a:gd name="T7" fmla="*/ 20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523"/>
                        <wpg:cNvGrpSpPr>
                          <a:grpSpLocks/>
                        </wpg:cNvGrpSpPr>
                        <wpg:grpSpPr bwMode="auto">
                          <a:xfrm>
                            <a:off x="2249" y="1588"/>
                            <a:ext cx="2" cy="2"/>
                            <a:chOff x="2249" y="1588"/>
                            <a:chExt cx="2" cy="2"/>
                          </a:xfrm>
                        </wpg:grpSpPr>
                        <wps:wsp>
                          <wps:cNvPr id="2462" name="Freeform 524"/>
                          <wps:cNvSpPr>
                            <a:spLocks/>
                          </wps:cNvSpPr>
                          <wps:spPr bwMode="auto">
                            <a:xfrm>
                              <a:off x="2249" y="1588"/>
                              <a:ext cx="2" cy="2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1"/>
                                <a:gd name="T2" fmla="+- 0 1589 1588"/>
                                <a:gd name="T3" fmla="*/ 1589 h 1"/>
                                <a:gd name="T4" fmla="+- 0 2250 2249"/>
                                <a:gd name="T5" fmla="*/ T4 w 1"/>
                                <a:gd name="T6" fmla="+- 0 1589 1588"/>
                                <a:gd name="T7" fmla="*/ 15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521"/>
                        <wpg:cNvGrpSpPr>
                          <a:grpSpLocks/>
                        </wpg:cNvGrpSpPr>
                        <wpg:grpSpPr bwMode="auto">
                          <a:xfrm>
                            <a:off x="2549" y="1350"/>
                            <a:ext cx="2" cy="2"/>
                            <a:chOff x="2549" y="1350"/>
                            <a:chExt cx="2" cy="2"/>
                          </a:xfrm>
                        </wpg:grpSpPr>
                        <wps:wsp>
                          <wps:cNvPr id="2464" name="Freeform 522"/>
                          <wps:cNvSpPr>
                            <a:spLocks/>
                          </wps:cNvSpPr>
                          <wps:spPr bwMode="auto">
                            <a:xfrm>
                              <a:off x="2549" y="1350"/>
                              <a:ext cx="2" cy="2"/>
                            </a:xfrm>
                            <a:custGeom>
                              <a:avLst/>
                              <a:gdLst>
                                <a:gd name="T0" fmla="+- 0 2549 2549"/>
                                <a:gd name="T1" fmla="*/ T0 w 1"/>
                                <a:gd name="T2" fmla="+- 0 1351 1350"/>
                                <a:gd name="T3" fmla="*/ 1351 h 1"/>
                                <a:gd name="T4" fmla="+- 0 2550 2549"/>
                                <a:gd name="T5" fmla="*/ T4 w 1"/>
                                <a:gd name="T6" fmla="+- 0 1351 1350"/>
                                <a:gd name="T7" fmla="*/ 13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519"/>
                        <wpg:cNvGrpSpPr>
                          <a:grpSpLocks/>
                        </wpg:cNvGrpSpPr>
                        <wpg:grpSpPr bwMode="auto">
                          <a:xfrm>
                            <a:off x="4142" y="8654"/>
                            <a:ext cx="2" cy="2"/>
                            <a:chOff x="4142" y="8654"/>
                            <a:chExt cx="2" cy="2"/>
                          </a:xfrm>
                        </wpg:grpSpPr>
                        <wps:wsp>
                          <wps:cNvPr id="2466" name="Freeform 520"/>
                          <wps:cNvSpPr>
                            <a:spLocks/>
                          </wps:cNvSpPr>
                          <wps:spPr bwMode="auto">
                            <a:xfrm>
                              <a:off x="4142" y="8654"/>
                              <a:ext cx="2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"/>
                                <a:gd name="T2" fmla="+- 0 8654 8654"/>
                                <a:gd name="T3" fmla="*/ 8654 h 1"/>
                                <a:gd name="T4" fmla="+- 0 4144 4142"/>
                                <a:gd name="T5" fmla="*/ T4 w 1"/>
                                <a:gd name="T6" fmla="+- 0 8654 8654"/>
                                <a:gd name="T7" fmla="*/ 86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517"/>
                        <wpg:cNvGrpSpPr>
                          <a:grpSpLocks/>
                        </wpg:cNvGrpSpPr>
                        <wpg:grpSpPr bwMode="auto">
                          <a:xfrm>
                            <a:off x="3730" y="7394"/>
                            <a:ext cx="2" cy="2"/>
                            <a:chOff x="3730" y="7394"/>
                            <a:chExt cx="2" cy="2"/>
                          </a:xfrm>
                        </wpg:grpSpPr>
                        <wps:wsp>
                          <wps:cNvPr id="2468" name="Freeform 518"/>
                          <wps:cNvSpPr>
                            <a:spLocks/>
                          </wps:cNvSpPr>
                          <wps:spPr bwMode="auto">
                            <a:xfrm>
                              <a:off x="3730" y="7394"/>
                              <a:ext cx="2" cy="2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1"/>
                                <a:gd name="T2" fmla="+- 0 7394 7394"/>
                                <a:gd name="T3" fmla="*/ 7394 h 1"/>
                                <a:gd name="T4" fmla="+- 0 3731 3730"/>
                                <a:gd name="T5" fmla="*/ T4 w 1"/>
                                <a:gd name="T6" fmla="+- 0 7394 7394"/>
                                <a:gd name="T7" fmla="*/ 739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515"/>
                        <wpg:cNvGrpSpPr>
                          <a:grpSpLocks/>
                        </wpg:cNvGrpSpPr>
                        <wpg:grpSpPr bwMode="auto">
                          <a:xfrm>
                            <a:off x="2173" y="4326"/>
                            <a:ext cx="2" cy="2"/>
                            <a:chOff x="2173" y="4326"/>
                            <a:chExt cx="2" cy="2"/>
                          </a:xfrm>
                        </wpg:grpSpPr>
                        <wps:wsp>
                          <wps:cNvPr id="2470" name="Freeform 516"/>
                          <wps:cNvSpPr>
                            <a:spLocks/>
                          </wps:cNvSpPr>
                          <wps:spPr bwMode="auto">
                            <a:xfrm>
                              <a:off x="2173" y="4326"/>
                              <a:ext cx="2" cy="2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1"/>
                                <a:gd name="T2" fmla="+- 0 4327 4326"/>
                                <a:gd name="T3" fmla="*/ 4327 h 1"/>
                                <a:gd name="T4" fmla="+- 0 2174 2173"/>
                                <a:gd name="T5" fmla="*/ T4 w 1"/>
                                <a:gd name="T6" fmla="+- 0 4327 4326"/>
                                <a:gd name="T7" fmla="*/ 43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513"/>
                        <wpg:cNvGrpSpPr>
                          <a:grpSpLocks/>
                        </wpg:cNvGrpSpPr>
                        <wpg:grpSpPr bwMode="auto">
                          <a:xfrm>
                            <a:off x="2342" y="4528"/>
                            <a:ext cx="2" cy="2"/>
                            <a:chOff x="2342" y="4528"/>
                            <a:chExt cx="2" cy="2"/>
                          </a:xfrm>
                        </wpg:grpSpPr>
                        <wps:wsp>
                          <wps:cNvPr id="2472" name="Freeform 514"/>
                          <wps:cNvSpPr>
                            <a:spLocks/>
                          </wps:cNvSpPr>
                          <wps:spPr bwMode="auto">
                            <a:xfrm>
                              <a:off x="2342" y="4528"/>
                              <a:ext cx="2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1"/>
                                <a:gd name="T2" fmla="+- 0 4529 4528"/>
                                <a:gd name="T3" fmla="*/ 4529 h 1"/>
                                <a:gd name="T4" fmla="+- 0 2344 2342"/>
                                <a:gd name="T5" fmla="*/ T4 w 1"/>
                                <a:gd name="T6" fmla="+- 0 4529 4528"/>
                                <a:gd name="T7" fmla="*/ 45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511"/>
                        <wpg:cNvGrpSpPr>
                          <a:grpSpLocks/>
                        </wpg:cNvGrpSpPr>
                        <wpg:grpSpPr bwMode="auto">
                          <a:xfrm>
                            <a:off x="3973" y="6390"/>
                            <a:ext cx="2" cy="2"/>
                            <a:chOff x="3973" y="6390"/>
                            <a:chExt cx="2" cy="2"/>
                          </a:xfrm>
                        </wpg:grpSpPr>
                        <wps:wsp>
                          <wps:cNvPr id="2474" name="Freeform 512"/>
                          <wps:cNvSpPr>
                            <a:spLocks/>
                          </wps:cNvSpPr>
                          <wps:spPr bwMode="auto">
                            <a:xfrm>
                              <a:off x="3973" y="6390"/>
                              <a:ext cx="2" cy="2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T0 w 1"/>
                                <a:gd name="T2" fmla="+- 0 6391 6390"/>
                                <a:gd name="T3" fmla="*/ 6391 h 1"/>
                                <a:gd name="T4" fmla="+- 0 3974 3973"/>
                                <a:gd name="T5" fmla="*/ T4 w 1"/>
                                <a:gd name="T6" fmla="+- 0 6391 6390"/>
                                <a:gd name="T7" fmla="*/ 63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509"/>
                        <wpg:cNvGrpSpPr>
                          <a:grpSpLocks/>
                        </wpg:cNvGrpSpPr>
                        <wpg:grpSpPr bwMode="auto">
                          <a:xfrm>
                            <a:off x="1649" y="2957"/>
                            <a:ext cx="2" cy="2"/>
                            <a:chOff x="1649" y="2957"/>
                            <a:chExt cx="2" cy="2"/>
                          </a:xfrm>
                        </wpg:grpSpPr>
                        <wps:wsp>
                          <wps:cNvPr id="2476" name="Freeform 510"/>
                          <wps:cNvSpPr>
                            <a:spLocks/>
                          </wps:cNvSpPr>
                          <wps:spPr bwMode="auto">
                            <a:xfrm>
                              <a:off x="1649" y="2957"/>
                              <a:ext cx="2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1"/>
                                <a:gd name="T2" fmla="+- 0 2958 2957"/>
                                <a:gd name="T3" fmla="*/ 2958 h 1"/>
                                <a:gd name="T4" fmla="+- 0 1650 1649"/>
                                <a:gd name="T5" fmla="*/ T4 w 1"/>
                                <a:gd name="T6" fmla="+- 0 2958 2957"/>
                                <a:gd name="T7" fmla="*/ 29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507"/>
                        <wpg:cNvGrpSpPr>
                          <a:grpSpLocks/>
                        </wpg:cNvGrpSpPr>
                        <wpg:grpSpPr bwMode="auto">
                          <a:xfrm>
                            <a:off x="2512" y="2300"/>
                            <a:ext cx="2" cy="2"/>
                            <a:chOff x="2512" y="2300"/>
                            <a:chExt cx="2" cy="2"/>
                          </a:xfrm>
                        </wpg:grpSpPr>
                        <wps:wsp>
                          <wps:cNvPr id="2478" name="Freeform 508"/>
                          <wps:cNvSpPr>
                            <a:spLocks/>
                          </wps:cNvSpPr>
                          <wps:spPr bwMode="auto">
                            <a:xfrm>
                              <a:off x="2512" y="2300"/>
                              <a:ext cx="2" cy="2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1"/>
                                <a:gd name="T2" fmla="+- 0 2300 2300"/>
                                <a:gd name="T3" fmla="*/ 2300 h 1"/>
                                <a:gd name="T4" fmla="+- 0 2513 2512"/>
                                <a:gd name="T5" fmla="*/ T4 w 1"/>
                                <a:gd name="T6" fmla="+- 0 2300 2300"/>
                                <a:gd name="T7" fmla="*/ 23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505"/>
                        <wpg:cNvGrpSpPr>
                          <a:grpSpLocks/>
                        </wpg:cNvGrpSpPr>
                        <wpg:grpSpPr bwMode="auto">
                          <a:xfrm>
                            <a:off x="2810" y="2081"/>
                            <a:ext cx="2" cy="2"/>
                            <a:chOff x="2810" y="2081"/>
                            <a:chExt cx="2" cy="2"/>
                          </a:xfrm>
                        </wpg:grpSpPr>
                        <wps:wsp>
                          <wps:cNvPr id="2480" name="Freeform 506"/>
                          <wps:cNvSpPr>
                            <a:spLocks/>
                          </wps:cNvSpPr>
                          <wps:spPr bwMode="auto">
                            <a:xfrm>
                              <a:off x="2810" y="2081"/>
                              <a:ext cx="2" cy="2"/>
                            </a:xfrm>
                            <a:custGeom>
                              <a:avLst/>
                              <a:gdLst>
                                <a:gd name="T0" fmla="+- 0 2810 2810"/>
                                <a:gd name="T1" fmla="*/ T0 w 1"/>
                                <a:gd name="T2" fmla="+- 0 2082 2081"/>
                                <a:gd name="T3" fmla="*/ 2082 h 1"/>
                                <a:gd name="T4" fmla="+- 0 2812 2810"/>
                                <a:gd name="T5" fmla="*/ T4 w 1"/>
                                <a:gd name="T6" fmla="+- 0 2082 2081"/>
                                <a:gd name="T7" fmla="*/ 20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503"/>
                        <wpg:cNvGrpSpPr>
                          <a:grpSpLocks/>
                        </wpg:cNvGrpSpPr>
                        <wpg:grpSpPr bwMode="auto">
                          <a:xfrm>
                            <a:off x="2155" y="8654"/>
                            <a:ext cx="2" cy="2"/>
                            <a:chOff x="2155" y="8654"/>
                            <a:chExt cx="2" cy="2"/>
                          </a:xfrm>
                        </wpg:grpSpPr>
                        <wps:wsp>
                          <wps:cNvPr id="2482" name="Freeform 504"/>
                          <wps:cNvSpPr>
                            <a:spLocks/>
                          </wps:cNvSpPr>
                          <wps:spPr bwMode="auto">
                            <a:xfrm>
                              <a:off x="2155" y="8654"/>
                              <a:ext cx="2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1"/>
                                <a:gd name="T2" fmla="+- 0 8654 8654"/>
                                <a:gd name="T3" fmla="*/ 8654 h 1"/>
                                <a:gd name="T4" fmla="+- 0 2156 2155"/>
                                <a:gd name="T5" fmla="*/ T4 w 1"/>
                                <a:gd name="T6" fmla="+- 0 8654 8654"/>
                                <a:gd name="T7" fmla="*/ 86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501"/>
                        <wpg:cNvGrpSpPr>
                          <a:grpSpLocks/>
                        </wpg:cNvGrpSpPr>
                        <wpg:grpSpPr bwMode="auto">
                          <a:xfrm>
                            <a:off x="2136" y="4619"/>
                            <a:ext cx="2" cy="2"/>
                            <a:chOff x="2136" y="4619"/>
                            <a:chExt cx="2" cy="2"/>
                          </a:xfrm>
                        </wpg:grpSpPr>
                        <wps:wsp>
                          <wps:cNvPr id="2484" name="Freeform 502"/>
                          <wps:cNvSpPr>
                            <a:spLocks/>
                          </wps:cNvSpPr>
                          <wps:spPr bwMode="auto">
                            <a:xfrm>
                              <a:off x="2136" y="4619"/>
                              <a:ext cx="2" cy="2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1"/>
                                <a:gd name="T2" fmla="+- 0 4620 4619"/>
                                <a:gd name="T3" fmla="*/ 4620 h 1"/>
                                <a:gd name="T4" fmla="+- 0 2137 2136"/>
                                <a:gd name="T5" fmla="*/ T4 w 1"/>
                                <a:gd name="T6" fmla="+- 0 4620 4619"/>
                                <a:gd name="T7" fmla="*/ 46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499"/>
                        <wpg:cNvGrpSpPr>
                          <a:grpSpLocks/>
                        </wpg:cNvGrpSpPr>
                        <wpg:grpSpPr bwMode="auto">
                          <a:xfrm>
                            <a:off x="2792" y="5440"/>
                            <a:ext cx="2" cy="2"/>
                            <a:chOff x="2792" y="5440"/>
                            <a:chExt cx="2" cy="2"/>
                          </a:xfrm>
                        </wpg:grpSpPr>
                        <wps:wsp>
                          <wps:cNvPr id="2486" name="Freeform 500"/>
                          <wps:cNvSpPr>
                            <a:spLocks/>
                          </wps:cNvSpPr>
                          <wps:spPr bwMode="auto">
                            <a:xfrm>
                              <a:off x="2792" y="5440"/>
                              <a:ext cx="2" cy="2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1"/>
                                <a:gd name="T2" fmla="+- 0 5441 5440"/>
                                <a:gd name="T3" fmla="*/ 5441 h 1"/>
                                <a:gd name="T4" fmla="+- 0 2794 2792"/>
                                <a:gd name="T5" fmla="*/ T4 w 1"/>
                                <a:gd name="T6" fmla="+- 0 5441 5440"/>
                                <a:gd name="T7" fmla="*/ 544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497"/>
                        <wpg:cNvGrpSpPr>
                          <a:grpSpLocks/>
                        </wpg:cNvGrpSpPr>
                        <wpg:grpSpPr bwMode="auto">
                          <a:xfrm>
                            <a:off x="3317" y="3140"/>
                            <a:ext cx="2" cy="2"/>
                            <a:chOff x="3317" y="3140"/>
                            <a:chExt cx="2" cy="2"/>
                          </a:xfrm>
                        </wpg:grpSpPr>
                        <wps:wsp>
                          <wps:cNvPr id="2488" name="Freeform 498"/>
                          <wps:cNvSpPr>
                            <a:spLocks/>
                          </wps:cNvSpPr>
                          <wps:spPr bwMode="auto">
                            <a:xfrm>
                              <a:off x="3317" y="3140"/>
                              <a:ext cx="2" cy="2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T0 w 1"/>
                                <a:gd name="T2" fmla="+- 0 3140 3140"/>
                                <a:gd name="T3" fmla="*/ 3140 h 1"/>
                                <a:gd name="T4" fmla="+- 0 3318 3317"/>
                                <a:gd name="T5" fmla="*/ T4 w 1"/>
                                <a:gd name="T6" fmla="+- 0 3140 3140"/>
                                <a:gd name="T7" fmla="*/ 314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495"/>
                        <wpg:cNvGrpSpPr>
                          <a:grpSpLocks/>
                        </wpg:cNvGrpSpPr>
                        <wpg:grpSpPr bwMode="auto">
                          <a:xfrm>
                            <a:off x="7722" y="8909"/>
                            <a:ext cx="2" cy="2"/>
                            <a:chOff x="7722" y="8909"/>
                            <a:chExt cx="2" cy="2"/>
                          </a:xfrm>
                        </wpg:grpSpPr>
                        <wps:wsp>
                          <wps:cNvPr id="2490" name="Freeform 496"/>
                          <wps:cNvSpPr>
                            <a:spLocks/>
                          </wps:cNvSpPr>
                          <wps:spPr bwMode="auto">
                            <a:xfrm>
                              <a:off x="7722" y="8909"/>
                              <a:ext cx="2" cy="2"/>
                            </a:xfrm>
                            <a:custGeom>
                              <a:avLst/>
                              <a:gdLst>
                                <a:gd name="T0" fmla="+- 0 7722 7722"/>
                                <a:gd name="T1" fmla="*/ T0 w 1"/>
                                <a:gd name="T2" fmla="+- 0 8910 8909"/>
                                <a:gd name="T3" fmla="*/ 8910 h 1"/>
                                <a:gd name="T4" fmla="+- 0 7723 7722"/>
                                <a:gd name="T5" fmla="*/ T4 w 1"/>
                                <a:gd name="T6" fmla="+- 0 8910 8909"/>
                                <a:gd name="T7" fmla="*/ 89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493"/>
                        <wpg:cNvGrpSpPr>
                          <a:grpSpLocks/>
                        </wpg:cNvGrpSpPr>
                        <wpg:grpSpPr bwMode="auto">
                          <a:xfrm>
                            <a:off x="2417" y="4546"/>
                            <a:ext cx="2" cy="2"/>
                            <a:chOff x="2417" y="4546"/>
                            <a:chExt cx="2" cy="2"/>
                          </a:xfrm>
                        </wpg:grpSpPr>
                        <wps:wsp>
                          <wps:cNvPr id="2492" name="Freeform 494"/>
                          <wps:cNvSpPr>
                            <a:spLocks/>
                          </wps:cNvSpPr>
                          <wps:spPr bwMode="auto">
                            <a:xfrm>
                              <a:off x="2417" y="4546"/>
                              <a:ext cx="2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1"/>
                                <a:gd name="T2" fmla="+- 0 4547 4546"/>
                                <a:gd name="T3" fmla="*/ 4547 h 1"/>
                                <a:gd name="T4" fmla="+- 0 2418 2417"/>
                                <a:gd name="T5" fmla="*/ T4 w 1"/>
                                <a:gd name="T6" fmla="+- 0 4547 4546"/>
                                <a:gd name="T7" fmla="*/ 45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491"/>
                        <wpg:cNvGrpSpPr>
                          <a:grpSpLocks/>
                        </wpg:cNvGrpSpPr>
                        <wpg:grpSpPr bwMode="auto">
                          <a:xfrm>
                            <a:off x="5380" y="1059"/>
                            <a:ext cx="2" cy="2"/>
                            <a:chOff x="5380" y="1059"/>
                            <a:chExt cx="2" cy="2"/>
                          </a:xfrm>
                        </wpg:grpSpPr>
                        <wps:wsp>
                          <wps:cNvPr id="2494" name="Freeform 492"/>
                          <wps:cNvSpPr>
                            <a:spLocks/>
                          </wps:cNvSpPr>
                          <wps:spPr bwMode="auto">
                            <a:xfrm>
                              <a:off x="5380" y="1059"/>
                              <a:ext cx="2" cy="2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1"/>
                                <a:gd name="T2" fmla="+- 0 1059 1059"/>
                                <a:gd name="T3" fmla="*/ 1059 h 1"/>
                                <a:gd name="T4" fmla="+- 0 5381 5380"/>
                                <a:gd name="T5" fmla="*/ T4 w 1"/>
                                <a:gd name="T6" fmla="+- 0 1059 1059"/>
                                <a:gd name="T7" fmla="*/ 10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489"/>
                        <wpg:cNvGrpSpPr>
                          <a:grpSpLocks/>
                        </wpg:cNvGrpSpPr>
                        <wpg:grpSpPr bwMode="auto">
                          <a:xfrm>
                            <a:off x="2023" y="8782"/>
                            <a:ext cx="2" cy="2"/>
                            <a:chOff x="2023" y="8782"/>
                            <a:chExt cx="2" cy="2"/>
                          </a:xfrm>
                        </wpg:grpSpPr>
                        <wps:wsp>
                          <wps:cNvPr id="2496" name="Freeform 490"/>
                          <wps:cNvSpPr>
                            <a:spLocks/>
                          </wps:cNvSpPr>
                          <wps:spPr bwMode="auto">
                            <a:xfrm>
                              <a:off x="2023" y="8782"/>
                              <a:ext cx="2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"/>
                                <a:gd name="T2" fmla="+- 0 8783 8782"/>
                                <a:gd name="T3" fmla="*/ 8783 h 1"/>
                                <a:gd name="T4" fmla="+- 0 2024 2023"/>
                                <a:gd name="T5" fmla="*/ T4 w 1"/>
                                <a:gd name="T6" fmla="+- 0 8783 8782"/>
                                <a:gd name="T7" fmla="*/ 87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487"/>
                        <wpg:cNvGrpSpPr>
                          <a:grpSpLocks/>
                        </wpg:cNvGrpSpPr>
                        <wpg:grpSpPr bwMode="auto">
                          <a:xfrm>
                            <a:off x="1536" y="8982"/>
                            <a:ext cx="2" cy="2"/>
                            <a:chOff x="1536" y="8982"/>
                            <a:chExt cx="2" cy="2"/>
                          </a:xfrm>
                        </wpg:grpSpPr>
                        <wps:wsp>
                          <wps:cNvPr id="2498" name="Freeform 488"/>
                          <wps:cNvSpPr>
                            <a:spLocks/>
                          </wps:cNvSpPr>
                          <wps:spPr bwMode="auto">
                            <a:xfrm>
                              <a:off x="1536" y="8982"/>
                              <a:ext cx="2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1"/>
                                <a:gd name="T2" fmla="+- 0 8983 8982"/>
                                <a:gd name="T3" fmla="*/ 8983 h 1"/>
                                <a:gd name="T4" fmla="+- 0 1537 1536"/>
                                <a:gd name="T5" fmla="*/ T4 w 1"/>
                                <a:gd name="T6" fmla="+- 0 8983 8982"/>
                                <a:gd name="T7" fmla="*/ 89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485"/>
                        <wpg:cNvGrpSpPr>
                          <a:grpSpLocks/>
                        </wpg:cNvGrpSpPr>
                        <wpg:grpSpPr bwMode="auto">
                          <a:xfrm>
                            <a:off x="2473" y="8764"/>
                            <a:ext cx="2" cy="2"/>
                            <a:chOff x="2473" y="8764"/>
                            <a:chExt cx="2" cy="2"/>
                          </a:xfrm>
                        </wpg:grpSpPr>
                        <wps:wsp>
                          <wps:cNvPr id="2500" name="Freeform 486"/>
                          <wps:cNvSpPr>
                            <a:spLocks/>
                          </wps:cNvSpPr>
                          <wps:spPr bwMode="auto">
                            <a:xfrm>
                              <a:off x="2473" y="8764"/>
                              <a:ext cx="2" cy="2"/>
                            </a:xfrm>
                            <a:custGeom>
                              <a:avLst/>
                              <a:gdLst>
                                <a:gd name="T0" fmla="+- 0 2473 2473"/>
                                <a:gd name="T1" fmla="*/ T0 w 1"/>
                                <a:gd name="T2" fmla="+- 0 8765 8764"/>
                                <a:gd name="T3" fmla="*/ 8765 h 1"/>
                                <a:gd name="T4" fmla="+- 0 2474 2473"/>
                                <a:gd name="T5" fmla="*/ T4 w 1"/>
                                <a:gd name="T6" fmla="+- 0 8765 8764"/>
                                <a:gd name="T7" fmla="*/ 87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483"/>
                        <wpg:cNvGrpSpPr>
                          <a:grpSpLocks/>
                        </wpg:cNvGrpSpPr>
                        <wpg:grpSpPr bwMode="auto">
                          <a:xfrm>
                            <a:off x="1949" y="4364"/>
                            <a:ext cx="2" cy="2"/>
                            <a:chOff x="1949" y="4364"/>
                            <a:chExt cx="2" cy="2"/>
                          </a:xfrm>
                        </wpg:grpSpPr>
                        <wps:wsp>
                          <wps:cNvPr id="2502" name="Freeform 484"/>
                          <wps:cNvSpPr>
                            <a:spLocks/>
                          </wps:cNvSpPr>
                          <wps:spPr bwMode="auto">
                            <a:xfrm>
                              <a:off x="1949" y="4364"/>
                              <a:ext cx="2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1"/>
                                <a:gd name="T2" fmla="+- 0 4364 4364"/>
                                <a:gd name="T3" fmla="*/ 4364 h 1"/>
                                <a:gd name="T4" fmla="+- 0 1950 1949"/>
                                <a:gd name="T5" fmla="*/ T4 w 1"/>
                                <a:gd name="T6" fmla="+- 0 4364 4364"/>
                                <a:gd name="T7" fmla="*/ 436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481"/>
                        <wpg:cNvGrpSpPr>
                          <a:grpSpLocks/>
                        </wpg:cNvGrpSpPr>
                        <wpg:grpSpPr bwMode="auto">
                          <a:xfrm>
                            <a:off x="2230" y="7631"/>
                            <a:ext cx="2" cy="2"/>
                            <a:chOff x="2230" y="7631"/>
                            <a:chExt cx="2" cy="2"/>
                          </a:xfrm>
                        </wpg:grpSpPr>
                        <wps:wsp>
                          <wps:cNvPr id="2504" name="Freeform 482"/>
                          <wps:cNvSpPr>
                            <a:spLocks/>
                          </wps:cNvSpPr>
                          <wps:spPr bwMode="auto">
                            <a:xfrm>
                              <a:off x="2230" y="7631"/>
                              <a:ext cx="2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1"/>
                                <a:gd name="T2" fmla="+- 0 7632 7631"/>
                                <a:gd name="T3" fmla="*/ 7632 h 1"/>
                                <a:gd name="T4" fmla="+- 0 2231 2230"/>
                                <a:gd name="T5" fmla="*/ T4 w 1"/>
                                <a:gd name="T6" fmla="+- 0 7632 7631"/>
                                <a:gd name="T7" fmla="*/ 763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479"/>
                        <wpg:cNvGrpSpPr>
                          <a:grpSpLocks/>
                        </wpg:cNvGrpSpPr>
                        <wpg:grpSpPr bwMode="auto">
                          <a:xfrm>
                            <a:off x="4010" y="2117"/>
                            <a:ext cx="2" cy="2"/>
                            <a:chOff x="4010" y="2117"/>
                            <a:chExt cx="2" cy="2"/>
                          </a:xfrm>
                        </wpg:grpSpPr>
                        <wps:wsp>
                          <wps:cNvPr id="2506" name="Freeform 480"/>
                          <wps:cNvSpPr>
                            <a:spLocks/>
                          </wps:cNvSpPr>
                          <wps:spPr bwMode="auto">
                            <a:xfrm>
                              <a:off x="4010" y="2117"/>
                              <a:ext cx="2" cy="2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1"/>
                                <a:gd name="T2" fmla="+- 0 2118 2117"/>
                                <a:gd name="T3" fmla="*/ 2118 h 1"/>
                                <a:gd name="T4" fmla="+- 0 4012 4010"/>
                                <a:gd name="T5" fmla="*/ T4 w 1"/>
                                <a:gd name="T6" fmla="+- 0 2118 2117"/>
                                <a:gd name="T7" fmla="*/ 211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477"/>
                        <wpg:cNvGrpSpPr>
                          <a:grpSpLocks/>
                        </wpg:cNvGrpSpPr>
                        <wpg:grpSpPr bwMode="auto">
                          <a:xfrm>
                            <a:off x="4236" y="1935"/>
                            <a:ext cx="2" cy="2"/>
                            <a:chOff x="4236" y="1935"/>
                            <a:chExt cx="2" cy="2"/>
                          </a:xfrm>
                        </wpg:grpSpPr>
                        <wps:wsp>
                          <wps:cNvPr id="2508" name="Freeform 478"/>
                          <wps:cNvSpPr>
                            <a:spLocks/>
                          </wps:cNvSpPr>
                          <wps:spPr bwMode="auto">
                            <a:xfrm>
                              <a:off x="4236" y="1935"/>
                              <a:ext cx="2" cy="2"/>
                            </a:xfrm>
                            <a:custGeom>
                              <a:avLst/>
                              <a:gdLst>
                                <a:gd name="T0" fmla="+- 0 4236 4236"/>
                                <a:gd name="T1" fmla="*/ T0 w 1"/>
                                <a:gd name="T2" fmla="+- 0 1935 1935"/>
                                <a:gd name="T3" fmla="*/ 1935 h 1"/>
                                <a:gd name="T4" fmla="+- 0 4237 4236"/>
                                <a:gd name="T5" fmla="*/ T4 w 1"/>
                                <a:gd name="T6" fmla="+- 0 1935 1935"/>
                                <a:gd name="T7" fmla="*/ 19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475"/>
                        <wpg:cNvGrpSpPr>
                          <a:grpSpLocks/>
                        </wpg:cNvGrpSpPr>
                        <wpg:grpSpPr bwMode="auto">
                          <a:xfrm>
                            <a:off x="1573" y="1332"/>
                            <a:ext cx="2" cy="2"/>
                            <a:chOff x="1573" y="1332"/>
                            <a:chExt cx="2" cy="2"/>
                          </a:xfrm>
                        </wpg:grpSpPr>
                        <wps:wsp>
                          <wps:cNvPr id="2510" name="Freeform 476"/>
                          <wps:cNvSpPr>
                            <a:spLocks/>
                          </wps:cNvSpPr>
                          <wps:spPr bwMode="auto">
                            <a:xfrm>
                              <a:off x="1573" y="1332"/>
                              <a:ext cx="2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"/>
                                <a:gd name="T2" fmla="+- 0 1333 1332"/>
                                <a:gd name="T3" fmla="*/ 1333 h 1"/>
                                <a:gd name="T4" fmla="+- 0 1574 1573"/>
                                <a:gd name="T5" fmla="*/ T4 w 1"/>
                                <a:gd name="T6" fmla="+- 0 1333 1332"/>
                                <a:gd name="T7" fmla="*/ 13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473"/>
                        <wpg:cNvGrpSpPr>
                          <a:grpSpLocks/>
                        </wpg:cNvGrpSpPr>
                        <wpg:grpSpPr bwMode="auto">
                          <a:xfrm>
                            <a:off x="1986" y="8069"/>
                            <a:ext cx="2" cy="2"/>
                            <a:chOff x="1986" y="8069"/>
                            <a:chExt cx="2" cy="2"/>
                          </a:xfrm>
                        </wpg:grpSpPr>
                        <wps:wsp>
                          <wps:cNvPr id="2512" name="Freeform 474"/>
                          <wps:cNvSpPr>
                            <a:spLocks/>
                          </wps:cNvSpPr>
                          <wps:spPr bwMode="auto">
                            <a:xfrm>
                              <a:off x="1986" y="8069"/>
                              <a:ext cx="2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"/>
                                <a:gd name="T2" fmla="+- 0 8070 8069"/>
                                <a:gd name="T3" fmla="*/ 8070 h 1"/>
                                <a:gd name="T4" fmla="+- 0 1987 1986"/>
                                <a:gd name="T5" fmla="*/ T4 w 1"/>
                                <a:gd name="T6" fmla="+- 0 8070 8069"/>
                                <a:gd name="T7" fmla="*/ 80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471"/>
                        <wpg:cNvGrpSpPr>
                          <a:grpSpLocks/>
                        </wpg:cNvGrpSpPr>
                        <wpg:grpSpPr bwMode="auto">
                          <a:xfrm>
                            <a:off x="4986" y="1368"/>
                            <a:ext cx="2" cy="2"/>
                            <a:chOff x="4986" y="1368"/>
                            <a:chExt cx="2" cy="2"/>
                          </a:xfrm>
                        </wpg:grpSpPr>
                        <wps:wsp>
                          <wps:cNvPr id="2514" name="Freeform 472"/>
                          <wps:cNvSpPr>
                            <a:spLocks/>
                          </wps:cNvSpPr>
                          <wps:spPr bwMode="auto">
                            <a:xfrm>
                              <a:off x="4986" y="1368"/>
                              <a:ext cx="2" cy="2"/>
                            </a:xfrm>
                            <a:custGeom>
                              <a:avLst/>
                              <a:gdLst>
                                <a:gd name="T0" fmla="+- 0 4986 4986"/>
                                <a:gd name="T1" fmla="*/ T0 w 1"/>
                                <a:gd name="T2" fmla="+- 0 1369 1368"/>
                                <a:gd name="T3" fmla="*/ 1369 h 1"/>
                                <a:gd name="T4" fmla="+- 0 4987 4986"/>
                                <a:gd name="T5" fmla="*/ T4 w 1"/>
                                <a:gd name="T6" fmla="+- 0 1369 1368"/>
                                <a:gd name="T7" fmla="*/ 13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469"/>
                        <wpg:cNvGrpSpPr>
                          <a:grpSpLocks/>
                        </wpg:cNvGrpSpPr>
                        <wpg:grpSpPr bwMode="auto">
                          <a:xfrm>
                            <a:off x="2417" y="6444"/>
                            <a:ext cx="2" cy="2"/>
                            <a:chOff x="2417" y="6444"/>
                            <a:chExt cx="2" cy="2"/>
                          </a:xfrm>
                        </wpg:grpSpPr>
                        <wps:wsp>
                          <wps:cNvPr id="2516" name="Freeform 470"/>
                          <wps:cNvSpPr>
                            <a:spLocks/>
                          </wps:cNvSpPr>
                          <wps:spPr bwMode="auto">
                            <a:xfrm>
                              <a:off x="2417" y="6444"/>
                              <a:ext cx="2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1"/>
                                <a:gd name="T2" fmla="+- 0 6445 6444"/>
                                <a:gd name="T3" fmla="*/ 6445 h 1"/>
                                <a:gd name="T4" fmla="+- 0 2418 2417"/>
                                <a:gd name="T5" fmla="*/ T4 w 1"/>
                                <a:gd name="T6" fmla="+- 0 6445 6444"/>
                                <a:gd name="T7" fmla="*/ 64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467"/>
                        <wpg:cNvGrpSpPr>
                          <a:grpSpLocks/>
                        </wpg:cNvGrpSpPr>
                        <wpg:grpSpPr bwMode="auto">
                          <a:xfrm>
                            <a:off x="4630" y="1953"/>
                            <a:ext cx="2" cy="2"/>
                            <a:chOff x="4630" y="1953"/>
                            <a:chExt cx="2" cy="2"/>
                          </a:xfrm>
                        </wpg:grpSpPr>
                        <wps:wsp>
                          <wps:cNvPr id="2518" name="Freeform 468"/>
                          <wps:cNvSpPr>
                            <a:spLocks/>
                          </wps:cNvSpPr>
                          <wps:spPr bwMode="auto">
                            <a:xfrm>
                              <a:off x="4630" y="1953"/>
                              <a:ext cx="2" cy="2"/>
                            </a:xfrm>
                            <a:custGeom>
                              <a:avLst/>
                              <a:gdLst>
                                <a:gd name="T0" fmla="+- 0 4630 4630"/>
                                <a:gd name="T1" fmla="*/ T0 w 1"/>
                                <a:gd name="T2" fmla="+- 0 1953 1953"/>
                                <a:gd name="T3" fmla="*/ 1953 h 1"/>
                                <a:gd name="T4" fmla="+- 0 4631 4630"/>
                                <a:gd name="T5" fmla="*/ T4 w 1"/>
                                <a:gd name="T6" fmla="+- 0 1953 1953"/>
                                <a:gd name="T7" fmla="*/ 195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465"/>
                        <wpg:cNvGrpSpPr>
                          <a:grpSpLocks/>
                        </wpg:cNvGrpSpPr>
                        <wpg:grpSpPr bwMode="auto">
                          <a:xfrm>
                            <a:off x="1423" y="5258"/>
                            <a:ext cx="2" cy="2"/>
                            <a:chOff x="1423" y="5258"/>
                            <a:chExt cx="2" cy="2"/>
                          </a:xfrm>
                        </wpg:grpSpPr>
                        <wps:wsp>
                          <wps:cNvPr id="2520" name="Freeform 466"/>
                          <wps:cNvSpPr>
                            <a:spLocks/>
                          </wps:cNvSpPr>
                          <wps:spPr bwMode="auto">
                            <a:xfrm>
                              <a:off x="1423" y="5258"/>
                              <a:ext cx="2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1"/>
                                <a:gd name="T2" fmla="+- 0 5258 5258"/>
                                <a:gd name="T3" fmla="*/ 5258 h 1"/>
                                <a:gd name="T4" fmla="+- 0 1424 1423"/>
                                <a:gd name="T5" fmla="*/ T4 w 1"/>
                                <a:gd name="T6" fmla="+- 0 5258 5258"/>
                                <a:gd name="T7" fmla="*/ 52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463"/>
                        <wpg:cNvGrpSpPr>
                          <a:grpSpLocks/>
                        </wpg:cNvGrpSpPr>
                        <wpg:grpSpPr bwMode="auto">
                          <a:xfrm>
                            <a:off x="3073" y="7650"/>
                            <a:ext cx="2" cy="2"/>
                            <a:chOff x="3073" y="7650"/>
                            <a:chExt cx="2" cy="2"/>
                          </a:xfrm>
                        </wpg:grpSpPr>
                        <wps:wsp>
                          <wps:cNvPr id="2522" name="Freeform 464"/>
                          <wps:cNvSpPr>
                            <a:spLocks/>
                          </wps:cNvSpPr>
                          <wps:spPr bwMode="auto">
                            <a:xfrm>
                              <a:off x="3073" y="7650"/>
                              <a:ext cx="2" cy="2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1"/>
                                <a:gd name="T2" fmla="+- 0 7651 7650"/>
                                <a:gd name="T3" fmla="*/ 7651 h 1"/>
                                <a:gd name="T4" fmla="+- 0 3074 3073"/>
                                <a:gd name="T5" fmla="*/ T4 w 1"/>
                                <a:gd name="T6" fmla="+- 0 7651 7650"/>
                                <a:gd name="T7" fmla="*/ 76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461"/>
                        <wpg:cNvGrpSpPr>
                          <a:grpSpLocks/>
                        </wpg:cNvGrpSpPr>
                        <wpg:grpSpPr bwMode="auto">
                          <a:xfrm>
                            <a:off x="1518" y="1844"/>
                            <a:ext cx="2" cy="2"/>
                            <a:chOff x="1518" y="1844"/>
                            <a:chExt cx="2" cy="2"/>
                          </a:xfrm>
                        </wpg:grpSpPr>
                        <wps:wsp>
                          <wps:cNvPr id="2524" name="Freeform 462"/>
                          <wps:cNvSpPr>
                            <a:spLocks/>
                          </wps:cNvSpPr>
                          <wps:spPr bwMode="auto">
                            <a:xfrm>
                              <a:off x="1518" y="1844"/>
                              <a:ext cx="2" cy="2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T0 w 1"/>
                                <a:gd name="T2" fmla="+- 0 1844 1844"/>
                                <a:gd name="T3" fmla="*/ 1844 h 1"/>
                                <a:gd name="T4" fmla="+- 0 1519 1518"/>
                                <a:gd name="T5" fmla="*/ T4 w 1"/>
                                <a:gd name="T6" fmla="+- 0 1844 1844"/>
                                <a:gd name="T7" fmla="*/ 18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459"/>
                        <wpg:cNvGrpSpPr>
                          <a:grpSpLocks/>
                        </wpg:cNvGrpSpPr>
                        <wpg:grpSpPr bwMode="auto">
                          <a:xfrm>
                            <a:off x="6091" y="1077"/>
                            <a:ext cx="2" cy="2"/>
                            <a:chOff x="6091" y="1077"/>
                            <a:chExt cx="2" cy="2"/>
                          </a:xfrm>
                        </wpg:grpSpPr>
                        <wps:wsp>
                          <wps:cNvPr id="2526" name="Freeform 460"/>
                          <wps:cNvSpPr>
                            <a:spLocks/>
                          </wps:cNvSpPr>
                          <wps:spPr bwMode="auto">
                            <a:xfrm>
                              <a:off x="6091" y="1077"/>
                              <a:ext cx="2" cy="2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1"/>
                                <a:gd name="T2" fmla="+- 0 1077 1077"/>
                                <a:gd name="T3" fmla="*/ 1077 h 1"/>
                                <a:gd name="T4" fmla="+- 0 6092 6091"/>
                                <a:gd name="T5" fmla="*/ T4 w 1"/>
                                <a:gd name="T6" fmla="+- 0 1077 1077"/>
                                <a:gd name="T7" fmla="*/ 107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457"/>
                        <wpg:cNvGrpSpPr>
                          <a:grpSpLocks/>
                        </wpg:cNvGrpSpPr>
                        <wpg:grpSpPr bwMode="auto">
                          <a:xfrm>
                            <a:off x="9409" y="3980"/>
                            <a:ext cx="2" cy="2"/>
                            <a:chOff x="9409" y="3980"/>
                            <a:chExt cx="2" cy="2"/>
                          </a:xfrm>
                        </wpg:grpSpPr>
                        <wps:wsp>
                          <wps:cNvPr id="2528" name="Freeform 458"/>
                          <wps:cNvSpPr>
                            <a:spLocks/>
                          </wps:cNvSpPr>
                          <wps:spPr bwMode="auto">
                            <a:xfrm>
                              <a:off x="9409" y="3980"/>
                              <a:ext cx="2" cy="2"/>
                            </a:xfrm>
                            <a:custGeom>
                              <a:avLst/>
                              <a:gdLst>
                                <a:gd name="T0" fmla="+- 0 9409 9409"/>
                                <a:gd name="T1" fmla="*/ T0 w 1"/>
                                <a:gd name="T2" fmla="+- 0 3980 3980"/>
                                <a:gd name="T3" fmla="*/ 3980 h 1"/>
                                <a:gd name="T4" fmla="+- 0 9410 9409"/>
                                <a:gd name="T5" fmla="*/ T4 w 1"/>
                                <a:gd name="T6" fmla="+- 0 3980 3980"/>
                                <a:gd name="T7" fmla="*/ 39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455"/>
                        <wpg:cNvGrpSpPr>
                          <a:grpSpLocks/>
                        </wpg:cNvGrpSpPr>
                        <wpg:grpSpPr bwMode="auto">
                          <a:xfrm>
                            <a:off x="2792" y="9000"/>
                            <a:ext cx="2" cy="2"/>
                            <a:chOff x="2792" y="9000"/>
                            <a:chExt cx="2" cy="2"/>
                          </a:xfrm>
                        </wpg:grpSpPr>
                        <wps:wsp>
                          <wps:cNvPr id="2530" name="Freeform 456"/>
                          <wps:cNvSpPr>
                            <a:spLocks/>
                          </wps:cNvSpPr>
                          <wps:spPr bwMode="auto">
                            <a:xfrm>
                              <a:off x="2792" y="9000"/>
                              <a:ext cx="2" cy="2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1"/>
                                <a:gd name="T2" fmla="+- 0 9001 9000"/>
                                <a:gd name="T3" fmla="*/ 9001 h 1"/>
                                <a:gd name="T4" fmla="+- 0 2794 2792"/>
                                <a:gd name="T5" fmla="*/ T4 w 1"/>
                                <a:gd name="T6" fmla="+- 0 9001 9000"/>
                                <a:gd name="T7" fmla="*/ 90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453"/>
                        <wpg:cNvGrpSpPr>
                          <a:grpSpLocks/>
                        </wpg:cNvGrpSpPr>
                        <wpg:grpSpPr bwMode="auto">
                          <a:xfrm>
                            <a:off x="2736" y="7631"/>
                            <a:ext cx="2" cy="2"/>
                            <a:chOff x="2736" y="7631"/>
                            <a:chExt cx="2" cy="2"/>
                          </a:xfrm>
                        </wpg:grpSpPr>
                        <wps:wsp>
                          <wps:cNvPr id="2532" name="Freeform 454"/>
                          <wps:cNvSpPr>
                            <a:spLocks/>
                          </wps:cNvSpPr>
                          <wps:spPr bwMode="auto">
                            <a:xfrm>
                              <a:off x="2736" y="7631"/>
                              <a:ext cx="2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1"/>
                                <a:gd name="T2" fmla="+- 0 7632 7631"/>
                                <a:gd name="T3" fmla="*/ 7632 h 1"/>
                                <a:gd name="T4" fmla="+- 0 2737 2736"/>
                                <a:gd name="T5" fmla="*/ T4 w 1"/>
                                <a:gd name="T6" fmla="+- 0 7632 7631"/>
                                <a:gd name="T7" fmla="*/ 763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451"/>
                        <wpg:cNvGrpSpPr>
                          <a:grpSpLocks/>
                        </wpg:cNvGrpSpPr>
                        <wpg:grpSpPr bwMode="auto">
                          <a:xfrm>
                            <a:off x="2173" y="8782"/>
                            <a:ext cx="2" cy="2"/>
                            <a:chOff x="2173" y="8782"/>
                            <a:chExt cx="2" cy="2"/>
                          </a:xfrm>
                        </wpg:grpSpPr>
                        <wps:wsp>
                          <wps:cNvPr id="2534" name="Freeform 452"/>
                          <wps:cNvSpPr>
                            <a:spLocks/>
                          </wps:cNvSpPr>
                          <wps:spPr bwMode="auto">
                            <a:xfrm>
                              <a:off x="2173" y="8782"/>
                              <a:ext cx="2" cy="2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1"/>
                                <a:gd name="T2" fmla="+- 0 8783 8782"/>
                                <a:gd name="T3" fmla="*/ 8783 h 1"/>
                                <a:gd name="T4" fmla="+- 0 2174 2173"/>
                                <a:gd name="T5" fmla="*/ T4 w 1"/>
                                <a:gd name="T6" fmla="+- 0 8783 8782"/>
                                <a:gd name="T7" fmla="*/ 87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449"/>
                        <wpg:cNvGrpSpPr>
                          <a:grpSpLocks/>
                        </wpg:cNvGrpSpPr>
                        <wpg:grpSpPr bwMode="auto">
                          <a:xfrm>
                            <a:off x="2230" y="8946"/>
                            <a:ext cx="2" cy="2"/>
                            <a:chOff x="2230" y="8946"/>
                            <a:chExt cx="2" cy="2"/>
                          </a:xfrm>
                        </wpg:grpSpPr>
                        <wps:wsp>
                          <wps:cNvPr id="2536" name="Freeform 450"/>
                          <wps:cNvSpPr>
                            <a:spLocks/>
                          </wps:cNvSpPr>
                          <wps:spPr bwMode="auto">
                            <a:xfrm>
                              <a:off x="2230" y="8946"/>
                              <a:ext cx="2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1"/>
                                <a:gd name="T2" fmla="+- 0 8947 8946"/>
                                <a:gd name="T3" fmla="*/ 8947 h 1"/>
                                <a:gd name="T4" fmla="+- 0 2231 2230"/>
                                <a:gd name="T5" fmla="*/ T4 w 1"/>
                                <a:gd name="T6" fmla="+- 0 8947 8946"/>
                                <a:gd name="T7" fmla="*/ 89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447"/>
                        <wpg:cNvGrpSpPr>
                          <a:grpSpLocks/>
                        </wpg:cNvGrpSpPr>
                        <wpg:grpSpPr bwMode="auto">
                          <a:xfrm>
                            <a:off x="3036" y="1295"/>
                            <a:ext cx="2" cy="2"/>
                            <a:chOff x="3036" y="1295"/>
                            <a:chExt cx="2" cy="2"/>
                          </a:xfrm>
                        </wpg:grpSpPr>
                        <wps:wsp>
                          <wps:cNvPr id="2538" name="Freeform 448"/>
                          <wps:cNvSpPr>
                            <a:spLocks/>
                          </wps:cNvSpPr>
                          <wps:spPr bwMode="auto">
                            <a:xfrm>
                              <a:off x="3036" y="1295"/>
                              <a:ext cx="2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1"/>
                                <a:gd name="T2" fmla="+- 0 1296 1295"/>
                                <a:gd name="T3" fmla="*/ 1296 h 1"/>
                                <a:gd name="T4" fmla="+- 0 3037 3036"/>
                                <a:gd name="T5" fmla="*/ T4 w 1"/>
                                <a:gd name="T6" fmla="+- 0 1296 1295"/>
                                <a:gd name="T7" fmla="*/ 12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445"/>
                        <wpg:cNvGrpSpPr>
                          <a:grpSpLocks/>
                        </wpg:cNvGrpSpPr>
                        <wpg:grpSpPr bwMode="auto">
                          <a:xfrm>
                            <a:off x="3110" y="1368"/>
                            <a:ext cx="2" cy="2"/>
                            <a:chOff x="3110" y="1368"/>
                            <a:chExt cx="2" cy="2"/>
                          </a:xfrm>
                        </wpg:grpSpPr>
                        <wps:wsp>
                          <wps:cNvPr id="2540" name="Freeform 446"/>
                          <wps:cNvSpPr>
                            <a:spLocks/>
                          </wps:cNvSpPr>
                          <wps:spPr bwMode="auto">
                            <a:xfrm>
                              <a:off x="3110" y="1368"/>
                              <a:ext cx="2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"/>
                                <a:gd name="T2" fmla="+- 0 1369 1368"/>
                                <a:gd name="T3" fmla="*/ 1369 h 1"/>
                                <a:gd name="T4" fmla="+- 0 3112 3110"/>
                                <a:gd name="T5" fmla="*/ T4 w 1"/>
                                <a:gd name="T6" fmla="+- 0 1369 1368"/>
                                <a:gd name="T7" fmla="*/ 13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443"/>
                        <wpg:cNvGrpSpPr>
                          <a:grpSpLocks/>
                        </wpg:cNvGrpSpPr>
                        <wpg:grpSpPr bwMode="auto">
                          <a:xfrm>
                            <a:off x="3186" y="1442"/>
                            <a:ext cx="2" cy="2"/>
                            <a:chOff x="3186" y="1442"/>
                            <a:chExt cx="2" cy="2"/>
                          </a:xfrm>
                        </wpg:grpSpPr>
                        <wps:wsp>
                          <wps:cNvPr id="2542" name="Freeform 444"/>
                          <wps:cNvSpPr>
                            <a:spLocks/>
                          </wps:cNvSpPr>
                          <wps:spPr bwMode="auto">
                            <a:xfrm>
                              <a:off x="3186" y="1442"/>
                              <a:ext cx="2" cy="2"/>
                            </a:xfrm>
                            <a:custGeom>
                              <a:avLst/>
                              <a:gdLst>
                                <a:gd name="T0" fmla="+- 0 3186 3186"/>
                                <a:gd name="T1" fmla="*/ T0 w 1"/>
                                <a:gd name="T2" fmla="+- 0 1442 1442"/>
                                <a:gd name="T3" fmla="*/ 1442 h 1"/>
                                <a:gd name="T4" fmla="+- 0 3187 3186"/>
                                <a:gd name="T5" fmla="*/ T4 w 1"/>
                                <a:gd name="T6" fmla="+- 0 1442 1442"/>
                                <a:gd name="T7" fmla="*/ 14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441"/>
                        <wpg:cNvGrpSpPr>
                          <a:grpSpLocks/>
                        </wpg:cNvGrpSpPr>
                        <wpg:grpSpPr bwMode="auto">
                          <a:xfrm>
                            <a:off x="3242" y="1533"/>
                            <a:ext cx="2" cy="2"/>
                            <a:chOff x="3242" y="1533"/>
                            <a:chExt cx="2" cy="2"/>
                          </a:xfrm>
                        </wpg:grpSpPr>
                        <wps:wsp>
                          <wps:cNvPr id="2544" name="Freeform 442"/>
                          <wps:cNvSpPr>
                            <a:spLocks/>
                          </wps:cNvSpPr>
                          <wps:spPr bwMode="auto">
                            <a:xfrm>
                              <a:off x="3242" y="1533"/>
                              <a:ext cx="2" cy="2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1"/>
                                <a:gd name="T2" fmla="+- 0 1533 1533"/>
                                <a:gd name="T3" fmla="*/ 1533 h 1"/>
                                <a:gd name="T4" fmla="+- 0 3244 3242"/>
                                <a:gd name="T5" fmla="*/ T4 w 1"/>
                                <a:gd name="T6" fmla="+- 0 1533 1533"/>
                                <a:gd name="T7" fmla="*/ 15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439"/>
                        <wpg:cNvGrpSpPr>
                          <a:grpSpLocks/>
                        </wpg:cNvGrpSpPr>
                        <wpg:grpSpPr bwMode="auto">
                          <a:xfrm>
                            <a:off x="3317" y="1624"/>
                            <a:ext cx="2" cy="2"/>
                            <a:chOff x="3317" y="1624"/>
                            <a:chExt cx="2" cy="2"/>
                          </a:xfrm>
                        </wpg:grpSpPr>
                        <wps:wsp>
                          <wps:cNvPr id="2546" name="Freeform 440"/>
                          <wps:cNvSpPr>
                            <a:spLocks/>
                          </wps:cNvSpPr>
                          <wps:spPr bwMode="auto">
                            <a:xfrm>
                              <a:off x="3317" y="1624"/>
                              <a:ext cx="2" cy="2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T0 w 1"/>
                                <a:gd name="T2" fmla="+- 0 1625 1624"/>
                                <a:gd name="T3" fmla="*/ 1625 h 1"/>
                                <a:gd name="T4" fmla="+- 0 3318 3317"/>
                                <a:gd name="T5" fmla="*/ T4 w 1"/>
                                <a:gd name="T6" fmla="+- 0 1625 1624"/>
                                <a:gd name="T7" fmla="*/ 16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437"/>
                        <wpg:cNvGrpSpPr>
                          <a:grpSpLocks/>
                        </wpg:cNvGrpSpPr>
                        <wpg:grpSpPr bwMode="auto">
                          <a:xfrm>
                            <a:off x="3410" y="1004"/>
                            <a:ext cx="2" cy="2"/>
                            <a:chOff x="3410" y="1004"/>
                            <a:chExt cx="2" cy="2"/>
                          </a:xfrm>
                        </wpg:grpSpPr>
                        <wps:wsp>
                          <wps:cNvPr id="2548" name="Freeform 438"/>
                          <wps:cNvSpPr>
                            <a:spLocks/>
                          </wps:cNvSpPr>
                          <wps:spPr bwMode="auto">
                            <a:xfrm>
                              <a:off x="3410" y="1004"/>
                              <a:ext cx="2" cy="2"/>
                            </a:xfrm>
                            <a:custGeom>
                              <a:avLst/>
                              <a:gdLst>
                                <a:gd name="T0" fmla="+- 0 3410 3410"/>
                                <a:gd name="T1" fmla="*/ T0 w 1"/>
                                <a:gd name="T2" fmla="+- 0 1004 1004"/>
                                <a:gd name="T3" fmla="*/ 1004 h 1"/>
                                <a:gd name="T4" fmla="+- 0 3412 3410"/>
                                <a:gd name="T5" fmla="*/ T4 w 1"/>
                                <a:gd name="T6" fmla="+- 0 1004 1004"/>
                                <a:gd name="T7" fmla="*/ 10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435"/>
                        <wpg:cNvGrpSpPr>
                          <a:grpSpLocks/>
                        </wpg:cNvGrpSpPr>
                        <wpg:grpSpPr bwMode="auto">
                          <a:xfrm>
                            <a:off x="3486" y="1095"/>
                            <a:ext cx="2" cy="2"/>
                            <a:chOff x="3486" y="1095"/>
                            <a:chExt cx="2" cy="2"/>
                          </a:xfrm>
                        </wpg:grpSpPr>
                        <wps:wsp>
                          <wps:cNvPr id="2550" name="Freeform 436"/>
                          <wps:cNvSpPr>
                            <a:spLocks/>
                          </wps:cNvSpPr>
                          <wps:spPr bwMode="auto">
                            <a:xfrm>
                              <a:off x="3486" y="1095"/>
                              <a:ext cx="2" cy="2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1"/>
                                <a:gd name="T2" fmla="+- 0 1095 1095"/>
                                <a:gd name="T3" fmla="*/ 1095 h 1"/>
                                <a:gd name="T4" fmla="+- 0 3487 3486"/>
                                <a:gd name="T5" fmla="*/ T4 w 1"/>
                                <a:gd name="T6" fmla="+- 0 1095 1095"/>
                                <a:gd name="T7" fmla="*/ 10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433"/>
                        <wpg:cNvGrpSpPr>
                          <a:grpSpLocks/>
                        </wpg:cNvGrpSpPr>
                        <wpg:grpSpPr bwMode="auto">
                          <a:xfrm>
                            <a:off x="3542" y="1168"/>
                            <a:ext cx="2" cy="2"/>
                            <a:chOff x="3542" y="1168"/>
                            <a:chExt cx="2" cy="2"/>
                          </a:xfrm>
                        </wpg:grpSpPr>
                        <wps:wsp>
                          <wps:cNvPr id="2552" name="Freeform 434"/>
                          <wps:cNvSpPr>
                            <a:spLocks/>
                          </wps:cNvSpPr>
                          <wps:spPr bwMode="auto">
                            <a:xfrm>
                              <a:off x="3542" y="1168"/>
                              <a:ext cx="2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1"/>
                                <a:gd name="T2" fmla="+- 0 1169 1168"/>
                                <a:gd name="T3" fmla="*/ 1169 h 1"/>
                                <a:gd name="T4" fmla="+- 0 3544 3542"/>
                                <a:gd name="T5" fmla="*/ T4 w 1"/>
                                <a:gd name="T6" fmla="+- 0 1169 1168"/>
                                <a:gd name="T7" fmla="*/ 11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431"/>
                        <wpg:cNvGrpSpPr>
                          <a:grpSpLocks/>
                        </wpg:cNvGrpSpPr>
                        <wpg:grpSpPr bwMode="auto">
                          <a:xfrm>
                            <a:off x="3617" y="1259"/>
                            <a:ext cx="2" cy="2"/>
                            <a:chOff x="3617" y="1259"/>
                            <a:chExt cx="2" cy="2"/>
                          </a:xfrm>
                        </wpg:grpSpPr>
                        <wps:wsp>
                          <wps:cNvPr id="2554" name="Freeform 432"/>
                          <wps:cNvSpPr>
                            <a:spLocks/>
                          </wps:cNvSpPr>
                          <wps:spPr bwMode="auto">
                            <a:xfrm>
                              <a:off x="3617" y="1259"/>
                              <a:ext cx="2" cy="2"/>
                            </a:xfrm>
                            <a:custGeom>
                              <a:avLst/>
                              <a:gdLst>
                                <a:gd name="T0" fmla="+- 0 3617 3617"/>
                                <a:gd name="T1" fmla="*/ T0 w 1"/>
                                <a:gd name="T2" fmla="+- 0 1260 1259"/>
                                <a:gd name="T3" fmla="*/ 1260 h 1"/>
                                <a:gd name="T4" fmla="+- 0 3618 3617"/>
                                <a:gd name="T5" fmla="*/ T4 w 1"/>
                                <a:gd name="T6" fmla="+- 0 1260 1259"/>
                                <a:gd name="T7" fmla="*/ 12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429"/>
                        <wpg:cNvGrpSpPr>
                          <a:grpSpLocks/>
                        </wpg:cNvGrpSpPr>
                        <wpg:grpSpPr bwMode="auto">
                          <a:xfrm>
                            <a:off x="3692" y="1350"/>
                            <a:ext cx="2" cy="2"/>
                            <a:chOff x="3692" y="1350"/>
                            <a:chExt cx="2" cy="2"/>
                          </a:xfrm>
                        </wpg:grpSpPr>
                        <wps:wsp>
                          <wps:cNvPr id="2556" name="Freeform 430"/>
                          <wps:cNvSpPr>
                            <a:spLocks/>
                          </wps:cNvSpPr>
                          <wps:spPr bwMode="auto">
                            <a:xfrm>
                              <a:off x="3692" y="1350"/>
                              <a:ext cx="2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1"/>
                                <a:gd name="T2" fmla="+- 0 1351 1350"/>
                                <a:gd name="T3" fmla="*/ 1351 h 1"/>
                                <a:gd name="T4" fmla="+- 0 3694 3692"/>
                                <a:gd name="T5" fmla="*/ T4 w 1"/>
                                <a:gd name="T6" fmla="+- 0 1351 1350"/>
                                <a:gd name="T7" fmla="*/ 13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427"/>
                        <wpg:cNvGrpSpPr>
                          <a:grpSpLocks/>
                        </wpg:cNvGrpSpPr>
                        <wpg:grpSpPr bwMode="auto">
                          <a:xfrm>
                            <a:off x="3860" y="803"/>
                            <a:ext cx="2" cy="2"/>
                            <a:chOff x="3860" y="803"/>
                            <a:chExt cx="2" cy="2"/>
                          </a:xfrm>
                        </wpg:grpSpPr>
                        <wps:wsp>
                          <wps:cNvPr id="2558" name="Freeform 428"/>
                          <wps:cNvSpPr>
                            <a:spLocks/>
                          </wps:cNvSpPr>
                          <wps:spPr bwMode="auto">
                            <a:xfrm>
                              <a:off x="3860" y="803"/>
                              <a:ext cx="2" cy="2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1"/>
                                <a:gd name="T2" fmla="+- 0 804 803"/>
                                <a:gd name="T3" fmla="*/ 804 h 1"/>
                                <a:gd name="T4" fmla="+- 0 3862 3860"/>
                                <a:gd name="T5" fmla="*/ T4 w 1"/>
                                <a:gd name="T6" fmla="+- 0 804 803"/>
                                <a:gd name="T7" fmla="*/ 8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425"/>
                        <wpg:cNvGrpSpPr>
                          <a:grpSpLocks/>
                        </wpg:cNvGrpSpPr>
                        <wpg:grpSpPr bwMode="auto">
                          <a:xfrm>
                            <a:off x="3917" y="894"/>
                            <a:ext cx="2" cy="2"/>
                            <a:chOff x="3917" y="894"/>
                            <a:chExt cx="2" cy="2"/>
                          </a:xfrm>
                        </wpg:grpSpPr>
                        <wps:wsp>
                          <wps:cNvPr id="2560" name="Freeform 426"/>
                          <wps:cNvSpPr>
                            <a:spLocks/>
                          </wps:cNvSpPr>
                          <wps:spPr bwMode="auto">
                            <a:xfrm>
                              <a:off x="3917" y="894"/>
                              <a:ext cx="2" cy="2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1"/>
                                <a:gd name="T2" fmla="+- 0 895 894"/>
                                <a:gd name="T3" fmla="*/ 895 h 1"/>
                                <a:gd name="T4" fmla="+- 0 3918 3917"/>
                                <a:gd name="T5" fmla="*/ T4 w 1"/>
                                <a:gd name="T6" fmla="+- 0 895 894"/>
                                <a:gd name="T7" fmla="*/ 8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423"/>
                        <wpg:cNvGrpSpPr>
                          <a:grpSpLocks/>
                        </wpg:cNvGrpSpPr>
                        <wpg:grpSpPr bwMode="auto">
                          <a:xfrm>
                            <a:off x="3992" y="968"/>
                            <a:ext cx="2" cy="2"/>
                            <a:chOff x="3992" y="968"/>
                            <a:chExt cx="2" cy="2"/>
                          </a:xfrm>
                        </wpg:grpSpPr>
                        <wps:wsp>
                          <wps:cNvPr id="2562" name="Freeform 424"/>
                          <wps:cNvSpPr>
                            <a:spLocks/>
                          </wps:cNvSpPr>
                          <wps:spPr bwMode="auto">
                            <a:xfrm>
                              <a:off x="3992" y="968"/>
                              <a:ext cx="2" cy="2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1"/>
                                <a:gd name="T2" fmla="+- 0 968 968"/>
                                <a:gd name="T3" fmla="*/ 968 h 1"/>
                                <a:gd name="T4" fmla="+- 0 3994 3992"/>
                                <a:gd name="T5" fmla="*/ T4 w 1"/>
                                <a:gd name="T6" fmla="+- 0 968 968"/>
                                <a:gd name="T7" fmla="*/ 9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421"/>
                        <wpg:cNvGrpSpPr>
                          <a:grpSpLocks/>
                        </wpg:cNvGrpSpPr>
                        <wpg:grpSpPr bwMode="auto">
                          <a:xfrm>
                            <a:off x="4067" y="1059"/>
                            <a:ext cx="2" cy="2"/>
                            <a:chOff x="4067" y="1059"/>
                            <a:chExt cx="2" cy="2"/>
                          </a:xfrm>
                        </wpg:grpSpPr>
                        <wps:wsp>
                          <wps:cNvPr id="2564" name="Freeform 422"/>
                          <wps:cNvSpPr>
                            <a:spLocks/>
                          </wps:cNvSpPr>
                          <wps:spPr bwMode="auto">
                            <a:xfrm>
                              <a:off x="4067" y="1059"/>
                              <a:ext cx="2" cy="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1"/>
                                <a:gd name="T2" fmla="+- 0 1059 1059"/>
                                <a:gd name="T3" fmla="*/ 1059 h 1"/>
                                <a:gd name="T4" fmla="+- 0 4068 4067"/>
                                <a:gd name="T5" fmla="*/ T4 w 1"/>
                                <a:gd name="T6" fmla="+- 0 1059 1059"/>
                                <a:gd name="T7" fmla="*/ 10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419"/>
                        <wpg:cNvGrpSpPr>
                          <a:grpSpLocks/>
                        </wpg:cNvGrpSpPr>
                        <wpg:grpSpPr bwMode="auto">
                          <a:xfrm>
                            <a:off x="3392" y="1990"/>
                            <a:ext cx="2" cy="2"/>
                            <a:chOff x="3392" y="1990"/>
                            <a:chExt cx="2" cy="2"/>
                          </a:xfrm>
                        </wpg:grpSpPr>
                        <wps:wsp>
                          <wps:cNvPr id="2566" name="Freeform 420"/>
                          <wps:cNvSpPr>
                            <a:spLocks/>
                          </wps:cNvSpPr>
                          <wps:spPr bwMode="auto">
                            <a:xfrm>
                              <a:off x="3392" y="1990"/>
                              <a:ext cx="2" cy="2"/>
                            </a:xfrm>
                            <a:custGeom>
                              <a:avLst/>
                              <a:gdLst>
                                <a:gd name="T0" fmla="+- 0 3392 3392"/>
                                <a:gd name="T1" fmla="*/ T0 w 1"/>
                                <a:gd name="T2" fmla="+- 0 1991 1990"/>
                                <a:gd name="T3" fmla="*/ 1991 h 1"/>
                                <a:gd name="T4" fmla="+- 0 3394 3392"/>
                                <a:gd name="T5" fmla="*/ T4 w 1"/>
                                <a:gd name="T6" fmla="+- 0 1991 1990"/>
                                <a:gd name="T7" fmla="*/ 1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417"/>
                        <wpg:cNvGrpSpPr>
                          <a:grpSpLocks/>
                        </wpg:cNvGrpSpPr>
                        <wpg:grpSpPr bwMode="auto">
                          <a:xfrm>
                            <a:off x="3523" y="1880"/>
                            <a:ext cx="2" cy="2"/>
                            <a:chOff x="3523" y="1880"/>
                            <a:chExt cx="2" cy="2"/>
                          </a:xfrm>
                        </wpg:grpSpPr>
                        <wps:wsp>
                          <wps:cNvPr id="2568" name="Freeform 418"/>
                          <wps:cNvSpPr>
                            <a:spLocks/>
                          </wps:cNvSpPr>
                          <wps:spPr bwMode="auto">
                            <a:xfrm>
                              <a:off x="3523" y="1880"/>
                              <a:ext cx="2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1"/>
                                <a:gd name="T2" fmla="+- 0 1880 1880"/>
                                <a:gd name="T3" fmla="*/ 1880 h 1"/>
                                <a:gd name="T4" fmla="+- 0 3524 3523"/>
                                <a:gd name="T5" fmla="*/ T4 w 1"/>
                                <a:gd name="T6" fmla="+- 0 1880 1880"/>
                                <a:gd name="T7" fmla="*/ 18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415"/>
                        <wpg:cNvGrpSpPr>
                          <a:grpSpLocks/>
                        </wpg:cNvGrpSpPr>
                        <wpg:grpSpPr bwMode="auto">
                          <a:xfrm>
                            <a:off x="3636" y="1788"/>
                            <a:ext cx="2" cy="2"/>
                            <a:chOff x="3636" y="1788"/>
                            <a:chExt cx="2" cy="2"/>
                          </a:xfrm>
                        </wpg:grpSpPr>
                        <wps:wsp>
                          <wps:cNvPr id="2570" name="Freeform 416"/>
                          <wps:cNvSpPr>
                            <a:spLocks/>
                          </wps:cNvSpPr>
                          <wps:spPr bwMode="auto">
                            <a:xfrm>
                              <a:off x="3636" y="1788"/>
                              <a:ext cx="2" cy="2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1"/>
                                <a:gd name="T2" fmla="+- 0 1789 1788"/>
                                <a:gd name="T3" fmla="*/ 1789 h 1"/>
                                <a:gd name="T4" fmla="+- 0 3637 3636"/>
                                <a:gd name="T5" fmla="*/ T4 w 1"/>
                                <a:gd name="T6" fmla="+- 0 1789 1788"/>
                                <a:gd name="T7" fmla="*/ 17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413"/>
                        <wpg:cNvGrpSpPr>
                          <a:grpSpLocks/>
                        </wpg:cNvGrpSpPr>
                        <wpg:grpSpPr bwMode="auto">
                          <a:xfrm>
                            <a:off x="3767" y="1697"/>
                            <a:ext cx="2" cy="2"/>
                            <a:chOff x="3767" y="1697"/>
                            <a:chExt cx="2" cy="2"/>
                          </a:xfrm>
                        </wpg:grpSpPr>
                        <wps:wsp>
                          <wps:cNvPr id="2572" name="Freeform 414"/>
                          <wps:cNvSpPr>
                            <a:spLocks/>
                          </wps:cNvSpPr>
                          <wps:spPr bwMode="auto">
                            <a:xfrm>
                              <a:off x="3767" y="1697"/>
                              <a:ext cx="2" cy="2"/>
                            </a:xfrm>
                            <a:custGeom>
                              <a:avLst/>
                              <a:gdLst>
                                <a:gd name="T0" fmla="+- 0 3767 3767"/>
                                <a:gd name="T1" fmla="*/ T0 w 1"/>
                                <a:gd name="T2" fmla="+- 0 1698 1697"/>
                                <a:gd name="T3" fmla="*/ 1698 h 1"/>
                                <a:gd name="T4" fmla="+- 0 3768 3767"/>
                                <a:gd name="T5" fmla="*/ T4 w 1"/>
                                <a:gd name="T6" fmla="+- 0 1698 1697"/>
                                <a:gd name="T7" fmla="*/ 169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411"/>
                        <wpg:cNvGrpSpPr>
                          <a:grpSpLocks/>
                        </wpg:cNvGrpSpPr>
                        <wpg:grpSpPr bwMode="auto">
                          <a:xfrm>
                            <a:off x="3898" y="1606"/>
                            <a:ext cx="2" cy="2"/>
                            <a:chOff x="3898" y="1606"/>
                            <a:chExt cx="2" cy="2"/>
                          </a:xfrm>
                        </wpg:grpSpPr>
                        <wps:wsp>
                          <wps:cNvPr id="2574" name="Freeform 412"/>
                          <wps:cNvSpPr>
                            <a:spLocks/>
                          </wps:cNvSpPr>
                          <wps:spPr bwMode="auto">
                            <a:xfrm>
                              <a:off x="3898" y="1606"/>
                              <a:ext cx="2" cy="2"/>
                            </a:xfrm>
                            <a:custGeom>
                              <a:avLst/>
                              <a:gdLst>
                                <a:gd name="T0" fmla="+- 0 3898 3898"/>
                                <a:gd name="T1" fmla="*/ T0 w 1"/>
                                <a:gd name="T2" fmla="+- 0 1607 1606"/>
                                <a:gd name="T3" fmla="*/ 1607 h 1"/>
                                <a:gd name="T4" fmla="+- 0 3899 3898"/>
                                <a:gd name="T5" fmla="*/ T4 w 1"/>
                                <a:gd name="T6" fmla="+- 0 1607 1606"/>
                                <a:gd name="T7" fmla="*/ 16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409"/>
                        <wpg:cNvGrpSpPr>
                          <a:grpSpLocks/>
                        </wpg:cNvGrpSpPr>
                        <wpg:grpSpPr bwMode="auto">
                          <a:xfrm>
                            <a:off x="4010" y="1515"/>
                            <a:ext cx="2" cy="2"/>
                            <a:chOff x="4010" y="1515"/>
                            <a:chExt cx="2" cy="2"/>
                          </a:xfrm>
                        </wpg:grpSpPr>
                        <wps:wsp>
                          <wps:cNvPr id="2576" name="Freeform 410"/>
                          <wps:cNvSpPr>
                            <a:spLocks/>
                          </wps:cNvSpPr>
                          <wps:spPr bwMode="auto">
                            <a:xfrm>
                              <a:off x="4010" y="1515"/>
                              <a:ext cx="2" cy="2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1"/>
                                <a:gd name="T2" fmla="+- 0 1515 1515"/>
                                <a:gd name="T3" fmla="*/ 1515 h 1"/>
                                <a:gd name="T4" fmla="+- 0 4012 4010"/>
                                <a:gd name="T5" fmla="*/ T4 w 1"/>
                                <a:gd name="T6" fmla="+- 0 1515 1515"/>
                                <a:gd name="T7" fmla="*/ 15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407"/>
                        <wpg:cNvGrpSpPr>
                          <a:grpSpLocks/>
                        </wpg:cNvGrpSpPr>
                        <wpg:grpSpPr bwMode="auto">
                          <a:xfrm>
                            <a:off x="4123" y="1424"/>
                            <a:ext cx="2" cy="2"/>
                            <a:chOff x="4123" y="1424"/>
                            <a:chExt cx="2" cy="2"/>
                          </a:xfrm>
                        </wpg:grpSpPr>
                        <wps:wsp>
                          <wps:cNvPr id="2578" name="Freeform 408"/>
                          <wps:cNvSpPr>
                            <a:spLocks/>
                          </wps:cNvSpPr>
                          <wps:spPr bwMode="auto">
                            <a:xfrm>
                              <a:off x="4123" y="1424"/>
                              <a:ext cx="2" cy="2"/>
                            </a:xfrm>
                            <a:custGeom>
                              <a:avLst/>
                              <a:gdLst>
                                <a:gd name="T0" fmla="+- 0 4123 4123"/>
                                <a:gd name="T1" fmla="*/ T0 w 1"/>
                                <a:gd name="T2" fmla="+- 0 1424 1424"/>
                                <a:gd name="T3" fmla="*/ 1424 h 1"/>
                                <a:gd name="T4" fmla="+- 0 4124 4123"/>
                                <a:gd name="T5" fmla="*/ T4 w 1"/>
                                <a:gd name="T6" fmla="+- 0 1424 1424"/>
                                <a:gd name="T7" fmla="*/ 14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405"/>
                        <wpg:cNvGrpSpPr>
                          <a:grpSpLocks/>
                        </wpg:cNvGrpSpPr>
                        <wpg:grpSpPr bwMode="auto">
                          <a:xfrm>
                            <a:off x="4254" y="1332"/>
                            <a:ext cx="2" cy="2"/>
                            <a:chOff x="4254" y="1332"/>
                            <a:chExt cx="2" cy="2"/>
                          </a:xfrm>
                        </wpg:grpSpPr>
                        <wps:wsp>
                          <wps:cNvPr id="2580" name="Freeform 406"/>
                          <wps:cNvSpPr>
                            <a:spLocks/>
                          </wps:cNvSpPr>
                          <wps:spPr bwMode="auto">
                            <a:xfrm>
                              <a:off x="4254" y="1332"/>
                              <a:ext cx="2" cy="2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1"/>
                                <a:gd name="T2" fmla="+- 0 1333 1332"/>
                                <a:gd name="T3" fmla="*/ 1333 h 1"/>
                                <a:gd name="T4" fmla="+- 0 4255 4254"/>
                                <a:gd name="T5" fmla="*/ T4 w 1"/>
                                <a:gd name="T6" fmla="+- 0 1333 1332"/>
                                <a:gd name="T7" fmla="*/ 13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403"/>
                        <wpg:cNvGrpSpPr>
                          <a:grpSpLocks/>
                        </wpg:cNvGrpSpPr>
                        <wpg:grpSpPr bwMode="auto">
                          <a:xfrm>
                            <a:off x="4386" y="1241"/>
                            <a:ext cx="2" cy="2"/>
                            <a:chOff x="4386" y="1241"/>
                            <a:chExt cx="2" cy="2"/>
                          </a:xfrm>
                        </wpg:grpSpPr>
                        <wps:wsp>
                          <wps:cNvPr id="2582" name="Freeform 404"/>
                          <wps:cNvSpPr>
                            <a:spLocks/>
                          </wps:cNvSpPr>
                          <wps:spPr bwMode="auto">
                            <a:xfrm>
                              <a:off x="4386" y="1241"/>
                              <a:ext cx="2" cy="2"/>
                            </a:xfrm>
                            <a:custGeom>
                              <a:avLst/>
                              <a:gdLst>
                                <a:gd name="T0" fmla="+- 0 4386 4386"/>
                                <a:gd name="T1" fmla="*/ T0 w 1"/>
                                <a:gd name="T2" fmla="+- 0 1242 1241"/>
                                <a:gd name="T3" fmla="*/ 1242 h 1"/>
                                <a:gd name="T4" fmla="+- 0 4387 4386"/>
                                <a:gd name="T5" fmla="*/ T4 w 1"/>
                                <a:gd name="T6" fmla="+- 0 1242 1241"/>
                                <a:gd name="T7" fmla="*/ 12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401"/>
                        <wpg:cNvGrpSpPr>
                          <a:grpSpLocks/>
                        </wpg:cNvGrpSpPr>
                        <wpg:grpSpPr bwMode="auto">
                          <a:xfrm>
                            <a:off x="4480" y="948"/>
                            <a:ext cx="2" cy="2"/>
                            <a:chOff x="4480" y="948"/>
                            <a:chExt cx="2" cy="2"/>
                          </a:xfrm>
                        </wpg:grpSpPr>
                        <wps:wsp>
                          <wps:cNvPr id="2584" name="Freeform 402"/>
                          <wps:cNvSpPr>
                            <a:spLocks/>
                          </wps:cNvSpPr>
                          <wps:spPr bwMode="auto">
                            <a:xfrm>
                              <a:off x="4480" y="948"/>
                              <a:ext cx="2" cy="2"/>
                            </a:xfrm>
                            <a:custGeom>
                              <a:avLst/>
                              <a:gdLst>
                                <a:gd name="T0" fmla="+- 0 4480 4480"/>
                                <a:gd name="T1" fmla="*/ T0 w 1"/>
                                <a:gd name="T2" fmla="+- 0 949 948"/>
                                <a:gd name="T3" fmla="*/ 949 h 1"/>
                                <a:gd name="T4" fmla="+- 0 4481 4480"/>
                                <a:gd name="T5" fmla="*/ T4 w 1"/>
                                <a:gd name="T6" fmla="+- 0 949 948"/>
                                <a:gd name="T7" fmla="*/ 9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399"/>
                        <wpg:cNvGrpSpPr>
                          <a:grpSpLocks/>
                        </wpg:cNvGrpSpPr>
                        <wpg:grpSpPr bwMode="auto">
                          <a:xfrm>
                            <a:off x="1668" y="6226"/>
                            <a:ext cx="2" cy="2"/>
                            <a:chOff x="1668" y="6226"/>
                            <a:chExt cx="2" cy="2"/>
                          </a:xfrm>
                        </wpg:grpSpPr>
                        <wps:wsp>
                          <wps:cNvPr id="2586" name="Freeform 400"/>
                          <wps:cNvSpPr>
                            <a:spLocks/>
                          </wps:cNvSpPr>
                          <wps:spPr bwMode="auto">
                            <a:xfrm>
                              <a:off x="1668" y="6226"/>
                              <a:ext cx="2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"/>
                                <a:gd name="T2" fmla="+- 0 6227 6226"/>
                                <a:gd name="T3" fmla="*/ 6227 h 1"/>
                                <a:gd name="T4" fmla="+- 0 1669 1668"/>
                                <a:gd name="T5" fmla="*/ T4 w 1"/>
                                <a:gd name="T6" fmla="+- 0 6227 6226"/>
                                <a:gd name="T7" fmla="*/ 62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397"/>
                        <wpg:cNvGrpSpPr>
                          <a:grpSpLocks/>
                        </wpg:cNvGrpSpPr>
                        <wpg:grpSpPr bwMode="auto">
                          <a:xfrm>
                            <a:off x="7948" y="2957"/>
                            <a:ext cx="2" cy="2"/>
                            <a:chOff x="7948" y="2957"/>
                            <a:chExt cx="2" cy="2"/>
                          </a:xfrm>
                        </wpg:grpSpPr>
                        <wps:wsp>
                          <wps:cNvPr id="2588" name="Freeform 398"/>
                          <wps:cNvSpPr>
                            <a:spLocks/>
                          </wps:cNvSpPr>
                          <wps:spPr bwMode="auto">
                            <a:xfrm>
                              <a:off x="7948" y="2957"/>
                              <a:ext cx="2" cy="2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T0 w 1"/>
                                <a:gd name="T2" fmla="+- 0 2958 2957"/>
                                <a:gd name="T3" fmla="*/ 2958 h 1"/>
                                <a:gd name="T4" fmla="+- 0 7949 7948"/>
                                <a:gd name="T5" fmla="*/ T4 w 1"/>
                                <a:gd name="T6" fmla="+- 0 2958 2957"/>
                                <a:gd name="T7" fmla="*/ 29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395"/>
                        <wpg:cNvGrpSpPr>
                          <a:grpSpLocks/>
                        </wpg:cNvGrpSpPr>
                        <wpg:grpSpPr bwMode="auto">
                          <a:xfrm>
                            <a:off x="6728" y="3359"/>
                            <a:ext cx="2" cy="2"/>
                            <a:chOff x="6728" y="3359"/>
                            <a:chExt cx="2" cy="2"/>
                          </a:xfrm>
                        </wpg:grpSpPr>
                        <wps:wsp>
                          <wps:cNvPr id="2590" name="Freeform 396"/>
                          <wps:cNvSpPr>
                            <a:spLocks/>
                          </wps:cNvSpPr>
                          <wps:spPr bwMode="auto">
                            <a:xfrm>
                              <a:off x="6728" y="3359"/>
                              <a:ext cx="2" cy="2"/>
                            </a:xfrm>
                            <a:custGeom>
                              <a:avLst/>
                              <a:gdLst>
                                <a:gd name="T0" fmla="+- 0 6728 6728"/>
                                <a:gd name="T1" fmla="*/ T0 w 1"/>
                                <a:gd name="T2" fmla="+- 0 3360 3359"/>
                                <a:gd name="T3" fmla="*/ 3360 h 1"/>
                                <a:gd name="T4" fmla="+- 0 6730 6728"/>
                                <a:gd name="T5" fmla="*/ T4 w 1"/>
                                <a:gd name="T6" fmla="+- 0 3360 3359"/>
                                <a:gd name="T7" fmla="*/ 33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393"/>
                        <wpg:cNvGrpSpPr>
                          <a:grpSpLocks/>
                        </wpg:cNvGrpSpPr>
                        <wpg:grpSpPr bwMode="auto">
                          <a:xfrm>
                            <a:off x="2773" y="6828"/>
                            <a:ext cx="2" cy="2"/>
                            <a:chOff x="2773" y="6828"/>
                            <a:chExt cx="2" cy="2"/>
                          </a:xfrm>
                        </wpg:grpSpPr>
                        <wps:wsp>
                          <wps:cNvPr id="2592" name="Freeform 394"/>
                          <wps:cNvSpPr>
                            <a:spLocks/>
                          </wps:cNvSpPr>
                          <wps:spPr bwMode="auto">
                            <a:xfrm>
                              <a:off x="2773" y="6828"/>
                              <a:ext cx="2" cy="2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1"/>
                                <a:gd name="T2" fmla="+- 0 6829 6828"/>
                                <a:gd name="T3" fmla="*/ 6829 h 1"/>
                                <a:gd name="T4" fmla="+- 0 2774 2773"/>
                                <a:gd name="T5" fmla="*/ T4 w 1"/>
                                <a:gd name="T6" fmla="+- 0 6829 6828"/>
                                <a:gd name="T7" fmla="*/ 68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391"/>
                        <wpg:cNvGrpSpPr>
                          <a:grpSpLocks/>
                        </wpg:cNvGrpSpPr>
                        <wpg:grpSpPr bwMode="auto">
                          <a:xfrm>
                            <a:off x="2830" y="6920"/>
                            <a:ext cx="2" cy="2"/>
                            <a:chOff x="2830" y="6920"/>
                            <a:chExt cx="2" cy="2"/>
                          </a:xfrm>
                        </wpg:grpSpPr>
                        <wps:wsp>
                          <wps:cNvPr id="2594" name="Freeform 392"/>
                          <wps:cNvSpPr>
                            <a:spLocks/>
                          </wps:cNvSpPr>
                          <wps:spPr bwMode="auto">
                            <a:xfrm>
                              <a:off x="2830" y="6920"/>
                              <a:ext cx="2" cy="2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1"/>
                                <a:gd name="T2" fmla="+- 0 6920 6920"/>
                                <a:gd name="T3" fmla="*/ 6920 h 1"/>
                                <a:gd name="T4" fmla="+- 0 2831 2830"/>
                                <a:gd name="T5" fmla="*/ T4 w 1"/>
                                <a:gd name="T6" fmla="+- 0 6920 6920"/>
                                <a:gd name="T7" fmla="*/ 69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389"/>
                        <wpg:cNvGrpSpPr>
                          <a:grpSpLocks/>
                        </wpg:cNvGrpSpPr>
                        <wpg:grpSpPr bwMode="auto">
                          <a:xfrm>
                            <a:off x="2905" y="6993"/>
                            <a:ext cx="2" cy="2"/>
                            <a:chOff x="2905" y="6993"/>
                            <a:chExt cx="2" cy="2"/>
                          </a:xfrm>
                        </wpg:grpSpPr>
                        <wps:wsp>
                          <wps:cNvPr id="2596" name="Freeform 390"/>
                          <wps:cNvSpPr>
                            <a:spLocks/>
                          </wps:cNvSpPr>
                          <wps:spPr bwMode="auto">
                            <a:xfrm>
                              <a:off x="2905" y="6993"/>
                              <a:ext cx="2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"/>
                                <a:gd name="T2" fmla="+- 0 6993 6993"/>
                                <a:gd name="T3" fmla="*/ 6993 h 1"/>
                                <a:gd name="T4" fmla="+- 0 2906 2905"/>
                                <a:gd name="T5" fmla="*/ T4 w 1"/>
                                <a:gd name="T6" fmla="+- 0 6993 6993"/>
                                <a:gd name="T7" fmla="*/ 69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387"/>
                        <wpg:cNvGrpSpPr>
                          <a:grpSpLocks/>
                        </wpg:cNvGrpSpPr>
                        <wpg:grpSpPr bwMode="auto">
                          <a:xfrm>
                            <a:off x="2960" y="7084"/>
                            <a:ext cx="2" cy="2"/>
                            <a:chOff x="2960" y="7084"/>
                            <a:chExt cx="2" cy="2"/>
                          </a:xfrm>
                        </wpg:grpSpPr>
                        <wps:wsp>
                          <wps:cNvPr id="2598" name="Freeform 388"/>
                          <wps:cNvSpPr>
                            <a:spLocks/>
                          </wps:cNvSpPr>
                          <wps:spPr bwMode="auto">
                            <a:xfrm>
                              <a:off x="2960" y="7084"/>
                              <a:ext cx="2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1"/>
                                <a:gd name="T2" fmla="+- 0 7085 7084"/>
                                <a:gd name="T3" fmla="*/ 7085 h 1"/>
                                <a:gd name="T4" fmla="+- 0 2962 2960"/>
                                <a:gd name="T5" fmla="*/ T4 w 1"/>
                                <a:gd name="T6" fmla="+- 0 7085 7084"/>
                                <a:gd name="T7" fmla="*/ 70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385"/>
                        <wpg:cNvGrpSpPr>
                          <a:grpSpLocks/>
                        </wpg:cNvGrpSpPr>
                        <wpg:grpSpPr bwMode="auto">
                          <a:xfrm>
                            <a:off x="2886" y="6737"/>
                            <a:ext cx="2" cy="2"/>
                            <a:chOff x="2886" y="6737"/>
                            <a:chExt cx="2" cy="2"/>
                          </a:xfrm>
                        </wpg:grpSpPr>
                        <wps:wsp>
                          <wps:cNvPr id="2600" name="Freeform 386"/>
                          <wps:cNvSpPr>
                            <a:spLocks/>
                          </wps:cNvSpPr>
                          <wps:spPr bwMode="auto">
                            <a:xfrm>
                              <a:off x="2886" y="6737"/>
                              <a:ext cx="2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1"/>
                                <a:gd name="T2" fmla="+- 0 6738 6737"/>
                                <a:gd name="T3" fmla="*/ 6738 h 1"/>
                                <a:gd name="T4" fmla="+- 0 2887 2886"/>
                                <a:gd name="T5" fmla="*/ T4 w 1"/>
                                <a:gd name="T6" fmla="+- 0 6738 6737"/>
                                <a:gd name="T7" fmla="*/ 67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383"/>
                        <wpg:cNvGrpSpPr>
                          <a:grpSpLocks/>
                        </wpg:cNvGrpSpPr>
                        <wpg:grpSpPr bwMode="auto">
                          <a:xfrm>
                            <a:off x="3017" y="6882"/>
                            <a:ext cx="2" cy="2"/>
                            <a:chOff x="3017" y="6882"/>
                            <a:chExt cx="2" cy="2"/>
                          </a:xfrm>
                        </wpg:grpSpPr>
                        <wps:wsp>
                          <wps:cNvPr id="2602" name="Freeform 384"/>
                          <wps:cNvSpPr>
                            <a:spLocks/>
                          </wps:cNvSpPr>
                          <wps:spPr bwMode="auto">
                            <a:xfrm>
                              <a:off x="3017" y="6882"/>
                              <a:ext cx="2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1"/>
                                <a:gd name="T2" fmla="+- 0 6883 6882"/>
                                <a:gd name="T3" fmla="*/ 6883 h 1"/>
                                <a:gd name="T4" fmla="+- 0 3018 3017"/>
                                <a:gd name="T5" fmla="*/ T4 w 1"/>
                                <a:gd name="T6" fmla="+- 0 6883 6882"/>
                                <a:gd name="T7" fmla="*/ 68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381"/>
                        <wpg:cNvGrpSpPr>
                          <a:grpSpLocks/>
                        </wpg:cNvGrpSpPr>
                        <wpg:grpSpPr bwMode="auto">
                          <a:xfrm>
                            <a:off x="2960" y="6810"/>
                            <a:ext cx="2" cy="2"/>
                            <a:chOff x="2960" y="6810"/>
                            <a:chExt cx="2" cy="2"/>
                          </a:xfrm>
                        </wpg:grpSpPr>
                        <wps:wsp>
                          <wps:cNvPr id="2604" name="Freeform 382"/>
                          <wps:cNvSpPr>
                            <a:spLocks/>
                          </wps:cNvSpPr>
                          <wps:spPr bwMode="auto">
                            <a:xfrm>
                              <a:off x="2960" y="6810"/>
                              <a:ext cx="2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1"/>
                                <a:gd name="T2" fmla="+- 0 6811 6810"/>
                                <a:gd name="T3" fmla="*/ 6811 h 1"/>
                                <a:gd name="T4" fmla="+- 0 2962 2960"/>
                                <a:gd name="T5" fmla="*/ T4 w 1"/>
                                <a:gd name="T6" fmla="+- 0 6811 6810"/>
                                <a:gd name="T7" fmla="*/ 68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379"/>
                        <wpg:cNvGrpSpPr>
                          <a:grpSpLocks/>
                        </wpg:cNvGrpSpPr>
                        <wpg:grpSpPr bwMode="auto">
                          <a:xfrm>
                            <a:off x="4891" y="1424"/>
                            <a:ext cx="2" cy="2"/>
                            <a:chOff x="4891" y="1424"/>
                            <a:chExt cx="2" cy="2"/>
                          </a:xfrm>
                        </wpg:grpSpPr>
                        <wps:wsp>
                          <wps:cNvPr id="2606" name="Freeform 380"/>
                          <wps:cNvSpPr>
                            <a:spLocks/>
                          </wps:cNvSpPr>
                          <wps:spPr bwMode="auto">
                            <a:xfrm>
                              <a:off x="4891" y="1424"/>
                              <a:ext cx="2" cy="2"/>
                            </a:xfrm>
                            <a:custGeom>
                              <a:avLst/>
                              <a:gdLst>
                                <a:gd name="T0" fmla="+- 0 4891 4891"/>
                                <a:gd name="T1" fmla="*/ T0 w 1"/>
                                <a:gd name="T2" fmla="+- 0 1424 1424"/>
                                <a:gd name="T3" fmla="*/ 1424 h 1"/>
                                <a:gd name="T4" fmla="+- 0 4892 4891"/>
                                <a:gd name="T5" fmla="*/ T4 w 1"/>
                                <a:gd name="T6" fmla="+- 0 1424 1424"/>
                                <a:gd name="T7" fmla="*/ 14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372"/>
                        <wpg:cNvGrpSpPr>
                          <a:grpSpLocks/>
                        </wpg:cNvGrpSpPr>
                        <wpg:grpSpPr bwMode="auto">
                          <a:xfrm>
                            <a:off x="2080" y="5642"/>
                            <a:ext cx="2" cy="2"/>
                            <a:chOff x="2080" y="5642"/>
                            <a:chExt cx="2" cy="2"/>
                          </a:xfrm>
                        </wpg:grpSpPr>
                        <wps:wsp>
                          <wps:cNvPr id="2608" name="Freeform 378"/>
                          <wps:cNvSpPr>
                            <a:spLocks/>
                          </wps:cNvSpPr>
                          <wps:spPr bwMode="auto">
                            <a:xfrm>
                              <a:off x="2080" y="5642"/>
                              <a:ext cx="2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1"/>
                                <a:gd name="T2" fmla="+- 0 5642 5642"/>
                                <a:gd name="T3" fmla="*/ 5642 h 1"/>
                                <a:gd name="T4" fmla="+- 0 2081 2080"/>
                                <a:gd name="T5" fmla="*/ T4 w 1"/>
                                <a:gd name="T6" fmla="+- 0 5642 5642"/>
                                <a:gd name="T7" fmla="*/ 56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9" name="Picture 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0" y="4005"/>
                              <a:ext cx="1194" cy="18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0" name="Picture 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4036"/>
                              <a:ext cx="1134" cy="17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1" name="Picture 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2" y="4036"/>
                              <a:ext cx="1164" cy="17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2" name="Picture 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5" y="4068"/>
                              <a:ext cx="1196" cy="17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3" name="Picture 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20" y="4068"/>
                              <a:ext cx="1104" cy="17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6" name="Group 363"/>
                        <wpg:cNvGrpSpPr>
                          <a:grpSpLocks/>
                        </wpg:cNvGrpSpPr>
                        <wpg:grpSpPr bwMode="auto">
                          <a:xfrm>
                            <a:off x="8042" y="3996"/>
                            <a:ext cx="1262" cy="1782"/>
                            <a:chOff x="8042" y="3996"/>
                            <a:chExt cx="1262" cy="1782"/>
                          </a:xfrm>
                        </wpg:grpSpPr>
                        <wps:wsp>
                          <wps:cNvPr id="2617" name="Freeform 369"/>
                          <wps:cNvSpPr>
                            <a:spLocks/>
                          </wps:cNvSpPr>
                          <wps:spPr bwMode="auto">
                            <a:xfrm>
                              <a:off x="8042" y="3996"/>
                              <a:ext cx="1262" cy="1782"/>
                            </a:xfrm>
                            <a:custGeom>
                              <a:avLst/>
                              <a:gdLst>
                                <a:gd name="T0" fmla="+- 0 8042 8042"/>
                                <a:gd name="T1" fmla="*/ T0 w 1262"/>
                                <a:gd name="T2" fmla="+- 0 4083 3996"/>
                                <a:gd name="T3" fmla="*/ 4083 h 1782"/>
                                <a:gd name="T4" fmla="+- 0 8172 8042"/>
                                <a:gd name="T5" fmla="*/ T4 w 1262"/>
                                <a:gd name="T6" fmla="+- 0 5778 3996"/>
                                <a:gd name="T7" fmla="*/ 5778 h 1782"/>
                                <a:gd name="T8" fmla="+- 0 9305 8042"/>
                                <a:gd name="T9" fmla="*/ T8 w 1262"/>
                                <a:gd name="T10" fmla="+- 0 5692 3996"/>
                                <a:gd name="T11" fmla="*/ 5692 h 1782"/>
                                <a:gd name="T12" fmla="+- 0 9174 8042"/>
                                <a:gd name="T13" fmla="*/ T12 w 1262"/>
                                <a:gd name="T14" fmla="+- 0 3996 3996"/>
                                <a:gd name="T15" fmla="*/ 3996 h 1782"/>
                                <a:gd name="T16" fmla="+- 0 8042 8042"/>
                                <a:gd name="T17" fmla="*/ T16 w 1262"/>
                                <a:gd name="T18" fmla="+- 0 4083 3996"/>
                                <a:gd name="T19" fmla="*/ 4083 h 1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2" h="1782">
                                  <a:moveTo>
                                    <a:pt x="0" y="87"/>
                                  </a:moveTo>
                                  <a:lnTo>
                                    <a:pt x="130" y="1782"/>
                                  </a:lnTo>
                                  <a:lnTo>
                                    <a:pt x="1263" y="1696"/>
                                  </a:lnTo>
                                  <a:lnTo>
                                    <a:pt x="1132" y="0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8" name="Picture 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8" y="5552"/>
                              <a:ext cx="972" cy="17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9" name="Picture 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10" y="5594"/>
                              <a:ext cx="932" cy="16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0" name="Picture 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67" y="5594"/>
                              <a:ext cx="925" cy="16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1" name="Picture 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3" y="5637"/>
                              <a:ext cx="1555" cy="1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2" name="Picture 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64" y="5637"/>
                              <a:ext cx="887" cy="1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3" name="Group 361"/>
                        <wpg:cNvGrpSpPr>
                          <a:grpSpLocks/>
                        </wpg:cNvGrpSpPr>
                        <wpg:grpSpPr bwMode="auto">
                          <a:xfrm>
                            <a:off x="6491" y="5554"/>
                            <a:ext cx="1639" cy="1680"/>
                            <a:chOff x="6491" y="5554"/>
                            <a:chExt cx="1639" cy="1680"/>
                          </a:xfrm>
                        </wpg:grpSpPr>
                        <wps:wsp>
                          <wps:cNvPr id="2624" name="Freeform 362"/>
                          <wps:cNvSpPr>
                            <a:spLocks/>
                          </wps:cNvSpPr>
                          <wps:spPr bwMode="auto">
                            <a:xfrm>
                              <a:off x="6491" y="5554"/>
                              <a:ext cx="1639" cy="1680"/>
                            </a:xfrm>
                            <a:custGeom>
                              <a:avLst/>
                              <a:gdLst>
                                <a:gd name="T0" fmla="+- 0 7247 6491"/>
                                <a:gd name="T1" fmla="*/ T0 w 1639"/>
                                <a:gd name="T2" fmla="+- 0 5554 5554"/>
                                <a:gd name="T3" fmla="*/ 5554 h 1680"/>
                                <a:gd name="T4" fmla="+- 0 6491 6491"/>
                                <a:gd name="T5" fmla="*/ T4 w 1639"/>
                                <a:gd name="T6" fmla="+- 0 6201 5554"/>
                                <a:gd name="T7" fmla="*/ 6201 h 1680"/>
                                <a:gd name="T8" fmla="+- 0 7374 6491"/>
                                <a:gd name="T9" fmla="*/ T8 w 1639"/>
                                <a:gd name="T10" fmla="+- 0 7234 5554"/>
                                <a:gd name="T11" fmla="*/ 7234 h 1680"/>
                                <a:gd name="T12" fmla="+- 0 8130 6491"/>
                                <a:gd name="T13" fmla="*/ T12 w 1639"/>
                                <a:gd name="T14" fmla="+- 0 6588 5554"/>
                                <a:gd name="T15" fmla="*/ 6588 h 1680"/>
                                <a:gd name="T16" fmla="+- 0 7247 6491"/>
                                <a:gd name="T17" fmla="*/ T16 w 1639"/>
                                <a:gd name="T18" fmla="+- 0 5554 5554"/>
                                <a:gd name="T19" fmla="*/ 5554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1680">
                                  <a:moveTo>
                                    <a:pt x="756" y="0"/>
                                  </a:moveTo>
                                  <a:lnTo>
                                    <a:pt x="0" y="647"/>
                                  </a:lnTo>
                                  <a:lnTo>
                                    <a:pt x="883" y="1680"/>
                                  </a:lnTo>
                                  <a:lnTo>
                                    <a:pt x="1639" y="1034"/>
                                  </a:ln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354"/>
                        <wpg:cNvGrpSpPr>
                          <a:grpSpLocks/>
                        </wpg:cNvGrpSpPr>
                        <wpg:grpSpPr bwMode="auto">
                          <a:xfrm>
                            <a:off x="6491" y="5554"/>
                            <a:ext cx="1639" cy="1680"/>
                            <a:chOff x="6491" y="5554"/>
                            <a:chExt cx="1639" cy="1680"/>
                          </a:xfrm>
                        </wpg:grpSpPr>
                        <wps:wsp>
                          <wps:cNvPr id="2626" name="Freeform 360"/>
                          <wps:cNvSpPr>
                            <a:spLocks/>
                          </wps:cNvSpPr>
                          <wps:spPr bwMode="auto">
                            <a:xfrm>
                              <a:off x="6491" y="5554"/>
                              <a:ext cx="1639" cy="1680"/>
                            </a:xfrm>
                            <a:custGeom>
                              <a:avLst/>
                              <a:gdLst>
                                <a:gd name="T0" fmla="+- 0 7247 6491"/>
                                <a:gd name="T1" fmla="*/ T0 w 1639"/>
                                <a:gd name="T2" fmla="+- 0 5554 5554"/>
                                <a:gd name="T3" fmla="*/ 5554 h 1680"/>
                                <a:gd name="T4" fmla="+- 0 6491 6491"/>
                                <a:gd name="T5" fmla="*/ T4 w 1639"/>
                                <a:gd name="T6" fmla="+- 0 6201 5554"/>
                                <a:gd name="T7" fmla="*/ 6201 h 1680"/>
                                <a:gd name="T8" fmla="+- 0 7374 6491"/>
                                <a:gd name="T9" fmla="*/ T8 w 1639"/>
                                <a:gd name="T10" fmla="+- 0 7234 5554"/>
                                <a:gd name="T11" fmla="*/ 7234 h 1680"/>
                                <a:gd name="T12" fmla="+- 0 8130 6491"/>
                                <a:gd name="T13" fmla="*/ T12 w 1639"/>
                                <a:gd name="T14" fmla="+- 0 6588 5554"/>
                                <a:gd name="T15" fmla="*/ 6588 h 1680"/>
                                <a:gd name="T16" fmla="+- 0 7247 6491"/>
                                <a:gd name="T17" fmla="*/ T16 w 1639"/>
                                <a:gd name="T18" fmla="+- 0 5554 5554"/>
                                <a:gd name="T19" fmla="*/ 5554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1680">
                                  <a:moveTo>
                                    <a:pt x="756" y="0"/>
                                  </a:moveTo>
                                  <a:lnTo>
                                    <a:pt x="0" y="647"/>
                                  </a:lnTo>
                                  <a:lnTo>
                                    <a:pt x="883" y="1680"/>
                                  </a:lnTo>
                                  <a:lnTo>
                                    <a:pt x="1639" y="1034"/>
                                  </a:lnTo>
                                  <a:lnTo>
                                    <a:pt x="7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7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4" y="6234"/>
                              <a:ext cx="1385" cy="20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8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6" y="6276"/>
                              <a:ext cx="1340" cy="19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9" name="Picture 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6" y="6276"/>
                              <a:ext cx="1345" cy="19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0" name="Picture 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0" y="6318"/>
                              <a:ext cx="1948" cy="18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1" name="Picture 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0" y="6318"/>
                              <a:ext cx="1300" cy="18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2" name="Group 352"/>
                        <wpg:cNvGrpSpPr>
                          <a:grpSpLocks/>
                        </wpg:cNvGrpSpPr>
                        <wpg:grpSpPr bwMode="auto">
                          <a:xfrm>
                            <a:off x="5107" y="6236"/>
                            <a:ext cx="2032" cy="1962"/>
                            <a:chOff x="5107" y="6236"/>
                            <a:chExt cx="2032" cy="1962"/>
                          </a:xfrm>
                        </wpg:grpSpPr>
                        <wps:wsp>
                          <wps:cNvPr id="2633" name="Freeform 353"/>
                          <wps:cNvSpPr>
                            <a:spLocks/>
                          </wps:cNvSpPr>
                          <wps:spPr bwMode="auto">
                            <a:xfrm>
                              <a:off x="5107" y="6236"/>
                              <a:ext cx="2032" cy="1962"/>
                            </a:xfrm>
                            <a:custGeom>
                              <a:avLst/>
                              <a:gdLst>
                                <a:gd name="T0" fmla="+- 0 6410 5107"/>
                                <a:gd name="T1" fmla="*/ T0 w 2032"/>
                                <a:gd name="T2" fmla="+- 0 6236 6236"/>
                                <a:gd name="T3" fmla="*/ 6236 h 1962"/>
                                <a:gd name="T4" fmla="+- 0 5107 5107"/>
                                <a:gd name="T5" fmla="*/ T4 w 2032"/>
                                <a:gd name="T6" fmla="+- 0 7328 6236"/>
                                <a:gd name="T7" fmla="*/ 7328 h 1962"/>
                                <a:gd name="T8" fmla="+- 0 5836 5107"/>
                                <a:gd name="T9" fmla="*/ T8 w 2032"/>
                                <a:gd name="T10" fmla="+- 0 8198 6236"/>
                                <a:gd name="T11" fmla="*/ 8198 h 1962"/>
                                <a:gd name="T12" fmla="+- 0 7139 5107"/>
                                <a:gd name="T13" fmla="*/ T12 w 2032"/>
                                <a:gd name="T14" fmla="+- 0 7107 6236"/>
                                <a:gd name="T15" fmla="*/ 7107 h 1962"/>
                                <a:gd name="T16" fmla="+- 0 6410 5107"/>
                                <a:gd name="T17" fmla="*/ T16 w 2032"/>
                                <a:gd name="T18" fmla="+- 0 6236 6236"/>
                                <a:gd name="T19" fmla="*/ 6236 h 1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2" h="1962">
                                  <a:moveTo>
                                    <a:pt x="1303" y="0"/>
                                  </a:moveTo>
                                  <a:lnTo>
                                    <a:pt x="0" y="1092"/>
                                  </a:lnTo>
                                  <a:lnTo>
                                    <a:pt x="729" y="1962"/>
                                  </a:lnTo>
                                  <a:lnTo>
                                    <a:pt x="2032" y="871"/>
                                  </a:lnTo>
                                  <a:lnTo>
                                    <a:pt x="1303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345"/>
                        <wpg:cNvGrpSpPr>
                          <a:grpSpLocks/>
                        </wpg:cNvGrpSpPr>
                        <wpg:grpSpPr bwMode="auto">
                          <a:xfrm>
                            <a:off x="5107" y="6236"/>
                            <a:ext cx="2032" cy="1962"/>
                            <a:chOff x="5107" y="6236"/>
                            <a:chExt cx="2032" cy="1962"/>
                          </a:xfrm>
                        </wpg:grpSpPr>
                        <wps:wsp>
                          <wps:cNvPr id="2635" name="Freeform 351"/>
                          <wps:cNvSpPr>
                            <a:spLocks/>
                          </wps:cNvSpPr>
                          <wps:spPr bwMode="auto">
                            <a:xfrm>
                              <a:off x="5107" y="6236"/>
                              <a:ext cx="2032" cy="1962"/>
                            </a:xfrm>
                            <a:custGeom>
                              <a:avLst/>
                              <a:gdLst>
                                <a:gd name="T0" fmla="+- 0 6410 5107"/>
                                <a:gd name="T1" fmla="*/ T0 w 2032"/>
                                <a:gd name="T2" fmla="+- 0 6236 6236"/>
                                <a:gd name="T3" fmla="*/ 6236 h 1962"/>
                                <a:gd name="T4" fmla="+- 0 5107 5107"/>
                                <a:gd name="T5" fmla="*/ T4 w 2032"/>
                                <a:gd name="T6" fmla="+- 0 7328 6236"/>
                                <a:gd name="T7" fmla="*/ 7328 h 1962"/>
                                <a:gd name="T8" fmla="+- 0 5836 5107"/>
                                <a:gd name="T9" fmla="*/ T8 w 2032"/>
                                <a:gd name="T10" fmla="+- 0 8198 6236"/>
                                <a:gd name="T11" fmla="*/ 8198 h 1962"/>
                                <a:gd name="T12" fmla="+- 0 7139 5107"/>
                                <a:gd name="T13" fmla="*/ T12 w 2032"/>
                                <a:gd name="T14" fmla="+- 0 7107 6236"/>
                                <a:gd name="T15" fmla="*/ 7107 h 1962"/>
                                <a:gd name="T16" fmla="+- 0 6410 5107"/>
                                <a:gd name="T17" fmla="*/ T16 w 2032"/>
                                <a:gd name="T18" fmla="+- 0 6236 6236"/>
                                <a:gd name="T19" fmla="*/ 6236 h 1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2" h="1962">
                                  <a:moveTo>
                                    <a:pt x="1303" y="0"/>
                                  </a:moveTo>
                                  <a:lnTo>
                                    <a:pt x="0" y="1092"/>
                                  </a:lnTo>
                                  <a:lnTo>
                                    <a:pt x="729" y="1962"/>
                                  </a:lnTo>
                                  <a:lnTo>
                                    <a:pt x="2032" y="871"/>
                                  </a:lnTo>
                                  <a:lnTo>
                                    <a:pt x="13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6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8" y="4076"/>
                              <a:ext cx="1374" cy="20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7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2" y="4118"/>
                              <a:ext cx="1328" cy="19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8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8" y="4118"/>
                              <a:ext cx="1334" cy="19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9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4" y="4161"/>
                              <a:ext cx="1945" cy="18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0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2" y="4161"/>
                              <a:ext cx="1289" cy="18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1" name="Group 343"/>
                        <wpg:cNvGrpSpPr>
                          <a:grpSpLocks/>
                        </wpg:cNvGrpSpPr>
                        <wpg:grpSpPr bwMode="auto">
                          <a:xfrm>
                            <a:off x="5791" y="4078"/>
                            <a:ext cx="2029" cy="1968"/>
                            <a:chOff x="5791" y="4078"/>
                            <a:chExt cx="2029" cy="1968"/>
                          </a:xfrm>
                        </wpg:grpSpPr>
                        <wps:wsp>
                          <wps:cNvPr id="2642" name="Freeform 344"/>
                          <wps:cNvSpPr>
                            <a:spLocks/>
                          </wps:cNvSpPr>
                          <wps:spPr bwMode="auto">
                            <a:xfrm>
                              <a:off x="5791" y="4078"/>
                              <a:ext cx="2029" cy="1968"/>
                            </a:xfrm>
                            <a:custGeom>
                              <a:avLst/>
                              <a:gdLst>
                                <a:gd name="T0" fmla="+- 0 7082 5791"/>
                                <a:gd name="T1" fmla="*/ T0 w 2029"/>
                                <a:gd name="T2" fmla="+- 0 4078 4078"/>
                                <a:gd name="T3" fmla="*/ 4078 h 1968"/>
                                <a:gd name="T4" fmla="+- 0 5791 5791"/>
                                <a:gd name="T5" fmla="*/ T4 w 2029"/>
                                <a:gd name="T6" fmla="+- 0 5183 4078"/>
                                <a:gd name="T7" fmla="*/ 5183 h 1968"/>
                                <a:gd name="T8" fmla="+- 0 6529 5791"/>
                                <a:gd name="T9" fmla="*/ T8 w 2029"/>
                                <a:gd name="T10" fmla="+- 0 6046 4078"/>
                                <a:gd name="T11" fmla="*/ 6046 h 1968"/>
                                <a:gd name="T12" fmla="+- 0 7820 5791"/>
                                <a:gd name="T13" fmla="*/ T12 w 2029"/>
                                <a:gd name="T14" fmla="+- 0 4941 4078"/>
                                <a:gd name="T15" fmla="*/ 4941 h 1968"/>
                                <a:gd name="T16" fmla="+- 0 7082 5791"/>
                                <a:gd name="T17" fmla="*/ T16 w 2029"/>
                                <a:gd name="T18" fmla="+- 0 4078 4078"/>
                                <a:gd name="T19" fmla="*/ 4078 h 1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9" h="1968">
                                  <a:moveTo>
                                    <a:pt x="1291" y="0"/>
                                  </a:moveTo>
                                  <a:lnTo>
                                    <a:pt x="0" y="1105"/>
                                  </a:lnTo>
                                  <a:lnTo>
                                    <a:pt x="738" y="1968"/>
                                  </a:lnTo>
                                  <a:lnTo>
                                    <a:pt x="2029" y="863"/>
                                  </a:lnTo>
                                  <a:lnTo>
                                    <a:pt x="1291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336"/>
                        <wpg:cNvGrpSpPr>
                          <a:grpSpLocks/>
                        </wpg:cNvGrpSpPr>
                        <wpg:grpSpPr bwMode="auto">
                          <a:xfrm>
                            <a:off x="5791" y="4078"/>
                            <a:ext cx="2029" cy="1968"/>
                            <a:chOff x="5791" y="4078"/>
                            <a:chExt cx="2029" cy="1968"/>
                          </a:xfrm>
                        </wpg:grpSpPr>
                        <wps:wsp>
                          <wps:cNvPr id="2644" name="Freeform 342"/>
                          <wps:cNvSpPr>
                            <a:spLocks/>
                          </wps:cNvSpPr>
                          <wps:spPr bwMode="auto">
                            <a:xfrm>
                              <a:off x="5791" y="4078"/>
                              <a:ext cx="2029" cy="1968"/>
                            </a:xfrm>
                            <a:custGeom>
                              <a:avLst/>
                              <a:gdLst>
                                <a:gd name="T0" fmla="+- 0 7082 5791"/>
                                <a:gd name="T1" fmla="*/ T0 w 2029"/>
                                <a:gd name="T2" fmla="+- 0 4078 4078"/>
                                <a:gd name="T3" fmla="*/ 4078 h 1968"/>
                                <a:gd name="T4" fmla="+- 0 5791 5791"/>
                                <a:gd name="T5" fmla="*/ T4 w 2029"/>
                                <a:gd name="T6" fmla="+- 0 5183 4078"/>
                                <a:gd name="T7" fmla="*/ 5183 h 1968"/>
                                <a:gd name="T8" fmla="+- 0 6529 5791"/>
                                <a:gd name="T9" fmla="*/ T8 w 2029"/>
                                <a:gd name="T10" fmla="+- 0 6046 4078"/>
                                <a:gd name="T11" fmla="*/ 6046 h 1968"/>
                                <a:gd name="T12" fmla="+- 0 7820 5791"/>
                                <a:gd name="T13" fmla="*/ T12 w 2029"/>
                                <a:gd name="T14" fmla="+- 0 4941 4078"/>
                                <a:gd name="T15" fmla="*/ 4941 h 1968"/>
                                <a:gd name="T16" fmla="+- 0 7082 5791"/>
                                <a:gd name="T17" fmla="*/ T16 w 2029"/>
                                <a:gd name="T18" fmla="+- 0 4078 4078"/>
                                <a:gd name="T19" fmla="*/ 4078 h 1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9" h="1968">
                                  <a:moveTo>
                                    <a:pt x="1291" y="0"/>
                                  </a:moveTo>
                                  <a:lnTo>
                                    <a:pt x="0" y="1105"/>
                                  </a:lnTo>
                                  <a:lnTo>
                                    <a:pt x="738" y="1968"/>
                                  </a:lnTo>
                                  <a:lnTo>
                                    <a:pt x="2029" y="863"/>
                                  </a:lnTo>
                                  <a:lnTo>
                                    <a:pt x="12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5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91" y="5333"/>
                              <a:ext cx="1405" cy="2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6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3" y="5375"/>
                              <a:ext cx="1359" cy="1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7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4" y="5375"/>
                              <a:ext cx="1368" cy="1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8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5" y="5417"/>
                              <a:ext cx="1951" cy="18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9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8" y="5417"/>
                              <a:ext cx="1321" cy="18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0" name="Group 334"/>
                        <wpg:cNvGrpSpPr>
                          <a:grpSpLocks/>
                        </wpg:cNvGrpSpPr>
                        <wpg:grpSpPr bwMode="auto">
                          <a:xfrm>
                            <a:off x="4313" y="5336"/>
                            <a:ext cx="2036" cy="1949"/>
                            <a:chOff x="4313" y="5336"/>
                            <a:chExt cx="2036" cy="1949"/>
                          </a:xfrm>
                        </wpg:grpSpPr>
                        <wps:wsp>
                          <wps:cNvPr id="2651" name="Freeform 335"/>
                          <wps:cNvSpPr>
                            <a:spLocks/>
                          </wps:cNvSpPr>
                          <wps:spPr bwMode="auto">
                            <a:xfrm>
                              <a:off x="4313" y="5336"/>
                              <a:ext cx="2036" cy="1949"/>
                            </a:xfrm>
                            <a:custGeom>
                              <a:avLst/>
                              <a:gdLst>
                                <a:gd name="T0" fmla="+- 0 5638 4313"/>
                                <a:gd name="T1" fmla="*/ T0 w 2036"/>
                                <a:gd name="T2" fmla="+- 0 5336 5336"/>
                                <a:gd name="T3" fmla="*/ 5336 h 1949"/>
                                <a:gd name="T4" fmla="+- 0 4313 4313"/>
                                <a:gd name="T5" fmla="*/ T4 w 2036"/>
                                <a:gd name="T6" fmla="+- 0 6400 5336"/>
                                <a:gd name="T7" fmla="*/ 6400 h 1949"/>
                                <a:gd name="T8" fmla="+- 0 5023 4313"/>
                                <a:gd name="T9" fmla="*/ T8 w 2036"/>
                                <a:gd name="T10" fmla="+- 0 7284 5336"/>
                                <a:gd name="T11" fmla="*/ 7284 h 1949"/>
                                <a:gd name="T12" fmla="+- 0 6349 4313"/>
                                <a:gd name="T13" fmla="*/ T12 w 2036"/>
                                <a:gd name="T14" fmla="+- 0 6220 5336"/>
                                <a:gd name="T15" fmla="*/ 6220 h 1949"/>
                                <a:gd name="T16" fmla="+- 0 5638 4313"/>
                                <a:gd name="T17" fmla="*/ T16 w 2036"/>
                                <a:gd name="T18" fmla="+- 0 5336 5336"/>
                                <a:gd name="T19" fmla="*/ 5336 h 1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1949">
                                  <a:moveTo>
                                    <a:pt x="1325" y="0"/>
                                  </a:moveTo>
                                  <a:lnTo>
                                    <a:pt x="0" y="1064"/>
                                  </a:lnTo>
                                  <a:lnTo>
                                    <a:pt x="710" y="1948"/>
                                  </a:lnTo>
                                  <a:lnTo>
                                    <a:pt x="2036" y="884"/>
                                  </a:ln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327"/>
                        <wpg:cNvGrpSpPr>
                          <a:grpSpLocks/>
                        </wpg:cNvGrpSpPr>
                        <wpg:grpSpPr bwMode="auto">
                          <a:xfrm>
                            <a:off x="4313" y="5336"/>
                            <a:ext cx="2036" cy="1949"/>
                            <a:chOff x="4313" y="5336"/>
                            <a:chExt cx="2036" cy="1949"/>
                          </a:xfrm>
                        </wpg:grpSpPr>
                        <wps:wsp>
                          <wps:cNvPr id="2653" name="Freeform 333"/>
                          <wps:cNvSpPr>
                            <a:spLocks/>
                          </wps:cNvSpPr>
                          <wps:spPr bwMode="auto">
                            <a:xfrm>
                              <a:off x="4313" y="5336"/>
                              <a:ext cx="2036" cy="1949"/>
                            </a:xfrm>
                            <a:custGeom>
                              <a:avLst/>
                              <a:gdLst>
                                <a:gd name="T0" fmla="+- 0 5638 4313"/>
                                <a:gd name="T1" fmla="*/ T0 w 2036"/>
                                <a:gd name="T2" fmla="+- 0 5336 5336"/>
                                <a:gd name="T3" fmla="*/ 5336 h 1949"/>
                                <a:gd name="T4" fmla="+- 0 4313 4313"/>
                                <a:gd name="T5" fmla="*/ T4 w 2036"/>
                                <a:gd name="T6" fmla="+- 0 6400 5336"/>
                                <a:gd name="T7" fmla="*/ 6400 h 1949"/>
                                <a:gd name="T8" fmla="+- 0 5023 4313"/>
                                <a:gd name="T9" fmla="*/ T8 w 2036"/>
                                <a:gd name="T10" fmla="+- 0 7284 5336"/>
                                <a:gd name="T11" fmla="*/ 7284 h 1949"/>
                                <a:gd name="T12" fmla="+- 0 6349 4313"/>
                                <a:gd name="T13" fmla="*/ T12 w 2036"/>
                                <a:gd name="T14" fmla="+- 0 6220 5336"/>
                                <a:gd name="T15" fmla="*/ 6220 h 1949"/>
                                <a:gd name="T16" fmla="+- 0 5638 4313"/>
                                <a:gd name="T17" fmla="*/ T16 w 2036"/>
                                <a:gd name="T18" fmla="+- 0 5336 5336"/>
                                <a:gd name="T19" fmla="*/ 5336 h 1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1949">
                                  <a:moveTo>
                                    <a:pt x="1325" y="0"/>
                                  </a:moveTo>
                                  <a:lnTo>
                                    <a:pt x="0" y="1064"/>
                                  </a:lnTo>
                                  <a:lnTo>
                                    <a:pt x="710" y="1948"/>
                                  </a:lnTo>
                                  <a:lnTo>
                                    <a:pt x="2036" y="884"/>
                                  </a:lnTo>
                                  <a:lnTo>
                                    <a:pt x="1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4" name="Picture 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1" y="5819"/>
                              <a:ext cx="1085" cy="15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5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2" y="5850"/>
                              <a:ext cx="1025" cy="1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6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54" y="5850"/>
                              <a:ext cx="1055" cy="1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7" name="Picture 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5882"/>
                              <a:ext cx="1033" cy="1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8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3" y="5882"/>
                              <a:ext cx="995" cy="1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1" name="Group 323"/>
                        <wpg:cNvGrpSpPr>
                          <a:grpSpLocks/>
                        </wpg:cNvGrpSpPr>
                        <wpg:grpSpPr bwMode="auto">
                          <a:xfrm>
                            <a:off x="8263" y="5811"/>
                            <a:ext cx="1096" cy="1523"/>
                            <a:chOff x="8263" y="5811"/>
                            <a:chExt cx="1096" cy="1523"/>
                          </a:xfrm>
                        </wpg:grpSpPr>
                        <wps:wsp>
                          <wps:cNvPr id="2662" name="Freeform 324"/>
                          <wps:cNvSpPr>
                            <a:spLocks/>
                          </wps:cNvSpPr>
                          <wps:spPr bwMode="auto">
                            <a:xfrm>
                              <a:off x="8263" y="5811"/>
                              <a:ext cx="1096" cy="1523"/>
                            </a:xfrm>
                            <a:custGeom>
                              <a:avLst/>
                              <a:gdLst>
                                <a:gd name="T0" fmla="+- 0 8263 8263"/>
                                <a:gd name="T1" fmla="*/ T0 w 1096"/>
                                <a:gd name="T2" fmla="+- 0 5860 5811"/>
                                <a:gd name="T3" fmla="*/ 5860 h 1523"/>
                                <a:gd name="T4" fmla="+- 0 8334 8263"/>
                                <a:gd name="T5" fmla="*/ T4 w 1096"/>
                                <a:gd name="T6" fmla="+- 0 7334 5811"/>
                                <a:gd name="T7" fmla="*/ 7334 h 1523"/>
                                <a:gd name="T8" fmla="+- 0 9359 8263"/>
                                <a:gd name="T9" fmla="*/ T8 w 1096"/>
                                <a:gd name="T10" fmla="+- 0 7283 5811"/>
                                <a:gd name="T11" fmla="*/ 7283 h 1523"/>
                                <a:gd name="T12" fmla="+- 0 9287 8263"/>
                                <a:gd name="T13" fmla="*/ T12 w 1096"/>
                                <a:gd name="T14" fmla="+- 0 5811 5811"/>
                                <a:gd name="T15" fmla="*/ 5811 h 1523"/>
                                <a:gd name="T16" fmla="+- 0 8263 8263"/>
                                <a:gd name="T17" fmla="*/ T16 w 1096"/>
                                <a:gd name="T18" fmla="+- 0 5860 5811"/>
                                <a:gd name="T19" fmla="*/ 5860 h 1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6" h="1523">
                                  <a:moveTo>
                                    <a:pt x="0" y="49"/>
                                  </a:moveTo>
                                  <a:lnTo>
                                    <a:pt x="71" y="1523"/>
                                  </a:lnTo>
                                  <a:lnTo>
                                    <a:pt x="1096" y="1472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321"/>
                        <wpg:cNvGrpSpPr>
                          <a:grpSpLocks/>
                        </wpg:cNvGrpSpPr>
                        <wpg:grpSpPr bwMode="auto">
                          <a:xfrm>
                            <a:off x="6293" y="848"/>
                            <a:ext cx="1270" cy="1411"/>
                            <a:chOff x="6293" y="848"/>
                            <a:chExt cx="1270" cy="1411"/>
                          </a:xfrm>
                        </wpg:grpSpPr>
                        <wps:wsp>
                          <wps:cNvPr id="2664" name="Freeform 322"/>
                          <wps:cNvSpPr>
                            <a:spLocks/>
                          </wps:cNvSpPr>
                          <wps:spPr bwMode="auto">
                            <a:xfrm>
                              <a:off x="6293" y="848"/>
                              <a:ext cx="1270" cy="1411"/>
                            </a:xfrm>
                            <a:custGeom>
                              <a:avLst/>
                              <a:gdLst>
                                <a:gd name="T0" fmla="+- 0 7562 6293"/>
                                <a:gd name="T1" fmla="*/ T0 w 1270"/>
                                <a:gd name="T2" fmla="+- 0 1959 848"/>
                                <a:gd name="T3" fmla="*/ 1959 h 1411"/>
                                <a:gd name="T4" fmla="+- 0 6665 6293"/>
                                <a:gd name="T5" fmla="*/ T4 w 1270"/>
                                <a:gd name="T6" fmla="+- 0 848 848"/>
                                <a:gd name="T7" fmla="*/ 848 h 1411"/>
                                <a:gd name="T8" fmla="+- 0 6293 6293"/>
                                <a:gd name="T9" fmla="*/ T8 w 1270"/>
                                <a:gd name="T10" fmla="+- 0 1149 848"/>
                                <a:gd name="T11" fmla="*/ 1149 h 1411"/>
                                <a:gd name="T12" fmla="+- 0 7192 6293"/>
                                <a:gd name="T13" fmla="*/ T12 w 1270"/>
                                <a:gd name="T14" fmla="+- 0 2259 848"/>
                                <a:gd name="T15" fmla="*/ 2259 h 1411"/>
                                <a:gd name="T16" fmla="+- 0 7562 6293"/>
                                <a:gd name="T17" fmla="*/ T16 w 1270"/>
                                <a:gd name="T18" fmla="+- 0 1959 848"/>
                                <a:gd name="T19" fmla="*/ 1959 h 1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0" h="1411">
                                  <a:moveTo>
                                    <a:pt x="1269" y="111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899" y="1411"/>
                                  </a:lnTo>
                                  <a:lnTo>
                                    <a:pt x="1269" y="1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314"/>
                        <wpg:cNvGrpSpPr>
                          <a:grpSpLocks/>
                        </wpg:cNvGrpSpPr>
                        <wpg:grpSpPr bwMode="auto">
                          <a:xfrm>
                            <a:off x="8568" y="3123"/>
                            <a:ext cx="911" cy="859"/>
                            <a:chOff x="8568" y="3123"/>
                            <a:chExt cx="911" cy="859"/>
                          </a:xfrm>
                        </wpg:grpSpPr>
                        <wps:wsp>
                          <wps:cNvPr id="2666" name="Freeform 320"/>
                          <wps:cNvSpPr>
                            <a:spLocks/>
                          </wps:cNvSpPr>
                          <wps:spPr bwMode="auto">
                            <a:xfrm>
                              <a:off x="8568" y="3123"/>
                              <a:ext cx="911" cy="859"/>
                            </a:xfrm>
                            <a:custGeom>
                              <a:avLst/>
                              <a:gdLst>
                                <a:gd name="T0" fmla="+- 0 8568 8568"/>
                                <a:gd name="T1" fmla="*/ T0 w 911"/>
                                <a:gd name="T2" fmla="+- 0 3596 3123"/>
                                <a:gd name="T3" fmla="*/ 3596 h 859"/>
                                <a:gd name="T4" fmla="+- 0 8864 8568"/>
                                <a:gd name="T5" fmla="*/ T4 w 911"/>
                                <a:gd name="T6" fmla="+- 0 3982 3123"/>
                                <a:gd name="T7" fmla="*/ 3982 h 859"/>
                                <a:gd name="T8" fmla="+- 0 9479 8568"/>
                                <a:gd name="T9" fmla="*/ T8 w 911"/>
                                <a:gd name="T10" fmla="+- 0 3509 3123"/>
                                <a:gd name="T11" fmla="*/ 3509 h 859"/>
                                <a:gd name="T12" fmla="+- 0 9182 8568"/>
                                <a:gd name="T13" fmla="*/ T12 w 911"/>
                                <a:gd name="T14" fmla="+- 0 3123 3123"/>
                                <a:gd name="T15" fmla="*/ 3123 h 859"/>
                                <a:gd name="T16" fmla="+- 0 8568 8568"/>
                                <a:gd name="T17" fmla="*/ T16 w 911"/>
                                <a:gd name="T18" fmla="+- 0 3596 3123"/>
                                <a:gd name="T19" fmla="*/ 359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" h="859">
                                  <a:moveTo>
                                    <a:pt x="0" y="473"/>
                                  </a:moveTo>
                                  <a:lnTo>
                                    <a:pt x="296" y="859"/>
                                  </a:lnTo>
                                  <a:lnTo>
                                    <a:pt x="911" y="386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7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0" y="2010"/>
                              <a:ext cx="1486" cy="1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68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2" y="2052"/>
                              <a:ext cx="1440" cy="1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69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3" y="2052"/>
                              <a:ext cx="1447" cy="1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0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4" y="2096"/>
                              <a:ext cx="1952" cy="1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1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" y="2096"/>
                              <a:ext cx="1400" cy="1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2" name="Group 312"/>
                        <wpg:cNvGrpSpPr>
                          <a:grpSpLocks/>
                        </wpg:cNvGrpSpPr>
                        <wpg:grpSpPr bwMode="auto">
                          <a:xfrm>
                            <a:off x="4583" y="2013"/>
                            <a:ext cx="2035" cy="1906"/>
                            <a:chOff x="4583" y="2013"/>
                            <a:chExt cx="2035" cy="1906"/>
                          </a:xfrm>
                        </wpg:grpSpPr>
                        <wps:wsp>
                          <wps:cNvPr id="2673" name="Freeform 313"/>
                          <wps:cNvSpPr>
                            <a:spLocks/>
                          </wps:cNvSpPr>
                          <wps:spPr bwMode="auto">
                            <a:xfrm>
                              <a:off x="4583" y="2013"/>
                              <a:ext cx="2035" cy="1906"/>
                            </a:xfrm>
                            <a:custGeom>
                              <a:avLst/>
                              <a:gdLst>
                                <a:gd name="T0" fmla="+- 0 5988 4583"/>
                                <a:gd name="T1" fmla="*/ T0 w 2035"/>
                                <a:gd name="T2" fmla="+- 0 2013 2013"/>
                                <a:gd name="T3" fmla="*/ 2013 h 1906"/>
                                <a:gd name="T4" fmla="+- 0 4583 4583"/>
                                <a:gd name="T5" fmla="*/ T4 w 2035"/>
                                <a:gd name="T6" fmla="+- 0 3113 2013"/>
                                <a:gd name="T7" fmla="*/ 3113 h 1906"/>
                                <a:gd name="T8" fmla="+- 0 5213 4583"/>
                                <a:gd name="T9" fmla="*/ T8 w 2035"/>
                                <a:gd name="T10" fmla="+- 0 3918 2013"/>
                                <a:gd name="T11" fmla="*/ 3918 h 1906"/>
                                <a:gd name="T12" fmla="+- 0 6618 4583"/>
                                <a:gd name="T13" fmla="*/ T12 w 2035"/>
                                <a:gd name="T14" fmla="+- 0 2818 2013"/>
                                <a:gd name="T15" fmla="*/ 2818 h 1906"/>
                                <a:gd name="T16" fmla="+- 0 5988 4583"/>
                                <a:gd name="T17" fmla="*/ T16 w 2035"/>
                                <a:gd name="T18" fmla="+- 0 2013 2013"/>
                                <a:gd name="T19" fmla="*/ 2013 h 19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5" h="1906">
                                  <a:moveTo>
                                    <a:pt x="1405" y="0"/>
                                  </a:moveTo>
                                  <a:lnTo>
                                    <a:pt x="0" y="1100"/>
                                  </a:lnTo>
                                  <a:lnTo>
                                    <a:pt x="630" y="1905"/>
                                  </a:lnTo>
                                  <a:lnTo>
                                    <a:pt x="2035" y="805"/>
                                  </a:ln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305"/>
                        <wpg:cNvGrpSpPr>
                          <a:grpSpLocks/>
                        </wpg:cNvGrpSpPr>
                        <wpg:grpSpPr bwMode="auto">
                          <a:xfrm>
                            <a:off x="4583" y="2013"/>
                            <a:ext cx="2035" cy="1906"/>
                            <a:chOff x="4583" y="2013"/>
                            <a:chExt cx="2035" cy="1906"/>
                          </a:xfrm>
                        </wpg:grpSpPr>
                        <wps:wsp>
                          <wps:cNvPr id="2675" name="Freeform 311"/>
                          <wps:cNvSpPr>
                            <a:spLocks/>
                          </wps:cNvSpPr>
                          <wps:spPr bwMode="auto">
                            <a:xfrm>
                              <a:off x="4583" y="2013"/>
                              <a:ext cx="2035" cy="1906"/>
                            </a:xfrm>
                            <a:custGeom>
                              <a:avLst/>
                              <a:gdLst>
                                <a:gd name="T0" fmla="+- 0 4583 4583"/>
                                <a:gd name="T1" fmla="*/ T0 w 2035"/>
                                <a:gd name="T2" fmla="+- 0 3113 2013"/>
                                <a:gd name="T3" fmla="*/ 3113 h 1906"/>
                                <a:gd name="T4" fmla="+- 0 5213 4583"/>
                                <a:gd name="T5" fmla="*/ T4 w 2035"/>
                                <a:gd name="T6" fmla="+- 0 3918 2013"/>
                                <a:gd name="T7" fmla="*/ 3918 h 1906"/>
                                <a:gd name="T8" fmla="+- 0 6618 4583"/>
                                <a:gd name="T9" fmla="*/ T8 w 2035"/>
                                <a:gd name="T10" fmla="+- 0 2818 2013"/>
                                <a:gd name="T11" fmla="*/ 2818 h 1906"/>
                                <a:gd name="T12" fmla="+- 0 5988 4583"/>
                                <a:gd name="T13" fmla="*/ T12 w 2035"/>
                                <a:gd name="T14" fmla="+- 0 2013 2013"/>
                                <a:gd name="T15" fmla="*/ 2013 h 1906"/>
                                <a:gd name="T16" fmla="+- 0 4583 4583"/>
                                <a:gd name="T17" fmla="*/ T16 w 2035"/>
                                <a:gd name="T18" fmla="+- 0 3113 2013"/>
                                <a:gd name="T19" fmla="*/ 3113 h 19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5" h="1906">
                                  <a:moveTo>
                                    <a:pt x="0" y="1100"/>
                                  </a:moveTo>
                                  <a:lnTo>
                                    <a:pt x="630" y="1905"/>
                                  </a:lnTo>
                                  <a:lnTo>
                                    <a:pt x="2035" y="805"/>
                                  </a:lnTo>
                                  <a:lnTo>
                                    <a:pt x="1405" y="0"/>
                                  </a:lnTo>
                                  <a:lnTo>
                                    <a:pt x="0" y="1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6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0" y="4253"/>
                              <a:ext cx="1046" cy="19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7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2" y="4296"/>
                              <a:ext cx="1009" cy="1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8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0" y="4296"/>
                              <a:ext cx="1000" cy="1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9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4" y="4338"/>
                              <a:ext cx="1680" cy="1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0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6" y="4338"/>
                              <a:ext cx="960" cy="1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81" name="Group 303"/>
                        <wpg:cNvGrpSpPr>
                          <a:grpSpLocks/>
                        </wpg:cNvGrpSpPr>
                        <wpg:grpSpPr bwMode="auto">
                          <a:xfrm>
                            <a:off x="3102" y="4256"/>
                            <a:ext cx="1765" cy="1841"/>
                            <a:chOff x="3102" y="4256"/>
                            <a:chExt cx="1765" cy="1841"/>
                          </a:xfrm>
                        </wpg:grpSpPr>
                        <wps:wsp>
                          <wps:cNvPr id="2682" name="Freeform 304"/>
                          <wps:cNvSpPr>
                            <a:spLocks/>
                          </wps:cNvSpPr>
                          <wps:spPr bwMode="auto">
                            <a:xfrm>
                              <a:off x="3102" y="4256"/>
                              <a:ext cx="1765" cy="1841"/>
                            </a:xfrm>
                            <a:custGeom>
                              <a:avLst/>
                              <a:gdLst>
                                <a:gd name="T0" fmla="+- 0 3911 3102"/>
                                <a:gd name="T1" fmla="*/ T0 w 1765"/>
                                <a:gd name="T2" fmla="+- 0 4256 4256"/>
                                <a:gd name="T3" fmla="*/ 4256 h 1841"/>
                                <a:gd name="T4" fmla="+- 0 3102 3102"/>
                                <a:gd name="T5" fmla="*/ T4 w 1765"/>
                                <a:gd name="T6" fmla="+- 0 4906 4256"/>
                                <a:gd name="T7" fmla="*/ 4906 h 1841"/>
                                <a:gd name="T8" fmla="+- 0 4058 3102"/>
                                <a:gd name="T9" fmla="*/ T8 w 1765"/>
                                <a:gd name="T10" fmla="+- 0 6096 4256"/>
                                <a:gd name="T11" fmla="*/ 6096 h 1841"/>
                                <a:gd name="T12" fmla="+- 0 4867 3102"/>
                                <a:gd name="T13" fmla="*/ T12 w 1765"/>
                                <a:gd name="T14" fmla="+- 0 5446 4256"/>
                                <a:gd name="T15" fmla="*/ 5446 h 1841"/>
                                <a:gd name="T16" fmla="+- 0 3911 3102"/>
                                <a:gd name="T17" fmla="*/ T16 w 1765"/>
                                <a:gd name="T18" fmla="+- 0 4256 4256"/>
                                <a:gd name="T19" fmla="*/ 4256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1841">
                                  <a:moveTo>
                                    <a:pt x="809" y="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956" y="1840"/>
                                  </a:lnTo>
                                  <a:lnTo>
                                    <a:pt x="1765" y="1190"/>
                                  </a:lnTo>
                                  <a:lnTo>
                                    <a:pt x="809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301"/>
                        <wpg:cNvGrpSpPr>
                          <a:grpSpLocks/>
                        </wpg:cNvGrpSpPr>
                        <wpg:grpSpPr bwMode="auto">
                          <a:xfrm>
                            <a:off x="3102" y="4256"/>
                            <a:ext cx="1765" cy="1841"/>
                            <a:chOff x="3102" y="4256"/>
                            <a:chExt cx="1765" cy="1841"/>
                          </a:xfrm>
                        </wpg:grpSpPr>
                        <wps:wsp>
                          <wps:cNvPr id="2684" name="Freeform 302"/>
                          <wps:cNvSpPr>
                            <a:spLocks/>
                          </wps:cNvSpPr>
                          <wps:spPr bwMode="auto">
                            <a:xfrm>
                              <a:off x="3102" y="4256"/>
                              <a:ext cx="1765" cy="1841"/>
                            </a:xfrm>
                            <a:custGeom>
                              <a:avLst/>
                              <a:gdLst>
                                <a:gd name="T0" fmla="+- 0 3911 3102"/>
                                <a:gd name="T1" fmla="*/ T0 w 1765"/>
                                <a:gd name="T2" fmla="+- 0 4256 4256"/>
                                <a:gd name="T3" fmla="*/ 4256 h 1841"/>
                                <a:gd name="T4" fmla="+- 0 3102 3102"/>
                                <a:gd name="T5" fmla="*/ T4 w 1765"/>
                                <a:gd name="T6" fmla="+- 0 4906 4256"/>
                                <a:gd name="T7" fmla="*/ 4906 h 1841"/>
                                <a:gd name="T8" fmla="+- 0 4058 3102"/>
                                <a:gd name="T9" fmla="*/ T8 w 1765"/>
                                <a:gd name="T10" fmla="+- 0 6096 4256"/>
                                <a:gd name="T11" fmla="*/ 6096 h 1841"/>
                                <a:gd name="T12" fmla="+- 0 4867 3102"/>
                                <a:gd name="T13" fmla="*/ T12 w 1765"/>
                                <a:gd name="T14" fmla="+- 0 5446 4256"/>
                                <a:gd name="T15" fmla="*/ 5446 h 1841"/>
                                <a:gd name="T16" fmla="+- 0 3911 3102"/>
                                <a:gd name="T17" fmla="*/ T16 w 1765"/>
                                <a:gd name="T18" fmla="+- 0 4256 4256"/>
                                <a:gd name="T19" fmla="*/ 4256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1841">
                                  <a:moveTo>
                                    <a:pt x="809" y="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956" y="1840"/>
                                  </a:lnTo>
                                  <a:lnTo>
                                    <a:pt x="1765" y="1190"/>
                                  </a:lnTo>
                                  <a:lnTo>
                                    <a:pt x="8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70.5pt;margin-top:3.85pt;width:468.05pt;height:414.75pt;z-index:-251598848;mso-position-horizontal-relative:page" coordorigin="1408,780" coordsize="9361,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57" o:spid="_x0000_s1027" type="#_x0000_t75" style="position:absolute;left:1408;top:780;width:9361;height:8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7vwfEAAAA2gAAAA8AAABkcnMvZG93bnJldi54bWxEj0FrwkAUhO8F/8PyBC+hbipYNHUVrShS&#10;QdGUen1kn0kw+zZkV43/3i0Uehxm5htmMmtNJW7UuNKygrd+DII4s7rkXMF3unodgXAeWWNlmRQ8&#10;yMFs2nmZYKLtnQ90O/pcBAi7BBUU3teJlC4ryKDr25o4eGfbGPRBNrnUDd4D3FRyEMfv0mDJYaHA&#10;mj4Lyi7Hq1Gw2y+G7uuUueV6fI6jdBv9RCkp1eu28w8Qnlr/H/5rb7SCMfxeCTd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7vwfEAAAA2gAAAA8AAAAAAAAAAAAAAAAA&#10;nwIAAGRycy9kb3ducmV2LnhtbFBLBQYAAAAABAAEAPcAAACQAwAAAAA=&#10;">
                  <v:imagedata r:id="rId52" o:title=""/>
                </v:shape>
                <v:group id="Group 2755" o:spid="_x0000_s1028" style="position:absolute;left:3391;top:5495;width:113;height:109" coordorigin="3391,5495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756" o:spid="_x0000_s1029" style="position:absolute;left:3391;top:5495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FRcIA&#10;AADbAAAADwAAAGRycy9kb3ducmV2LnhtbESPQYvCMBSE74L/IbwFbzZVYdWuUUQQPK5axOOjedt2&#10;bV5qk2rXX78RBI/DzHzDLFadqcSNGldaVjCKYhDEmdUl5wrS43Y4A+E8ssbKMin4IwerZb+3wETb&#10;O+/pdvC5CBB2CSoovK8TKV1WkEEX2Zo4eD+2MeiDbHKpG7wHuKnkOI4/pcGSw0KBNW0Kyi6H1ij4&#10;3rTXFHfziZw80tNvbdpzfiGlBh/d+guEp86/w6/2TiuYjuD5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0VFwgAAANsAAAAPAAAAAAAAAAAAAAAAAJgCAABkcnMvZG93&#10;bnJldi54bWxQSwUGAAAAAAQABAD1AAAAhwMAAAAA&#10;" path="m57,l,36r57,73l113,72,57,e" fillcolor="#7f7f7f" stroked="f">
                    <v:path arrowok="t" o:connecttype="custom" o:connectlocs="57,5495;0,5531;57,5604;113,5567;57,5495" o:connectangles="0,0,0,0,0"/>
                  </v:shape>
                </v:group>
                <v:group id="Group 2751" o:spid="_x0000_s1030" style="position:absolute;left:9277;top:3760;width:244;height:420" coordorigin="9277,3760" coordsize="244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754" o:spid="_x0000_s1031" style="position:absolute;left:9277;top:3760;width:244;height:420;visibility:visible;mso-wrap-style:square;v-text-anchor:top" coordsize="24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zzcQA&#10;AADbAAAADwAAAGRycy9kb3ducmV2LnhtbESPQWvCQBSE74X+h+UJXkrdNEJro2soghDQS7UHj4/s&#10;Mwlm36a7axL/vSsUehxm5htmlY+mFT0531hW8DZLQBCXVjdcKfg5bl8XIHxA1thaJgU38pCvn59W&#10;mGk78Df1h1CJCGGfoYI6hC6T0pc1GfQz2xFH72ydwRClq6R2OES4aWWaJO/SYMNxocaONjWVl8PV&#10;KNhpbRfm03WnX30qzDH1L+OwV2o6Gb+WIAKN4T/81y60go85PL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83EAAAA2wAAAA8AAAAAAAAAAAAAAAAAmAIAAGRycy9k&#10;b3ducmV2LnhtbFBLBQYAAAAABAAEAPUAAACJAwAAAAA=&#10;" path="m94,18l,18,,37,39,420r93,l132,402r112,l226,164r,-127l94,37r,-19e" fillcolor="#7f7f7f" stroked="f">
                    <v:path arrowok="t" o:connecttype="custom" o:connectlocs="94,3778;0,3778;0,3797;39,4180;132,4180;132,4162;244,4162;226,3924;226,3797;94,3797;94,3778" o:connectangles="0,0,0,0,0,0,0,0,0,0,0"/>
                  </v:shape>
                  <v:shape id="Freeform 2753" o:spid="_x0000_s1032" style="position:absolute;left:9277;top:3760;width:244;height:420;visibility:visible;mso-wrap-style:square;v-text-anchor:top" coordsize="24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rucQA&#10;AADbAAAADwAAAGRycy9kb3ducmV2LnhtbESPQWvCQBSE74X+h+UJXkrdNEhro2soghDQS7UHj4/s&#10;Mwlm36a7axL/vSsUehxm5htmlY+mFT0531hW8DZLQBCXVjdcKfg5bl8XIHxA1thaJgU38pCvn59W&#10;mGk78Df1h1CJCGGfoYI6hC6T0pc1GfQz2xFH72ydwRClq6R2OES4aWWaJO/SYMNxocaONjWVl8PV&#10;KNhpbRfm03WnX30qzDH1L+OwV2o6Gb+WIAKN4T/81y60go85PL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67nEAAAA2wAAAA8AAAAAAAAAAAAAAAAAmAIAAGRycy9k&#10;b3ducmV2LnhtbFBLBQYAAAAABAAEAPUAAACJAwAAAAA=&#10;" path="m244,402r-94,l150,420r94,-18e" fillcolor="#7f7f7f" stroked="f">
                    <v:path arrowok="t" o:connecttype="custom" o:connectlocs="244,4162;150,4162;150,4180;244,4162" o:connectangles="0,0,0,0"/>
                  </v:shape>
                  <v:shape id="Freeform 2752" o:spid="_x0000_s1033" style="position:absolute;left:9277;top:3760;width:244;height:420;visibility:visible;mso-wrap-style:square;v-text-anchor:top" coordsize="24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OIsQA&#10;AADbAAAADwAAAGRycy9kb3ducmV2LnhtbESPQWvCQBSE74X+h+UJXkrdNGBro2soghDQS7UHj4/s&#10;Mwlm36a7axL/vSsUehxm5htmlY+mFT0531hW8DZLQBCXVjdcKfg5bl8XIHxA1thaJgU38pCvn59W&#10;mGk78Df1h1CJCGGfoYI6hC6T0pc1GfQz2xFH72ydwRClq6R2OES4aWWaJO/SYMNxocaONjWVl8PV&#10;KNhpbRfm03WnX30qzDH1L+OwV2o6Gb+WIAKN4T/81y60go85PL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TiLEAAAA2wAAAA8AAAAAAAAAAAAAAAAAmAIAAGRycy9k&#10;b3ducmV2LnhtbFBLBQYAAAAABAAEAPUAAACJAwAAAAA=&#10;" path="m226,l132,18r,19l226,37,226,e" fillcolor="#7f7f7f" stroked="f">
                    <v:path arrowok="t" o:connecttype="custom" o:connectlocs="226,3760;132,3778;132,3797;226,3797;226,3760" o:connectangles="0,0,0,0,0"/>
                  </v:shape>
                </v:group>
                <v:group id="Group 2749" o:spid="_x0000_s1034" style="position:absolute;left:9316;top:4162;width:205;height:54" coordorigin="9316,4162" coordsize="20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750" o:spid="_x0000_s1035" style="position:absolute;left:9316;top:4162;width:205;height:54;visibility:visible;mso-wrap-style:square;v-text-anchor:top" coordsize="20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iwsIA&#10;AADbAAAADwAAAGRycy9kb3ducmV2LnhtbESPQYvCMBSE74L/ITzBm6YqqNs1iiji4mmrwnp8NG+b&#10;YvNSmqj132+EBY/DzHzDLFatrcSdGl86VjAaJiCIc6dLLhScT7vBHIQPyBorx6TgSR5Wy25ngal2&#10;D87ofgyFiBD2KSowIdSplD43ZNEPXU0cvV/XWAxRNoXUDT4i3FZynCRTabHkuGCwpo2h/Hq8WQWH&#10;C2Uf31MzKSm7jWhP7mebXJTq99r1J4hAbXiH/9tfWsFsBq8v8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+LCwgAAANsAAAAPAAAAAAAAAAAAAAAAAJgCAABkcnMvZG93&#10;bnJldi54bWxQSwUGAAAAAAQABAD1AAAAhwMAAAAA&#10;" path="m,18r94,l94,r18,l112,18,205,r,54l,54,,18e" filled="f" strokeweight=".32261mm">
                    <v:stroke dashstyle="dash"/>
                    <v:path arrowok="t" o:connecttype="custom" o:connectlocs="0,4180;94,4180;94,4162;112,4162;112,4180;205,4162;205,4216;0,4216;0,4180" o:connectangles="0,0,0,0,0,0,0,0,0"/>
                  </v:shape>
                </v:group>
                <v:group id="Group 2747" o:spid="_x0000_s1036" style="position:absolute;left:9278;top:3724;width:226;height:73" coordorigin="9278,3724" coordsize="22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748" o:spid="_x0000_s1037" style="position:absolute;left:9278;top:3724;width:226;height:73;visibility:visible;mso-wrap-style:square;v-text-anchor:top" coordsize="22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2YdMYA&#10;AADbAAAADwAAAGRycy9kb3ducmV2LnhtbESPS2/CMBCE75X6H6yt1AsiTnvgkWJQW4ToiUdAPW/j&#10;bRIRr0NsQuivx0hIPY5m5hvNZNaZSrTUuNKygpcoBkGcWV1yrmC/W/RHIJxH1lhZJgUXcjCbPj5M&#10;MNH2zFtqU5+LAGGXoILC+zqR0mUFGXSRrYmD92sbgz7IJpe6wXOAm0q+xvFAGiw5LBRY02dB2SE9&#10;GQV/H/NjL+tVP4vvCy/tZtWmh3it1PNT9/4GwlPn/8P39pdWMBzD7Uv4A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2YdMYAAADbAAAADwAAAAAAAAAAAAAAAACYAgAAZHJz&#10;L2Rvd25yZXYueG1sUEsFBgAAAAAEAAQA9QAAAIsDAAAAAA==&#10;" path="m,18l225,r,36l132,54r,19l93,73r,-19l,54,,18e" filled="f" strokeweight=".32286mm">
                    <v:stroke dashstyle="dash"/>
                    <v:path arrowok="t" o:connecttype="custom" o:connectlocs="0,3742;225,3724;225,3760;132,3778;132,3797;93,3797;93,3778;0,3778;0,3742" o:connectangles="0,0,0,0,0,0,0,0,0"/>
                  </v:shape>
                </v:group>
                <v:group id="Group 2745" o:spid="_x0000_s1038" style="position:absolute;left:7929;top:966;width:112;height:37" coordorigin="7929,966" coordsize="11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746" o:spid="_x0000_s1039" style="position:absolute;left:7929;top:966;width:112;height:37;visibility:visible;mso-wrap-style:square;v-text-anchor:top" coordsize="1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8EsMA&#10;AADbAAAADwAAAGRycy9kb3ducmV2LnhtbESPwWrDMBBE74H+g9hCL6GRU4diHMshuA3kWqfQ62Jt&#10;bLfWykhq7P59FCjkOMzMG6bYzWYQF3K+t6xgvUpAEDdW99wq+DwdnjMQPiBrHCyTgj/ysCsfFgXm&#10;2k78QZc6tCJC2OeooAthzKX0TUcG/cqOxNE7W2cwROlaqR1OEW4G+ZIkr9Jgz3Ghw5Gqjpqf+tco&#10;SPu9XW7aIUs1fUn3Xp3W1du3Uk+P834LItAc7uH/9lEryFK4fYk/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38EsMAAADbAAAADwAAAAAAAAAAAAAAAACYAgAAZHJzL2Rv&#10;d25yZXYueG1sUEsFBgAAAAAEAAQA9QAAAIgDAAAAAA==&#10;" path="m,l111,r,38l18,38,,e" filled="f" strokeweight=".32292mm">
                    <v:stroke dashstyle="dash"/>
                    <v:path arrowok="t" o:connecttype="custom" o:connectlocs="0,966;111,966;111,1004;18,1004;0,966" o:connectangles="0,0,0,0,0"/>
                  </v:shape>
                </v:group>
                <v:group id="Group 2743" o:spid="_x0000_s1040" style="position:absolute;left:10047;top:2518;width:94;height:110" coordorigin="10047,2518" coordsize="94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744" o:spid="_x0000_s1041" style="position:absolute;left:10047;top:2518;width:94;height:110;visibility:visible;mso-wrap-style:square;v-text-anchor:top" coordsize="9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HesEA&#10;AADbAAAADwAAAGRycy9kb3ducmV2LnhtbESPwYrCQBBE74L/MLSwF9GJwopGRxFB2du60Q9oMm0S&#10;zPSETGuyf7+zIHgsquoVtdn1rlZPakPl2cBsmoAizr2tuDBwvRwnS1BBkC3WnsnALwXYbYeDDabW&#10;d/xDz0wKFSEcUjRQijSp1iEvyWGY+oY4ejffOpQo20LbFrsId7WeJ8lCO6w4LpTY0KGk/J49nAF9&#10;yFbf+f4+Fi/dLNFyCufr3JiPUb9fgxLq5R1+tb+sgeUn/H+JP0B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dR3rBAAAA2wAAAA8AAAAAAAAAAAAAAAAAmAIAAGRycy9kb3du&#10;cmV2LnhtbFBLBQYAAAAABAAEAPUAAACGAwAAAAA=&#10;" path="m,l93,r,110l18,110,,e" filled="f" strokeweight=".32706mm">
                    <v:stroke dashstyle="dash"/>
                    <v:path arrowok="t" o:connecttype="custom" o:connectlocs="0,2518;93,2518;93,2628;18,2628;0,2518" o:connectangles="0,0,0,0,0"/>
                  </v:shape>
                </v:group>
                <v:group id="Group 2741" o:spid="_x0000_s1042" style="position:absolute;left:7722;top:7740;width:37;height:37" coordorigin="7722,7740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742" o:spid="_x0000_s1043" style="position:absolute;left:7722;top:7740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sVMUA&#10;AADbAAAADwAAAGRycy9kb3ducmV2LnhtbESP3WrCQBSE74W+w3IKvRHdVKiG1DWUoFBaEPy9Ps2e&#10;JqHZs2t2q/HtuwXBy2FmvmHmeW9acabON5YVPI8TEMSl1Q1XCva71SgF4QOyxtYyKbiSh3zxMJhj&#10;pu2FN3TehkpECPsMFdQhuExKX9Zk0I+tI47et+0Mhii7SuoOLxFuWjlJkqk02HBcqNFRUVP5s/01&#10;CpYfx4ObGXcavmw+v66tLdZ92ij19Ni/vYII1Id7+NZ+1wrSGfx/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OxUxQAAANsAAAAPAAAAAAAAAAAAAAAAAJgCAABkcnMv&#10;ZG93bnJldi54bWxQSwUGAAAAAAQABAD1AAAAigMAAAAA&#10;" path="m38,18r-20,l18,38,,38,,18,,,18,,38,r,18e" filled="f" strokeweight=".32636mm">
                    <v:path arrowok="t" o:connecttype="custom" o:connectlocs="38,7758;18,7758;18,7778;0,7778;0,7758;0,7740;18,7740;38,7740;38,7758" o:connectangles="0,0,0,0,0,0,0,0,0"/>
                  </v:shape>
                </v:group>
                <v:group id="Group 2739" o:spid="_x0000_s1044" style="position:absolute;left:7760;top:7740;width:37;height:37" coordorigin="7760,7740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740" o:spid="_x0000_s1045" style="position:absolute;left:7760;top:7740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dvcUA&#10;AADbAAAADwAAAGRycy9kb3ducmV2LnhtbESPQWvCQBSE74L/YXlCL1I3LVjT6CpFLEgLgqn2/Mw+&#10;k2D27Zrdavz33ULB4zAz3zCzRWcacaHW15YVPI0SEMSF1TWXCnZf748pCB+QNTaWScGNPCzm/d4M&#10;M22vvKVLHkoRIewzVFCF4DIpfVGRQT+yjjh6R9saDFG2pdQtXiPcNPI5SV6kwZrjQoWOlhUVp/zH&#10;KFh9fO/dxLjzcLz9PNwau9x0aa3Uw6B7m4II1IV7+L+91grSV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929xQAAANsAAAAPAAAAAAAAAAAAAAAAAJgCAABkcnMv&#10;ZG93bnJldi54bWxQSwUGAAAAAAQABAD1AAAAigMAAAAA&#10;" path="m37,18r,20l19,38r,-20l,18,,,19,,37,r,18e" filled="f" strokeweight=".32636mm">
                    <v:path arrowok="t" o:connecttype="custom" o:connectlocs="37,7758;37,7778;19,7778;19,7758;0,7758;0,7740;19,7740;37,7740;37,7758" o:connectangles="0,0,0,0,0,0,0,0,0"/>
                  </v:shape>
                </v:group>
                <v:group id="Group 2737" o:spid="_x0000_s1046" style="position:absolute;left:10028;top:2610;width:37;height:18" coordorigin="10028,2610" coordsize="3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738" o:spid="_x0000_s1047" style="position:absolute;left:10028;top:2610;width:37;height:18;visibility:visible;mso-wrap-style:square;v-text-anchor:top" coordsize="3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bbMMA&#10;AADbAAAADwAAAGRycy9kb3ducmV2LnhtbESPwWrDMBBE74H+g9hCb4mc0IbUtRKCodBT2sTpfbG2&#10;trC1MpLiOH8fFQo9DjPzhil2k+3FSD4YxwqWiwwEce204UbBuXqfb0CEiKyxd0wKbhRgt32YFZhr&#10;d+UjjafYiAThkKOCNsYhlzLULVkMCzcQJ+/HeYsxSd9I7fGa4LaXqyxbS4uG00KLA5Ut1d3pYhUc&#10;zrfK+Bez6b4/n6vx0pTDF5VKPT1O+zcQkab4H/5rf2gFr0v4/Z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pbbMMAAADbAAAADwAAAAAAAAAAAAAAAACYAgAAZHJzL2Rv&#10;d25yZXYueG1sUEsFBgAAAAAEAAQA9QAAAIgDAAAAAA==&#10;" path="m37,18l,18,,,37,,,,,18r37,e" filled="f" strokeweight=".32369mm">
                    <v:path arrowok="t" o:connecttype="custom" o:connectlocs="37,2628;0,2628;0,2610;37,2610;0,2610;0,2628;37,2628" o:connectangles="0,0,0,0,0,0,0"/>
                  </v:shape>
                </v:group>
                <v:group id="Group 2735" o:spid="_x0000_s1048" style="position:absolute;left:9774;top:6846;width:2;height:145" coordorigin="9774,6846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736" o:spid="_x0000_s1049" style="position:absolute;left:9774;top:6846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E48QA&#10;AADbAAAADwAAAGRycy9kb3ducmV2LnhtbESPQWvCQBSE70L/w/IKvdVNFUpNXYMIgrT0ELWhx9fs&#10;azYk+zZkV03+fVcQPA4z8w2zzAbbijP1vnas4GWagCAuna65UnA8bJ/fQPiArLF1TApG8pCtHiZL&#10;TLW7cE7nfahEhLBPUYEJoUul9KUhi37qOuLo/bneYoiyr6Tu8RLhtpWzJHmVFmuOCwY72hgqm/3J&#10;Kvj8btwJf0anu4/8V36ZYr42hVJPj8P6HUSgIdzDt/ZOK1jM4fo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6xOPEAAAA2wAAAA8AAAAAAAAAAAAAAAAAmAIAAGRycy9k&#10;b3ducmV2LnhtbFBLBQYAAAAABAAEAPUAAACJAwAAAAA=&#10;" path="m,l,146e" filled="f" strokeweight=".33853mm">
                    <v:path arrowok="t" o:connecttype="custom" o:connectlocs="0,6846;0,6992" o:connectangles="0,0"/>
                  </v:shape>
                </v:group>
                <v:group id="Group 2733" o:spid="_x0000_s1050" style="position:absolute;left:10308;top:4016;width:413;height:4327" coordorigin="10308,4016" coordsize="413,4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734" o:spid="_x0000_s1051" style="position:absolute;left:10308;top:4016;width:413;height:4327;visibility:visible;mso-wrap-style:square;v-text-anchor:top" coordsize="413,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qsMQA&#10;AADbAAAADwAAAGRycy9kb3ducmV2LnhtbESPT4vCMBTE7wt+h/CEvYimKuufahRZVhBBoerB46N5&#10;tsXmpTRZrX56syDscZiZ3zDzZWNKcaPaFZYV9HsRCOLU6oIzBafjujsB4TyyxtIyKXiQg+Wi9THH&#10;WNs7J3Q7+EwECLsYFeTeV7GULs3JoOvZijh4F1sb9EHWmdQ13gPclHIQRSNpsOCwkGNF3zml18Ov&#10;UYAd89ztf54mGZ+lHgyb7fRYolKf7WY1A+Gp8f/hd3ujFUy/4O9L+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6rDEAAAA2wAAAA8AAAAAAAAAAAAAAAAAmAIAAGRycy9k&#10;b3ducmV2LnhtbFBLBQYAAAAABAAEAPUAAACJAwAAAAA=&#10;" path="m413,l207,657r,55l189,712r,72l170,784r,74l150,876r,73l132,949r,91l113,1059r,91l95,1168r,20l95,1208r,20l95,1248r,20l95,1296r-19,l76,1315r,20l76,1355r,20l76,1395r,20l76,1435r,20l76,1475r,22l57,1497r,91l57,1624r,20l57,1664r,20l57,1704r,20l57,1744r,20l57,1784r,20l57,1824r,20l57,2044r56,1005l132,3322r,184l132,3526r,20l132,3566r,20l132,3606r,20l132,3646r,20l132,3724r,38l113,3762r,18l113,3800r,20l113,3840r,20l113,3880r,27l95,3907r,110l76,4017r,91l57,4108r,73l39,4199r,55l20,4273r,54l,4327e" filled="f" strokeweight=".33058mm">
                    <v:path arrowok="t" o:connecttype="custom" o:connectlocs="207,4673;189,4728;170,4800;150,4892;132,4965;113,5075;95,5184;95,5224;95,5264;95,5312;76,5331;76,5371;76,5411;76,5451;76,5491;57,5513;57,5640;57,5680;57,5720;57,5760;57,5800;57,5840;57,6060;132,7338;132,7542;132,7582;132,7622;132,7662;132,7740;113,7778;113,7816;113,7856;113,7896;95,7923;76,8033;57,8124;39,8215;20,8289;0,8343" o:connectangles="0,0,0,0,0,0,0,0,0,0,0,0,0,0,0,0,0,0,0,0,0,0,0,0,0,0,0,0,0,0,0,0,0,0,0,0,0,0,0"/>
                  </v:shape>
                </v:group>
                <v:group id="Group 2731" o:spid="_x0000_s1052" style="position:absolute;left:10628;top:5805;width:56;height:110" coordorigin="10628,5805" coordsize="5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732" o:spid="_x0000_s1053" style="position:absolute;left:10628;top:5805;width:56;height:110;visibility:visible;mso-wrap-style:square;v-text-anchor:top" coordsize="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/PMEA&#10;AADcAAAADwAAAGRycy9kb3ducmV2LnhtbERPS4vCMBC+C/6HMMLeNLWHVatRRN2li1583YdmbIvN&#10;pDRZ7frrN4LgbT6+58wWranEjRpXWlYwHEQgiDOrS84VnI5f/TEI55E1VpZJwR85WMy7nRkm2t55&#10;T7eDz0UIYZeggsL7OpHSZQUZdANbEwfuYhuDPsAml7rBewg3lYyj6FMaLDk0FFjTqqDsevg1Ckap&#10;ve7Sdlv+PM6bda49fu9iVOqj1y6nIDy1/i1+uVMd5scTeD4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m/zzBAAAA3AAAAA8AAAAAAAAAAAAAAAAAmAIAAGRycy9kb3du&#10;cmV2LnhtbFBLBQYAAAAABAAEAPUAAACGAwAAAAA=&#10;" path="m56,l37,110,,110e" filled="f" strokeweight=".32889mm">
                    <v:path arrowok="t" o:connecttype="custom" o:connectlocs="56,5805;37,5915;0,5915" o:connectangles="0,0,0"/>
                  </v:shape>
                </v:group>
                <v:group id="Group 2729" o:spid="_x0000_s1054" style="position:absolute;left:10712;top:5586;width:2;height:91" coordorigin="10712,5586" coordsize="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730" o:spid="_x0000_s1055" style="position:absolute;left:10712;top:5586;width:2;height:91;visibility:visible;mso-wrap-style:square;v-text-anchor:top" coordsize="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O4sIA&#10;AADcAAAADwAAAGRycy9kb3ducmV2LnhtbERPzYrCMBC+C/sOYYS92dQVZekaxR8WPHjQug8wNGPT&#10;tZmUJmr16Y0geJuP73em887W4kKtrxwrGCYpCOLC6YpLBX+H38E3CB+QNdaOScGNPMxnH70pZtpd&#10;eU+XPJQihrDPUIEJocmk9IUhiz5xDXHkjq61GCJsS6lbvMZwW8uvNJ1IixXHBoMNrQwVp/xsFSz/&#10;T9v1LtT5aEXjo78Xt51Z5kp99rvFD4hAXXiLX+6NjvNHQ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47iwgAAANwAAAAPAAAAAAAAAAAAAAAAAJgCAABkcnMvZG93&#10;bnJldi54bWxQSwUGAAAAAAQABAD1AAAAhwMAAAAA&#10;" path="m,l,91e" filled="f" strokeweight=".31744mm">
                    <v:path arrowok="t" o:connecttype="custom" o:connectlocs="0,5586;0,5677" o:connectangles="0,0"/>
                  </v:shape>
                </v:group>
                <v:group id="Group 2727" o:spid="_x0000_s1056" style="position:absolute;left:10628;top:6015;width:122;height:2" coordorigin="10628,6015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728" o:spid="_x0000_s1057" style="position:absolute;left:10628;top:6015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QGMMA&#10;AADcAAAADwAAAGRycy9kb3ducmV2LnhtbERP32vCMBB+F/Y/hBvsbU3Xgo7OWDZBEAbC1MEej+Zs&#10;6ppLbWKt/70ZDHy7j+/nzcvRtmKg3jeOFbwkKQjiyumGawX73er5FYQPyBpbx6TgSh7KxcNkjoV2&#10;F/6iYRtqEUPYF6jAhNAVUvrKkEWfuI44cgfXWwwR9rXUPV5iuG1llqZTabHh2GCwo6Wh6nd7tgo+&#10;x5+P/JT562xFs2lzHL7RbFqlnh7H9zcQgcZwF/+71zrOz3P4e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QGMMAAADcAAAADwAAAAAAAAAAAAAAAACYAgAAZHJzL2Rv&#10;d25yZXYueG1sUEsFBgAAAAAEAAQA9QAAAIgDAAAAAA==&#10;" path="m,l122,e" filled="f" strokeweight=".31753mm">
                    <v:path arrowok="t" o:connecttype="custom" o:connectlocs="0,0;122,0" o:connectangles="0,0"/>
                  </v:shape>
                </v:group>
                <v:group id="Group 2725" o:spid="_x0000_s1058" style="position:absolute;left:10534;top:4782;width:131;height:986" coordorigin="10534,4782" coordsize="131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726" o:spid="_x0000_s1059" style="position:absolute;left:10534;top:4782;width:131;height:986;visibility:visible;mso-wrap-style:square;v-text-anchor:top" coordsize="131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NfcEA&#10;AADcAAAADwAAAGRycy9kb3ducmV2LnhtbERPTWsCMRC9C/0PYYTeNGur0m7NLm1B8CSopb0Om+lm&#10;6Way3USN/nojCN7m8T5nUUbbigP1vnGsYDLOQBBXTjdcK/jaLUcvIHxA1tg6JgUn8lAWD4MF5tod&#10;eUOHbahFCmGfowITQpdL6StDFv3YdcSJ+3W9xZBgX0vd4zGF21Y+ZdlcWmw4NRjs6NNQ9bfdWwVT&#10;b2ozta8+Vucf/l5/YNjHf6Ueh/H9DUSgGO7im3ul0/znGVyfSRfI4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YTX3BAAAA3AAAAA8AAAAAAAAAAAAAAAAAmAIAAGRycy9kb3du&#10;cmV2LnhtbFBLBQYAAAAABAAEAPUAAACGAwAAAAA=&#10;" path="m,987r,l,676r19,l19,658r,-20l19,618r,-20l19,578r,-20l19,538r,-26l37,512r,-18l37,474r,-20l37,434r,-20l37,384r19,l56,274r18,l74,183r20,l94,110,113,92r,-54l131,18,131,e" filled="f" strokeweight=".3305mm">
                    <v:path arrowok="t" o:connecttype="custom" o:connectlocs="0,5769;0,5769;0,5458;19,5458;19,5440;19,5420;19,5400;19,5380;19,5360;19,5340;19,5320;19,5294;37,5294;37,5276;37,5256;37,5236;37,5216;37,5196;37,5166;56,5166;56,5056;74,5056;74,4965;94,4965;94,4892;113,4874;113,4820;131,4800;131,4782" o:connectangles="0,0,0,0,0,0,0,0,0,0,0,0,0,0,0,0,0,0,0,0,0,0,0,0,0,0,0,0,0"/>
                  </v:shape>
                </v:group>
                <v:group id="Group 2722" o:spid="_x0000_s1060" style="position:absolute;left:10665;top:4162;width:85;height:620" coordorigin="10665,4162" coordsize="85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724" o:spid="_x0000_s1061" style="position:absolute;left:10665;top:4162;width:85;height:620;visibility:visible;mso-wrap-style:square;v-text-anchor:top" coordsize="85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V3MQA&#10;AADcAAAADwAAAGRycy9kb3ducmV2LnhtbERPS2vCQBC+F/oflin0IrrRFrXRVbQiiJCDj0tvQ3bM&#10;BrOzIbs18d+7BaG3+fieM192thI3anzpWMFwkIAgzp0uuVBwPm37UxA+IGusHJOCO3lYLl5f5phq&#10;1/KBbsdQiBjCPkUFJoQ6ldLnhiz6gauJI3dxjcUQYVNI3WAbw20lR0kylhZLjg0Ga/o2lF+Pv1bB&#10;dvWJ2FtX7Wizv7a7TZbVP+ZLqfe3bjUDEagL/+Kne6fj/I8J/D0TL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VdzEAAAA3AAAAA8AAAAAAAAAAAAAAAAAmAIAAGRycy9k&#10;b3ducmV2LnhtbFBLBQYAAAAABAAEAPUAAACJAwAAAAA=&#10;" path="m,620l,584,19,566r,-55l38,511r,-55l56,438r,-36l75,383r,-36l85,338e" filled="f" strokeweight=".32994mm">
                    <v:path arrowok="t" o:connecttype="custom" o:connectlocs="0,4782;0,4746;19,4728;19,4673;38,4673;38,4618;56,4600;56,4564;75,4545;75,4509;85,4500" o:connectangles="0,0,0,0,0,0,0,0,0,0,0"/>
                  </v:shape>
                  <v:shape id="Picture 2723" o:spid="_x0000_s1062" type="#_x0000_t75" style="position:absolute;left:1409;top:2948;width:7766;height:6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PpDFAAAA3AAAAA8AAABkcnMvZG93bnJldi54bWxEj0FLAzEQhe9C/0OYgjebrWIpa9NSCkJR&#10;KNoWvQ6bcbPtZrIkcXf9985B8DbDe/PeN6vN6FvVU0xNYAPzWQGKuAq24drA+fR8twSVMrLFNjAZ&#10;+KEEm/XkZoWlDQO/U3/MtZIQTiUacDl3pdapcuQxzUJHLNpXiB6zrLHWNuIg4b7V90Wx0B4blgaH&#10;He0cVdfjtzfQxEP8yP3nwV32bB/DYnh53b4Zczsdt0+gMo353/x3vbeC/yC08ox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bT6QxQAAANwAAAAPAAAAAAAAAAAAAAAA&#10;AJ8CAABkcnMvZG93bnJldi54bWxQSwUGAAAAAAQABAD3AAAAkQMAAAAA&#10;">
                    <v:imagedata r:id="rId53" o:title=""/>
                  </v:shape>
                </v:group>
                <v:group id="Group 2720" o:spid="_x0000_s1063" style="position:absolute;left:5903;top:8252;width:150;height:109" coordorigin="5903,8252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721" o:spid="_x0000_s1064" style="position:absolute;left:5903;top:8252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5ssUA&#10;AADcAAAADwAAAGRycy9kb3ducmV2LnhtbESPQWvCQBCF70L/wzIFL1I3FimSuooI0p4ErS3tbdgd&#10;k2B2NmS3Sfz3zkHwNsN78943y/Xga9VRG6vABmbTDBSxDa7iwsDpa/eyABUTssM6MBm4UoT16mm0&#10;xNyFng/UHVOhJIRjjgbKlJpc62hL8hinoSEW7Rxaj0nWttCuxV7Cfa1fs+xNe6xYGkpsaFuSvRz/&#10;vQEbuo/fS3a1s8mh//7p/hZh31hjxs/D5h1UoiE9zPfrTyf4c8GXZ2QC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zmyxQAAANwAAAAPAAAAAAAAAAAAAAAAAJgCAABkcnMv&#10;ZG93bnJldi54bWxQSwUGAAAAAAQABAD1AAAAigMAAAAA&#10;" path="m,109l150,e" filled="f" strokeweight=".32503mm">
                    <v:path arrowok="t" o:connecttype="custom" o:connectlocs="0,8361;150,8252" o:connectangles="0,0"/>
                  </v:shape>
                </v:group>
                <v:group id="Group 2718" o:spid="_x0000_s1065" style="position:absolute;left:6091;top:8105;width:150;height:110" coordorigin="6091,8105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719" o:spid="_x0000_s1066" style="position:absolute;left:6091;top:8105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c+sEA&#10;AADcAAAADwAAAGRycy9kb3ducmV2LnhtbERPPWvDMBDdC/0P4grdGqkmJMWNbEppQlYlXbod1sV2&#10;bJ2MpcTOv68ChW73eJ+3KWfXiyuNofWs4XWhQBBX3rZca/g+bl/eQISIbLH3TBpuFKAsHh82mFs/&#10;saHrIdYihXDIUUMT45BLGaqGHIaFH4gTd/Kjw5jgWEs74pTCXS8zpVbSYcupocGBPhuqusPFaVBm&#10;kt2PareGL7vbGs3+62y81s9P88c7iEhz/Bf/ufc2zV9mcH8mXS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HXPrBAAAA3AAAAA8AAAAAAAAAAAAAAAAAmAIAAGRycy9kb3du&#10;cmV2LnhtbFBLBQYAAAAABAAEAPUAAACGAwAAAAA=&#10;" path="m,111l151,e" filled="f" strokeweight=".32508mm">
                    <v:path arrowok="t" o:connecttype="custom" o:connectlocs="0,8216;151,8105" o:connectangles="0,0"/>
                  </v:shape>
                </v:group>
                <v:group id="Group 2716" o:spid="_x0000_s1067" style="position:absolute;left:6279;top:7960;width:150;height:127" coordorigin="6279,7960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2717" o:spid="_x0000_s1068" style="position:absolute;left:6279;top:7960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EmsEA&#10;AADcAAAADwAAAGRycy9kb3ducmV2LnhtbERP24rCMBB9X/Afwgi+ralSRKpRRBG8sKtWP2BoxrbY&#10;TEoTtf69WVjwbQ7nOtN5ayrxoMaVlhUM+hEI4szqknMFl/P6ewzCeWSNlWVS8CIH81nna4qJtk8+&#10;0SP1uQgh7BJUUHhfJ1K6rCCDrm9r4sBdbWPQB9jkUjf4DOGmksMoGkmDJYeGAmtaFpTd0rtRsNpv&#10;j3r5e6l25zpOf8ZrubqeDkr1uu1iAsJT6z/if/dGh/lxDH/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EBJrBAAAA3AAAAA8AAAAAAAAAAAAAAAAAmAIAAGRycy9kb3du&#10;cmV2LnhtbFBLBQYAAAAABAAEAPUAAACGAwAAAAA=&#10;" path="m,127l150,e" filled="f" strokeweight=".32564mm">
                    <v:path arrowok="t" o:connecttype="custom" o:connectlocs="0,8087;150,7960" o:connectangles="0,0"/>
                  </v:shape>
                </v:group>
                <v:group id="Group 2714" o:spid="_x0000_s1069" style="position:absolute;left:6466;top:7814;width:150;height:127" coordorigin="6466,7814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2715" o:spid="_x0000_s1070" style="position:absolute;left:6466;top:7814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/dsEA&#10;AADcAAAADwAAAGRycy9kb3ducmV2LnhtbERP24rCMBB9F/yHMIJvmioi0jXKogheUNfqBwzN2JZt&#10;JqWJWv/eCIJvczjXmc4bU4o71a6wrGDQj0AQp1YXnCm4nFe9CQjnkTWWlknBkxzMZ+3WFGNtH3yi&#10;e+IzEULYxagg976KpXRpTgZd31bEgbva2qAPsM6krvERwk0ph1E0lgYLDg05VrTIKf1PbkbBcrf5&#10;04vDpdyeq1Gyn6zk8no6KtXtNL8/IDw1/iv+uNc6zB+N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aP3bBAAAA3AAAAA8AAAAAAAAAAAAAAAAAmAIAAGRycy9kb3du&#10;cmV2LnhtbFBLBQYAAAAABAAEAPUAAACGAwAAAAA=&#10;" path="m,127l150,e" filled="f" strokeweight=".32564mm">
                    <v:path arrowok="t" o:connecttype="custom" o:connectlocs="0,7941;150,7814" o:connectangles="0,0"/>
                  </v:shape>
                </v:group>
                <v:group id="Group 2712" o:spid="_x0000_s1071" style="position:absolute;left:6653;top:7685;width:150;height:110" coordorigin="6653,7685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713" o:spid="_x0000_s1072" style="position:absolute;left:6653;top:7685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rEMIA&#10;AADcAAAADwAAAGRycy9kb3ducmV2LnhtbESPQW/CMAyF75P2HyJP4jaSITSmjoAmBIhrYJfdrMa0&#10;hcapmkDLv58Pk3az9Z7f+7xcj6FVd+pTE9nC29SAIi6jb7iy8H3avX6AShnZYxuZLDwowXr1/LTE&#10;wseBHd2PuVISwqlAC3XOXaF1KmsKmKaxIxbtHPuAWda+0r7HQcJDq2fGvOuADUtDjR1taiqvx1uw&#10;YNygrz+m2Tm+7R8LdIftxUVrJy/j1yeoTGP+N/9dH7zgz4VWnpEJ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2sQwgAAANwAAAAPAAAAAAAAAAAAAAAAAJgCAABkcnMvZG93&#10;bnJldi54bWxQSwUGAAAAAAQABAD1AAAAhwMAAAAA&#10;" path="m,111l150,e" filled="f" strokeweight=".32508mm">
                    <v:path arrowok="t" o:connecttype="custom" o:connectlocs="0,7796;150,7685" o:connectangles="0,0"/>
                  </v:shape>
                </v:group>
                <v:group id="Group 2710" o:spid="_x0000_s1073" style="position:absolute;left:6842;top:7540;width:150;height:109" coordorigin="6842,7540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2711" o:spid="_x0000_s1074" style="position:absolute;left:6842;top:7540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vb8UA&#10;AADcAAAADwAAAGRycy9kb3ducmV2LnhtbESPQWvCQBCF70L/wzIFL1I3FiySuooI0p4ErS3tbdgd&#10;k2B2NmS3Sfz3zkHwNsN78943y/Xga9VRG6vABmbTDBSxDa7iwsDpa/eyABUTssM6MBm4UoT16mm0&#10;xNyFng/UHVOhJIRjjgbKlJpc62hL8hinoSEW7Rxaj0nWttCuxV7Cfa1fs+xNe6xYGkpsaFuSvRz/&#10;vQEbuo/fS3a1s8mh//7p/hZh31hjxs/D5h1UoiE9zPfrTyf4c8GXZ2QC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q9vxQAAANwAAAAPAAAAAAAAAAAAAAAAAJgCAABkcnMv&#10;ZG93bnJldi54bWxQSwUGAAAAAAQABAD1AAAAigMAAAAA&#10;" path="m,109l150,e" filled="f" strokeweight=".32503mm">
                    <v:path arrowok="t" o:connecttype="custom" o:connectlocs="0,7649;150,7540" o:connectangles="0,0"/>
                  </v:shape>
                </v:group>
                <v:group id="Group 2708" o:spid="_x0000_s1075" style="position:absolute;left:7029;top:7394;width:150;height:109" coordorigin="7029,739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2709" o:spid="_x0000_s1076" style="position:absolute;left:7029;top:739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Ug8IA&#10;AADcAAAADwAAAGRycy9kb3ducmV2LnhtbERPS4vCMBC+C/sfwizsRTRVUKQaRRYW9yT42EVvQzK2&#10;xWZSmtjWf28Ewdt8fM9ZrDpbioZqXzhWMBomIIi1MwVnCo6Hn8EMhA/IBkvHpOBOHlbLj94CU+Na&#10;3lGzD5mIIexTVJCHUKVSep2TRT90FXHkLq62GCKsM2lqbGO4LeU4SabSYsGxIceKvnPS1/3NKtCu&#10;2ZyuyV2P+rv27785z9y20kp9fXbrOYhAXXiLX+5fE+dPxv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JSDwgAAANwAAAAPAAAAAAAAAAAAAAAAAJgCAABkcnMvZG93&#10;bnJldi54bWxQSwUGAAAAAAQABAD1AAAAhwMAAAAA&#10;" path="m,109l150,e" filled="f" strokeweight=".32503mm">
                    <v:path arrowok="t" o:connecttype="custom" o:connectlocs="0,7503;150,7394" o:connectangles="0,0"/>
                  </v:shape>
                </v:group>
                <v:group id="Group 2706" o:spid="_x0000_s1077" style="position:absolute;left:7216;top:7266;width:150;height:91" coordorigin="7216,7266" coordsize="1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2707" o:spid="_x0000_s1078" style="position:absolute;left:7216;top:7266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9XcIA&#10;AADcAAAADwAAAGRycy9kb3ducmV2LnhtbERPTWvCQBC9C/6HZYTezKZSrURX0dKCBw+aKngcstMk&#10;bXY2ZLe6/ntXELzN433OfBlMI87UudqygtckBUFcWF1zqeDw/TWcgnAeWWNjmRRcycFy0e/NMdP2&#10;wns6574UMYRdhgoq79tMSldUZNAltiWO3I/tDPoIu1LqDi8x3DRylKYTabDm2FBhSx8VFX/5v1HQ&#10;5r8nfl9vzT58rmmzO+ogD1qpl0FYzUB4Cv4pfrg3Os4fv8H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T1dwgAAANwAAAAPAAAAAAAAAAAAAAAAAJgCAABkcnMvZG93&#10;bnJldi54bWxQSwUGAAAAAAQABAD1AAAAhwMAAAAA&#10;" path="m,92l131,r19,e" filled="f" strokeweight=".32436mm">
                    <v:path arrowok="t" o:connecttype="custom" o:connectlocs="0,7358;131,7266;150,7266" o:connectangles="0,0,0"/>
                  </v:shape>
                </v:group>
                <v:group id="Group 2704" o:spid="_x0000_s1079" style="position:absolute;left:7403;top:7156;width:150;height:91" coordorigin="7403,7156" coordsize="1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2705" o:spid="_x0000_s1080" style="position:absolute;left:7403;top:7156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GscEA&#10;AADcAAAADwAAAGRycy9kb3ducmV2LnhtbERPS4vCMBC+C/6HMMLeNFXwQTWKygoe9rBWBY9DM7bV&#10;ZlKarGb//WZB8DYf33MWq2Bq8aDWVZYVDAcJCOLc6ooLBafjrj8D4TyyxtoyKfglB6tlt7PAVNsn&#10;H+iR+ULEEHYpKii9b1IpXV6SQTewDXHkrrY16CNsC6lbfMZwU8tRkkykwYpjQ4kNbUvK79mPUdBk&#10;twtPN1/mED43tP8+6yBPWqmPXljPQXgK/i1+ufc6zh9P4P+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7BrHBAAAA3AAAAA8AAAAAAAAAAAAAAAAAmAIAAGRycy9kb3du&#10;cmV2LnhtbFBLBQYAAAAABAAEAPUAAACGAwAAAAA=&#10;" path="m,91l94,37,150,e" filled="f" strokeweight=".32436mm">
                    <v:path arrowok="t" o:connecttype="custom" o:connectlocs="0,7247;94,7193;150,7156" o:connectangles="0,0,0"/>
                  </v:shape>
                </v:group>
                <v:group id="Group 2702" o:spid="_x0000_s1081" style="position:absolute;left:7590;top:7010;width:132;height:110" coordorigin="7590,7010" coordsize="13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2703" o:spid="_x0000_s1082" style="position:absolute;left:7590;top:7010;width:132;height:110;visibility:visible;mso-wrap-style:square;v-text-anchor:top" coordsize="13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udsIA&#10;AADcAAAADwAAAGRycy9kb3ducmV2LnhtbERPy2rCQBTdF/yH4Qru6qQppjU6SqwI0k1p2g+4ZK5J&#10;aOZOyIx5+PXOQujycN7b/Wga0VPnassKXpYRCOLC6ppLBb8/p+d3EM4ja2wsk4KJHOx3s6ctptoO&#10;/E197ksRQtilqKDyvk2ldEVFBt3StsSBu9jOoA+wK6XucAjhppFxFCXSYM2hocKWPioq/vKrUfDW&#10;5od+za/HaVplN5swrvuvT6UW8zHbgPA0+n/xw33WCuIorA1nwhG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a52wgAAANwAAAAPAAAAAAAAAAAAAAAAAJgCAABkcnMvZG93&#10;bnJldi54bWxQSwUGAAAAAAQABAD1AAAAhwMAAAAA&#10;" path="m,110l132,e" filled="f" strokeweight=".32558mm">
                    <v:path arrowok="t" o:connecttype="custom" o:connectlocs="0,7120;132,7010" o:connectangles="0,0"/>
                  </v:shape>
                </v:group>
                <v:group id="Group 2700" o:spid="_x0000_s1083" style="position:absolute;left:9971;top:8343;width:337;height:703" coordorigin="9971,8343" coordsize="337,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701" o:spid="_x0000_s1084" style="position:absolute;left:9971;top:8343;width:337;height:703;visibility:visible;mso-wrap-style:square;v-text-anchor:top" coordsize="337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Rc74A&#10;AADcAAAADwAAAGRycy9kb3ducmV2LnhtbERPzYrCMBC+L/gOYQRva6qgSDWKKCveZNUHGJKxKW0m&#10;NYnafXtzEPb48f2vNr1rxZNCrD0rmIwLEMTam5orBdfLz/cCREzIBlvPpOCPImzWg68Vlsa/+Jee&#10;51SJHMKxRAU2pa6UMmpLDuPYd8SZu/ngMGUYKmkCvnK4a+W0KObSYc25wWJHO0u6OT+cgsviMb8f&#10;mr1r+JSCLuruoO1MqdGw3y5BJOrTv/jjPhoF00men8/kIy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+s0XO+AAAA3AAAAA8AAAAAAAAAAAAAAAAAmAIAAGRycy9kb3ducmV2&#10;LnhtbFBLBQYAAAAABAAEAPUAAACDAwAAAAA=&#10;" path="m337,r,73l319,73r,55l300,128r,36l282,182r,37l263,237r,36l244,273r,56l226,329r,37l207,366r,36l189,420r,37l169,457r,36l150,493r,36l132,529r,37l113,566r,36l94,602r,37l76,639r,36l57,675r,18l48,703e" filled="f" strokeweight=".32942mm">
                    <v:path arrowok="t" o:connecttype="custom" o:connectlocs="337,8343;337,8416;319,8416;319,8471;300,8471;300,8507;282,8525;282,8562;263,8580;263,8616;244,8616;244,8672;226,8672;226,8709;207,8709;207,8745;189,8763;189,8800;169,8800;169,8836;150,8836;150,8872;132,8872;132,8909;113,8909;113,8945;94,8945;94,8982;76,8982;76,9018;57,9018;57,9036;48,9046" o:connectangles="0,0,0,0,0,0,0,0,0,0,0,0,0,0,0,0,0,0,0,0,0,0,0,0,0,0,0,0,0,0,0,0,0"/>
                  </v:shape>
                </v:group>
                <v:group id="Group 2698" o:spid="_x0000_s1085" style="position:absolute;left:7760;top:7704;width:56;height:91" coordorigin="7760,7704" coordsize="5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699" o:spid="_x0000_s1086" style="position:absolute;left:7760;top:7704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UAsQA&#10;AADcAAAADwAAAGRycy9kb3ducmV2LnhtbESPQWvCQBSE7wX/w/KE3uomOYjErFIEtfYiakC8vWZf&#10;s6HZtyG71fTfdwXB4zAz3zDFcrCtuFLvG8cK0kkCgrhyuuFaQXlav81A+ICssXVMCv7Iw3Ixeikw&#10;1+7GB7oeQy0ihH2OCkwIXS6lrwxZ9BPXEUfv2/UWQ5R9LXWPtwi3rcySZCotNhwXDHa0MlT9HH+t&#10;gu25vNDXZdjjznyWm3KzdhmmSr2Oh/c5iEBDeIYf7Q+tIEszuJ+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cVALEAAAA3AAAAA8AAAAAAAAAAAAAAAAAmAIAAGRycy9k&#10;b3ducmV2LnhtbFBLBQYAAAAABAAEAPUAAACJAwAAAAA=&#10;" path="m56,r,92l,92e" filled="f" strokeweight=".32828mm">
                    <v:path arrowok="t" o:connecttype="custom" o:connectlocs="56,7704;56,7796;0,7796" o:connectangles="0,0,0"/>
                  </v:shape>
                </v:group>
                <v:group id="Group 2696" o:spid="_x0000_s1087" style="position:absolute;left:7703;top:7704;width:19;height:91" coordorigin="7703,7704" coordsize="1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697" o:spid="_x0000_s1088" style="position:absolute;left:7703;top:7704;width:19;height:91;visibility:visible;mso-wrap-style:square;v-text-anchor:top" coordsize="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LXcUA&#10;AADcAAAADwAAAGRycy9kb3ducmV2LnhtbESPQWvCQBSE74L/YXlCb2ZjrK1N3QQJFEpvaqF4e2Zf&#10;k9Ds25BdY9pf3xUEj8PMN8Ns8tG0YqDeNZYVLKIYBHFpdcOVgs/D23wNwnlkja1lUvBLDvJsOtlg&#10;qu2FdzTsfSVCCbsUFdTed6mUrqzJoItsRxy8b9sb9EH2ldQ9XkK5aWUSx0/SYMNhocaOiprKn/3Z&#10;KEiQvj6GY/E4uqRrl9Wp+Vs9F0o9zMbtKwhPo7+Hb/S7Dtz6Ba5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gtdxQAAANwAAAAPAAAAAAAAAAAAAAAAAJgCAABkcnMv&#10;ZG93bnJldi54bWxQSwUGAAAAAAQABAD1AAAAigMAAAAA&#10;" path="m19,92l,92,,e" filled="f" strokeweight=".33031mm">
                    <v:path arrowok="t" o:connecttype="custom" o:connectlocs="19,7796;0,7796;0,7704" o:connectangles="0,0,0"/>
                  </v:shape>
                </v:group>
                <v:group id="Group 2694" o:spid="_x0000_s1089" style="position:absolute;left:10065;top:7540;width:150;height:218" coordorigin="10065,7540" coordsize="150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695" o:spid="_x0000_s1090" style="position:absolute;left:10065;top:7540;width:150;height:218;visibility:visible;mso-wrap-style:square;v-text-anchor:top" coordsize="15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yg8MA&#10;AADcAAAADwAAAGRycy9kb3ducmV2LnhtbESPwWrDMBBE74X+g9hAb40cH5LWjWxCaMH4FjfQ62Jt&#10;LFNr5Vqq7fx9FCj0OMzMG2ZfLLYXE42+c6xgs05AEDdOd9wqOH9+PL+A8AFZY++YFFzJQ5E/Puwx&#10;027mE011aEWEsM9QgQlhyKT0jSGLfu0G4uhd3GgxRDm2Uo84R7jtZZokW2mx47hgcKCjoea7/rUK&#10;Ll9p2Jm22rr+WO7cj3mvK50o9bRaDm8gAi3hP/zXLrWC9HUD9z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yg8MAAADcAAAADwAAAAAAAAAAAAAAAACYAgAAZHJzL2Rv&#10;d25yZXYueG1sUEsFBgAAAAAEAAQA9QAAAIgDAAAAAA==&#10;" path="m,218l,18r19,l19,r94,l113,91r37,l150,182r-18,l95,182r,36l,218e" filled="f" strokeweight=".32789mm">
                    <v:path arrowok="t" o:connecttype="custom" o:connectlocs="0,7758;0,7558;19,7558;19,7540;113,7540;113,7631;150,7631;150,7722;132,7722;95,7722;95,7758;0,7758" o:connectangles="0,0,0,0,0,0,0,0,0,0,0,0"/>
                  </v:shape>
                </v:group>
                <v:group id="Group 2692" o:spid="_x0000_s1091" style="position:absolute;left:9110;top:7960;width:112;height:36" coordorigin="9110,7960" coordsize="11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693" o:spid="_x0000_s1092" style="position:absolute;left:9110;top:7960;width:112;height:36;visibility:visible;mso-wrap-style:square;v-text-anchor:top" coordsize="1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GjsYA&#10;AADcAAAADwAAAGRycy9kb3ducmV2LnhtbESPT0sDMRTE74LfITyhtzbrFotdmy2lIggKYvXQ43Pz&#10;9g+7eYlJ2l2/vREKHoeZ+Q2z2U5mEGfyobOs4HaRgSCurO64UfD58TS/BxEissbBMin4oQDb8vpq&#10;g4W2I7/T+RAbkSAcClTQxugKKUPVksGwsI44ebX1BmOSvpHa45jgZpB5lq2kwY7TQouO9i1V/eFk&#10;FLzk/X63OpL/Ht/60+OruXNftVNqdjPtHkBEmuJ/+NJ+1gry9RL+zqQ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3GjsYAAADcAAAADwAAAAAAAAAAAAAAAACYAgAAZHJz&#10;L2Rvd25yZXYueG1sUEsFBgAAAAAEAAQA9QAAAIsDAAAAAA==&#10;" path="m111,36l,36,,e" filled="f" strokeweight=".32286mm">
                    <v:path arrowok="t" o:connecttype="custom" o:connectlocs="111,7996;0,7996;0,7960" o:connectangles="0,0,0"/>
                  </v:shape>
                </v:group>
                <v:group id="Group 2690" o:spid="_x0000_s1093" style="position:absolute;left:9110;top:7814;width:37;height:109" coordorigin="9110,7814" coordsize="37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691" o:spid="_x0000_s1094" style="position:absolute;left:9110;top:7814;width:37;height:109;visibility:visible;mso-wrap-style:square;v-text-anchor:top" coordsize="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GxcYA&#10;AADcAAAADwAAAGRycy9kb3ducmV2LnhtbESPX2vCQBDE3wv9DscWfBG9KP2j0VNEsPpS2mqpr0tu&#10;TYK53ZA7NX57ryD0cZiZ3zDTeesqdabGl8IGBv0EFHEmtuTcwM9u1RuB8gHZYiVMBq7kYT57fJhi&#10;auXC33TehlxFCPsUDRQh1KnWPivIoe9LTRy9gzQOQ5RNrm2Dlwh3lR4myat2WHJcKLCmZUHZcXty&#10;BtauuziIfGTPb79h83n92sv7bm9M56ldTEAFasN/+N7eWAPD8Qv8nYlH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LGxcYAAADcAAAADwAAAAAAAAAAAAAAAACYAgAAZHJz&#10;L2Rvd25yZXYueG1sUEsFBgAAAAAEAAQA9QAAAIsDAAAAAA==&#10;" path="m,109l,,37,e" filled="f" strokeweight=".32978mm">
                    <v:path arrowok="t" o:connecttype="custom" o:connectlocs="0,7923;0,7814;37,7814" o:connectangles="0,0,0"/>
                  </v:shape>
                </v:group>
                <v:group id="Group 2688" o:spid="_x0000_s1095" style="position:absolute;left:9410;top:7814;width:18;height:73" coordorigin="9410,7814" coordsize="1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689" o:spid="_x0000_s1096" style="position:absolute;left:9410;top:7814;width:18;height:73;visibility:visible;mso-wrap-style:square;v-text-anchor:top" coordsize="1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08sMA&#10;AADcAAAADwAAAGRycy9kb3ducmV2LnhtbESPwWrDMBBE74H+g9hCb7HcQJPUtRLclEJ7i91+wGJt&#10;bBNrZSQltv++ChRyHGbmDZPvJ9OLKznfWVbwnKQgiGurO24U/P58LrcgfEDW2FsmBTN52O8eFjlm&#10;2o5c0rUKjYgQ9hkqaEMYMil93ZJBn9iBOHon6wyGKF0jtcMxwk0vV2m6lgY7jgstDnRoqT5XF6Og&#10;Lunlg3Q1jsWmmEv+nt+PoVPq6XEq3kAEmsI9/N/+0gpWrxu4nY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s08sMAAADcAAAADwAAAAAAAAAAAAAAAACYAgAAZHJzL2Rv&#10;d25yZXYueG1sUEsFBgAAAAAEAAQA9QAAAIgDAAAAAA==&#10;" path="m18,73l18,,,e" filled="f" strokeweight=".33017mm">
                    <v:path arrowok="t" o:connecttype="custom" o:connectlocs="18,7887;18,7814;0,7814" o:connectangles="0,0,0"/>
                  </v:shape>
                </v:group>
                <v:group id="Group 2686" o:spid="_x0000_s1097" style="position:absolute;left:9147;top:8160;width:2;height:201" coordorigin="9147,8160" coordsize="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687" o:spid="_x0000_s1098" style="position:absolute;left:9147;top:8160;width:2;height:201;visibility:visible;mso-wrap-style:square;v-text-anchor:top" coordsize="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Z4sQA&#10;AADcAAAADwAAAGRycy9kb3ducmV2LnhtbESPQWvCQBSE74X+h+UJXkQ3KkgSXaUKlXqsiudH9jVJ&#10;zb6N2W2S+uvdQsHjMDPfMKtNbyrRUuNKywqmkwgEcWZ1ybmC8+l9HINwHlljZZkU/JKDzfr1ZYWp&#10;th1/Unv0uQgQdikqKLyvUyldVpBBN7E1cfC+bGPQB9nkUjfYBbip5CyKFtJgyWGhwJp2BWXX449R&#10;wLeuPcSLezXi3aWcj779frpNlBoO+rclCE+9f4b/2x9awSxJ4O9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2eLEAAAA3AAAAA8AAAAAAAAAAAAAAAAAmAIAAGRycy9k&#10;b3ducmV2LnhtbFBLBQYAAAAABAAEAPUAAACJAwAAAAA=&#10;" path="m,201l,e" filled="f" strokeweight=".33067mm">
                    <v:path arrowok="t" o:connecttype="custom" o:connectlocs="0,8361;0,8160" o:connectangles="0,0"/>
                  </v:shape>
                </v:group>
                <v:group id="Group 2684" o:spid="_x0000_s1099" style="position:absolute;left:9147;top:8160;width:74;height:2" coordorigin="9147,8160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685" o:spid="_x0000_s1100" style="position:absolute;left:9147;top:8160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qSMUA&#10;AADcAAAADwAAAGRycy9kb3ducmV2LnhtbESPT2vCQBTE74LfYXlCb7rRgk2jq4ggFDxIYg49PrIv&#10;fzT7Nma3Gr+9Wyj0OMzMb5j1djCtuFPvGssK5rMIBHFhdcOVgvx8mMYgnEfW2FomBU9ysN2MR2tM&#10;tH1wSvfMVyJA2CWooPa+S6R0RU0G3cx2xMErbW/QB9lXUvf4CHDTykUULaXBhsNCjR3tayqu2Y9R&#10;8ImX03n3nV554W/58mNflMcyVuptMuxWIDwN/j/81/7SCt6jOfyeCUd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OpIxQAAANwAAAAPAAAAAAAAAAAAAAAAAJgCAABkcnMv&#10;ZG93bnJldi54bWxQSwUGAAAAAAQABAD1AAAAigMAAAAA&#10;" path="m74,l,e" filled="f" strokeweight=".32206mm">
                    <v:path arrowok="t" o:connecttype="custom" o:connectlocs="74,0;0,0" o:connectangles="0,0"/>
                  </v:shape>
                </v:group>
                <v:group id="Group 2682" o:spid="_x0000_s1101" style="position:absolute;left:9221;top:7996;width:76;height:365" coordorigin="9221,7996" coordsize="76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683" o:spid="_x0000_s1102" style="position:absolute;left:9221;top:7996;width:76;height:365;visibility:visible;mso-wrap-style:square;v-text-anchor:top" coordsize="7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U/8MA&#10;AADcAAAADwAAAGRycy9kb3ducmV2LnhtbESPT4vCMBTE7wt+h/AEb2uqFZFqlCKI4mn9A14fzbMt&#10;Ni+hiVr99BthYY/DzPyGWaw604gHtb62rGA0TEAQF1bXXCo4nzbfMxA+IGtsLJOCF3lYLXtfC8y0&#10;ffKBHsdQighhn6GCKgSXSemLigz6oXXE0bva1mCIsi2lbvEZ4aaR4ySZSoM1x4UKHa0rKm7Hu1Hw&#10;o93FYbqf6rfOZ4d1frtPtmelBv0un4MI1IX/8F97pxWkSQqf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qU/8MAAADcAAAADwAAAAAAAAAAAAAAAACYAgAAZHJzL2Rv&#10;d25yZXYueG1sUEsFBgAAAAAEAAQA9QAAAIgDAAAAAA==&#10;" path="m76,365r,-201l,164,,e" filled="f" strokeweight=".33031mm">
                    <v:path arrowok="t" o:connecttype="custom" o:connectlocs="76,8361;76,8160;0,8160;0,7996" o:connectangles="0,0,0,0"/>
                  </v:shape>
                </v:group>
                <v:group id="Group 2680" o:spid="_x0000_s1103" style="position:absolute;left:9147;top:8361;width:56;height:92" coordorigin="9147,8361" coordsize="5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681" o:spid="_x0000_s1104" style="position:absolute;left:9147;top:8361;width:56;height:92;visibility:visible;mso-wrap-style:square;v-text-anchor:top" coordsize="5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ZKMMA&#10;AADcAAAADwAAAGRycy9kb3ducmV2LnhtbESPQWvCQBSE7wX/w/KE3urGlkqNriJRoddGqddH9pmE&#10;ZN+G7KuJ/94tFHocZuYbZr0dXatu1Ifas4H5LAFFXHhbc2ngfDq+fIAKgmyx9UwG7hRgu5k8rTG1&#10;fuAvuuVSqgjhkKKBSqRLtQ5FRQ7DzHfE0bv63qFE2Zfa9jhEuGv1a5IstMOa40KFHWUVFU3+4wwM&#10;zZAdZFHkl/23zrrTuVnKvTHmeTruVqCERvkP/7U/rYG35B1+z8Qj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WZKMMAAADcAAAADwAAAAAAAAAAAAAAAACYAgAAZHJzL2Rv&#10;d25yZXYueG1sUEsFBgAAAAAEAAQA9QAAAIgDAAAAAA==&#10;" path="m,l,92r56,e" filled="f" strokeweight=".32833mm">
                    <v:path arrowok="t" o:connecttype="custom" o:connectlocs="0,8361;0,8453;56,8453" o:connectangles="0,0,0"/>
                  </v:shape>
                </v:group>
                <v:group id="Group 2678" o:spid="_x0000_s1105" style="position:absolute;left:9240;top:8398;width:94;height:55" coordorigin="9240,8398" coordsize="9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79" o:spid="_x0000_s1106" style="position:absolute;left:9240;top:8398;width:94;height:55;visibility:visible;mso-wrap-style:square;v-text-anchor:top" coordsize="9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Dp8QA&#10;AADcAAAADwAAAGRycy9kb3ducmV2LnhtbESPT2sCMRTE7wW/Q3hCbzVrF1rZGmURhT1J/dP7Y/Oa&#10;3bp5WZOo67dvCkKPw8z8hpkvB9uJK/nQOlYwnWQgiGunWzYKjofNywxEiMgaO8ek4E4BlovR0xwL&#10;7W68o+s+GpEgHApU0MTYF1KGuiGLYeJ64uR9O28xJumN1B5vCW47+Zplb9Jiy2mhwZ5WDdWn/cUq&#10;WJdmM1R5eS77n698O70Y6atPpZ7HQ/kBItIQ/8OPdqUV5Nk7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4Q6fEAAAA3AAAAA8AAAAAAAAAAAAAAAAAmAIAAGRycy9k&#10;b3ducmV2LnhtbFBLBQYAAAAABAAEAPUAAACJAwAAAAA=&#10;" path="m,55r94,l94,e" filled="f" strokeweight=".32428mm">
                    <v:path arrowok="t" o:connecttype="custom" o:connectlocs="0,8453;94,8453;94,8398" o:connectangles="0,0,0"/>
                  </v:shape>
                </v:group>
                <v:group id="Group 2676" o:spid="_x0000_s1107" style="position:absolute;left:9503;top:7887;width:131;height:18" coordorigin="9503,7887" coordsize="13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677" o:spid="_x0000_s1108" style="position:absolute;left:9503;top:7887;width:131;height:18;visibility:visible;mso-wrap-style:square;v-text-anchor:top" coordsize="1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upcUA&#10;AADcAAAADwAAAGRycy9kb3ducmV2LnhtbESP3WoCMRSE7wu+QzhCb0QTayu6GsWWFnohBX8e4LA5&#10;7i5uTtYkXde3NwWhl8PMfMMs152tRUs+VI41jEcKBHHuTMWFhuPhazgDESKywdoxabhRgPWq97TE&#10;zLgr76jdx0IkCIcMNZQxNpmUIS/JYhi5hjh5J+ctxiR9IY3Ha4LbWr4oNZUWK04LJTb0UVJ+3v9a&#10;DZ9vlzA+K8wHP/71dvHv3fbQ7rR+7nebBYhIXfwPP9rfRsNEzeHv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q6lxQAAANwAAAAPAAAAAAAAAAAAAAAAAJgCAABkcnMv&#10;ZG93bnJldi54bWxQSwUGAAAAAAQABAD1AAAAigMAAAAA&#10;" path="m,l131,r,18e" filled="f" strokeweight=".32222mm">
                    <v:path arrowok="t" o:connecttype="custom" o:connectlocs="0,7887;131,7887;131,7905" o:connectangles="0,0,0"/>
                  </v:shape>
                </v:group>
                <v:group id="Group 2674" o:spid="_x0000_s1109" style="position:absolute;left:9625;top:7950;width:19;height:2" coordorigin="9625,7950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675" o:spid="_x0000_s1110" style="position:absolute;left:9625;top:7950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w6MQA&#10;AADcAAAADwAAAGRycy9kb3ducmV2LnhtbESPwWrDMBBE74X+g9hCb43stJjiRAmhUNreEteQHBdr&#10;I4tYK2Mpsfv3VSCQ4zAzb5jlenKduNAQrGcF+SwDQdx4bdkoqH8/X95BhIissfNMCv4owHr1+LDE&#10;UvuRd3SpohEJwqFEBW2MfSllaFpyGGa+J07e0Q8OY5KDkXrAMcFdJ+dZVkiHltNCiz19tNScqrNT&#10;sH8723piUxVfPwc7L7ajsfVWqeenabMAEWmK9/Ct/a0VvOY5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sOjEAAAA3AAAAA8AAAAAAAAAAAAAAAAAmAIAAGRycy9k&#10;b3ducmV2LnhtbFBLBQYAAAAABAAEAPUAAACJAwAAAAA=&#10;" path="m,l18,e" filled="f" strokeweight=".33875mm">
                    <v:path arrowok="t" o:connecttype="custom" o:connectlocs="0,0;18,0" o:connectangles="0,0"/>
                  </v:shape>
                </v:group>
                <v:group id="Group 2672" o:spid="_x0000_s1111" style="position:absolute;left:9484;top:8361;width:19;height:73" coordorigin="9484,8361" coordsize="19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673" o:spid="_x0000_s1112" style="position:absolute;left:9484;top:8361;width:19;height:73;visibility:visible;mso-wrap-style:square;v-text-anchor:top" coordsize="1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AlMYA&#10;AADcAAAADwAAAGRycy9kb3ducmV2LnhtbESPQWvCQBSE70L/w/IK3szGWoJEV2kLgrYXtfXg7Zl9&#10;Jmmzb2N2m8R/3y0IHoeZ+YaZL3tTiZYaV1pWMI5iEMSZ1SXnCr4+V6MpCOeRNVaWScGVHCwXD4M5&#10;ptp2vKN273MRIOxSVFB4X6dSuqwggy6yNXHwzrYx6INscqkb7ALcVPIpjhNpsOSwUGBNbwVlP/tf&#10;Eygf7femTbbPp2OX5Ifr+v10eU2UGj72LzMQnnp/D9/aa61gMp7A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AlMYAAADcAAAADwAAAAAAAAAAAAAAAACYAgAAZHJz&#10;L2Rvd25yZXYueG1sUEsFBgAAAAAEAAQA9QAAAIsDAAAAAA==&#10;" path="m19,73r,-18l19,,,e" filled="f" strokeweight=".33011mm">
                    <v:path arrowok="t" o:connecttype="custom" o:connectlocs="19,8434;19,8416;19,8361;0,8361" o:connectangles="0,0,0,0"/>
                  </v:shape>
                </v:group>
                <v:group id="Group 2670" o:spid="_x0000_s1113" style="position:absolute;left:9503;top:8434;width:150;height:2" coordorigin="9503,8434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671" o:spid="_x0000_s1114" style="position:absolute;left:9503;top:8434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xdsQA&#10;AADcAAAADwAAAGRycy9kb3ducmV2LnhtbESPwWrDMBBE74H+g9hCL6GR3cShuFFMMW3oNU4g18Xa&#10;2KbWykiq7f59FSjkOMzMG2ZXzKYXIznfWVaQrhIQxLXVHTcKzqfP51cQPiBr7C2Tgl/yUOwfFjvM&#10;tZ34SGMVGhEh7HNU0IYw5FL6uiWDfmUH4uhdrTMYonSN1A6nCDe9fEmSrTTYcVxocaCypfq7+jEK&#10;yu3y6tPQTMtBflxw49Zjdrgo9fQ4v7+BCDSHe/i//aUVrNMMbm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8XbEAAAA3AAAAA8AAAAAAAAAAAAAAAAAmAIAAGRycy9k&#10;b3ducmV2LnhtbFBLBQYAAAAABAAEAPUAAACJAwAAAAA=&#10;" path="m,l150,e" filled="f" strokeweight=".32206mm">
                    <v:path arrowok="t" o:connecttype="custom" o:connectlocs="0,0;150,0" o:connectangles="0,0"/>
                  </v:shape>
                </v:group>
                <v:group id="Group 2668" o:spid="_x0000_s1115" style="position:absolute;left:9690;top:8398;width:113;height:36" coordorigin="9690,8398" coordsize="11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669" o:spid="_x0000_s1116" style="position:absolute;left:9690;top:8398;width:113;height:36;visibility:visible;mso-wrap-style:square;v-text-anchor:top" coordsize="11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zh8YA&#10;AADcAAAADwAAAGRycy9kb3ducmV2LnhtbESPQWsCMRSE74L/ITyhN81uC9pujWJbLCq2UOult0fy&#10;ulncvCybqNt/bwShx2FmvmGm887V4kRtqDwryEcZCGLtTcWlgv33cvgIIkRkg7VnUvBHAeazfm+K&#10;hfFn/qLTLpYiQTgUqMDG2BRSBm3JYRj5hjh5v751GJNsS2laPCe4q+V9lo2lw4rTgsWGXi3pw+7o&#10;FHzsV2vcWve+/fFvny/jic6fNlqpu0G3eAYRqYv/4Vt7ZRQ85BO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Uzh8YAAADcAAAADwAAAAAAAAAAAAAAAACYAgAAZHJz&#10;L2Rvd25yZXYueG1sUEsFBgAAAAAEAAQA9QAAAIsDAAAAAA==&#10;" path="m,36r113,l113,e" filled="f" strokeweight=".32283mm">
                    <v:path arrowok="t" o:connecttype="custom" o:connectlocs="0,8434;113,8434;113,8398" o:connectangles="0,0,0"/>
                  </v:shape>
                </v:group>
                <v:group id="Group 2666" o:spid="_x0000_s1117" style="position:absolute;left:9765;top:8252;width:38;height:109" coordorigin="9765,8252" coordsize="3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667" o:spid="_x0000_s1118" style="position:absolute;left:9765;top:8252;width:38;height:109;visibility:visible;mso-wrap-style:square;v-text-anchor:top" coordsize="3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7WMYA&#10;AADcAAAADwAAAGRycy9kb3ducmV2LnhtbESPQWsCMRSE7wX/Q3hCb5q1hdquRimlKwW1oBXx+Ng8&#10;N6ubl2UTdf33RhB6HGbmG2Y8bW0lztT40rGCQT8BQZw7XXKhYPOX9d5B+ICssXJMCq7kYTrpPI0x&#10;1e7CKzqvQyEihH2KCkwIdSqlzw1Z9H1XE0dv7xqLIcqmkLrBS4TbSr4kyZu0WHJcMFjTl6H8uD5Z&#10;BYf5bpNl2XE7/P2WZnhYmOV1tlLqudt+jkAEasN/+NH+0QpeBx9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J7WMYAAADcAAAADwAAAAAAAAAAAAAAAACYAgAAZHJz&#10;L2Rvd25yZXYueG1sUEsFBgAAAAAEAAQA9QAAAIsDAAAAAA==&#10;" path="m38,109l38,,,e" filled="f" strokeweight=".32972mm">
                    <v:path arrowok="t" o:connecttype="custom" o:connectlocs="38,8361;38,8252;0,8252" o:connectangles="0,0,0"/>
                  </v:shape>
                </v:group>
                <v:group id="Group 2664" o:spid="_x0000_s1119" style="position:absolute;left:9690;top:8252;width:37;height:2" coordorigin="9690,825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665" o:spid="_x0000_s1120" style="position:absolute;left:9690;top:825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cqcQA&#10;AADcAAAADwAAAGRycy9kb3ducmV2LnhtbESPzWrDMBCE74W+g9hAbo1sB0JxooSQUmJ6KNTJAyzW&#10;xnYrrVxL/snbV4VCj8PMfMPsDrM1YqTet44VpKsEBHHldMu1guvl9ekZhA/IGo1jUnAnD4f948MO&#10;c+0m/qCxDLWIEPY5KmhC6HIpfdWQRb9yHXH0bq63GKLsa6l7nCLcGpklyUZabDkuNNjRqaHqqxys&#10;gmIIiX25vB/L7m3zeR7ZlNO3UWq5mI9bEIHm8B/+axdawTpL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0nKnEAAAA3AAAAA8AAAAAAAAAAAAAAAAAmAIAAGRycy9k&#10;b3ducmV2LnhtbFBLBQYAAAAABAAEAPUAAACJAwAAAAA=&#10;" path="m38,l,e" filled="f" strokeweight=".32206mm">
                    <v:path arrowok="t" o:connecttype="custom" o:connectlocs="38,0;0,0" o:connectangles="0,0"/>
                  </v:shape>
                </v:group>
                <v:group id="Group 2662" o:spid="_x0000_s1121" style="position:absolute;left:9297;top:8891;width:2;height:54" coordorigin="9297,8891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663" o:spid="_x0000_s1122" style="position:absolute;left:9297;top:8891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xPsQA&#10;AADcAAAADwAAAGRycy9kb3ducmV2LnhtbESPQYvCMBSE78L+h/AWvGm6FUW6RhFREPak9uLt2bxt&#10;is1Lt4la/fUbQfA4zMw3zGzR2VpcqfWVYwVfwwQEceF0xaWC/LAZTEH4gKyxdkwK7uRhMf/ozTDT&#10;7sY7uu5DKSKEfYYKTAhNJqUvDFn0Q9cQR+/XtRZDlG0pdYu3CLe1TJNkIi1WHBcMNrQyVJz3F6ug&#10;HOdF8thsV1N/Cscuffz9rM1Eqf5nt/wGEagL7/CrvdUKRu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cT7EAAAA3AAAAA8AAAAAAAAAAAAAAAAAmAIAAGRycy9k&#10;b3ducmV2LnhtbFBLBQYAAAAABAAEAPUAAACJAwAAAAA=&#10;" path="m,54l,e" filled="f" strokeweight=".33067mm">
                    <v:path arrowok="t" o:connecttype="custom" o:connectlocs="0,8945;0,8891" o:connectangles="0,0"/>
                  </v:shape>
                </v:group>
                <v:group id="Group 2660" o:spid="_x0000_s1123" style="position:absolute;left:9297;top:8361;width:187;height:2" coordorigin="9297,8361" coordsize="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661" o:spid="_x0000_s1124" style="position:absolute;left:9297;top:8361;width:187;height:2;visibility:visible;mso-wrap-style:square;v-text-anchor:top" coordsize="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2zcAA&#10;AADcAAAADwAAAGRycy9kb3ducmV2LnhtbESPQYvCMBSE74L/ITzBm6YqXaQaRV0Er3U9eHw0zzbY&#10;vJQm2u6/N4LgcZiZb5j1tre1eFLrjWMFs2kCgrhw2nCp4PJ3nCxB+ICssXZMCv7Jw3YzHKwx067j&#10;nJ7nUIoIYZ+hgiqEJpPSFxVZ9FPXEEfv5lqLIcq2lLrFLsJtLedJ8iMtGo4LFTZ0qKi4nx9WQWpS&#10;Wvwe8hNdTTO702PPXZ4rNR71uxWIQH34hj/tk1awmKfwPhOP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G2zcAAAADcAAAADwAAAAAAAAAAAAAAAACYAgAAZHJzL2Rvd25y&#10;ZXYueG1sUEsFBgAAAAAEAAQA9QAAAIUDAAAAAA==&#10;" path="m,l187,e" filled="f" strokeweight=".32206mm">
                    <v:path arrowok="t" o:connecttype="custom" o:connectlocs="0,0;187,0" o:connectangles="0,0"/>
                  </v:shape>
                </v:group>
                <v:group id="Group 2658" o:spid="_x0000_s1125" style="position:absolute;left:9484;top:8251;width:206;height:109" coordorigin="9484,8251" coordsize="20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659" o:spid="_x0000_s1126" style="position:absolute;left:9484;top:8251;width:206;height:109;visibility:visible;mso-wrap-style:square;v-text-anchor:top" coordsize="2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gy8YA&#10;AADcAAAADwAAAGRycy9kb3ducmV2LnhtbESPT2vCQBTE7wW/w/IEb82mEf9FVylVS0+CVrC9PbOv&#10;Sdrs25BdY/rt3YLQ4zAzv2EWq85UoqXGlZYVPEUxCOLM6pJzBcf37eMUhPPIGivLpOCXHKyWvYcF&#10;ptpeeU/tweciQNilqKDwvk6ldFlBBl1ka+LgfdnGoA+yyaVu8BrgppJJHI+lwZLDQoE1vRSU/Rwu&#10;RsG53erX3ed0nSRu9m2Op9FHuRkpNeh3z3MQnjr/H76337SCYTKB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Jgy8YAAADcAAAADwAAAAAAAAAAAAAAAACYAgAAZHJz&#10;L2Rvd25yZXYueG1sUEsFBgAAAAAEAAQA9QAAAIsDAAAAAA==&#10;" path="m206,r,38l,38r,72e" filled="f" strokeweight=".32394mm">
                    <v:path arrowok="t" o:connecttype="custom" o:connectlocs="206,8251;206,8289;0,8289;0,8361" o:connectangles="0,0,0,0"/>
                  </v:shape>
                </v:group>
                <v:group id="Group 2656" o:spid="_x0000_s1127" style="position:absolute;left:9634;top:8014;width:56;height:238" coordorigin="9634,8014" coordsize="5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657" o:spid="_x0000_s1128" style="position:absolute;left:9634;top:8014;width:56;height:238;visibility:visible;mso-wrap-style:square;v-text-anchor:top" coordsize="5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CIMEA&#10;AADcAAAADwAAAGRycy9kb3ducmV2LnhtbESPQYvCMBSE7wv+h/AEb2u6ilK7RqkFQbzZXe+P5m1b&#10;tnkpSdT6740geBxm5htmvR1MJ67kfGtZwdc0AUFcWd1yreD3Z/+ZgvABWWNnmRTcycN2M/pYY6bt&#10;jU90LUMtIoR9hgqaEPpMSl81ZNBPbU8cvT/rDIYoXS21w1uEm07OkmQpDbYcFxrsqWio+i8vRkEv&#10;i7zdeUyL8zFPfX1YnFy5UGoyHvJvEIGG8A6/2getYD5bwfNMP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QiDBAAAA3AAAAA8AAAAAAAAAAAAAAAAAmAIAAGRycy9kb3du&#10;cmV2LnhtbFBLBQYAAAAABAAEAPUAAACGAwAAAAA=&#10;" path="m,l,73r56,l56,237e" filled="f" strokeweight=".33019mm">
                    <v:path arrowok="t" o:connecttype="custom" o:connectlocs="0,8014;0,8087;56,8087;56,8251" o:connectangles="0,0,0,0"/>
                  </v:shape>
                </v:group>
                <v:group id="Group 2654" o:spid="_x0000_s1129" style="position:absolute;left:9503;top:7887;width:131;height:127" coordorigin="9503,7887" coordsize="13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655" o:spid="_x0000_s1130" style="position:absolute;left:9503;top:7887;width:131;height:127;visibility:visible;mso-wrap-style:square;v-text-anchor:top" coordsize="13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X0cUA&#10;AADcAAAADwAAAGRycy9kb3ducmV2LnhtbESPT2sCMRTE7wW/Q3iCt5rdWqqsRhGhIoUe/HPw+Nw8&#10;dxc3L2ET1/jtm0Khx2FmfsMsVtG0oqfON5YV5OMMBHFpdcOVgtPx83UGwgdkja1lUvAkD6vl4GWB&#10;hbYP3lN/CJVIEPYFKqhDcIWUvqzJoB9bR5y8q+0MhiS7SuoOHwluWvmWZR/SYMNpoUZHm5rK2+Fu&#10;FGz37835HGO033nrsrvrL9Ovq1KjYVzPQQSK4T/8195pBZNJ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ZfRxQAAANwAAAAPAAAAAAAAAAAAAAAAAJgCAABkcnMv&#10;ZG93bnJldi54bWxQSwUGAAAAAAQABAD1AAAAigMAAAAA&#10;" path="m,l,109r18,18l131,127e" filled="f" strokeweight=".32622mm">
                    <v:path arrowok="t" o:connecttype="custom" o:connectlocs="0,7887;0,7996;18,8014;131,8014" o:connectangles="0,0,0,0"/>
                  </v:shape>
                </v:group>
                <v:group id="Group 2652" o:spid="_x0000_s1131" style="position:absolute;left:9221;top:7887;width:282;height:109" coordorigin="9221,7887" coordsize="28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653" o:spid="_x0000_s1132" style="position:absolute;left:9221;top:7887;width:282;height:109;visibility:visible;mso-wrap-style:square;v-text-anchor:top" coordsize="2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/xscA&#10;AADcAAAADwAAAGRycy9kb3ducmV2LnhtbESP0WrCQBRE3wv+w3KFvojZ2FBpoqtIaUUIatV+wG32&#10;mgSzd0N2q/Hvu4VCH4eZOcPMl71pxJU6V1tWMIliEMSF1TWXCj5P7+MXEM4ja2wsk4I7OVguBg9z&#10;zLS98YGuR1+KAGGXoYLK+zaT0hUVGXSRbYmDd7adQR9kV0rd4S3ATSOf4ngqDdYcFips6bWi4nL8&#10;NgrW91Qf2nybvk2+nkf7Jh/lH8lOqcdhv5qB8NT7//Bfe6MVJEkC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o/8bHAAAA3AAAAA8AAAAAAAAAAAAAAAAAmAIAAGRy&#10;cy9kb3ducmV2LnhtbFBLBQYAAAAABAAEAPUAAACMAwAAAAA=&#10;" path="m,109l,73r207,l207,r75,e" filled="f" strokeweight=".32317mm">
                    <v:path arrowok="t" o:connecttype="custom" o:connectlocs="0,7996;0,7960;207,7960;207,7887;282,7887" o:connectangles="0,0,0,0,0"/>
                  </v:shape>
                </v:group>
                <v:group id="Group 2650" o:spid="_x0000_s1133" style="position:absolute;left:10010;top:7960;width:37;height:73" coordorigin="10010,7960" coordsize="3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651" o:spid="_x0000_s1134" style="position:absolute;left:10010;top:7960;width:37;height:73;visibility:visible;mso-wrap-style:square;v-text-anchor:top" coordsize="3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8xsMA&#10;AADcAAAADwAAAGRycy9kb3ducmV2LnhtbESPT4vCMBTE78J+h/AW9qbprviHapRl2YXexCp6fTbP&#10;pti8lCZr67c3guBxmJnfMMt1b2txpdZXjhV8jhIQxIXTFZcK9ru/4RyED8gaa8ek4EYe1qu3wRJT&#10;7Tre0jUPpYgQ9ikqMCE0qZS+MGTRj1xDHL2zay2GKNtS6ha7CLe1/EqSqbRYcVww2NCPoeKS/1sF&#10;M5P9zg99p/PLyWflpsk34Vgp9fHefy9ABOrDK/xsZ1rBeDyB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q8xsMAAADcAAAADwAAAAAAAAAAAAAAAACYAgAAZHJzL2Rv&#10;d25yZXYueG1sUEsFBgAAAAAEAAQA9QAAAIgDAAAAAA==&#10;" path="m,l,73r18,l37,73e" filled="f" strokeweight=".32889mm">
                    <v:path arrowok="t" o:connecttype="custom" o:connectlocs="0,7960;0,8033;18,8033;37,8033" o:connectangles="0,0,0,0"/>
                  </v:shape>
                </v:group>
                <v:group id="Group 2648" o:spid="_x0000_s1135" style="position:absolute;left:10187;top:8096;width:19;height:2" coordorigin="10187,8096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649" o:spid="_x0000_s1136" style="position:absolute;left:10187;top:8096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WEsUA&#10;AADcAAAADwAAAGRycy9kb3ducmV2LnhtbESPX0vDQBDE3wW/w7GCL9JeakFt2muRolJ96788L3fb&#10;JDW3F3Jrm377niD4OMzMb5jZoveNOlEX68AGRsMMFLENrubSwG77PngBFQXZYROYDFwowmJ+ezPD&#10;3IUzr+m0kVIlCMccDVQiba51tBV5jMPQEifvEDqPkmRXatfhOcF9ox+z7El7rDktVNjSsiL7vfnx&#10;Bmzx9nncfxR9YS8Pk9JuZb/+EmPu7/rXKSihXv7Df+2VMzAeP8PvmXQ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1YSxQAAANwAAAAPAAAAAAAAAAAAAAAAAJgCAABkcnMv&#10;ZG93bnJldi54bWxQSwUGAAAAAAQABAD1AAAAigMAAAAA&#10;" path="m,l19,e" filled="f" strokeweight=".31753mm">
                    <v:path arrowok="t" o:connecttype="custom" o:connectlocs="0,0;19,0" o:connectangles="0,0"/>
                  </v:shape>
                </v:group>
                <v:group id="Group 2646" o:spid="_x0000_s1137" style="position:absolute;left:10253;top:8033;width:37;height:72" coordorigin="10253,8033" coordsize="3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647" o:spid="_x0000_s1138" style="position:absolute;left:10253;top:8033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tTcQA&#10;AADcAAAADwAAAGRycy9kb3ducmV2LnhtbESP3YrCMBSE7wXfIRxhb0RTVxStRhFBWBAW1//LQ3Ns&#10;i81JabLa9emNsODlMDPfMNN5bQpxo8rllhX0uhEI4sTqnFMF+92qMwLhPLLGwjIp+CMH81mzMcVY&#10;2zv/0G3rUxEg7GJUkHlfxlK6JCODrmtL4uBdbGXQB1mlUld4D3BTyM8oGkqDOYeFDEtaZpRct79G&#10;wfmE68VgvT+Yx8a08dj+HrorKfXRqhcTEJ5q/w7/t7+0gn5/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rU3EAAAA3AAAAA8AAAAAAAAAAAAAAAAAmAIAAGRycy9k&#10;b3ducmV2LnhtbFBLBQYAAAAABAAEAPUAAACJAwAAAAA=&#10;" path="m,l,72r18,l37,72e" filled="f" strokeweight=".32883mm">
                    <v:path arrowok="t" o:connecttype="custom" o:connectlocs="0,8033;0,8105;18,8105;37,8105" o:connectangles="0,0,0,0"/>
                  </v:shape>
                </v:group>
                <v:group id="Group 2644" o:spid="_x0000_s1139" style="position:absolute;left:7703;top:7704;width:113;height:2" coordorigin="7703,7704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645" o:spid="_x0000_s1140" style="position:absolute;left:7703;top:7704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5f78A&#10;AADcAAAADwAAAGRycy9kb3ducmV2LnhtbESPSwvCMBCE74L/IazgTVOfSDWKiIKCFx94Xpq1LTab&#10;0kRb/70RBI/DzHzDLFaNKcSLKpdbVjDoRyCIE6tzThVcL7veDITzyBoLy6TgTQ5Wy3ZrgbG2NZ/o&#10;dfapCBB2MSrIvC9jKV2SkUHXtyVx8O62MuiDrFKpK6wD3BRyGEVTaTDnsJBhSZuMksf5aRRMLkW9&#10;obU8Pq+H+9bb0/R4c6hUt9Os5yA8Nf4f/rX3WsFoPID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Jfl/vwAAANwAAAAPAAAAAAAAAAAAAAAAAJgCAABkcnMvZG93bnJl&#10;di54bWxQSwUGAAAAAAQABAD1AAAAhAMAAAAA&#10;" path="m,l113,e" filled="f" strokeweight=".32206mm">
                    <v:path arrowok="t" o:connecttype="custom" o:connectlocs="0,0;113,0" o:connectangles="0,0"/>
                  </v:shape>
                </v:group>
                <v:group id="Group 2642" o:spid="_x0000_s1141" style="position:absolute;left:3467;top:2738;width:131;height:109" coordorigin="3467,2738" coordsize="13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643" o:spid="_x0000_s1142" style="position:absolute;left:3467;top:2738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YMcUA&#10;AADcAAAADwAAAGRycy9kb3ducmV2LnhtbESPS4vCQBCE7wv7H4YW9rZO4guNjiLCgnhY8IHnNtMm&#10;wUxPNjPG6K93FgSPRVV9Rc0WrSlFQ7UrLCuIuxEI4tTqgjMFh/3P9xiE88gaS8uk4E4OFvPPjxkm&#10;2t54S83OZyJA2CWoIPe+SqR0aU4GXddWxME729qgD7LOpK7xFuCmlL0oGkmDBYeFHCta5ZRedlej&#10;4HdypfjxOLXNPRsuzT4dbeLjn1JfnXY5BeGp9e/wq73WCvqDPv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5gxxQAAANwAAAAPAAAAAAAAAAAAAAAAAJgCAABkcnMv&#10;ZG93bnJldi54bWxQSwUGAAAAAAQABAD1AAAAigMAAAAA&#10;" path="m131,91l94,109,,e" filled="f" strokeweight=".32558mm">
                    <v:path arrowok="t" o:connecttype="custom" o:connectlocs="131,2829;94,2847;0,2738" o:connectangles="0,0,0"/>
                  </v:shape>
                </v:group>
                <v:group id="Group 2640" o:spid="_x0000_s1143" style="position:absolute;left:3317;top:2555;width:131;height:146" coordorigin="3317,2555" coordsize="131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641" o:spid="_x0000_s1144" style="position:absolute;left:3317;top:2555;width:131;height:146;visibility:visible;mso-wrap-style:square;v-text-anchor:top" coordsize="13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NHsQA&#10;AADcAAAADwAAAGRycy9kb3ducmV2LnhtbESPQWvCQBSE70L/w/IK3nSjNqWkrqIBQbyIae35kX1N&#10;gtm3YXfV6K/vCkKPw8x8w8yXvWnFhZxvLCuYjBMQxKXVDVcKvr82ow8QPiBrbC2Tght5WC5eBnPM&#10;tL3ygS5FqESEsM9QQR1Cl0npy5oM+rHtiKP3a53BEKWrpHZ4jXDTymmSvEuDDceFGjvKaypPxdko&#10;CPejnKTFceXOa7ffndK8Wf/kSg1f+9UniEB9+A8/21utYPaWwu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8TR7EAAAA3AAAAA8AAAAAAAAAAAAAAAAAmAIAAGRycy9k&#10;b3ducmV2LnhtbFBLBQYAAAAABAAEAPUAAACJAwAAAAA=&#10;" path="m131,147l,e" filled="f" strokeweight=".32683mm">
                    <v:path arrowok="t" o:connecttype="custom" o:connectlocs="131,2702;0,2555" o:connectangles="0,0"/>
                  </v:shape>
                </v:group>
                <v:group id="Group 2638" o:spid="_x0000_s1145" style="position:absolute;left:3261;top:2482;width:37;height:36" coordorigin="3261,2482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639" o:spid="_x0000_s1146" style="position:absolute;left:3261;top:2482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1z8MA&#10;AADcAAAADwAAAGRycy9kb3ducmV2LnhtbESPT2sCMRTE7wW/Q3hCb5pVi8pqlFIQe/RfocfH5nV3&#10;a/KyJHFd/fSNIPQ4zMxvmOW6s0a05EPtWMFomIEgLpyuuVRwOm4GcxAhIms0jknBjQKsV72XJeba&#10;XXlP7SGWIkE45KigirHJpQxFRRbD0DXEyftx3mJM0pdSe7wmuDVynGVTabHmtFBhQx8VFefDxSpo&#10;L9yOt8H9bm737+3O0NfE741Sr/3ufQEiUhf/w8/2p1YweZvB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71z8MAAADcAAAADwAAAAAAAAAAAAAAAACYAgAAZHJzL2Rv&#10;d25yZXYueG1sUEsFBgAAAAAEAAQA9QAAAIgDAAAAAA==&#10;" path="m37,36l,e" filled="f" strokeweight=".32622mm">
                    <v:path arrowok="t" o:connecttype="custom" o:connectlocs="37,2518;0,2482" o:connectangles="0,0"/>
                  </v:shape>
                </v:group>
                <v:group id="Group 2636" o:spid="_x0000_s1147" style="position:absolute;left:2830;top:2482;width:450;height:329" coordorigin="2830,2482" coordsize="450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637" o:spid="_x0000_s1148" style="position:absolute;left:2830;top:2482;width:450;height:329;visibility:visible;mso-wrap-style:square;v-text-anchor:top" coordsize="45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P5MMA&#10;AADcAAAADwAAAGRycy9kb3ducmV2LnhtbESPQWsCMRSE70L/Q3gFb5q1aumuRhFF0KPaQ709N8/N&#10;4uZlu4m6/feNIHgcZuYbZjpvbSVu1PjSsYJBPwFBnDtdcqHg+7DufYHwAVlj5ZgU/JGH+eytM8VM&#10;uzvv6LYPhYgQ9hkqMCHUmZQ+N2TR911NHL2zayyGKJtC6gbvEW4r+ZEkn9JiyXHBYE1LQ/llf7UK&#10;Tn6xPbJZJ6uf31Ga6np7wHSsVPe9XUxABGrDK/xsb7SC4SiFx5l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TP5MMAAADcAAAADwAAAAAAAAAAAAAAAACYAgAAZHJzL2Rv&#10;d25yZXYueG1sUEsFBgAAAAAEAAQA9QAAAIgDAAAAAA==&#10;" path="m,329l355,36r19,19l431,r19,e" filled="f" strokeweight=".32506mm">
                    <v:path arrowok="t" o:connecttype="custom" o:connectlocs="0,2811;355,2518;374,2537;431,2482;450,2482" o:connectangles="0,0,0,0,0"/>
                  </v:shape>
                </v:group>
                <v:group id="Group 2634" o:spid="_x0000_s1149" style="position:absolute;left:4761;top:2171;width:18;height:2" coordorigin="4761,217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635" o:spid="_x0000_s1150" style="position:absolute;left:4761;top:217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ey8MA&#10;AADcAAAADwAAAGRycy9kb3ducmV2LnhtbESPT4vCMBTE7wt+h/AEb2tadUWqUVRcVgQP/j0/mmdb&#10;bV5KE7V+e7OwsMdhZn7DTGaNKcWDaldYVhB3IxDEqdUFZwqOh+/PEQjnkTWWlknBixzMpq2PCSba&#10;PnlHj73PRICwS1BB7n2VSOnSnAy6rq2Ig3extUEfZJ1JXeMzwE0pe1E0lAYLDgs5VrTMKb3t70YB&#10;X4rR4jT4iTee7BkHzWp71SulOu1mPgbhqfH/4b/2Wivof8XweyY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fey8MAAADcAAAADwAAAAAAAAAAAAAAAACYAgAAZHJzL2Rv&#10;d25yZXYueG1sUEsFBgAAAAAEAAQA9QAAAIgDAAAAAA==&#10;" path="m,l18,e" filled="f" strokeweight=".32206mm">
                    <v:path arrowok="t" o:connecttype="custom" o:connectlocs="0,0;18,0" o:connectangles="0,0"/>
                  </v:shape>
                </v:group>
                <v:group id="Group 2632" o:spid="_x0000_s1151" style="position:absolute;left:4835;top:2117;width:19;height:2" coordorigin="4835,2117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2633" o:spid="_x0000_s1152" style="position:absolute;left:4835;top:2117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jWcQA&#10;AADcAAAADwAAAGRycy9kb3ducmV2LnhtbESPUWvCMBSF3wf7D+EOfJvpKorrjCKKQ/BFu/2AS3OX&#10;dmtuQhNt9++NIPh4OOd8h7NYDbYVF+pC41jB2zgDQVw53bBR8P21e52DCBFZY+uYFPxTgNXy+WmB&#10;hXY9n+hSRiMShEOBCuoYfSFlqGqyGMbOEyfvx3UWY5KdkbrDPsFtK/Msm0mLDaeFGj1taqr+yrNV&#10;kB+2vaXcb39Nudvj++n46TOj1OhlWH+AiDTER/je3msFk+kEbmfS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Y1nEAAAA3AAAAA8AAAAAAAAAAAAAAAAAmAIAAGRycy9k&#10;b3ducmV2LnhtbFBLBQYAAAAABAAEAPUAAACJAwAAAAA=&#10;" path="m,l19,e" filled="f" strokeweight=".32206mm">
                    <v:path arrowok="t" o:connecttype="custom" o:connectlocs="0,0;19,0" o:connectangles="0,0"/>
                  </v:shape>
                </v:group>
                <v:group id="Group 2630" o:spid="_x0000_s1153" style="position:absolute;left:4835;top:1715;width:637;height:566" coordorigin="4835,1715" coordsize="637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631" o:spid="_x0000_s1154" style="position:absolute;left:4835;top:1715;width:637;height:566;visibility:visible;mso-wrap-style:square;v-text-anchor:top" coordsize="63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5DsQA&#10;AADcAAAADwAAAGRycy9kb3ducmV2LnhtbESPzWrDMBCE74G+g9hCb4mcH4fiRgmlxdBTIE4uvS3W&#10;1jKxVkZSbOfto0Khx2FmvmF2h8l2YiAfWscKlosMBHHtdMuNgsu5nL+CCBFZY+eYFNwpwGH/NNth&#10;od3IJxqq2IgE4VCgAhNjX0gZakMWw8L1xMn7cd5iTNI3UnscE9x2cpVlW2mx5bRgsKcPQ/W1ulkF&#10;2/X3sbLl+OlLu7xIuTH5dTgp9fI8vb+BiDTF//Bf+0srWOc5/J5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3OQ7EAAAA3AAAAA8AAAAAAAAAAAAAAAAAmAIAAGRycy9k&#10;b3ducmV2LnhtbFBLBQYAAAAABAAEAPUAAACJAwAAAAA=&#10;" path="m506,18l506,r75,91l619,147r18,18l113,567r,-38l76,493,,402e" filled="f" strokeweight=".32586mm">
                    <v:path arrowok="t" o:connecttype="custom" o:connectlocs="506,1733;506,1715;581,1806;619,1862;637,1880;113,2282;113,2244;76,2208;0,2117" o:connectangles="0,0,0,0,0,0,0,0,0"/>
                  </v:shape>
                </v:group>
                <v:group id="Group 2628" o:spid="_x0000_s1155" style="position:absolute;left:5416;top:1551;width:487;height:274" coordorigin="5416,1551" coordsize="487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629" o:spid="_x0000_s1156" style="position:absolute;left:5416;top:1551;width:487;height:274;visibility:visible;mso-wrap-style:square;v-text-anchor:top" coordsize="48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jPcQA&#10;AADcAAAADwAAAGRycy9kb3ducmV2LnhtbESPQWsCMRSE74X+h/AK3jRrRVtWoxSLqIeC2uL5sXnd&#10;DW5eliTurv/eCIUeh5n5hlmseluLlnwwjhWMRxkI4sJpw6WCn+/N8B1EiMgaa8ek4EYBVsvnpwXm&#10;2nV8pPYUS5EgHHJUUMXY5FKGoiKLYeQa4uT9Om8xJulLqT12CW5r+ZplM2nRcFqosKF1RcXldLUK&#10;etzuvWmv47OPX7vL4dOETbdWavDSf8xBROrjf/ivvdMKJtM3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k4z3EAAAA3AAAAA8AAAAAAAAAAAAAAAAAmAIAAGRycy9k&#10;b3ducmV2LnhtbFBLBQYAAAAABAAEAPUAAACJAwAAAAA=&#10;" path="m487,l132,273r-19,l132,273,93,237,75,219r,-19l,128e" filled="f" strokeweight=".32411mm">
                    <v:path arrowok="t" o:connecttype="custom" o:connectlocs="487,1551;132,1824;113,1824;132,1824;93,1788;75,1770;75,1751;0,1679" o:connectangles="0,0,0,0,0,0,0,0"/>
                  </v:shape>
                </v:group>
                <v:group id="Group 2626" o:spid="_x0000_s1157" style="position:absolute;left:3626;top:3048;width:2;height:36" coordorigin="3626,3048" coordsize="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627" o:spid="_x0000_s1158" style="position:absolute;left:3626;top:3048;width:2;height:36;visibility:visible;mso-wrap-style:square;v-text-anchor:top" coordsize="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Kd8QA&#10;AADcAAAADwAAAGRycy9kb3ducmV2LnhtbESP0WrCQBRE3wv+w3IF3+pGpaLRVSSiFKSi0Q+4ZK9J&#10;MHs3ZFeT9uvdQqGPw8ycYZbrzlTiSY0rLSsYDSMQxJnVJecKrpfd+wyE88gaK8uk4JscrFe9tyXG&#10;2rZ8pmfqcxEg7GJUUHhfx1K6rCCDbmhr4uDdbGPQB9nkUjfYBrip5DiKptJgyWGhwJqSgrJ7+jAK&#10;juPJPtVuu6/qr1NyTdopH35QqUG/2yxAeOr8f/iv/akVTD7m8Hs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infEAAAA3AAAAA8AAAAAAAAAAAAAAAAAmAIAAGRycy9k&#10;b3ducmV2LnhtbFBLBQYAAAAABAAEAPUAAACJAwAAAAA=&#10;" path="m,l,36e" filled="f" strokeweight=".31744mm">
                    <v:path arrowok="t" o:connecttype="custom" o:connectlocs="0,3048;0,3084" o:connectangles="0,0"/>
                  </v:shape>
                </v:group>
                <v:group id="Group 2624" o:spid="_x0000_s1159" style="position:absolute;left:3635;top:3084;width:38;height:37" coordorigin="3635,3084" coordsize="3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625" o:spid="_x0000_s1160" style="position:absolute;left:3635;top:3084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FWcUA&#10;AADcAAAADwAAAGRycy9kb3ducmV2LnhtbESPQWvCQBSE7wX/w/KE3urGCKFEV1GhUA9Vql68PbPP&#10;bDD7NmZXjf/eLRQ8DjPzDTOZdbYWN2p95VjBcJCAIC6crrhUsN99fXyC8AFZY+2YFDzIw2zae5tg&#10;rt2df+m2DaWIEPY5KjAhNLmUvjBk0Q9cQxy9k2sthijbUuoW7xFua5kmSSYtVhwXDDa0NFSct1er&#10;4LI+NQubbtKfA6/MavMod9lxrtR7v5uPQQTqwiv83/7WCkbZEP7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wVZxQAAANwAAAAPAAAAAAAAAAAAAAAAAJgCAABkcnMv&#10;ZG93bnJldi54bWxQSwUGAAAAAAQABAD1AAAAigMAAAAA&#10;" path="m38,38l,e" filled="f" strokeweight=".32622mm">
                    <v:path arrowok="t" o:connecttype="custom" o:connectlocs="38,3122;0,3084" o:connectangles="0,0"/>
                  </v:shape>
                </v:group>
                <v:group id="Group 2622" o:spid="_x0000_s1161" style="position:absolute;left:4254;top:2500;width:113;height:202" coordorigin="4254,2500" coordsize="113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623" o:spid="_x0000_s1162" style="position:absolute;left:4254;top:2500;width:113;height:202;visibility:visible;mso-wrap-style:square;v-text-anchor:top" coordsize="11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Cf8MA&#10;AADcAAAADwAAAGRycy9kb3ducmV2LnhtbESPzarCMBSE94LvEI7gTlOvF7HVKCJcdHEXWgW3h+b0&#10;B5uT0kStb28EweUwM98wy3VnanGn1lWWFUzGEQjizOqKCwXn099oDsJ5ZI21ZVLwJAfrVb+3xETb&#10;Bx/pnvpCBAi7BBWU3jeJlC4ryaAb24Y4eLltDfog20LqFh8Bbmr5E0UzabDisFBiQ9uSsmt6Mwry&#10;Qua79HC8xPPbmX7jeKv/96lSw0G3WYDw1Plv+NPeawXT2RT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GCf8MAAADcAAAADwAAAAAAAAAAAAAAAACYAgAAZHJzL2Rv&#10;d25yZXYueG1sUEsFBgAAAAAEAAQA9QAAAIgDAAAAAA==&#10;" path="m113,202l94,182,57,146,,55,75,e" filled="f" strokeweight=".32861mm">
                    <v:path arrowok="t" o:connecttype="custom" o:connectlocs="113,2702;94,2682;57,2646;0,2555;75,2500" o:connectangles="0,0,0,0,0"/>
                  </v:shape>
                </v:group>
                <v:group id="Group 2620" o:spid="_x0000_s1163" style="position:absolute;left:3898;top:2300;width:113;height:146" coordorigin="3898,2300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621" o:spid="_x0000_s1164" style="position:absolute;left:3898;top:2300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T8B8UA&#10;AADcAAAADwAAAGRycy9kb3ducmV2LnhtbESPzWrDMBCE74W8g9hCLyWRXRMT3CjBhBZ6K3GSQ26L&#10;tf5prZWxVNt9+6oQyHGYmW+Y7X42nRhpcK1lBfEqAkFcWt1yreB8el9uQDiPrLGzTAp+ycF+t3jY&#10;YqbtxEcaC1+LAGGXoYLG+z6T0pUNGXQr2xMHr7KDQR/kUEs94BTgppMvUZRKgy2HhQZ7OjRUfhc/&#10;RsGbLa/Pl69JcoSdj6u8Skb3qdTT45y/gvA0+3v41v7QCpJ0Df9nw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PwHxQAAANwAAAAPAAAAAAAAAAAAAAAAAJgCAABkcnMv&#10;ZG93bnJldi54bWxQSwUGAAAAAAQABAD1AAAAigMAAAAA&#10;" path="m,l113,146e" filled="f" strokeweight=".32744mm">
                    <v:path arrowok="t" o:connecttype="custom" o:connectlocs="0,2300;113,2446" o:connectangles="0,0"/>
                  </v:shape>
                </v:group>
                <v:group id="Group 2618" o:spid="_x0000_s1165" style="position:absolute;left:3841;top:2409;width:132;height:91" coordorigin="3841,2409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619" o:spid="_x0000_s1166" style="position:absolute;left:3841;top:2409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SZ8MA&#10;AADcAAAADwAAAGRycy9kb3ducmV2LnhtbESPQYvCMBSE74L/IbwFb5pawZWuURZF0ItQFXePj+bZ&#10;lm1eShK1/nsjCHscZuYbZr7sTCNu5HxtWcF4lIAgLqyuuVRwOm6GMxA+IGtsLJOCB3lYLvq9OWba&#10;3jmn2yGUIkLYZ6igCqHNpPRFRQb9yLbE0btYZzBE6UqpHd4j3DQyTZKpNFhzXKiwpVVFxd/hahTs&#10;/Hp15NyNf8Ikv+wfvymdr6lSg4/u+wtEoC78h9/trVYwmX7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dSZ8MAAADcAAAADwAAAAAAAAAAAAAAAACYAgAAZHJzL2Rv&#10;d25yZXYueG1sUEsFBgAAAAAEAAQA9QAAAIgDAAAAAA==&#10;" path="m132,55l76,91,,e" filled="f" strokeweight=".32483mm">
                    <v:path arrowok="t" o:connecttype="custom" o:connectlocs="132,2464;76,2500;0,2409" o:connectangles="0,0,0"/>
                  </v:shape>
                </v:group>
                <v:group id="Group 2616" o:spid="_x0000_s1167" style="position:absolute;left:3691;top:2226;width:113;height:146" coordorigin="3691,2226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617" o:spid="_x0000_s1168" style="position:absolute;left:3691;top:2226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2AsUA&#10;AADcAAAADwAAAGRycy9kb3ducmV2LnhtbESPS2vDMBCE74H+B7GFXEIiO4aQOlGMCSnkVprHobfF&#10;Wj9aa2Us1Xb+fVUo9DjMzDfMPptMKwbqXWNZQbyKQBAXVjdcKbhdX5dbEM4ja2wtk4IHOcgOT7M9&#10;ptqO/E7DxVciQNilqKD2vkuldEVNBt3KdsTBK21v0AfZV1L3OAa4aeU6ijbSYMNhocaOjjUVX5dv&#10;o+Bki4/F/XOUHGHr4zIvk8G9KTV/nvIdCE+T/w//tc9aQbJ5gd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fYCxQAAANwAAAAPAAAAAAAAAAAAAAAAAJgCAABkcnMv&#10;ZG93bnJldi54bWxQSwUGAAAAAAQABAD1AAAAigMAAAAA&#10;" path="m113,147l,e" filled="f" strokeweight=".32744mm">
                    <v:path arrowok="t" o:connecttype="custom" o:connectlocs="113,2373;0,2226" o:connectangles="0,0"/>
                  </v:shape>
                </v:group>
                <v:group id="Group 2614" o:spid="_x0000_s1169" style="position:absolute;left:3654;top:2153;width:56;height:37" coordorigin="3654,2153" coordsize="56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2615" o:spid="_x0000_s1170" style="position:absolute;left:3654;top:2153;width:56;height:37;visibility:visible;mso-wrap-style:square;v-text-anchor:top" coordsize="5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uCMMA&#10;AADcAAAADwAAAGRycy9kb3ducmV2LnhtbESPzWrDMBCE74G+g9hCb7HslDjFjRxKICXXpDnkuLW2&#10;llNrZSz5p28fFQo9DjPzDbPdzbYVI/W+cawgS1IQxJXTDdcKLh+H5QsIH5A1to5JwQ952JUPiy0W&#10;2k18ovEcahEh7AtUYELoCil9ZciiT1xHHL0v11sMUfa11D1OEW5buUrTXFpsOC4Y7GhvqPo+D1ZB&#10;ftuvb7oanMvJXH33+T6lk1Xq6XF+ewURaA7/4b/2USt43mTweyYe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2uCMMAAADcAAAADwAAAAAAAAAAAAAAAACYAgAAZHJzL2Rv&#10;d25yZXYueG1sUEsFBgAAAAAEAAQA9QAAAIgDAAAAAA==&#10;" path="m,37l57,e" filled="f" strokeweight=".32467mm">
                    <v:path arrowok="t" o:connecttype="custom" o:connectlocs="0,2190;57,2153" o:connectangles="0,0"/>
                  </v:shape>
                </v:group>
                <v:group id="Group 2612" o:spid="_x0000_s1171" style="position:absolute;left:5472;top:820;width:113;height:146" coordorigin="5472,820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613" o:spid="_x0000_s1172" style="position:absolute;left:5472;top:820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XNcUA&#10;AADcAAAADwAAAGRycy9kb3ducmV2LnhtbESPzWrDMBCE74G+g9hCLqGRHUNbnMjGlAZyC02aQ26L&#10;tf5JrZWxVNt9+ypQ6HGYmW+YXT6bTow0uNaygngdgSAurW65VvB53j+9gnAeWWNnmRT8kIM8e1js&#10;MNV24g8aT74WAcIuRQWN930qpSsbMujWticOXmUHgz7IoZZ6wCnATSc3UfQsDbYcFhrs6a2h8uv0&#10;bRS82/K6utwmyRF2Pq6KKhndUanl41xsQXia/X/4r33QCpKXBO5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Fc1xQAAANwAAAAPAAAAAAAAAAAAAAAAAJgCAABkcnMv&#10;ZG93bnJldi54bWxQSwUGAAAAAAQABAD1AAAAigMAAAAA&#10;" path="m113,146l,e" filled="f" strokeweight=".32744mm">
                    <v:path arrowok="t" o:connecttype="custom" o:connectlocs="113,966;0,820" o:connectangles="0,0"/>
                  </v:shape>
                </v:group>
                <v:group id="Group 2610" o:spid="_x0000_s1173" style="position:absolute;left:5472;top:790;width:113;height:30" coordorigin="5472,790" coordsize="113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2611" o:spid="_x0000_s1174" style="position:absolute;left:5472;top:790;width:113;height:30;visibility:visible;mso-wrap-style:square;v-text-anchor:top" coordsize="1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LEMMA&#10;AADcAAAADwAAAGRycy9kb3ducmV2LnhtbESPQWsCMRSE7wX/Q3iCt5pt1Spbo1Sh4MGLVnCPj+S5&#10;2Xbzsmyibv+9EQSPw8x8w8yXnavFhdpQeVbwNsxAEGtvKi4VHH6+X2cgQkQ2WHsmBf8UYLnovcwx&#10;N/7KO7rsYykShEOOCmyMTS5l0JYchqFviJN38q3DmGRbStPiNcFdLd+z7EM6rDgtWGxobUn/7c9O&#10;QVXsjls9KalYOXscF7/B6bVWatDvvj5BROriM/xob4yC0XQC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gLEMMAAADcAAAADwAAAAAAAAAAAAAAAACYAgAAZHJzL2Rv&#10;d25yZXYueG1sUEsFBgAAAAAEAAQA9QAAAIgDAAAAAA==&#10;" path="m32,61l,91e" filled="f" strokeweight=".32617mm">
                    <v:path arrowok="t" o:connecttype="custom" o:connectlocs="32,851;0,881" o:connectangles="0,0"/>
                  </v:shape>
                </v:group>
                <v:group id="Group 2608" o:spid="_x0000_s1175" style="position:absolute;left:3973;top:2226;width:55;height:55" coordorigin="3973,2226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2609" o:spid="_x0000_s1176" style="position:absolute;left:3973;top:222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wq8UA&#10;AADcAAAADwAAAGRycy9kb3ducmV2LnhtbESPQWvCQBSE7wX/w/IKXopumkIjqZsgBcVDKTWK50f2&#10;NQnNvg3ZNa7/3i0Uehxm5htmXQbTi4lG11lW8LxMQBDXVnfcKDgdt4sVCOeRNfaWScGNHJTF7GGN&#10;ubZXPtBU+UZECLscFbTeD7mUrm7JoFvagTh633Y06KMcG6lHvEa46WWaJK/SYMdxocWB3luqf6qL&#10;URB8erO7MHymH27aVl/y/NS5nVLzx7B5A+Ep+P/wX3uvFbxkGfyei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HCrxQAAANwAAAAPAAAAAAAAAAAAAAAAAJgCAABkcnMv&#10;ZG93bnJldi54bWxQSwUGAAAAAAQABAD1AAAAigMAAAAA&#10;" path="m56,56l,e" filled="f" strokeweight=".32636mm">
                    <v:path arrowok="t" o:connecttype="custom" o:connectlocs="56,2282;0,2226" o:connectangles="0,0"/>
                  </v:shape>
                </v:group>
                <v:group id="Group 2606" o:spid="_x0000_s1177" style="position:absolute;left:3504;top:2756;width:131;height:55" coordorigin="3504,2756" coordsize="13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607" o:spid="_x0000_s1178" style="position:absolute;left:3504;top:2756;width:131;height:55;visibility:visible;mso-wrap-style:square;v-text-anchor:top" coordsize="13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vVcYA&#10;AADcAAAADwAAAGRycy9kb3ducmV2LnhtbESPT2sCMRTE7wW/Q3iCt5qthVVXo9gWQXsp9Q94fG5e&#10;dxeTl2UTdfXTm0Khx2FmfsNM56014kKNrxwreOknIIhzpysuFOy2y+cRCB+QNRrHpOBGHuazztMU&#10;M+2u/E2XTShEhLDPUEEZQp1J6fOSLPq+q4mj9+MaiyHKppC6wWuEWyMHSZJKixXHhRJrei8pP23O&#10;VsEX783g+JGnZ3e4D8dv5vOwXqVK9brtYgIiUBv+w3/tlVbwOhzD75l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evVcYAAADcAAAADwAAAAAAAAAAAAAAAACYAgAAZHJz&#10;L2Rvd25yZXYueG1sUEsFBgAAAAAEAAQA9QAAAIsDAAAAAA==&#10;" path="m,l,18,37,55,131,e" filled="f" strokeweight=".32336mm">
                    <v:path arrowok="t" o:connecttype="custom" o:connectlocs="0,2756;0,2774;37,2811;131,2756" o:connectangles="0,0,0,0"/>
                  </v:shape>
                </v:group>
                <v:group id="Group 2604" o:spid="_x0000_s1179" style="position:absolute;left:3598;top:2682;width:37;height:37" coordorigin="3598,2682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605" o:spid="_x0000_s1180" style="position:absolute;left:3598;top:2682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M/ycYA&#10;AADcAAAADwAAAGRycy9kb3ducmV2LnhtbESPQWvCQBSE74L/YXlCL1I3tmhDdJUiFUoLgrH1/Mw+&#10;k9Ds22121fjvuwXB4zAz3zDzZWcacabW15YVjEcJCOLC6ppLBV+79WMKwgdkjY1lUnAlD8tFvzfH&#10;TNsLb+mch1JECPsMFVQhuExKX1Rk0I+sI47e0bYGQ5RtKXWLlwg3jXxKkqk0WHNcqNDRqqLiJz8Z&#10;BW8f+2/3YtzvcLL9PFwbu9p0aa3Uw6B7nYEI1IV7+NZ+1wqe0zH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M/ycYAAADcAAAADwAAAAAAAAAAAAAAAACYAgAAZHJz&#10;L2Rvd25yZXYueG1sUEsFBgAAAAAEAAQA9QAAAIsDAAAAAA==&#10;" path="m37,37l,e" filled="f" strokeweight=".32636mm">
                    <v:path arrowok="t" o:connecttype="custom" o:connectlocs="37,2719;0,2682" o:connectangles="0,0"/>
                  </v:shape>
                </v:group>
                <v:group id="Group 2602" o:spid="_x0000_s1181" style="position:absolute;left:3017;top:3011;width:94;height:202" coordorigin="3017,3011" coordsize="94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2603" o:spid="_x0000_s1182" style="position:absolute;left:3017;top:3011;width:94;height:202;visibility:visible;mso-wrap-style:square;v-text-anchor:top" coordsize="9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UasMA&#10;AADcAAAADwAAAGRycy9kb3ducmV2LnhtbESPQYvCMBSE74L/ITxhb5qqoNI1iogLuwcRq7DXR/Ns&#10;i81LSVLt7q83guBxmJlvmOW6M7W4kfOVZQXjUQKCOLe64kLB+fQ1XIDwAVljbZkU/JGH9arfW2Kq&#10;7Z2PdMtCISKEfYoKyhCaVEqfl2TQj2xDHL2LdQZDlK6Q2uE9wk0tJ0kykwYrjgslNrQtKb9mrVGw&#10;PxQzbU5z2qH7mfzuWzf/b51SH4Nu8wkiUBfe4Vf7WyuYLq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mUasMAAADcAAAADwAAAAAAAAAAAAAAAACYAgAAZHJzL2Rv&#10;d25yZXYueG1sUEsFBgAAAAAEAAQA9QAAAIgDAAAAAA==&#10;" path="m74,202l,111,94,55,56,e" filled="f" strokeweight=".32914mm">
                    <v:path arrowok="t" o:connecttype="custom" o:connectlocs="74,3213;0,3122;94,3066;56,3011" o:connectangles="0,0,0,0"/>
                  </v:shape>
                </v:group>
                <v:group id="Group 2600" o:spid="_x0000_s1183" style="position:absolute;left:2998;top:2920;width:37;height:55" coordorigin="2998,2920" coordsize="3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601" o:spid="_x0000_s1184" style="position:absolute;left:2998;top:2920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twMIA&#10;AADcAAAADwAAAGRycy9kb3ducmV2LnhtbESPT4vCMBTE78J+h/AW9qbpuipajbIoglf/FDw+mmcb&#10;bF5KErX77TeC4HGYmd8wi1VnG3EnH4xjBd+DDARx6bThSsHpuO1PQYSIrLFxTAr+KMBq+dFbYK7d&#10;g/d0P8RKJAiHHBXUMba5lKGsyWIYuJY4eRfnLcYkfSW1x0eC20YOs2wiLRpOCzW2tK6pvB5uVkG5&#10;NqPiXBTWjPHm3Wwz4/NWK/X12f3OQUTq4jv8au+0gp/pGJ5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q3AwgAAANwAAAAPAAAAAAAAAAAAAAAAAJgCAABkcnMvZG93&#10;bnJldi54bWxQSwUGAAAAAAQABAD1AAAAhwMAAAAA&#10;" path="m37,55l,e" filled="f" strokeweight=".32797mm">
                    <v:path arrowok="t" o:connecttype="custom" o:connectlocs="37,2975;0,2920" o:connectangles="0,0"/>
                  </v:shape>
                </v:group>
                <v:group id="Group 2598" o:spid="_x0000_s1185" style="position:absolute;left:3008;top:3131;width:19;height:2" coordorigin="3008,313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599" o:spid="_x0000_s1186" style="position:absolute;left:3008;top:313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f9cUA&#10;AADcAAAADwAAAGRycy9kb3ducmV2LnhtbESPX0vDQBDE3wt+h2MFX4q9qKBt2msRUWl96788L3fb&#10;JJrbC7m1Tb99ryD4OMzMb5jZoveNOlIX68AGHkYZKGIbXM2lgd32434MKgqywyYwGThThMX8ZjDD&#10;3IUTr+m4kVIlCMccDVQiba51tBV5jKPQEifvEDqPkmRXatfhKcF9ox+z7Fl7rDktVNjSW0X2Z/Pr&#10;DdjiffW9/yz6wp6Hk9JuZb/+EmPubvvXKSihXv7Df+2lM/A0foHrmXQ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J/1xQAAANwAAAAPAAAAAAAAAAAAAAAAAJgCAABkcnMv&#10;ZG93bnJldi54bWxQSwUGAAAAAAQABAD1AAAAigMAAAAA&#10;" path="m,l18,e" filled="f" strokeweight=".31753mm">
                    <v:path arrowok="t" o:connecttype="custom" o:connectlocs="0,0;18,0" o:connectangles="0,0"/>
                  </v:shape>
                </v:group>
                <v:group id="Group 2596" o:spid="_x0000_s1187" style="position:absolute;left:5604;top:790;width:655;height:250" coordorigin="5604,790" coordsize="6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597" o:spid="_x0000_s1188" style="position:absolute;left:5604;top:790;width:655;height:250;visibility:visible;mso-wrap-style:square;v-text-anchor:top" coordsize="6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fisQA&#10;AADcAAAADwAAAGRycy9kb3ducmV2LnhtbESPQWvCQBSE74X+h+UVvNVNFVqNrqE0CF6TeGhvz+xz&#10;E8y+TbOrJv++Wyj0OMzMN8w2G20nbjT41rGCl3kCgrh2umWj4Fjtn1cgfEDW2DkmBRN5yHaPD1tM&#10;tbtzQbcyGBEh7FNU0ITQp1L6uiGLfu564uid3WAxRDkYqQe8R7jt5CJJXqXFluNCgz19NFRfyqtV&#10;cH37LNZfR/8tzYlLU+3zPJkqpWZP4/sGRKAx/If/2getYLla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X4rEAAAA3AAAAA8AAAAAAAAAAAAAAAAAmAIAAGRycy9k&#10;b3ducmV2LnhtbFBLBQYAAAAABAAEAPUAAACJAwAAAAA=&#10;" path="m283,371r-39,30l281,474r56,55l225,620,131,474,49,371e" filled="f" strokeweight=".32572mm">
                    <v:path arrowok="t" o:connecttype="custom" o:connectlocs="283,1161;244,1191;281,1264;337,1319;225,1410;131,1264;49,1161" o:connectangles="0,0,0,0,0,0,0"/>
                  </v:shape>
                </v:group>
                <v:group id="Group 2594" o:spid="_x0000_s1189" style="position:absolute;left:3467;top:3048;width:150;height:73" coordorigin="3467,3048" coordsize="150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595" o:spid="_x0000_s1190" style="position:absolute;left:3467;top:3048;width:150;height:73;visibility:visible;mso-wrap-style:square;v-text-anchor:top" coordsize="15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yicUA&#10;AADcAAAADwAAAGRycy9kb3ducmV2LnhtbESPQWvCQBSE7wX/w/IEL6VuYqDa6CZoRCgUCtVCr4/s&#10;M0mbfRuyq4n/3i0Uehxm5htmk4+mFVfqXWNZQTyPQBCXVjdcKfg8HZ5WIJxH1thaJgU3cpBnk4cN&#10;ptoO/EHXo69EgLBLUUHtfZdK6cqaDLq57YiDd7a9QR9kX0nd4xDgppWLKHqWBhsOCzV2VNRU/hwv&#10;RkHLt/3uy9h9ZL+LZHkgWr2/PSo1m47bNQhPo/8P/7VftYLkJYb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TKJxQAAANwAAAAPAAAAAAAAAAAAAAAAAJgCAABkcnMv&#10;ZG93bnJldi54bWxQSwUGAAAAAAQABAD1AAAAigMAAAAA&#10;" path="m150,l56,73,,18e" filled="f" strokeweight=".32369mm">
                    <v:path arrowok="t" o:connecttype="custom" o:connectlocs="150,3048;56,3121;0,3066" o:connectangles="0,0,0"/>
                  </v:shape>
                </v:group>
                <v:group id="Group 2592" o:spid="_x0000_s1191" style="position:absolute;left:3411;top:2993;width:37;height:36" coordorigin="3411,2993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593" o:spid="_x0000_s1192" style="position:absolute;left:3411;top:2993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fi8MA&#10;AADcAAAADwAAAGRycy9kb3ducmV2LnhtbESPT2sCMRTE74V+h/AK3mpWF8RujSKC6NG/0ONj87q7&#10;bfKyJHFd/fRGKPQ4zMxvmNmit0Z05EPjWMFomIEgLp1uuFJwOq7fpyBCRNZoHJOCGwVYzF9fZlho&#10;d+U9dYdYiQThUKCCOsa2kDKUNVkMQ9cSJ+/beYsxSV9J7fGa4NbIcZZNpMWG00KNLa1qKn8PF6ug&#10;u3A33gT3s77dvzY7Q+fc741Sg7d++QkiUh//w3/trVaQf+TwPJ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Xfi8MAAADcAAAADwAAAAAAAAAAAAAAAACYAgAAZHJzL2Rv&#10;d25yZXYueG1sUEsFBgAAAAAEAAQA9QAAAIgDAAAAAA==&#10;" path="m37,36l,e" filled="f" strokeweight=".32622mm">
                    <v:path arrowok="t" o:connecttype="custom" o:connectlocs="37,3029;0,2993" o:connectangles="0,0"/>
                  </v:shape>
                </v:group>
                <v:group id="Group 2590" o:spid="_x0000_s1193" style="position:absolute;left:3391;top:2993;width:19;height:18" coordorigin="3391,2993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591" o:spid="_x0000_s1194" style="position:absolute;left:3391;top:2993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0wsMA&#10;AADcAAAADwAAAGRycy9kb3ducmV2LnhtbESPQWsCMRSE74L/ITyhN81WWdtujaKC0KPaQq+vm9dN&#10;2s3Lsonutr/eCILHYWa+YRar3tXiTG2wnhU8TjIQxKXXlisFH++78TOIEJE11p5JwR8FWC2HgwUW&#10;2nd8oPMxViJBOBSowMTYFFKG0pDDMPENcfK+feswJtlWUrfYJbir5TTL5tKh5bRgsKGtofL3eHIK&#10;us2eP792/olyW4fG/+TG/udKPYz69SuISH28h2/tN61g9pLD9Uw6An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c0wsMAAADcAAAADwAAAAAAAAAAAAAAAACYAgAAZHJzL2Rv&#10;d25yZXYueG1sUEsFBgAAAAAEAAQA9QAAAIgDAAAAAA==&#10;" path="m,18l20,e" filled="f" strokeweight=".32608mm">
                    <v:path arrowok="t" o:connecttype="custom" o:connectlocs="0,3011;20,2993" o:connectangles="0,0"/>
                  </v:shape>
                </v:group>
                <v:group id="Group 2588" o:spid="_x0000_s1195" style="position:absolute;left:1742;top:7467;width:3223;height:1579" coordorigin="1742,7467" coordsize="3223,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589" o:spid="_x0000_s1196" style="position:absolute;left:1742;top:7467;width:3223;height:1579;visibility:visible;mso-wrap-style:square;v-text-anchor:top" coordsize="3223,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3icUA&#10;AADcAAAADwAAAGRycy9kb3ducmV2LnhtbESPS4sCMRCE74L/IbTgTTMquu7sRPGBsBfBx8J6bCY9&#10;D5x0hknU8d9vBGGPRVV9RSXL1lTiTo0rLSsYDSMQxKnVJecKfs67wRyE88gaK8uk4EkOlotuJ8FY&#10;2wcf6X7yuQgQdjEqKLyvYyldWpBBN7Q1cfAy2xj0QTa51A0+AtxUchxFM2mw5LBQYE2bgtLr6WYU&#10;HOr19nL43VXZ9Fjqixzvb5H2SvV77eoLhKfW/4ff7W+tYPL5Aa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zeJxQAAANwAAAAPAAAAAAAAAAAAAAAAAJgCAABkcnMv&#10;ZG93bnJldi54bWxQSwUGAAAAAAQABAD1AAAAigMAAAAA&#10;" path="m2254,1579l1781,1242,1199,840,581,402,,e" filled="f" strokeweight=".32489mm">
                    <v:path arrowok="t" o:connecttype="custom" o:connectlocs="2254,9046;1781,8709;1199,8307;581,7869;0,7467" o:connectangles="0,0,0,0,0"/>
                  </v:shape>
                </v:group>
                <v:group id="Group 2586" o:spid="_x0000_s1197" style="position:absolute;left:1610;top:7613;width:3225;height:1433" coordorigin="1610,7613" coordsize="3225,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587" o:spid="_x0000_s1198" style="position:absolute;left:1610;top:7613;width:3225;height:1433;visibility:visible;mso-wrap-style:square;v-text-anchor:top" coordsize="3225,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VAcUA&#10;AADcAAAADwAAAGRycy9kb3ducmV2LnhtbESPQWvCQBSE74L/YXmCt7rRlFJTVxFBEOwhta1eX7Ov&#10;SWj2bciuSZpf3y0IHoeZ+YZZbXpTiZYaV1pWMJ9FIIgzq0vOFXy87x+eQTiPrLGyTAp+ycFmPR6t&#10;MNG24zdqTz4XAcIuQQWF93UipcsKMuhmtiYO3rdtDPogm1zqBrsAN5VcRNGTNFhyWCiwpl1B2c/p&#10;ahQwf+nhUQ/D53F4tWl1jlO7uCg1nfTbFxCeen8P39oHrSBeLu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BUBxQAAANwAAAAPAAAAAAAAAAAAAAAAAJgCAABkcnMv&#10;ZG93bnJldi54bWxQSwUGAAAAAAQABAD1AAAAigMAAAAA&#10;" path="m,l526,365r,18l563,383r,18l601,401r,19l620,420r18,18l657,438r,18l694,456r,18l1931,1332r57,19l2098,1433e" filled="f" strokeweight=".32478mm">
                    <v:path arrowok="t" o:connecttype="custom" o:connectlocs="0,7613;526,7978;526,7996;563,7996;563,8014;601,8014;601,8033;620,8033;638,8051;657,8051;657,8069;694,8069;694,8087;1931,8945;1988,8964;2098,9046" o:connectangles="0,0,0,0,0,0,0,0,0,0,0,0,0,0,0,0"/>
                  </v:shape>
                </v:group>
                <v:group id="Group 2584" o:spid="_x0000_s1199" style="position:absolute;left:1573;top:7631;width:319;height:218" coordorigin="1573,7631" coordsize="319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2585" o:spid="_x0000_s1200" style="position:absolute;left:1573;top:7631;width:319;height:218;visibility:visible;mso-wrap-style:square;v-text-anchor:top" coordsize="31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LJsUA&#10;AADcAAAADwAAAGRycy9kb3ducmV2LnhtbESP3WrCQBSE7wt9h+UIvaublFIkuooEKoFWQVvvD9mT&#10;H909G7NrTN++Wyh4OczMN8xiNVojBup961hBOk1AEJdOt1wr+P56f56B8AFZo3FMCn7Iw2r5+LDA&#10;TLsb72k4hFpECPsMFTQhdJmUvmzIop+6jjh6lesthij7WuoebxFujXxJkjdpseW40GBHeUPl+XC1&#10;Cja7qzlWp935MoaKzelj+1nkW6WeJuN6DiLQGO7h/3ahFbwm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smxQAAANwAAAAPAAAAAAAAAAAAAAAAAJgCAABkcnMv&#10;ZG93bnJldi54bWxQSwUGAAAAAAQABAD1AAAAigMAAAAA&#10;" path="m319,219l,e" filled="f" strokeweight=".32481mm">
                    <v:path arrowok="t" o:connecttype="custom" o:connectlocs="319,7850;0,7631" o:connectangles="0,0"/>
                  </v:shape>
                </v:group>
                <v:group id="Group 2582" o:spid="_x0000_s1201" style="position:absolute;left:2604;top:2153;width:750;height:566" coordorigin="2604,2153" coordsize="750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583" o:spid="_x0000_s1202" style="position:absolute;left:2604;top:2153;width:750;height:566;visibility:visible;mso-wrap-style:square;v-text-anchor:top" coordsize="75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D6cQA&#10;AADcAAAADwAAAGRycy9kb3ducmV2LnhtbESPQWsCMRSE7wX/Q3hCbzWxSpHVKCKI0pO1BT0+Nm83&#10;q5uX7Sbq6q9vCoUeh5n5hpktOleLK7Wh8qxhOFAgiHNvKi41fH2uXyYgQkQ2WHsmDXcKsJj3nmaY&#10;GX/jD7ruYykShEOGGmyMTSZlyC05DAPfECev8K3DmGRbStPiLcFdLV+VepMOK04LFhtaWcrP+4vT&#10;cD7lR/uO36OHKtSuWB8mm+0yaP3c75ZTEJG6+B/+a2+NhrEawe+Zd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6g+nEAAAA3AAAAA8AAAAAAAAAAAAAAAAAmAIAAGRycy9k&#10;b3ducmV2LnhtbFBLBQYAAAAABAAEAPUAAACJAwAAAAA=&#10;" path="m750,l600,109r-93,74l394,256r-94,73l207,420,94,493,,566e" filled="f" strokeweight=".32517mm">
                    <v:path arrowok="t" o:connecttype="custom" o:connectlocs="750,2153;600,2262;507,2336;394,2409;300,2482;207,2573;94,2646;0,2719" o:connectangles="0,0,0,0,0,0,0,0"/>
                  </v:shape>
                </v:group>
                <v:group id="Group 2580" o:spid="_x0000_s1203" style="position:absolute;left:3354;top:2135;width:19;height:18" coordorigin="3354,2135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581" o:spid="_x0000_s1204" style="position:absolute;left:3354;top:2135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sIMMA&#10;AADcAAAADwAAAGRycy9kb3ducmV2LnhtbESPT2sCMRTE70K/Q3iF3mq2pVtlNUorCB7rH/D63Dw3&#10;aTcvyya6az+9EQSPw8z8hpnOe1eLM7XBelbwNsxAEJdeW64U7LbL1zGIEJE11p5JwYUCzGdPgykW&#10;2ne8pvMmViJBOBSowMTYFFKG0pDDMPQNcfKOvnUYk2wrqVvsEtzV8j3LPqVDy2nBYEMLQ+Xf5uQU&#10;dN8/vD8s/YhyW4fG/+bG/udKvTz3XxMQkfr4CN/bK63gI8vhdiYd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dsIMMAAADcAAAADwAAAAAAAAAAAAAAAACYAgAAZHJzL2Rv&#10;d25yZXYueG1sUEsFBgAAAAAEAAQA9QAAAIgDAAAAAA==&#10;" path="m,18l19,e" filled="f" strokeweight=".32608mm">
                    <v:path arrowok="t" o:connecttype="custom" o:connectlocs="0,2153;19,2135" o:connectangles="0,0"/>
                  </v:shape>
                </v:group>
                <v:group id="Group 2578" o:spid="_x0000_s1205" style="position:absolute;left:4685;top:1131;width:37;height:36" coordorigin="4685,1131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2579" o:spid="_x0000_s1206" style="position:absolute;left:4685;top:1131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6BasQA&#10;AADcAAAADwAAAGRycy9kb3ducmV2LnhtbESPQWsCMRSE70L/Q3iF3mq2VlpZzS6lIPaotgWPj81z&#10;dzV5WZK4rv56Uyh4HGbmG2ZRDtaInnxoHSt4GWcgiCunW64V/Hwvn2cgQkTWaByTggsFKIuH0QJz&#10;7c68oX4ba5EgHHJU0MTY5VKGqiGLYew64uTtnbcYk/S11B7PCW6NnGTZm7TYclposKPPhqrj9mQV&#10;9CfuJ6vgDsvLdbdaG/p99Ruj1NPj8DEHEWmI9/B/+0srmGbv8Hc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gWrEAAAA3AAAAA8AAAAAAAAAAAAAAAAAmAIAAGRycy9k&#10;b3ducmV2LnhtbFBLBQYAAAAABAAEAPUAAACJAwAAAAA=&#10;" path="m,l37,36e" filled="f" strokeweight=".32622mm">
                    <v:path arrowok="t" o:connecttype="custom" o:connectlocs="0,1131;37,1167" o:connectangles="0,0"/>
                  </v:shape>
                </v:group>
                <v:group id="Group 2576" o:spid="_x0000_s1207" style="position:absolute;left:4722;top:790;width:1313;height:377" coordorigin="4722,790" coordsize="1313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2577" o:spid="_x0000_s1208" style="position:absolute;left:4722;top:790;width:1313;height:377;visibility:visible;mso-wrap-style:square;v-text-anchor:top" coordsize="131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8/MYA&#10;AADcAAAADwAAAGRycy9kb3ducmV2LnhtbESPzWrDMBCE74W8g9hCL6WR3YY2cayYpDSQQy5N8wCL&#10;tf5prJWxFP+8fRUI9DjMzDdMmo2mET11rrasIJ5HIIhzq2suFZx/9i9LEM4ja2wsk4KJHGSb2UOK&#10;ibYDf1N/8qUIEHYJKqi8bxMpXV6RQTe3LXHwCtsZ9EF2pdQdDgFuGvkaRe/SYM1hocKWPivKL6er&#10;UeCP0/Jr+r0c7HOx2n3Ex5rs26TU0+O4XYPwNPr/8L190AoW0Qp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y8/MYAAADcAAAADwAAAAAAAAAAAAAAAACYAgAAZHJz&#10;L2Rvd25yZXYueG1sUEsFBgAAAAAEAAQA9QAAAIsDAAAAAA==&#10;" path="m504,608l76,931,,985e" filled="f" strokeweight=".32514mm">
                    <v:path arrowok="t" o:connecttype="custom" o:connectlocs="504,1398;76,1721;0,1775" o:connectangles="0,0,0"/>
                  </v:shape>
                </v:group>
                <v:group id="Group 2574" o:spid="_x0000_s1209" style="position:absolute;left:2735;top:1386;width:113;height:146" coordorigin="2735,1386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2575" o:spid="_x0000_s1210" style="position:absolute;left:2735;top:1386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EHMQA&#10;AADcAAAADwAAAGRycy9kb3ducmV2LnhtbESPzWrDMBCE74W8g9hALiWWnYZSHCshlAZyC03bQ2+L&#10;tf5prZWRFNt5+6hQyHGYmW+YYjeZTgzkfGtZQZakIIhLq1uuFXx+HJYvIHxA1thZJgVX8rDbzh4K&#10;zLUd+Z2Gc6hFhLDPUUETQp9L6cuGDPrE9sTRq6wzGKJ0tdQOxwg3nVyl6bM02HJcaLCn14bK3/PF&#10;KHiz5ffj188oOcUuZNW+ehr8SanFfNpvQASawj383z5qBessg78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TRBzEAAAA3AAAAA8AAAAAAAAAAAAAAAAAmAIAAGRycy9k&#10;b3ducmV2LnhtbFBLBQYAAAAABAAEAPUAAACJAwAAAAA=&#10;" path="m113,147l,e" filled="f" strokeweight=".32744mm">
                    <v:path arrowok="t" o:connecttype="custom" o:connectlocs="113,1533;0,1386" o:connectangles="0,0"/>
                  </v:shape>
                </v:group>
                <v:group id="Group 2572" o:spid="_x0000_s1211" style="position:absolute;left:2773;top:1533;width:74;height:73" coordorigin="2773,1533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2573" o:spid="_x0000_s1212" style="position:absolute;left:2773;top:1533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jJsUA&#10;AADcAAAADwAAAGRycy9kb3ducmV2LnhtbESPQWsCMRSE74L/ITyhN81qtcjWKG1tUW+tinh8bF43&#10;S5OXdZPq2l/fFIQeh5n5hpktWmfFmZpQeVYwHGQgiAuvKy4V7Hdv/SmIEJE1Ws+k4EoBFvNuZ4a5&#10;9hf+oPM2liJBOOSowMRY51KGwpDDMPA1cfI+feMwJtmUUjd4SXBn5SjLHqTDitOCwZpeDBVf22+n&#10;gMzObo6jAy1Prz/j1fp98tzaWqm7Xvv0CCJSG//Dt/ZaKxgP7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GMmxQAAANwAAAAPAAAAAAAAAAAAAAAAAJgCAABkcnMv&#10;ZG93bnJldi54bWxQSwUGAAAAAAQABAD1AAAAigMAAAAA&#10;" path="m75,r,18l,73e" filled="f" strokeweight=".32628mm">
                    <v:path arrowok="t" o:connecttype="custom" o:connectlocs="75,1533;75,1551;0,1606" o:connectangles="0,0,0"/>
                  </v:shape>
                </v:group>
                <v:group id="Group 2570" o:spid="_x0000_s1213" style="position:absolute;left:2848;top:1533;width:94;height:109" coordorigin="2848,1533" coordsize="9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2571" o:spid="_x0000_s1214" style="position:absolute;left:2848;top:1533;width:94;height:109;visibility:visible;mso-wrap-style:square;v-text-anchor:top" coordsize="9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XtcQA&#10;AADcAAAADwAAAGRycy9kb3ducmV2LnhtbESPwWrDMBBE74X+g9hCb43s0qbBjWJMwZDkYEiaD9ha&#10;G8vEWhlLsZ2/jwqFHoeZecOs89l2YqTBt44VpIsEBHHtdMuNgtN3+bIC4QOyxs4xKbiRh3zz+LDG&#10;TLuJDzQeQyMihH2GCkwIfSalrw1Z9AvXE0fv7AaLIcqhkXrAKcJtJ1+TZCktthwXDPb0Zai+HK82&#10;UnY/pj5N+/ajLHzhqlVVJT0p9fw0F58gAs3hP/zX3moFb+k7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V7XEAAAA3AAAAA8AAAAAAAAAAAAAAAAAmAIAAGRycy9k&#10;b3ducmV2LnhtbFBLBQYAAAAABAAEAPUAAACJAwAAAAA=&#10;" path="m75,109r18,l,e" filled="f" strokeweight=".327mm">
                    <v:path arrowok="t" o:connecttype="custom" o:connectlocs="75,1642;93,1642;0,1533" o:connectangles="0,0,0"/>
                  </v:shape>
                </v:group>
                <v:group id="Group 2568" o:spid="_x0000_s1215" style="position:absolute;left:2604;top:1222;width:113;height:146" coordorigin="2604,1222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2569" o:spid="_x0000_s1216" style="position:absolute;left:2604;top:1222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588QA&#10;AADcAAAADwAAAGRycy9kb3ducmV2LnhtbESPT2vCQBTE74LfYXmFXsRsUkVLdBURC96K2h56e2Rf&#10;/tjs25Bdk/TbdwXB4zAzv2HW28HUoqPWVZYVJFEMgjizuuJCwdflY/oOwnlkjbVlUvBHDrab8WiN&#10;qbY9n6g7+0IECLsUFZTeN6mULivJoItsQxy83LYGfZBtIXWLfYCbWr7F8UIarDgslNjQvqTs93wz&#10;Cg42+5l8X3vJMdY+yXf5rHOfSr2+DLsVCE+Df4Yf7aNWME+W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efPEAAAA3AAAAA8AAAAAAAAAAAAAAAAAmAIAAGRycy9k&#10;b3ducmV2LnhtbFBLBQYAAAAABAAEAPUAAACJAwAAAAA=&#10;" path="m113,146l94,128,,e" filled="f" strokeweight=".32744mm">
                    <v:path arrowok="t" o:connecttype="custom" o:connectlocs="113,1368;94,1350;0,1222" o:connectangles="0,0,0"/>
                  </v:shape>
                </v:group>
                <v:group id="Group 2566" o:spid="_x0000_s1217" style="position:absolute;left:2473;top:1058;width:94;height:128" coordorigin="2473,1058" coordsize="9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2567" o:spid="_x0000_s1218" style="position:absolute;left:2473;top:1058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K8MUA&#10;AADcAAAADwAAAGRycy9kb3ducmV2LnhtbESPQWvCQBSE74L/YXmCt2YTq9KmbqStCIIn05R6fGRf&#10;k9Ds25BdY/rvu0LB4zAz3zCb7WhaMVDvGssKkigGQVxa3XCloPjYPzyBcB5ZY2uZFPySg202nWww&#10;1fbKJxpyX4kAYZeigtr7LpXSlTUZdJHtiIP3bXuDPsi+krrHa4CbVi7ieC0NNhwWauzovabyJ78Y&#10;Bc3++Fjkn19nz6sd4jkeisWbVGo+G19fQHga/T383z5oBcvkGW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srwxQAAANwAAAAPAAAAAAAAAAAAAAAAAJgCAABkcnMv&#10;ZG93bnJldi54bWxQSwUGAAAAAAQABAD1AAAAigMAAAAA&#10;" path="m94,128l,e" filled="f" strokeweight=".32767mm">
                    <v:path arrowok="t" o:connecttype="custom" o:connectlocs="94,1186;0,1058" o:connectangles="0,0"/>
                  </v:shape>
                </v:group>
                <v:group id="Group 2564" o:spid="_x0000_s1219" style="position:absolute;left:2867;top:1113;width:150;height:109" coordorigin="2867,1113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2565" o:spid="_x0000_s1220" style="position:absolute;left:2867;top:1113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aDcUA&#10;AADcAAAADwAAAGRycy9kb3ducmV2LnhtbESPQWvCQBSE7wX/w/KEXkrdRKSE1I2IIO2poFVpb4/d&#10;ZxKSfRuy2yT++65Q6HGYmW+Y9WayrRio97VjBekiAUGsnam5VHD63D9nIHxANtg6JgU38rApZg9r&#10;zI0b+UDDMZQiQtjnqKAKocul9Loii37hOuLoXV1vMUTZl9L0OEa4beUySV6kxZrjQoUd7SrSzfHH&#10;KtBuePtqkptOnw7j+TJ8Z+6j00o9zqftK4hAU/gP/7XfjYLVMoX7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toNxQAAANwAAAAPAAAAAAAAAAAAAAAAAJgCAABkcnMv&#10;ZG93bnJldi54bWxQSwUGAAAAAAQABAD1AAAAigMAAAAA&#10;" path="m150,l131,18,37,73,,109e" filled="f" strokeweight=".32503mm">
                    <v:path arrowok="t" o:connecttype="custom" o:connectlocs="150,1113;131,1131;37,1186;0,1222" o:connectangles="0,0,0,0"/>
                  </v:shape>
                </v:group>
                <v:group id="Group 2562" o:spid="_x0000_s1221" style="position:absolute;left:2680;top:1240;width:150;height:91" coordorigin="2680,1240" coordsize="1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563" o:spid="_x0000_s1222" style="position:absolute;left:2680;top:1240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10MQA&#10;AADcAAAADwAAAGRycy9kb3ducmV2LnhtbESPQWvCQBSE74X+h+UJvTUbrWiJrlJFwYOHmip4fGSf&#10;Sdrs25Bddf33bkHwOMzMN8x0HkwjLtS52rKCfpKCIC6srrlUsP9Zv3+CcB5ZY2OZFNzIwXz2+jLF&#10;TNsr7+iS+1JECLsMFVTet5mUrqjIoEtsSxy9k+0M+ii7UuoOrxFuGjlI05E0WHNcqLClZUXFX342&#10;Ctr898jjxdbswmpBm++DDnKvlXrrha8JCE/BP8OP9kYrGA4+4P9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ddDEAAAA3AAAAA8AAAAAAAAAAAAAAAAAmAIAAGRycy9k&#10;b3ducmV2LnhtbFBLBQYAAAAABAAEAPUAAACJAwAAAAA=&#10;" path="m150,l37,91,,55e" filled="f" strokeweight=".32436mm">
                    <v:path arrowok="t" o:connecttype="custom" o:connectlocs="150,1240;37,1331;0,1295" o:connectangles="0,0,0"/>
                  </v:shape>
                </v:group>
                <v:group id="Group 2560" o:spid="_x0000_s1223" style="position:absolute;left:2548;top:1113;width:113;height:146" coordorigin="2548,1113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561" o:spid="_x0000_s1224" style="position:absolute;left:2548;top:1113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IosQA&#10;AADcAAAADwAAAGRycy9kb3ducmV2LnhtbESPS4vCQBCE7wv+h6EFL4tOdFeR6CgiCnuT9XHw1mQ6&#10;D830hMyYxH/vLCx4LKrqK2q57kwpGqpdYVnBeBSBIE6sLjhTcD7th3MQziNrLC2Tgic5WK96H0uM&#10;tW35l5qjz0SAsItRQe59FUvpkpwMupGtiIOX2tqgD7LOpK6xDXBTykkUzaTBgsNCjhVtc0rux4dR&#10;sLPJ9fNyayVHWPpxukm/GndQatDvNgsQnjr/Dv+3f7SC78kU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iKLEAAAA3AAAAA8AAAAAAAAAAAAAAAAAmAIAAGRycy9k&#10;b3ducmV2LnhtbFBLBQYAAAAABAAEAPUAAACJAwAAAAA=&#10;" path="m113,146l,e" filled="f" strokeweight=".32744mm">
                    <v:path arrowok="t" o:connecttype="custom" o:connectlocs="113,1259;0,1113" o:connectangles="0,0"/>
                  </v:shape>
                </v:group>
                <v:group id="Group 2558" o:spid="_x0000_s1225" style="position:absolute;left:2436;top:911;width:94;height:164" coordorigin="2436,911" coordsize="94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559" o:spid="_x0000_s1226" style="position:absolute;left:2436;top:911;width:94;height:164;visibility:visible;mso-wrap-style:square;v-text-anchor:top" coordsize="9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MrMQA&#10;AADcAAAADwAAAGRycy9kb3ducmV2LnhtbESPS4vCQBCE7wv+h6EFb+vE4IvoKCoqLntZXwdvTaZN&#10;gpmekBk1/ntnYWGPRVV9RU3njSnFg2pXWFbQ60YgiFOrC84UnI6bzzEI55E1lpZJwYsczGetjykm&#10;2j55T4+Dz0SAsEtQQe59lUjp0pwMuq6tiIN3tbVBH2SdSV3jM8BNKeMoGkqDBYeFHCta5ZTeDnej&#10;YHtFOfy5fTdf65M5U7y8eLMcKNVpN4sJCE+N/w//tXdaQT8ewe+ZcAT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jKzEAAAA3AAAAA8AAAAAAAAAAAAAAAAAmAIAAGRycy9k&#10;b3ducmV2LnhtbFBLBQYAAAAABAAEAPUAAACJAwAAAAA=&#10;" path="m75,165l,73,94,e" filled="f" strokeweight=".32856mm">
                    <v:path arrowok="t" o:connecttype="custom" o:connectlocs="75,1076;0,984;94,911" o:connectangles="0,0,0"/>
                  </v:shape>
                </v:group>
                <v:group id="Group 2556" o:spid="_x0000_s1227" style="position:absolute;left:2417;top:984;width:56;height:73" coordorigin="2417,984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557" o:spid="_x0000_s1228" style="position:absolute;left:2417;top:984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rCMQA&#10;AADcAAAADwAAAGRycy9kb3ducmV2LnhtbESPQWvCQBSE7wX/w/IEL0U3ipSaukopKsWLVD20t0f2&#10;NQlm34bdZ0z/fbcg9DjMzDfMct27RnUUYu3ZwHSSgSIuvK25NHA+bcfPoKIgW2w8k4EfirBeDR6W&#10;mFt/4w/qjlKqBOGYo4FKpM21jkVFDuPEt8TJ+/bBoSQZSm0D3hLcNXqWZU/aYc1pocKW3ioqLser&#10;M/CIeNnNO1dsQtx3h69PKfdRjBkN+9cXUEK9/Ifv7XdrYD5bwN+Zd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rKwjEAAAA3AAAAA8AAAAAAAAAAAAAAAAAmAIAAGRycy9k&#10;b3ducmV2LnhtbFBLBQYAAAAABAAEAPUAAACJAwAAAAA=&#10;" path="m56,74l,20,19,e" filled="f" strokeweight=".32744mm">
                    <v:path arrowok="t" o:connecttype="custom" o:connectlocs="56,1058;0,1004;19,984" o:connectangles="0,0,0"/>
                  </v:shape>
                </v:group>
                <v:group id="Group 2554" o:spid="_x0000_s1229" style="position:absolute;left:3391;top:790;width:56;height:49" coordorigin="3391,790" coordsize="5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555" o:spid="_x0000_s1230" style="position:absolute;left:3391;top:790;width:56;height:49;visibility:visible;mso-wrap-style:square;v-text-anchor:top" coordsize="5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8ksYA&#10;AADcAAAADwAAAGRycy9kb3ducmV2LnhtbESPQWvCQBSE7wX/w/IKvZS6sVoJ0VVspSDetFY8PrLP&#10;JDT7NuyuJvXXu4LgcZiZb5jpvDO1OJPzlWUFg34Cgji3uuJCwe7n+y0F4QOyxtoyKfgnD/NZ72mK&#10;mbYtb+i8DYWIEPYZKihDaDIpfV6SQd+3DXH0jtYZDFG6QmqHbYSbWr4nyVgarDgulNjQV0n53/Zk&#10;FBz29mM9vpzcp97R67C9LH/TdKnUy3O3mIAI1IVH+N5eaQWj4QB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e8ksYAAADcAAAADwAAAAAAAAAAAAAAAACYAgAAZHJz&#10;L2Rvd25yZXYueG1sUEsFBgAAAAAEAAQA9QAAAIsDAAAAAA==&#10;" path="m51,6l,55e" filled="f" strokeweight=".32625mm">
                    <v:path arrowok="t" o:connecttype="custom" o:connectlocs="51,796;0,845" o:connectangles="0,0"/>
                  </v:shape>
                </v:group>
                <v:group id="Group 2552" o:spid="_x0000_s1231" style="position:absolute;left:3298;top:839;width:94;height:54" coordorigin="3298,839" coordsize="9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553" o:spid="_x0000_s1232" style="position:absolute;left:3298;top:839;width:94;height:54;visibility:visible;mso-wrap-style:square;v-text-anchor:top" coordsize="9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TuMcA&#10;AADcAAAADwAAAGRycy9kb3ducmV2LnhtbESPT2vCQBTE70K/w/IKvemmGmyJ2UhbqgjFg39a8Paa&#10;fU2C2bchu8b47buC4HGYmd8w6bw3teiodZVlBc+jCARxbnXFhYL9bjF8BeE8ssbaMim4kIN59jBI&#10;MdH2zBvqtr4QAcIuQQWl900ipctLMuhGtiEO3p9tDfog20LqFs8Bbmo5jqKpNFhxWCixoY+S8uP2&#10;ZBTsvl/66vPUFeuv/WH8e/yJl+8YK/X02L/NQHjq/T18a6+0gngygeuZcAR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107jHAAAA3AAAAA8AAAAAAAAAAAAAAAAAmAIAAGRy&#10;cy9kb3ducmV2LnhtbFBLBQYAAAAABAAEAPUAAACMAwAAAAA=&#10;" path="m93,l,54e" filled="f" strokeweight=".32419mm">
                    <v:path arrowok="t" o:connecttype="custom" o:connectlocs="93,839;0,893" o:connectangles="0,0"/>
                  </v:shape>
                </v:group>
                <v:group id="Group 2550" o:spid="_x0000_s1233" style="position:absolute;left:3111;top:911;width:150;height:128" coordorigin="3111,911" coordsize="15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2551" o:spid="_x0000_s1234" style="position:absolute;left:3111;top:911;width:150;height:128;visibility:visible;mso-wrap-style:square;v-text-anchor:top" coordsize="1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A4MYA&#10;AADcAAAADwAAAGRycy9kb3ducmV2LnhtbESPT2vCQBTE70K/w/IK3pqN1RZNXSVtFUSq4J9Dj4/s&#10;MwnNvg3ZbRK/vVsoeBxm5jfMfNmbSrTUuNKyglEUgyDOrC45V3A+rZ+mIJxH1lhZJgVXcrBcPAzm&#10;mGjb8YHao89FgLBLUEHhfZ1I6bKCDLrI1sTBu9jGoA+yyaVusAtwU8nnOH6VBksOCwXW9FFQ9nP8&#10;NQq+6t37t+7SdrtPU9p8rmbTSemVGj726RsIT72/h//bG61gMn6Bv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/A4MYAAADcAAAADwAAAAAAAAAAAAAAAACYAgAAZHJz&#10;L2Rvd25yZXYueG1sUEsFBgAAAAAEAAQA9QAAAIsDAAAAAA==&#10;" path="m150,l130,19,56,93,,129e" filled="f" strokeweight=".32569mm">
                    <v:path arrowok="t" o:connecttype="custom" o:connectlocs="150,911;130,930;56,1004;0,1040" o:connectangles="0,0,0,0"/>
                  </v:shape>
                </v:group>
                <v:group id="Group 2548" o:spid="_x0000_s1235" style="position:absolute;left:2361;top:790;width:319;height:140" coordorigin="2361,790" coordsize="31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549" o:spid="_x0000_s1236" style="position:absolute;left:2361;top:790;width:319;height:140;visibility:visible;mso-wrap-style:square;v-text-anchor:top" coordsize="31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giMYA&#10;AADcAAAADwAAAGRycy9kb3ducmV2LnhtbESP3WrCQBSE7wu+w3IKvaub1uJP6ipSKAQpiFrq7TF7&#10;TNJkz4bsapK3dwXBy2FmvmHmy85U4kKNKywreBtGIIhTqwvOFPzuv1+nIJxH1lhZJgU9OVguBk9z&#10;jLVteUuXnc9EgLCLUUHufR1L6dKcDLqhrYmDd7KNQR9kk0ndYBvgppLvUTSWBgsOCznW9JVTWu7O&#10;RsEf9ZvDpl0n/6djMjuW5TTqRz9KvTx3q08Qnjr/CN/biVbwMZrA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wgiMYAAADcAAAADwAAAAAAAAAAAAAAAACYAgAAZHJz&#10;L2Rvd25yZXYueG1sUEsFBgAAAAAEAAQA9QAAAIsDAAAAAA==&#10;" path="m,238l188,97e" filled="f" strokeweight=".32511mm">
                    <v:path arrowok="t" o:connecttype="custom" o:connectlocs="0,1028;188,887" o:connectangles="0,0"/>
                  </v:shape>
                </v:group>
                <v:group id="Group 2546" o:spid="_x0000_s1237" style="position:absolute;left:2304;top:930;width:56;height:54" coordorigin="2304,930" coordsize="5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547" o:spid="_x0000_s1238" style="position:absolute;left:2304;top:930;width:56;height:54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/ecQA&#10;AADcAAAADwAAAGRycy9kb3ducmV2LnhtbESPQWsCMRSE70L/Q3hCb5rVaqnrRimVgsdqvfT22Lzd&#10;DW5etknUtb/eFASPw8x8wxTr3rbiTD4Yxwom4wwEcem04VrB4ftz9AYiRGSNrWNScKUA69XToMBc&#10;uwvv6LyPtUgQDjkqaGLscilD2ZDFMHYdcfIq5y3GJH0ttcdLgttWTrPsVVo0nBYa7OijofK4P1kF&#10;U3sI5s9Vem6+/O9mkc3Ndfuj1POwf1+CiNTHR/je3moFs5cF/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sP3nEAAAA3AAAAA8AAAAAAAAAAAAAAAAAmAIAAGRycy9k&#10;b3ducmV2LnhtbFBLBQYAAAAABAAEAPUAAACJAwAAAAA=&#10;" path="m,54l57,e" filled="f" strokeweight=".32617mm">
                    <v:path arrowok="t" o:connecttype="custom" o:connectlocs="0,984;57,930" o:connectangles="0,0"/>
                  </v:shape>
                </v:group>
                <v:group id="Group 2544" o:spid="_x0000_s1239" style="position:absolute;left:2060;top:790;width:244;height:194" coordorigin="2060,790" coordsize="24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545" o:spid="_x0000_s1240" style="position:absolute;left:2060;top:790;width:244;height:194;visibility:visible;mso-wrap-style:square;v-text-anchor:top" coordsize="24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7RcIA&#10;AADcAAAADwAAAGRycy9kb3ducmV2LnhtbESPT4vCMBTE74LfITxhbzZ1kSJdYykuBWFP/ru/bZ5t&#10;tXkpTardb78RBI/DzPyGWWejacWdetdYVrCIYhDEpdUNVwpOx2K+AuE8ssbWMin4IwfZZjpZY6rt&#10;g/d0P/hKBAi7FBXU3neplK6syaCLbEccvIvtDfog+0rqHh8Bblr5GceJNNhwWKixo21N5e0wGAU/&#10;xWn3nZNN2PyOxZXOQ+GTQamP2Zh/gfA0+nf41d5pBcvlAp5nw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LtFwgAAANwAAAAPAAAAAAAAAAAAAAAAAJgCAABkcnMvZG93&#10;bnJldi54bWxQSwUGAAAAAAQABAD1AAAAhwMAAAAA&#10;" path="m63,97r68,67l226,292r18,e" filled="f" strokeweight=".32667mm">
                    <v:path arrowok="t" o:connecttype="custom" o:connectlocs="63,887;131,954;226,1082;244,1082" o:connectangles="0,0,0,0"/>
                  </v:shape>
                </v:group>
                <v:group id="Group 2542" o:spid="_x0000_s1241" style="position:absolute;left:2454;top:2820;width:37;height:2" coordorigin="2454,282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543" o:spid="_x0000_s1242" style="position:absolute;left:2454;top:282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DAsYA&#10;AADcAAAADwAAAGRycy9kb3ducmV2LnhtbESPQWvCQBSE7wX/w/KE3uqmNohGVxFBbS+FJqJ4e2Rf&#10;k2D2bchuk/jvuwWhx2FmvmFWm8HUoqPWVZYVvE4iEMS51RUXCk7Z/mUOwnlkjbVlUnAnB5v16GmF&#10;ibY9f1GX+kIECLsEFZTeN4mULi/JoJvYhjh437Y16INsC6lb7APc1HIaRTNpsOKwUGJDu5LyW/pj&#10;FJwv04/56cbnRu6On/dFdrge+4NSz+NhuwThafD/4Uf7XSuI4zf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xDAsYAAADcAAAADwAAAAAAAAAAAAAAAACYAgAAZHJz&#10;L2Rvd25yZXYueG1sUEsFBgAAAAAEAAQA9QAAAIsDAAAAAA==&#10;" path="m,l37,e" filled="f" strokeweight=".31753mm">
                    <v:path arrowok="t" o:connecttype="custom" o:connectlocs="0,0;37,0" o:connectangles="0,0"/>
                  </v:shape>
                </v:group>
                <v:group id="Group 2540" o:spid="_x0000_s1243" style="position:absolute;left:2567;top:2720;width:37;height:36" coordorigin="2567,2720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541" o:spid="_x0000_s1244" style="position:absolute;left:2567;top:2720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DRsQA&#10;AADcAAAADwAAAGRycy9kb3ducmV2LnhtbESPW2sCMRSE3wv+h3AE32rWS0VWo4gg+lgvhT4eNqe7&#10;W5OTJYnr6q9vCoU+DjPzDbNcd9aIlnyoHSsYDTMQxIXTNZcKLufd6xxEiMgajWNS8KAA61XvZYm5&#10;dnc+UnuKpUgQDjkqqGJscilDUZHFMHQNcfK+nLcYk/Sl1B7vCW6NHGfZTFqsOS1U2NC2ouJ6ulkF&#10;7Y3b8T64793j+bl/N/Qx8Uej1KDfbRYgInXxP/zXPmgF0+kb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A0bEAAAA3AAAAA8AAAAAAAAAAAAAAAAAmAIAAGRycy9k&#10;b3ducmV2LnhtbFBLBQYAAAAABAAEAPUAAACJAwAAAAA=&#10;" path="m37,l,36e" filled="f" strokeweight=".32622mm">
                    <v:path arrowok="t" o:connecttype="custom" o:connectlocs="37,2720;0,2756" o:connectangles="0,0"/>
                  </v:shape>
                </v:group>
                <v:group id="Group 2538" o:spid="_x0000_s1245" style="position:absolute;left:2491;top:2756;width:76;height:55" coordorigin="2491,2756" coordsize="7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539" o:spid="_x0000_s1246" style="position:absolute;left:2491;top:275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ke8YA&#10;AADcAAAADwAAAGRycy9kb3ducmV2LnhtbESPQWvCQBSE70L/w/IKXqRuWsRK6irFVvDgQaOHHh/Z&#10;ZxKafRt31xj99a4geBxm5htmOu9MLVpyvrKs4H2YgCDOra64ULDfLd8mIHxA1lhbJgUX8jCfvfSm&#10;mGp75i21WShEhLBPUUEZQpNK6fOSDPqhbYijd7DOYIjSFVI7PEe4qeVHkoylwYrjQokNLUrK/7OT&#10;UXBc//rdz+baOre/1tvB4fQ3IVKq/9p9f4EI1IVn+NFeaQWj0Sf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fke8YAAADcAAAADwAAAAAAAAAAAAAAAACYAgAAZHJz&#10;L2Rvd25yZXYueG1sUEsFBgAAAAAEAAQA9QAAAIsDAAAAAA==&#10;" path="m,55l76,e" filled="f" strokeweight=".32506mm">
                    <v:path arrowok="t" o:connecttype="custom" o:connectlocs="0,2811;76,2756" o:connectangles="0,0"/>
                  </v:shape>
                </v:group>
                <v:group id="Group 2536" o:spid="_x0000_s1247" style="position:absolute;left:2136;top:2153;width:431;height:602" coordorigin="2136,2153" coordsize="431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537" o:spid="_x0000_s1248" style="position:absolute;left:2136;top:2153;width:431;height:602;visibility:visible;mso-wrap-style:square;v-text-anchor:top" coordsize="431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DJMYA&#10;AADcAAAADwAAAGRycy9kb3ducmV2LnhtbESPQWsCMRSE7wX/Q3iCt5pVVHQ1iiiCHnrQFvT43Dw3&#10;q5uXZRN1219vCoUeh5n5hpktGluKB9W+cKyg101AEGdOF5wr+PrcvI9B+ICssXRMCr7Jw2Leepth&#10;qt2T9/Q4hFxECPsUFZgQqlRKnxmy6LuuIo7exdUWQ5R1LnWNzwi3pewnyUhaLDguGKxoZSi7He5W&#10;we64Xp17++3HqRwux5fd5tq/mx+lOu1mOQURqAn/4b/2VisYDCbweyYe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6DJMYAAADcAAAADwAAAAAAAAAAAAAAAACYAgAAZHJz&#10;L2Rvd25yZXYueG1sUEsFBgAAAAAEAAQA9QAAAIsDAAAAAA==&#10;" path="m75,l37,18r-19,l18,55,,55,,73r18,l18,91r94,110l131,220,244,365r18,19l431,603e" filled="f" strokeweight=".32775mm">
                    <v:path arrowok="t" o:connecttype="custom" o:connectlocs="75,2153;37,2171;18,2171;18,2208;0,2208;0,2226;18,2226;18,2244;112,2354;131,2373;244,2518;262,2537;431,2756" o:connectangles="0,0,0,0,0,0,0,0,0,0,0,0,0"/>
                  </v:shape>
                </v:group>
                <v:group id="Group 2534" o:spid="_x0000_s1249" style="position:absolute;left:1592;top:2171;width:18;height:2" coordorigin="1592,217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535" o:spid="_x0000_s1250" style="position:absolute;left:1592;top:217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TrsUA&#10;AADcAAAADwAAAGRycy9kb3ducmV2LnhtbESPzWrDMBCE74W8g9hAbo3s4hbjRAlJcGkp9ND8nRdr&#10;YzuxVsZSbPftq0Khx2FmvmGW69E0oqfO1ZYVxPMIBHFhdc2lguPh9TEF4TyyxsYyKfgmB+vV5GGJ&#10;mbYDf1G/96UIEHYZKqi8bzMpXVGRQTe3LXHwLrYz6IPsSqk7HALcNPIpil6kwZrDQoUt7Soqbvu7&#10;UcCXOt2ekrf4w5M9YzLmn1edKzWbjpsFCE+j/w//td+1guQ5ht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OuxQAAANwAAAAPAAAAAAAAAAAAAAAAAJgCAABkcnMv&#10;ZG93bnJldi54bWxQSwUGAAAAAAQABAD1AAAAigMAAAAA&#10;" path="m,l18,e" filled="f" strokeweight=".32206mm">
                    <v:path arrowok="t" o:connecttype="custom" o:connectlocs="0,0;18,0" o:connectangles="0,0"/>
                  </v:shape>
                </v:group>
                <v:group id="Group 2532" o:spid="_x0000_s1251" style="position:absolute;left:1480;top:2171;width:131;height:73" coordorigin="1480,2171" coordsize="131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533" o:spid="_x0000_s1252" style="position:absolute;left:1480;top:2171;width:131;height:73;visibility:visible;mso-wrap-style:square;v-text-anchor:top" coordsize="13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ei8QA&#10;AADcAAAADwAAAGRycy9kb3ducmV2LnhtbESPQWvCQBSE7wX/w/IEb3WTmhZJXYMUA4InrYceX7Ov&#10;STD7NuyuMfn3bqHQ4zAz3zCbYjSdGMj51rKCdJmAIK6sbrlWcPksn9cgfEDW2FkmBRN5KLazpw3m&#10;2t75RMM51CJC2OeooAmhz6X0VUMG/dL2xNH7sc5giNLVUju8R7jp5EuSvEmDLceFBnv6aKi6nm9G&#10;wT6c0i+7Pmb6e8rKvbRD7S5SqcV83L2DCDSG//Bf+6AVZK8r+D0Tj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0novEAAAA3AAAAA8AAAAAAAAAAAAAAAAAmAIAAGRycy9k&#10;b3ducmV2LnhtbFBLBQYAAAAABAAEAPUAAACJAwAAAAA=&#10;" path="m112,r18,37l74,73,56,37,18,55,,73e" filled="f" strokeweight=".32411mm">
                    <v:path arrowok="t" o:connecttype="custom" o:connectlocs="112,2171;130,2208;74,2244;56,2208;18,2226;0,2244" o:connectangles="0,0,0,0,0,0"/>
                  </v:shape>
                </v:group>
                <v:group id="Group 2530" o:spid="_x0000_s1253" style="position:absolute;left:1592;top:2098;width:94;height:73" coordorigin="1592,2098" coordsize="9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531" o:spid="_x0000_s1254" style="position:absolute;left:1592;top:2098;width:94;height:73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6C8QA&#10;AADcAAAADwAAAGRycy9kb3ducmV2LnhtbESPQWvCQBSE7wX/w/IEL6VulColuopIFUFBTev9kX0m&#10;wezbNLvG1F/fLQgeh5n5hpnOW1OKhmpXWFYw6EcgiFOrC84UfH+t3j5AOI+ssbRMCn7JwXzWeZli&#10;rO2Nj9QkPhMBwi5GBbn3VSylS3My6Pq2Ig7e2dYGfZB1JnWNtwA3pRxG0VgaLDgs5FjRMqf0klyN&#10;Aoe7V+fbrZGHzx9zuJ/3vD41SvW67WICwlPrn+FHe6MVvI9G8H8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egvEAAAA3AAAAA8AAAAAAAAAAAAAAAAAmAIAAGRycy9k&#10;b3ducmV2LnhtbFBLBQYAAAAABAAEAPUAAACJAwAAAAA=&#10;" path="m,73l94,e" filled="f" strokeweight=".32531mm">
                    <v:path arrowok="t" o:connecttype="custom" o:connectlocs="0,2171;94,2098" o:connectangles="0,0"/>
                  </v:shape>
                </v:group>
                <v:group id="Group 2528" o:spid="_x0000_s1255" style="position:absolute;left:1517;top:1660;width:19;height:19" coordorigin="1517,1660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529" o:spid="_x0000_s1256" style="position:absolute;left:1517;top:1660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Qw8cA&#10;AADcAAAADwAAAGRycy9kb3ducmV2LnhtbESPQWsCMRSE70L/Q3iF3jRrsW67GqUUhFLxUK3Q3l43&#10;z83SzcuapLr665uC4HGYmW+Y6byzjTiQD7VjBcNBBoK4dLrmSsHHZtF/BBEissbGMSk4UYD57KY3&#10;xUK7I7/TYR0rkSAcClRgYmwLKUNpyGIYuJY4eTvnLcYkfSW1x2OC20beZ9lYWqw5LRhs6cVQ+bP+&#10;tQre9vkwP38vzXbx9XQK2davPpe5Une33fMERKQuXsOX9qtWMHrI4f9MOg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0EMPHAAAA3AAAAA8AAAAAAAAAAAAAAAAAmAIAAGRy&#10;cy9kb3ducmV2LnhtbFBLBQYAAAAABAAEAPUAAACMAwAAAAA=&#10;" path="m,19l19,e" filled="f" strokeweight=".32636mm">
                    <v:path arrowok="t" o:connecttype="custom" o:connectlocs="0,1679;19,1660" o:connectangles="0,0"/>
                  </v:shape>
                </v:group>
                <v:group id="Group 2526" o:spid="_x0000_s1257" style="position:absolute;left:1667;top:1569;width:19;height:2" coordorigin="1667,1569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527" o:spid="_x0000_s1258" style="position:absolute;left:1667;top:1569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Z1sQA&#10;AADcAAAADwAAAGRycy9kb3ducmV2LnhtbESPUWvCMBSF3wf+h3CFvc3UModWo8jEIexldvsBl+aa&#10;Vpub0GS2+/dmIPh4OOd8h7PaDLYVV+pC41jBdJKBIK6cbtgo+Pnev8xBhIissXVMCv4owGY9elph&#10;oV3PR7qW0YgE4VCggjpGX0gZqposhonzxMk7uc5iTLIzUnfYJ7htZZ5lb9Jiw2mhRk/vNVWX8tcq&#10;yD93vaXc786m3B9wcfz68JlR6nk8bJcgIg3xEb63D1rB62wB/2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zmdbEAAAA3AAAAA8AAAAAAAAAAAAAAAAAmAIAAGRycy9k&#10;b3ducmV2LnhtbFBLBQYAAAAABAAEAPUAAACJAwAAAAA=&#10;" path="m19,l,e" filled="f" strokeweight=".32206mm">
                    <v:path arrowok="t" o:connecttype="custom" o:connectlocs="19,0;0,0" o:connectangles="0,0"/>
                  </v:shape>
                </v:group>
                <v:group id="Group 2524" o:spid="_x0000_s1259" style="position:absolute;left:1686;top:1460;width:131;height:109" coordorigin="1686,1460" coordsize="13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525" o:spid="_x0000_s1260" style="position:absolute;left:1686;top:1460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y2MQA&#10;AADcAAAADwAAAGRycy9kb3ducmV2LnhtbESPT4vCMBTE7wt+h/CEva1pFy1ajSLCguxB8A+en82z&#10;LTYvtYm1+unNwoLHYWZ+w8wWnalES40rLSuIBxEI4szqknMFh/3P1xiE88gaK8uk4EEOFvPexwxT&#10;be+8pXbncxEg7FJUUHhfp1K6rCCDbmBr4uCdbWPQB9nkUjd4D3BTye8oSqTBksNCgTWtCsouu5tR&#10;sJncKH4+T137yEdLs8+S3/h4Veqz3y2nIDx1/h3+b6+1gmES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MtjEAAAA3AAAAA8AAAAAAAAAAAAAAAAAmAIAAGRycy9k&#10;b3ducmV2LnhtbFBLBQYAAAAABAAEAPUAAACJAwAAAAA=&#10;" path="m,109l94,18,131,e" filled="f" strokeweight=".32558mm">
                    <v:path arrowok="t" o:connecttype="custom" o:connectlocs="0,1569;94,1478;131,1460" o:connectangles="0,0,0"/>
                  </v:shape>
                </v:group>
                <v:group id="Group 2522" o:spid="_x0000_s1261" style="position:absolute;left:1418;top:1331;width:342;height:366" coordorigin="1418,1331" coordsize="34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523" o:spid="_x0000_s1262" style="position:absolute;left:1418;top:1331;width:342;height:366;visibility:visible;mso-wrap-style:square;v-text-anchor:top" coordsize="34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Qs8YA&#10;AADcAAAADwAAAGRycy9kb3ducmV2LnhtbESP3WrCQBSE7wu+w3KE3hTdtWqQ6CoqFAqt+PsAh+wx&#10;CWbPhuzWpH36rlDo5TAz3zCLVWcrcafGl441jIYKBHHmTMm5hsv5bTAD4QOywcoxafgmD6tl72mB&#10;qXEtH+l+CrmIEPYpaihCqFMpfVaQRT90NXH0rq6xGKJscmkabCPcVvJVqURaLDkuFFjTtqDsdvqy&#10;Gg7t5079bC60neZq/JGcR4f9S6X1c79bz0EE6sJ/+K/9bjRMkjE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EQs8YAAADcAAAADwAAAAAAAAAAAAAAAACYAgAAZHJz&#10;L2Rvd25yZXYueG1sUEsFBgAAAAAEAAQA9QAAAIsDAAAAAA==&#10;" path="m146,253l281,147,488,e" filled="f" strokeweight=".32508mm">
                    <v:path arrowok="t" o:connecttype="custom" o:connectlocs="146,1584;281,1478;488,1331" o:connectangles="0,0,0"/>
                  </v:shape>
                </v:group>
                <v:group id="Group 2520" o:spid="_x0000_s1263" style="position:absolute;left:1798;top:1040;width:432;height:274" coordorigin="1798,1040" coordsize="43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521" o:spid="_x0000_s1264" style="position:absolute;left:1798;top:1040;width:432;height:274;visibility:visible;mso-wrap-style:square;v-text-anchor:top" coordsize="43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NtcYA&#10;AADcAAAADwAAAGRycy9kb3ducmV2LnhtbESPT2vCQBTE7wW/w/IEL0U3lVY0ukojbRE8iH9Aj4/s&#10;Mwlm34bsmsRv3y0UPA4z8xtmsepMKRqqXWFZwdsoAkGcWl1wpuB0/B5OQTiPrLG0TAoe5GC17L0s&#10;MNa25T01B5+JAGEXo4Lc+yqW0qU5GXQjWxEH72prgz7IOpO6xjbATSnHUTSRBgsOCzlWtM4pvR3u&#10;RsGP9QnaU/s4b19nySVJm43+2ik16HefcxCeOv8M/7c3WsH75AP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lNtcYAAADcAAAADwAAAAAAAAAAAAAAAACYAgAAZHJz&#10;L2Rvd25yZXYueG1sUEsFBgAAAAAEAAQA9QAAAIsDAAAAAA==&#10;" path="m432,l56,273r-18,l,237e" filled="f" strokeweight=".32453mm">
                    <v:path arrowok="t" o:connecttype="custom" o:connectlocs="432,1040;56,1313;38,1313;0,1277" o:connectangles="0,0,0,0"/>
                  </v:shape>
                </v:group>
                <v:group id="Group 2518" o:spid="_x0000_s1265" style="position:absolute;left:1573;top:2500;width:56;height:55" coordorigin="1573,2500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519" o:spid="_x0000_s1266" style="position:absolute;left:1573;top:250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2/cYA&#10;AADcAAAADwAAAGRycy9kb3ducmV2LnhtbESP3WoCMRSE7wu+QzhC72rWH6xsjVIKUhGRakuvTzfH&#10;3cXkJG7iur59UxB6OczMN8x82VkjWmpC7VjBcJCBIC6crrlU8PW5epqBCBFZo3FMCm4UYLnoPcwx&#10;1+7Ke2oPsRQJwiFHBVWMPpcyFBVZDAPniZN3dI3FmGRTSt3gNcGtkaMsm0qLNaeFCj29VVScDher&#10;4OfDrHfv57Hfjkfbdn+c+c238Uo99rvXFxCRuvgfvrfXWsFk+gx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O2/cYAAADcAAAADwAAAAAAAAAAAAAAAACYAgAAZHJz&#10;L2Rvd25yZXYueG1sUEsFBgAAAAAEAAQA9QAAAIsDAAAAAA==&#10;" path="m,18l,55,57,e" filled="f" strokeweight=".32625mm">
                    <v:path arrowok="t" o:connecttype="custom" o:connectlocs="0,2518;0,2555;57,2500" o:connectangles="0,0,0"/>
                  </v:shape>
                </v:group>
                <v:group id="Group 2516" o:spid="_x0000_s1267" style="position:absolute;left:1418;top:2610;width:5;height:36" coordorigin="1418,2610" coordsize="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517" o:spid="_x0000_s1268" style="position:absolute;left:1418;top:2610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ReMcA&#10;AADcAAAADwAAAGRycy9kb3ducmV2LnhtbESPT2vCQBTE70K/w/KEXkQ3liI1ukoJaO2hB/8dvD2y&#10;zySYfRt2V0389G6h0OMwM79h5svW1OJGzleWFYxHCQji3OqKCwWH/Wr4AcIHZI21ZVLQkYfl4qU3&#10;x1TbO2/ptguFiBD2KSooQ2hSKX1ekkE/sg1x9M7WGQxRukJqh/cIN7V8S5KJNFhxXCixoayk/LK7&#10;GgXTn0PnuqwLg+PXKVtv9ffmkTdKvfbbzxmIQG34D/+1N1rB+2QKv2fiEZ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iUXjHAAAA3AAAAA8AAAAAAAAAAAAAAAAAmAIAAGRy&#10;cy9kb3ducmV2LnhtbFBLBQYAAAAABAAEAPUAAACMAwAAAAA=&#10;" path="m52,3l57,e" filled="f" strokeweight=".92pt">
                    <v:path arrowok="t" o:connecttype="custom" o:connectlocs="52,2613;57,2610" o:connectangles="0,0"/>
                  </v:shape>
                </v:group>
                <v:group id="Group 2514" o:spid="_x0000_s1269" style="position:absolute;left:1423;top:2610;width:19;height:36" coordorigin="1423,2610" coordsize="1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515" o:spid="_x0000_s1270" style="position:absolute;left:1423;top:2610;width:19;height:36;visibility:visible;mso-wrap-style:square;v-text-anchor:top" coordsize="1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o28UA&#10;AADcAAAADwAAAGRycy9kb3ducmV2LnhtbESPQYvCMBSE78L+h/AW9qapq7hSjVIWxT0IWteDx0fz&#10;bIvNS2lirf/eCILHYWa+YebLzlSipcaVlhUMBxEI4szqknMFx/91fwrCeWSNlWVScCcHy8VHb46x&#10;tjdOqT34XAQIuxgVFN7XsZQuK8igG9iaOHhn2xj0QTa51A3eAtxU8juKJtJgyWGhwJp+C8ouh6tR&#10;kI3vm7U+Jcm2Ta/73fS0G602Uqmvzy6ZgfDU+Xf41f7TCsY/Q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+jbxQAAANwAAAAPAAAAAAAAAAAAAAAAAJgCAABkcnMv&#10;ZG93bnJldi54bWxQSwUGAAAAAAQABAD1AAAAigMAAAAA&#10;" path="m,l19,36e" filled="f" strokeweight=".32875mm">
                    <v:path arrowok="t" o:connecttype="custom" o:connectlocs="0,2610;19,2646" o:connectangles="0,0"/>
                  </v:shape>
                </v:group>
                <v:group id="Group 2512" o:spid="_x0000_s1271" style="position:absolute;left:1442;top:2637;width:37;height:2" coordorigin="1442,263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513" o:spid="_x0000_s1272" style="position:absolute;left:1442;top:263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Jv8cA&#10;AADcAAAADwAAAGRycy9kb3ducmV2LnhtbESPQWvCQBSE7wX/w/KE3upGW6qNriIBY3spmIjF2yP7&#10;TILZtyG7NfHfdwuFHoeZ+YZZbQbTiBt1rrasYDqJQBAXVtdcKjjmu6cFCOeRNTaWScGdHGzWo4cV&#10;xtr2fKBb5ksRIOxiVFB538ZSuqIig25iW+LgXWxn0AfZlVJ32Ae4aeQsil6lwZrDQoUtJRUV1+zb&#10;KDh9zT4WxyufWpnsP+9veXre96lSj+NhuwThafD/4b/2u1bwMn+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Qib/HAAAA3AAAAA8AAAAAAAAAAAAAAAAAmAIAAGRy&#10;cy9kb3ducmV2LnhtbFBLBQYAAAAABAAEAPUAAACMAwAAAAA=&#10;" path="m,l38,e" filled="f" strokeweight=".31753mm">
                    <v:path arrowok="t" o:connecttype="custom" o:connectlocs="0,0;38,0" o:connectangles="0,0"/>
                  </v:shape>
                </v:group>
                <v:group id="Group 2510" o:spid="_x0000_s1273" style="position:absolute;left:1418;top:2646;width:24;height:36" coordorigin="1418,2646" coordsize="2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511" o:spid="_x0000_s1274" style="position:absolute;left:1418;top:2646;width:24;height:36;visibility:visible;mso-wrap-style:square;v-text-anchor:top" coordsize="2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y9sQA&#10;AADcAAAADwAAAGRycy9kb3ducmV2LnhtbESPT2sCMRTE74V+h/AEbzVrqVVWoxTB2pPUv+DtsXnu&#10;rt28rEmqq5/eFIQeh5n5DTOaNKYSZ3K+tKyg20lAEGdWl5wr2KxnLwMQPiBrrCyTgit5mIyfn0aY&#10;anvhJZ1XIRcRwj5FBUUIdSqlzwoy6Du2Jo7ewTqDIUqXS+3wEuGmkq9J8i4NlhwXCqxpWlD2s/o1&#10;CvC2d1NafLvj3G17LjefdPI7pdqt5mMIIlAT/sOP9pdW8Nbvwd+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MvbEAAAA3AAAAA8AAAAAAAAAAAAAAAAAmAIAAGRycy9k&#10;b3ducmV2LnhtbFBLBQYAAAAABAAEAPUAAACJAwAAAAA=&#10;" path="m39,l15,23e" filled="f" strokeweight=".32608mm">
                    <v:path arrowok="t" o:connecttype="custom" o:connectlocs="39,2646;15,2669" o:connectangles="0,0"/>
                  </v:shape>
                </v:group>
                <v:group id="Group 2508" o:spid="_x0000_s1275" style="position:absolute;left:1418;top:2464;width:24;height:91" coordorigin="1418,2464" coordsize="2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509" o:spid="_x0000_s1276" style="position:absolute;left:1418;top:2464;width:24;height:91;visibility:visible;mso-wrap-style:square;v-text-anchor:top" coordsize="2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pnsUA&#10;AADcAAAADwAAAGRycy9kb3ducmV2LnhtbESPwW7CMBBE75X6D9ZW6q04RFVBKQZBJSQOcCjwAUu8&#10;xCnxOrWdEP6+roTEcTQzbzSzxWAb0ZMPtWMF41EGgrh0uuZKwfGwfpuCCBFZY+OYFNwowGL+/DTD&#10;Qrsrf1O/j5VIEA4FKjAxtoWUoTRkMYxcS5y8s/MWY5K+ktrjNcFtI/Ms+5AWa04LBlv6MlRe9p1V&#10;YH9Xy/7ku+0u/zH5Knbn6e7UK/X6Miw/QUQa4iN8b2+0gvfJB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mmexQAAANwAAAAPAAAAAAAAAAAAAAAAAJgCAABkcnMv&#10;ZG93bnJldi54bWxQSwUGAAAAAAQABAD1AAAAigMAAAAA&#10;" path="m76,91l52,62e" filled="f" strokeweight=".32714mm">
                    <v:path arrowok="t" o:connecttype="custom" o:connectlocs="76,2555;52,2526" o:connectangles="0,0"/>
                  </v:shape>
                </v:group>
                <v:group id="Group 2506" o:spid="_x0000_s1277" style="position:absolute;left:1418;top:2427;width:5;height:37" coordorigin="1418,2427" coordsize="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507" o:spid="_x0000_s1278" style="position:absolute;left:1418;top:2427;width:5;height:37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3x8UA&#10;AADcAAAADwAAAGRycy9kb3ducmV2LnhtbESPQWsCMRSE70L/Q3hCb5q1tGq3RpHSSkFBavfS2yN5&#10;u1m6eVk2Udd/bwqCx2FmvmEWq9414kRdqD0rmIwzEMTam5orBcXP52gOIkRkg41nUnChAKvlw2CB&#10;ufFn/qbTIVYiQTjkqMDG2OZSBm3JYRj7ljh5pe8cxiS7SpoOzwnuGvmUZVPpsOa0YLGld0v673B0&#10;Cn4/ZqV28ahf1tZs6mo/3xabnVKPw379BiJSH+/hW/vLKHievcL/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TfHxQAAANwAAAAPAAAAAAAAAAAAAAAAAJgCAABkcnMv&#10;ZG93bnJldi54bWxQSwUGAAAAAAQABAD1AAAAigMAAAAA&#10;" path="m52,3l57,e" filled="f" strokeweight=".32467mm">
                    <v:path arrowok="t" o:connecttype="custom" o:connectlocs="52,2430;57,2427" o:connectangles="0,0"/>
                  </v:shape>
                </v:group>
                <v:group id="Group 2504" o:spid="_x0000_s1279" style="position:absolute;left:1442;top:2464;width:37;height:54" coordorigin="1442,2464" coordsize="3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505" o:spid="_x0000_s1280" style="position:absolute;left:1442;top:2464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YecQA&#10;AADcAAAADwAAAGRycy9kb3ducmV2LnhtbESPT4vCMBTE7wt+h/AEb2uq7kqtRhFF9Lr+weujebbV&#10;5qU2sdZvvxEW9jjMzG+Y2aI1pWiodoVlBYN+BII4tbrgTMHxsPmMQTiPrLG0TApe5GAx73zMMNH2&#10;yT/U7H0mAoRdggpy76tESpfmZND1bUUcvIutDfog60zqGp8Bbko5jKKxNFhwWMixolVO6W3/MArO&#10;53Y9+j7Er/HkkV5Oyzs31XWrVK/bLqcgPLX+P/zX3mkFX/EA3mfC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2HnEAAAA3AAAAA8AAAAAAAAAAAAAAAAAmAIAAGRycy9k&#10;b3ducmV2LnhtbFBLBQYAAAAABAAEAPUAAACJAwAAAAA=&#10;" path="m,l38,54e" filled="f" strokeweight=".32789mm">
                    <v:path arrowok="t" o:connecttype="custom" o:connectlocs="0,2464;38,2518" o:connectangles="0,0"/>
                  </v:shape>
                </v:group>
                <v:group id="Group 2502" o:spid="_x0000_s1281" style="position:absolute;left:1536;top:1660;width:18;height:2" coordorigin="1536,1660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503" o:spid="_x0000_s1282" style="position:absolute;left:1536;top:1660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EBcMA&#10;AADcAAAADwAAAGRycy9kb3ducmV2LnhtbESPT4vCMBTE74LfITzBm6ZqWUo1ioqyIuxh/Xd+NM+2&#10;2ryUJqv125uFhT0OM/MbZrZoTSUe1LjSsoLRMAJBnFldcq7gdNwOEhDOI2usLJOCFzlYzLudGaba&#10;PvmbHgefiwBhl6KCwvs6ldJlBRl0Q1sTB+9qG4M+yCaXusFngJtKjqPoQxosOSwUWNO6oOx++DEK&#10;+Fomq3P8Odp7sheM283XTW+U6vfa5RSEp9b/h//aO60gTibweyYc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MEBcMAAADcAAAADwAAAAAAAAAAAAAAAACYAgAAZHJzL2Rv&#10;d25yZXYueG1sUEsFBgAAAAAEAAQA9QAAAIgDAAAAAA==&#10;" path="m,l18,e" filled="f" strokeweight=".32206mm">
                    <v:path arrowok="t" o:connecttype="custom" o:connectlocs="0,0;18,0" o:connectangles="0,0"/>
                  </v:shape>
                </v:group>
                <v:group id="Group 2500" o:spid="_x0000_s1283" style="position:absolute;left:1536;top:1660;width:468;height:840" coordorigin="1536,1660" coordsize="468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501" o:spid="_x0000_s1284" style="position:absolute;left:1536;top:1660;width:468;height:840;visibility:visible;mso-wrap-style:square;v-text-anchor:top" coordsize="46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uNsUA&#10;AADcAAAADwAAAGRycy9kb3ducmV2LnhtbESPT2vCQBTE7wW/w/KE3upGaSWmriKC0l6E+gd6fOy+&#10;JqHZtzG7xjSf3i0IHoeZ+Q0zX3a2Ei01vnSsYDxKQBBrZ0rOFRwPm5cUhA/IBivHpOCPPCwXg6c5&#10;ZsZd+YvafchFhLDPUEERQp1J6XVBFv3I1cTR+3GNxRBlk0vT4DXCbSUnSTKVFkuOCwXWtC5I/+4v&#10;VkFf7vQJTau330crT/1n2p9nXqnnYbd6BxGoC4/wvf1hFLymb/B/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a42xQAAANwAAAAPAAAAAAAAAAAAAAAAAJgCAABkcnMv&#10;ZG93bnJldi54bWxQSwUGAAAAAAQABAD1AAAAigMAAAAA&#10;" path="m,l37,,56,19,187,182r19,20l318,347r,19l450,511r,19l468,530r,36l450,566r,18l431,584r-94,74l244,749,131,822,94,840e" filled="f" strokeweight=".32861mm">
                    <v:path arrowok="t" o:connecttype="custom" o:connectlocs="0,1660;37,1660;56,1679;187,1842;206,1862;318,2007;318,2026;450,2171;450,2190;468,2190;468,2226;450,2226;450,2244;431,2244;337,2318;244,2409;131,2482;94,2500" o:connectangles="0,0,0,0,0,0,0,0,0,0,0,0,0,0,0,0,0,0"/>
                  </v:shape>
                </v:group>
                <v:group id="Group 2498" o:spid="_x0000_s1285" style="position:absolute;left:2567;top:1879;width:56;height:55" coordorigin="2567,1879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499" o:spid="_x0000_s1286" style="position:absolute;left:2567;top:1879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QB8YA&#10;AADcAAAADwAAAGRycy9kb3ducmV2LnhtbESPQWsCMRSE70L/Q3gFb5qtil22RimFUhEpaovn5+a5&#10;uzR5STdx3f77piD0OMzMN8xi1VsjOmpD41jBwzgDQVw63XCl4PPjdZSDCBFZo3FMCn4owGp5N1hg&#10;od2V99QdYiUShEOBCuoYfSFlKGuyGMbOEyfv7FqLMcm2krrFa4JbIydZNpcWG04LNXp6qan8Olys&#10;gtPOrN/fvqd+O51su/0595uj8UoN7/vnJxCR+vgfvrXXWsEsf4S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9QB8YAAADcAAAADwAAAAAAAAAAAAAAAACYAgAAZHJz&#10;L2Rvd25yZXYueG1sUEsFBgAAAAAEAAQA9QAAAIsDAAAAAA==&#10;" path="m,l56,56e" filled="f" strokeweight=".32625mm">
                    <v:path arrowok="t" o:connecttype="custom" o:connectlocs="0,1879;56,1935" o:connectangles="0,0"/>
                  </v:shape>
                </v:group>
                <v:group id="Group 2496" o:spid="_x0000_s1287" style="position:absolute;left:2791;top:1751;width:19;height:37" coordorigin="2791,1751" coordsize="19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2497" o:spid="_x0000_s1288" style="position:absolute;left:2791;top:1751;width:19;height:37;visibility:visible;mso-wrap-style:square;v-text-anchor:top" coordsize="1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p+MQA&#10;AADcAAAADwAAAGRycy9kb3ducmV2LnhtbESPT4vCMBTE78J+h/CEvWnqKtKtRtkVhMWL+GfR46N5&#10;tsXmpSRR67c3guBxmJnfMNN5a2pxJecrywoG/QQEcW51xYWC/W7ZS0H4gKyxtkwK7uRhPvvoTDHT&#10;9sYbum5DISKEfYYKyhCaTEqfl2TQ921DHL2TdQZDlK6Q2uEtwk0tv5JkLA1WHBdKbGhRUn7eXowC&#10;fWjNsV4cVm6Z/p6b6n763w/XSn12258JiEBteIdf7T+tYJR+w/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KfjEAAAA3AAAAA8AAAAAAAAAAAAAAAAAmAIAAGRycy9k&#10;b3ducmV2LnhtbFBLBQYAAAAABAAEAPUAAACJAwAAAAA=&#10;" path="m,l20,37e" filled="f" strokeweight=".32886mm">
                    <v:path arrowok="t" o:connecttype="custom" o:connectlocs="0,1751;20,1788" o:connectangles="0,0"/>
                  </v:shape>
                </v:group>
                <v:group id="Group 2494" o:spid="_x0000_s1289" style="position:absolute;left:2773;top:1788;width:112;height:109" coordorigin="2773,1788" coordsize="11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495" o:spid="_x0000_s1290" style="position:absolute;left:2773;top:1788;width:112;height:109;visibility:visible;mso-wrap-style:square;v-text-anchor:top" coordsize="11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nqMMA&#10;AADcAAAADwAAAGRycy9kb3ducmV2LnhtbESPT4vCMBTE74LfITxhb5rqiut2jSKC+O+0KsLeHs3b&#10;tti8lCRq/fZGEDwOM/MbZjJrTCWu5HxpWUG/l4AgzqwuOVdwPCy7YxA+IGusLJOCO3mYTdutCaba&#10;3viXrvuQiwhhn6KCIoQ6ldJnBRn0PVsTR+/fOoMhSpdL7fAW4aaSgyQZSYMlx4UCa1oUlJ33F6Pg&#10;c7vansxmdfmiXaMz50c0/0OlPjrN/AdEoCa8w6/2WisYfvfheSYe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DnqMMAAADcAAAADwAAAAAAAAAAAAAAAACYAgAAZHJzL2Rv&#10;d25yZXYueG1sUEsFBgAAAAAEAAQA9QAAAIgDAAAAAA==&#10;" path="m,36l38,r74,73l57,109,,36e" filled="f" strokeweight=".32625mm">
                    <v:path arrowok="t" o:connecttype="custom" o:connectlocs="0,1824;38,1788;112,1861;57,1897;0,1824" o:connectangles="0,0,0,0,0"/>
                  </v:shape>
                </v:group>
                <v:group id="Group 2492" o:spid="_x0000_s1291" style="position:absolute;left:2698;top:1715;width:113;height:55" coordorigin="2698,1715" coordsize="113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2493" o:spid="_x0000_s1292" style="position:absolute;left:2698;top:1715;width:113;height:55;visibility:visible;mso-wrap-style:square;v-text-anchor:top" coordsize="11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DvcUA&#10;AADcAAAADwAAAGRycy9kb3ducmV2LnhtbESP0WoCMRRE3wv9h3ALvtVsVaSuRhGt0pci3fYDLpu7&#10;m8XNzXaTavTrm4Lg4zAzZ5jFKtpWnKj3jWMFL8MMBHHpdMO1gu+v3fMrCB+QNbaOScGFPKyWjw8L&#10;zLU78yedilCLBGGfowITQpdL6UtDFv3QdcTJq1xvMSTZ11L3eE5w28pRlk2lxYbTgsGONobKY/Fr&#10;FcTKxNnm8HNYX7Kr3msfqu3bh1KDp7iegwgUwz18a79rBZPZGP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IO9xQAAANwAAAAPAAAAAAAAAAAAAAAAAJgCAABkcnMv&#10;ZG93bnJldi54bWxQSwUGAAAAAAQABAD1AAAAigMAAAAA&#10;" path="m113,l93,36,37,18,,55e" filled="f" strokeweight=".32372mm">
                    <v:path arrowok="t" o:connecttype="custom" o:connectlocs="113,1715;93,1751;37,1733;0,1770" o:connectangles="0,0,0,0"/>
                  </v:shape>
                </v:group>
                <v:group id="Group 2490" o:spid="_x0000_s1293" style="position:absolute;left:2511;top:1842;width:94;height:73" coordorigin="2511,1842" coordsize="9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2491" o:spid="_x0000_s1294" style="position:absolute;left:2511;top:1842;width:94;height:73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AkcUA&#10;AADcAAAADwAAAGRycy9kb3ducmV2LnhtbESP3WrCQBSE7wu+w3KE3pS6sai0MauIqBRaqLX1/pA9&#10;+cHs2ZhdY/TpuwXBy2FmvmGSeWcq0VLjSssKhoMIBHFqdcm5gt+f9fMrCOeRNVaWScGFHMxnvYcE&#10;Y23P/E3tzuciQNjFqKDwvo6ldGlBBt3A1sTBy2xj0AfZ5FI3eA5wU8mXKJpIgyWHhQJrWhaUHnYn&#10;o8Dh55Pz3YeR29XRbK/ZF2/2rVKP/W4xBeGp8/fwrf2uFYzexvB/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sCRxQAAANwAAAAPAAAAAAAAAAAAAAAAAJgCAABkcnMv&#10;ZG93bnJldi54bWxQSwUGAAAAAAQABAD1AAAAigMAAAAA&#10;" path="m93,l56,37,,73e" filled="f" strokeweight=".32531mm">
                    <v:path arrowok="t" o:connecttype="custom" o:connectlocs="93,1842;56,1879;0,1915" o:connectangles="0,0,0"/>
                  </v:shape>
                </v:group>
                <v:group id="Group 2488" o:spid="_x0000_s1295" style="position:absolute;left:2661;top:1495;width:56;height:110" coordorigin="2661,1495" coordsize="5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2489" o:spid="_x0000_s1296" style="position:absolute;left:2661;top:1495;width:56;height:110;visibility:visible;mso-wrap-style:square;v-text-anchor:top" coordsize="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ktsQA&#10;AADcAAAADwAAAGRycy9kb3ducmV2LnhtbESPS4vCQBCE74L/YWjBm05WZNXoKOJjyaIXX/cm05sE&#10;Mz0hM2p2f70jLHgsquorarZoTCnuVLvCsoKPfgSCOLW64EzB+bTtjUE4j6yxtEwKfsnBYt5uzTDW&#10;9sEHuh99JgKEXYwKcu+rWEqX5mTQ9W1FHLwfWxv0QdaZ1DU+AtyUchBFn9JgwWEhx4pWOaXX480o&#10;GCX2uk+aXfH9d9msM+3xaz9ApbqdZjkF4anx7/B/O9EKhpMR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kpLbEAAAA3AAAAA8AAAAAAAAAAAAAAAAAmAIAAGRycy9k&#10;b3ducmV2LnhtbFBLBQYAAAAABAAEAPUAAACJAwAAAAA=&#10;" path="m37,111l,38,37,,56,38e" filled="f" strokeweight=".32889mm">
                    <v:path arrowok="t" o:connecttype="custom" o:connectlocs="37,1606;0,1533;37,1495;56,1533" o:connectangles="0,0,0,0"/>
                  </v:shape>
                </v:group>
                <v:group id="Group 2486" o:spid="_x0000_s1297" style="position:absolute;left:2173;top:1186;width:56;height:73" coordorigin="2173,1186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2487" o:spid="_x0000_s1298" style="position:absolute;left:2173;top:1186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i78UA&#10;AADcAAAADwAAAGRycy9kb3ducmV2LnhtbESPT2vCQBTE7wW/w/IKvRTdWKRo6ioibSlexD8He3tk&#10;X5Ng9m3YfY3pt3cFocdhZn7DzJe9a1RHIdaeDYxHGSjiwtuaSwPHw8dwCioKssXGMxn4owjLxeBh&#10;jrn1F95Rt5dSJQjHHA1UIm2udSwqchhHviVO3o8PDiXJUGob8JLgrtEvWfaqHdacFipsaV1Rcd7/&#10;OgPPiOfPSeeK9xA33fb7JOUmijFPj/3qDZRQL//he/vLGpjMZnA7k4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OLvxQAAANwAAAAPAAAAAAAAAAAAAAAAAJgCAABkcnMv&#10;ZG93bnJldi54bWxQSwUGAAAAAAQABAD1AAAAigMAAAAA&#10;" path="m57,73l,e" filled="f" strokeweight=".32744mm">
                    <v:path arrowok="t" o:connecttype="custom" o:connectlocs="57,1259;0,1186" o:connectangles="0,0"/>
                  </v:shape>
                </v:group>
                <v:group id="Group 2484" o:spid="_x0000_s1299" style="position:absolute;left:2154;top:1003;width:263;height:200" coordorigin="2154,1003" coordsize="263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2485" o:spid="_x0000_s1300" style="position:absolute;left:2154;top:1003;width:263;height:200;visibility:visible;mso-wrap-style:square;v-text-anchor:top" coordsize="26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V8cYA&#10;AADcAAAADwAAAGRycy9kb3ducmV2LnhtbESPQWvCQBSE7wX/w/IKXkQ3EdQSXUWEQqGWqlX0+Mi+&#10;ZqPZtyG7Nem/7xYKPQ4z8w2zWHW2EndqfOlYQTpKQBDnTpdcKDh+PA+fQPiArLFyTAq+ycNq2XtY&#10;YKZdy3u6H0IhIoR9hgpMCHUmpc8NWfQjVxNH79M1FkOUTSF1g22E20qOk2QqLZYcFwzWtDGU3w5f&#10;VkE4p2/t66Aw19mp214G7+uymu6U6j926zmIQF34D/+1X7SCSZL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dV8cYAAADcAAAADwAAAAAAAAAAAAAAAACYAgAAZHJz&#10;L2Rvd25yZXYueG1sUEsFBgAAAAAEAAQA9QAAAIsDAAAAAA==&#10;" path="m263,l113,110,19,183,,201e" filled="f" strokeweight=".32522mm">
                    <v:path arrowok="t" o:connecttype="custom" o:connectlocs="263,1003;113,1113;19,1186;0,1204" o:connectangles="0,0,0,0"/>
                  </v:shape>
                </v:group>
                <v:group id="Group 2482" o:spid="_x0000_s1301" style="position:absolute;left:1418;top:1733;width:42;height:109" coordorigin="1418,1733" coordsize="4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2483" o:spid="_x0000_s1302" style="position:absolute;left:1418;top:1733;width:42;height:109;visibility:visible;mso-wrap-style:square;v-text-anchor:top" coordsize="4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uxcUA&#10;AADcAAAADwAAAGRycy9kb3ducmV2LnhtbESPQWsCMRSE7wX/Q3hCbzVRUcrWuCyCUoqCVQ89Pjav&#10;u1s3L2uS6vbfN0Khx2FmvmEWeW9bcSUfGscaxiMFgrh0puFKw+m4fnoGESKywdYxafihAPly8LDA&#10;zLgbv9P1ECuRIBwy1FDH2GVShrImi2HkOuLkfTpvMSbpK2k83hLctnKi1FxabDgt1NjRqqbyfPi2&#10;GqKffJGa7j42+zUXZrd9W827i9aPw754ARGpj//hv/ar0TBTU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7FxQAAANwAAAAPAAAAAAAAAAAAAAAAAJgCAABkcnMv&#10;ZG93bnJldi54bWxQSwUGAAAAAAQABAD1AAAAigMAAAAA&#10;" path="m150,l113,18r-5,4e" filled="f" strokeweight=".32389mm">
                    <v:path arrowok="t" o:connecttype="custom" o:connectlocs="150,1733;113,1751;108,1755" o:connectangles="0,0,0"/>
                  </v:shape>
                </v:group>
                <v:group id="Group 2480" o:spid="_x0000_s1303" style="position:absolute;left:1630;top:1149;width:131;height:182" coordorigin="1630,1149" coordsize="131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481" o:spid="_x0000_s1304" style="position:absolute;left:1630;top:1149;width:131;height:182;visibility:visible;mso-wrap-style:square;v-text-anchor:top" coordsize="131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AtcUA&#10;AADcAAAADwAAAGRycy9kb3ducmV2LnhtbESP0WrCQBRE34X+w3KFvunGWotEV2lFobQINvoBl+w1&#10;CWbvht01Sf16t1DwcZiZM8xy3ZtatOR8ZVnBZJyAIM6trrhQcDruRnMQPiBrrC2Tgl/ysF49DZaY&#10;atvxD7VZKESEsE9RQRlCk0rp85IM+rFtiKN3ts5giNIVUjvsItzU8iVJ3qTBiuNCiQ1tSsov2dUo&#10;OGTz/jtv925Xbb9ubn86vE4/OqWeh/37AkSgPjzC/+1PrWCWzOD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oC1xQAAANwAAAAPAAAAAAAAAAAAAAAAAJgCAABkcnMv&#10;ZG93bnJldi54bWxQSwUGAAAAAAQABAD1AAAAigMAAAAA&#10;" path="m130,182l,e" filled="f" strokeweight=".32775mm">
                    <v:path arrowok="t" o:connecttype="custom" o:connectlocs="130,1331;0,1149" o:connectangles="0,0"/>
                  </v:shape>
                </v:group>
                <v:group id="Group 2478" o:spid="_x0000_s1305" style="position:absolute;left:1418;top:790;width:211;height:359" coordorigin="1418,790" coordsize="211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479" o:spid="_x0000_s1306" style="position:absolute;left:1418;top:790;width:211;height:359;visibility:visible;mso-wrap-style:square;v-text-anchor:top" coordsize="211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5esIA&#10;AADcAAAADwAAAGRycy9kb3ducmV2LnhtbESPQYvCMBSE74L/IbwFb5oqrJZuo4hQ2atVlz0+mmdb&#10;2ryUJtb67zcLgsdhZr5h0t1oWjFQ72rLCpaLCARxYXXNpYLLOZvHIJxH1thaJgVPcrDbTicpJto+&#10;+ERD7ksRIOwSVFB53yVSuqIig25hO+Lg3Wxv0AfZl1L3+Ahw08pVFK2lwZrDQoUdHSoqmvxuFOh4&#10;/7u85/HJX49xwza7yZ9sUGr2Me6/QHga/Tv8an9rBZ/RBv7P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bl6wgAAANwAAAAPAAAAAAAAAAAAAAAAAJgCAABkcnMvZG93&#10;bnJldi54bWxQSwUGAAAAAAQABAD1AAAAhwMAAAAA&#10;" path="m450,511l239,260e" filled="f" strokeweight=".32708mm">
                    <v:path arrowok="t" o:connecttype="custom" o:connectlocs="450,1301;239,1050" o:connectangles="0,0"/>
                  </v:shape>
                </v:group>
                <v:group id="Group 2476" o:spid="_x0000_s1307" style="position:absolute;left:1667;top:1058;width:76;height:55" coordorigin="1667,1058" coordsize="7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477" o:spid="_x0000_s1308" style="position:absolute;left:1667;top:1058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9jz8YA&#10;AADcAAAADwAAAGRycy9kb3ducmV2LnhtbESPQWvCQBSE70L/w/IKXqRuLFhsdJVSK3jwUKMHj4/s&#10;MwnNvk131xj99a4geBxm5htmtuhMLVpyvrKsYDRMQBDnVldcKNjvVm8TED4ga6wtk4ILeVjMX3oz&#10;TLU985baLBQiQtinqKAMoUml9HlJBv3QNsTRO1pnMETpCqkdniPc1PI9ST6kwYrjQokNfZeU/2Un&#10;o+B/8+N3y99r69z+Wm8Hx9NhQqRU/7X7moII1IVn+NFeawXj5BP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9jz8YAAADcAAAADwAAAAAAAAAAAAAAAACYAgAAZHJz&#10;L2Rvd25yZXYueG1sUEsFBgAAAAAEAAQA9QAAAIsDAAAAAA==&#10;" path="m75,l,55e" filled="f" strokeweight=".32506mm">
                    <v:path arrowok="t" o:connecttype="custom" o:connectlocs="75,1058;0,1113" o:connectangles="0,0"/>
                  </v:shape>
                </v:group>
                <v:group id="Group 2474" o:spid="_x0000_s1309" style="position:absolute;left:1610;top:1058;width:132;height:164" coordorigin="1610,1058" coordsize="132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2475" o:spid="_x0000_s1310" style="position:absolute;left:1610;top:1058;width:132;height:164;visibility:visible;mso-wrap-style:square;v-text-anchor:top" coordsize="13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aGt8UA&#10;AADcAAAADwAAAGRycy9kb3ducmV2LnhtbESPT2vCQBTE74LfYXlCL6KbFKolukqrBCqlB/+A10f2&#10;mQSzb8PuGtNv3xUKHoeZ+Q2zXPemER05X1tWkE4TEMSF1TWXCk7HfPIOwgdkjY1lUvBLHtar4WCJ&#10;mbZ33lN3CKWIEPYZKqhCaDMpfVGRQT+1LXH0LtYZDFG6UmqH9wg3jXxNkpk0WHNcqLClTUXF9XAz&#10;CnI/381nn9uN8/ac/5T77+44dkq9jPqPBYhAfXiG/9tfWsFbmsL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oa3xQAAANwAAAAPAAAAAAAAAAAAAAAAAJgCAABkcnMv&#10;ZG93bnJldi54bWxQSwUGAAAAAAQABAD1AAAAigMAAAAA&#10;" path="m,l57,55r75,91l132,164e" filled="f" strokeweight=".32728mm">
                    <v:path arrowok="t" o:connecttype="custom" o:connectlocs="0,1058;57,1113;132,1204;132,1222" o:connectangles="0,0,0,0"/>
                  </v:shape>
                </v:group>
                <v:group id="Group 2472" o:spid="_x0000_s1311" style="position:absolute;left:1686;top:790;width:544;height:250" coordorigin="1686,790" coordsize="54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473" o:spid="_x0000_s1312" style="position:absolute;left:1686;top:790;width:544;height:250;visibility:visible;mso-wrap-style:square;v-text-anchor:top" coordsize="5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dmcYA&#10;AADcAAAADwAAAGRycy9kb3ducmV2LnhtbESPQWvCQBSE7wX/w/KE3urGikWiq4hSqYUUjB48Pnaf&#10;STD7NmTXGPvru4VCj8PMfMMsVr2tRUetrxwrGI8SEMTamYoLBafj+8sMhA/IBmvHpOBBHlbLwdMC&#10;U+PufKAuD4WIEPYpKihDaFIpvS7Joh+5hjh6F9daDFG2hTQt3iPc1vI1Sd6kxYrjQokNbUrS1/xm&#10;FTT76fdpku2y4/kr75J8q7PPmVbqediv5yAC9eE//Nf+MAqm4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ddmcYAAADcAAAADwAAAAAAAAAAAAAAAACYAgAAZHJz&#10;L2Rvd25yZXYueG1sUEsFBgAAAAAEAAQA9QAAAIsDAAAAAA==&#10;" path="m368,462r43,54l450,565r94,129l544,712e" filled="f" strokeweight=".32781mm">
                    <v:path arrowok="t" o:connecttype="custom" o:connectlocs="368,1252;411,1306;450,1355;544,1484;544,1502" o:connectangles="0,0,0,0,0"/>
                  </v:shape>
                </v:group>
                <v:group id="Group 2470" o:spid="_x0000_s1313" style="position:absolute;left:1592;top:3267;width:112;height:146" coordorigin="1592,3267" coordsize="11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2471" o:spid="_x0000_s1314" style="position:absolute;left:1592;top:3267;width:112;height:146;visibility:visible;mso-wrap-style:square;v-text-anchor:top" coordsize="11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WFcUA&#10;AADcAAAADwAAAGRycy9kb3ducmV2LnhtbESP3WrCQBSE74W+w3IKvdONlkhIXaUUCqUQSqPS20P2&#10;mMRmz8bs5qdv3xUEL4eZ+YbZ7CbTiIE6V1tWsFxEIIgLq2suFRz27/MEhPPIGhvLpOCPHOy2D7MN&#10;ptqO/E1D7ksRIOxSVFB536ZSuqIig25hW+LgnWxn0AfZlVJ3OAa4aeQqitbSYM1hocKW3ioqfvPe&#10;KPik5JJkJjvmz1/D+XhB8+P6lVJPj9PrCwhPk7+Hb+0PrSBexn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lYVxQAAANwAAAAPAAAAAAAAAAAAAAAAAJgCAABkcnMv&#10;ZG93bnJldi54bWxQSwUGAAAAAAQABAD1AAAAigMAAAAA&#10;" path="m,l112,146e" filled="f" strokeweight=".3275mm">
                    <v:path arrowok="t" o:connecttype="custom" o:connectlocs="0,3267;112,3413" o:connectangles="0,0"/>
                  </v:shape>
                </v:group>
                <v:group id="Group 2468" o:spid="_x0000_s1315" style="position:absolute;left:1704;top:2829;width:750;height:620" coordorigin="1704,2829" coordsize="750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469" o:spid="_x0000_s1316" style="position:absolute;left:1704;top:2829;width:750;height:620;visibility:visible;mso-wrap-style:square;v-text-anchor:top" coordsize="750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t0sAA&#10;AADcAAAADwAAAGRycy9kb3ducmV2LnhtbESPQWsCMRSE70L/Q3iF3jRZwa5sjSKC6LWr3h+b5+7S&#10;5CVsoq7/3hQKPQ4z8w2z2ozOijsNsfesoZgpEMSNNz23Gs6n/XQJIiZkg9YzaXhShM36bbLCyvgH&#10;f9O9Tq3IEI4VauhSCpWUsenIYZz5QJy9qx8cpiyHVpoBHxnurJwr9Skd9pwXOgy066j5qW9Ow6EM&#10;tigx7Gp1tMqG66XZpr3WH+/j9gtEojH9h//aR6NhUZTweyYf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bt0sAAAADcAAAADwAAAAAAAAAAAAAAAACYAgAAZHJzL2Rvd25y&#10;ZXYueG1sUEsFBgAAAAAEAAQA9QAAAIUDAAAAAA==&#10;" path="m750,l637,91,450,237,338,311r-94,73l150,456,,584r38,36e" filled="f" strokeweight=".32556mm">
                    <v:path arrowok="t" o:connecttype="custom" o:connectlocs="750,2829;637,2920;450,3066;338,3140;244,3213;150,3285;0,3413;38,3449" o:connectangles="0,0,0,0,0,0,0,0"/>
                  </v:shape>
                </v:group>
                <v:group id="Group 2466" o:spid="_x0000_s1317" style="position:absolute;left:2042;top:2373;width:37;height:91" coordorigin="2042,2373" coordsize="3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2467" o:spid="_x0000_s1318" style="position:absolute;left:2042;top:2373;width:37;height:91;visibility:visible;mso-wrap-style:square;v-text-anchor:top" coordsize="3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K/sYA&#10;AADcAAAADwAAAGRycy9kb3ducmV2LnhtbESP3WrCQBSE7wu+w3KE3tVNhEqNriKFgFBMaSqCd4fs&#10;MQlmz6bZbX7evlso9HKYmW+Y7X40jeipc7VlBfEiAkFcWF1zqeD8mT69gHAeWWNjmRRM5GC/mz1s&#10;MdF24A/qc1+KAGGXoILK+zaR0hUVGXQL2xIH72Y7gz7IrpS6wyHATSOXUbSSBmsOCxW29FpRcc+/&#10;jYIodtdLdjnZjN9qPX2N78M67ZV6nI+HDQhPo/8P/7WPWsFzvIb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XK/sYAAADcAAAADwAAAAAAAAAAAAAAAACYAgAAZHJz&#10;L2Rvd25yZXYueG1sUEsFBgAAAAAEAAQA9QAAAIsDAAAAAA==&#10;" path="m,l38,54,,91e" filled="f" strokeweight=".32944mm">
                    <v:path arrowok="t" o:connecttype="custom" o:connectlocs="0,2373;38,2427;0,2464" o:connectangles="0,0,0"/>
                  </v:shape>
                </v:group>
                <v:group id="Group 2464" o:spid="_x0000_s1319" style="position:absolute;left:1930;top:2446;width:94;height:91" coordorigin="1930,2446" coordsize="9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465" o:spid="_x0000_s1320" style="position:absolute;left:1930;top:2446;width:94;height:91;visibility:visible;mso-wrap-style:square;v-text-anchor:top" coordsize="9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V9sQA&#10;AADcAAAADwAAAGRycy9kb3ducmV2LnhtbESPQWsCMRSE74X+h/CEXkrNuqVSVqNUoVDoSS3S4yN5&#10;7q5uXpbkqdt/3xSEHoeZ+YaZLwffqQvF1AY2MBkXoIhtcC3XBr5270+voJIgO+wCk4EfSrBc3N/N&#10;sXLhyhu6bKVWGcKpQgONSF9pnWxDHtM49MTZO4ToUbKMtXYRrxnuO10WxVR7bDkvNNjTuiF72p69&#10;ARu/j+d6/7gqj/vp53MsxYZCjHkYDW8zUEKD/Idv7Q9n4KWcwN+Zf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VfbEAAAA3AAAAA8AAAAAAAAAAAAAAAAAmAIAAGRycy9k&#10;b3ducmV2LnhtbFBLBQYAAAAABAAEAPUAAACJAwAAAAA=&#10;" path="m,18l37,,93,54r,18l56,91,,18e" filled="f" strokeweight=".32625mm">
                    <v:path arrowok="t" o:connecttype="custom" o:connectlocs="0,2464;37,2446;93,2500;93,2518;56,2537;0,2464" o:connectangles="0,0,0,0,0,0"/>
                  </v:shape>
                </v:group>
                <v:group id="Group 2462" o:spid="_x0000_s1321" style="position:absolute;left:1948;top:2391;width:113;height:109" coordorigin="1948,2391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2463" o:spid="_x0000_s1322" style="position:absolute;left:1948;top:2391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1+8YA&#10;AADcAAAADwAAAGRycy9kb3ducmV2LnhtbESPQWvCQBSE70L/w/IKXkQ3Kq0mdZWqCKWX1iieH9nX&#10;bGj2bcyumv77bqHgcZiZb5jFqrO1uFLrK8cKxqMEBHHhdMWlguNhN5yD8AFZY+2YFPyQh9XyobfA&#10;TLsb7+mah1JECPsMFZgQmkxKXxiy6EeuIY7el2sthijbUuoWbxFuazlJkmdpseK4YLChjaHiO79Y&#10;BR9mXA3WOj/tu8E5nb1/pmmxTZXqP3avLyACdeEe/m+/aQVPk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1+8YAAADcAAAADwAAAAAAAAAAAAAAAACYAgAAZHJz&#10;L2Rvd25yZXYueG1sUEsFBgAAAAAEAAQA9QAAAIsDAAAAAA==&#10;" path="m75,109l,36,56,,94,73r19,l113,91,75,109e" filled="f" strokeweight=".32622mm">
                    <v:path arrowok="t" o:connecttype="custom" o:connectlocs="75,2500;0,2427;56,2391;94,2464;113,2464;113,2482;75,2500" o:connectangles="0,0,0,0,0,0,0"/>
                  </v:shape>
                </v:group>
                <v:group id="Group 2460" o:spid="_x0000_s1323" style="position:absolute;left:1817;top:2446;width:56;height:72" coordorigin="1817,2446" coordsize="5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2461" o:spid="_x0000_s1324" style="position:absolute;left:1817;top:2446;width:56;height:72;visibility:visible;mso-wrap-style:square;v-text-anchor:top" coordsize="5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B2sYA&#10;AADcAAAADwAAAGRycy9kb3ducmV2LnhtbESPT2vCQBDF7wW/wzKFXopuTKtIdBWRVtqT+A+vQ3ZM&#10;QrOzIbsx2376bqHg8fHm/d68xSqYWtyodZVlBeNRAoI4t7riQsHp+D6cgXAeWWNtmRR8k4PVcvCw&#10;wEzbnvd0O/hCRAi7DBWU3jeZlC4vyaAb2YY4elfbGvRRtoXULfYRbmqZJslUGqw4NpTY0Kak/OvQ&#10;mfjG+fUtbF9+tinu+8+wu3SyOz8r9fQY1nMQnoK/H/+nP7SCSTqBvzGRA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xB2sYAAADcAAAADwAAAAAAAAAAAAAAAACYAgAAZHJz&#10;L2Rvd25yZXYueG1sUEsFBgAAAAAEAAQA9QAAAIsDAAAAAA==&#10;" path="m,l56,72e" filled="f" strokeweight=".32739mm">
                    <v:path arrowok="t" o:connecttype="custom" o:connectlocs="0,2446;56,2518" o:connectangles="0,0"/>
                  </v:shape>
                </v:group>
                <v:group id="Group 2458" o:spid="_x0000_s1325" style="position:absolute;left:1760;top:2409;width:113;height:73" coordorigin="1760,2409" coordsize="11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2459" o:spid="_x0000_s1326" style="position:absolute;left:1760;top:2409;width:113;height:73;visibility:visible;mso-wrap-style:square;v-text-anchor:top" coordsize="11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5TsIA&#10;AADcAAAADwAAAGRycy9kb3ducmV2LnhtbESPQYvCMBSE78L+h/AWvGmqoC7VtJQFYT0tVl08Pppn&#10;W21eShO1+++NIHgcZuYbZpX2phE36lxtWcFkHIEgLqyuuVSw361HXyCcR9bYWCYF/+QgTT4GK4y1&#10;vfOWbrkvRYCwi1FB5X0bS+mKigy6sW2Jg3eynUEfZFdK3eE9wE0jp1E0lwZrDgsVtvRdUXHJr0aB&#10;PPqFzHCjKSv/alr/ng9RvlNq+NlnSxCeev8Ov9o/WsFsuoDnmXAE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vlOwgAAANwAAAAPAAAAAAAAAAAAAAAAAJgCAABkcnMvZG93&#10;bnJldi54bWxQSwUGAAAAAAQABAD1AAAAhwMAAAAA&#10;" path="m113,l57,37,,73e" filled="f" strokeweight=".32461mm">
                    <v:path arrowok="t" o:connecttype="custom" o:connectlocs="113,2409;57,2446;0,2482" o:connectangles="0,0,0"/>
                  </v:shape>
                </v:group>
                <v:group id="Group 2456" o:spid="_x0000_s1327" style="position:absolute;left:1704;top:2518;width:56;height:73" coordorigin="1704,2518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457" o:spid="_x0000_s1328" style="position:absolute;left:1704;top:2518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klcUA&#10;AADcAAAADwAAAGRycy9kb3ducmV2LnhtbESPQWvCQBSE7wX/w/KEXopulFY0uoqUthQvpepBb4/s&#10;Mwlm34bd15j++26h0OMwM98wq03vGtVRiLVnA5NxBoq48Lbm0sDx8Dqag4qCbLHxTAa+KcJmPbhb&#10;YW79jT+p20upEoRjjgYqkTbXOhYVOYxj3xIn7+KDQ0kylNoGvCW4a/Q0y2baYc1pocKWnisqrvsv&#10;Z+AB8fr22LniJcRd93E+SbmLYsz9sN8uQQn18h/+a79bA0/TBfyeS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iSVxQAAANwAAAAPAAAAAAAAAAAAAAAAAJgCAABkcnMv&#10;ZG93bnJldi54bWxQSwUGAAAAAAQABAD1AAAAigMAAAAA&#10;" path="m,l56,73e" filled="f" strokeweight=".32744mm">
                    <v:path arrowok="t" o:connecttype="custom" o:connectlocs="0,2518;56,2591" o:connectangles="0,0"/>
                  </v:shape>
                </v:group>
                <v:group id="Group 2454" o:spid="_x0000_s1329" style="position:absolute;left:1610;top:2591;width:56;height:73" coordorigin="1610,2591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455" o:spid="_x0000_s1330" style="position:absolute;left:1610;top:2591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W+TsUA&#10;AADcAAAADwAAAGRycy9kb3ducmV2LnhtbESPQWvCQBSE7wX/w/KEXopubKtIdBWRthQvpepBb4/s&#10;Mwlm34bd15j++26h0OMwM98wy3XvGtVRiLVnA5NxBoq48Lbm0sDx8Dqag4qCbLHxTAa+KcJ6Nbhb&#10;Ym79jT+p20upEoRjjgYqkTbXOhYVOYxj3xIn7+KDQ0kylNoGvCW4a/Rjls20w5rTQoUtbSsqrvsv&#10;Z+AB8fr23LniJcRd93E+SbmLYsz9sN8sQAn18h/+a79bA9OnCfyeS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b5OxQAAANwAAAAPAAAAAAAAAAAAAAAAAJgCAABkcnMv&#10;ZG93bnJldi54bWxQSwUGAAAAAAQABAD1AAAAigMAAAAA&#10;" path="m,l57,73e" filled="f" strokeweight=".32744mm">
                    <v:path arrowok="t" o:connecttype="custom" o:connectlocs="0,2591;57,2664" o:connectangles="0,0"/>
                  </v:shape>
                </v:group>
                <v:group id="Group 2452" o:spid="_x0000_s1331" style="position:absolute;left:1517;top:2664;width:56;height:73" coordorigin="1517,2664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2453" o:spid="_x0000_s1332" style="position:absolute;left:1517;top:2664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FosUA&#10;AADcAAAADwAAAGRycy9kb3ducmV2LnhtbESPQWvCQBSE7wX/w/KEXopurFUkuoqUthQvpepBb4/s&#10;Mwlm34bd15j++26h0OMwM98wq03vGtVRiLVnA5NxBoq48Lbm0sDx8DpagIqCbLHxTAa+KcJmPbhb&#10;YW79jT+p20upEoRjjgYqkTbXOhYVOYxj3xIn7+KDQ0kylNoGvCW4a/Rjls21w5rTQoUtPVdUXPdf&#10;zsAD4vXtqXPFS4i77uN8knIXxZj7Yb9dghLq5T/81363BmbTKfyeS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4WixQAAANwAAAAPAAAAAAAAAAAAAAAAAJgCAABkcnMv&#10;ZG93bnJldi54bWxQSwUGAAAAAAQABAD1AAAAigMAAAAA&#10;" path="m,l56,73e" filled="f" strokeweight=".32744mm">
                    <v:path arrowok="t" o:connecttype="custom" o:connectlocs="0,2664;56,2737" o:connectangles="0,0"/>
                  </v:shape>
                </v:group>
                <v:group id="Group 2450" o:spid="_x0000_s1333" style="position:absolute;left:1442;top:2482;width:318;height:238" coordorigin="1442,2482" coordsize="318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2451" o:spid="_x0000_s1334" style="position:absolute;left:1442;top:2482;width:318;height:238;visibility:visible;mso-wrap-style:square;v-text-anchor:top" coordsize="31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ghccA&#10;AADcAAAADwAAAGRycy9kb3ducmV2LnhtbESP3WrCQBSE74W+w3IK3pS6UUkpqatUUbRYBH8QenfI&#10;HrOh2bMhu8b07buFgpfDzHzDTGadrURLjS8dKxgOEhDEudMlFwpOx9XzKwgfkDVWjknBD3mYTR96&#10;E8y0u/Ge2kMoRISwz1CBCaHOpPS5IYt+4Gri6F1cYzFE2RRSN3iLcFvJUZK8SIslxwWDNS0M5d+H&#10;q1XQFunFfXyezZNbz/VXvVtuw+akVP+xe38DEagL9/B/e6MVpOMU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roIXHAAAA3AAAAA8AAAAAAAAAAAAAAAAAmAIAAGRy&#10;cy9kb3ducmV2LnhtbFBLBQYAAAAABAAEAPUAAACMAwAAAAA=&#10;" path="m318,l262,36,206,91r-38,18l94,182r-19,l,237e" filled="f" strokeweight=".32514mm">
                    <v:path arrowok="t" o:connecttype="custom" o:connectlocs="318,2482;262,2518;206,2573;168,2591;94,2664;75,2664;0,2719" o:connectangles="0,0,0,0,0,0,0"/>
                  </v:shape>
                </v:group>
                <v:group id="Group 2447" o:spid="_x0000_s1335" style="position:absolute;left:1418;top:3066;width:118;height:182" coordorigin="1418,3066" coordsize="118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2449" o:spid="_x0000_s1336" style="position:absolute;left:1418;top:3066;width:118;height:182;visibility:visible;mso-wrap-style:square;v-text-anchor:top" coordsize="11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nBcgA&#10;AADcAAAADwAAAGRycy9kb3ducmV2LnhtbESPW2vCQBSE3wv9D8sp+FJ0U6VVoqvUguANihcQ3w7Z&#10;0yRt9mzIrkn017uFQh+HmfmGmcxaU4iaKpdbVvDSi0AQJ1bnnCo4HhbdEQjnkTUWlknBlRzMpo8P&#10;E4y1bXhH9d6nIkDYxagg876MpXRJRgZdz5bEwfuylUEfZJVKXWET4KaQ/Sh6kwZzDgsZlvSRUfKz&#10;vxgFz+tT4+fz83lVy+T7Vp6G283nRqnOU/s+BuGp9f/hv/ZSK3gdDOH3TD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1qcFyAAAANwAAAAPAAAAAAAAAAAAAAAAAJgCAABk&#10;cnMvZG93bnJldi54bWxQSwUGAAAAAAQABAD1AAAAjQMAAAAA&#10;" path="m170,147r-57,36l76,127r-19,l76,127,94,109,57,73r-5,5e" filled="f" strokeweight=".32636mm">
                    <v:path arrowok="t" o:connecttype="custom" o:connectlocs="170,3213;113,3249;76,3193;57,3193;76,3193;94,3175;57,3139;52,3144" o:connectangles="0,0,0,0,0,0,0,0"/>
                  </v:shape>
                  <v:shape id="Freeform 2448" o:spid="_x0000_s1337" style="position:absolute;left:1418;top:3066;width:118;height:182;visibility:visible;mso-wrap-style:square;v-text-anchor:top" coordsize="11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zd8UA&#10;AADcAAAADwAAAGRycy9kb3ducmV2LnhtbERPy2rCQBTdF/oPwy10U3Riiw+io2ih4KMgPkDcXTLX&#10;JJq5EzJjEvv1nUWhy8N5T2atKURNlcstK+h1IxDEidU5pwqOh6/OCITzyBoLy6TgQQ5m0+enCcba&#10;Nryjeu9TEULYxagg876MpXRJRgZd15bEgbvYyqAPsEqlrrAJ4aaQ71E0kAZzDg0ZlvSZUXLb342C&#10;t/Wp8YvF+byqZXL9KU/D7812o9TrSzsfg/DU+n/xn3upFfQ/wtpwJhw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TN3xQAAANwAAAAPAAAAAAAAAAAAAAAAAJgCAABkcnMv&#10;ZG93bnJldi54bWxQSwUGAAAAAAQABAD1AAAAigMAAAAA&#10;" path="m52,18l76,e" filled="f" strokeweight=".32636mm">
                    <v:path arrowok="t" o:connecttype="custom" o:connectlocs="52,3084;76,3066" o:connectangles="0,0"/>
                  </v:shape>
                </v:group>
                <v:group id="Group 2445" o:spid="_x0000_s1338" style="position:absolute;left:1442;top:3066;width:37;height:55" coordorigin="1442,3066" coordsize="3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2446" o:spid="_x0000_s1339" style="position:absolute;left:1442;top:3066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2Or8A&#10;AADcAAAADwAAAGRycy9kb3ducmV2LnhtbERPy4rCMBTdC/MP4Q6409RBRTuNMiiCWx8Fl5fmThts&#10;bkoSa+fvJwvB5eG8i+1gW9GTD8axgtk0A0FcOW24VnC9HCYrECEia2wdk4I/CrDdfIwKzLV78on6&#10;c6xFCuGQo4Imxi6XMlQNWQxT1xEn7td5izFBX0vt8ZnCbSu/smwpLRpODQ12tGuoup8fVkG1M/Py&#10;VpbWLPDh3Xq/5ttBKzX+HH6+QUQa4lv8ch+1gsU8zU9n0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q3Y6vwAAANwAAAAPAAAAAAAAAAAAAAAAAJgCAABkcnMvZG93bnJl&#10;di54bWxQSwUGAAAAAAQABAD1AAAAhAMAAAAA&#10;" path="m,l38,56e" filled="f" strokeweight=".32797mm">
                    <v:path arrowok="t" o:connecttype="custom" o:connectlocs="0,3066;38,3122" o:connectangles="0,0"/>
                  </v:shape>
                </v:group>
                <v:group id="Group 2443" o:spid="_x0000_s1340" style="position:absolute;left:2004;top:8945;width:56;height:73" coordorigin="2004,8945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2444" o:spid="_x0000_s1341" style="position:absolute;left:2004;top:8945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TRMQA&#10;AADcAAAADwAAAGRycy9kb3ducmV2LnhtbESPQWvCQBSE7wX/w/IEL0U3ii2SukopKsWLVD20t0f2&#10;NQlm34bdZ0z/fbcg9DjMzDfMct27RnUUYu3ZwHSSgSIuvK25NHA+bccLUFGQLTaeycAPRVivBg9L&#10;zK2/8Qd1RylVgnDM0UAl0uZax6Iih3HiW+LkffvgUJIMpbYBbwnuGj3LsmftsOa0UGFLbxUVl+PV&#10;GXhEvOzmnSs2Ie67w9enlPsoxoyG/esLKKFe/sP39rs18DSfwd+Zd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U0TEAAAA3AAAAA8AAAAAAAAAAAAAAAAAmAIAAGRycy9k&#10;b3ducmV2LnhtbFBLBQYAAAAABAAEAPUAAACJAwAAAAA=&#10;" path="m57,l,73e" filled="f" strokeweight=".32744mm">
                    <v:path arrowok="t" o:connecttype="custom" o:connectlocs="57,8945;0,9018" o:connectangles="0,0"/>
                  </v:shape>
                </v:group>
                <v:group id="Group 2441" o:spid="_x0000_s1342" style="position:absolute;left:1854;top:8836;width:38;height:55" coordorigin="1854,8836" coordsize="3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2442" o:spid="_x0000_s1343" style="position:absolute;left:1854;top:8836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UNMYA&#10;AADcAAAADwAAAGRycy9kb3ducmV2LnhtbESPQWvCQBSE7wX/w/IEb3WjqGjqGoJQSSk9RO39kX1N&#10;QrNvY3abpP76bqHQ4zAz3zD7ZDSN6KlztWUFi3kEgriwuuZSwfXy/LgF4TyyxsYyKfgmB8lh8rDH&#10;WNuBc+rPvhQBwi5GBZX3bSylKyoy6Oa2JQ7eh+0M+iC7UuoOhwA3jVxG0UYarDksVNjSsaLi8/xl&#10;FGC/eM23L++b3al5ux2ze3ZNnVVqNh3TJxCeRv8f/mtnWsF6tYLfM+EI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aUNMYAAADcAAAADwAAAAAAAAAAAAAAAACYAgAAZHJz&#10;L2Rvd25yZXYueG1sUEsFBgAAAAAEAAQA9QAAAIsDAAAAAA==&#10;" path="m38,l,55e" filled="f" strokeweight=".32786mm">
                    <v:path arrowok="t" o:connecttype="custom" o:connectlocs="38,8836;0,8891" o:connectangles="0,0"/>
                  </v:shape>
                </v:group>
                <v:group id="Group 2439" o:spid="_x0000_s1344" style="position:absolute;left:2004;top:9018;width:56;height:28" coordorigin="2004,9018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2440" o:spid="_x0000_s1345" style="position:absolute;left:2004;top:9018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ECMUA&#10;AADcAAAADwAAAGRycy9kb3ducmV2LnhtbESPT4vCMBTE7wt+h/CEva1pRYtUo4goLuzJPwePj+bZ&#10;FpuX2qS2u59+Iwgeh5n5DbNY9aYSD2pcaVlBPIpAEGdWl5wrOJ92XzMQziNrrCyTgl9ysFoOPhaY&#10;atvxgR5Hn4sAYZeigsL7OpXSZQUZdCNbEwfvahuDPsgml7rBLsBNJcdRlEiDJYeFAmvaFJTdjq1R&#10;0CabQzvb1uO/uLubk7zEt/1PrNTnsF/PQXjq/Tv8an9rBdNJAs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8QIxQAAANwAAAAPAAAAAAAAAAAAAAAAAJgCAABkcnMv&#10;ZG93bnJldi54bWxQSwUGAAAAAAQABAD1AAAAigMAAAAA&#10;" path="m42,28l,e" filled="f" strokeweight=".32467mm">
                    <v:path arrowok="t" o:connecttype="custom" o:connectlocs="42,9046;0,9018" o:connectangles="0,0"/>
                  </v:shape>
                </v:group>
                <v:group id="Group 2437" o:spid="_x0000_s1346" style="position:absolute;left:1798;top:8872;width:206;height:146" coordorigin="1798,8872" coordsize="206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2438" o:spid="_x0000_s1347" style="position:absolute;left:1798;top:8872;width:206;height:146;visibility:visible;mso-wrap-style:square;v-text-anchor:top" coordsize="20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mnMIA&#10;AADcAAAADwAAAGRycy9kb3ducmV2LnhtbERPz2vCMBS+C/4P4Q12kZk6dIzOKEUQPCnWgXh7NG9N&#10;WfNSkmi7/fXmIHj8+H4v14NtxY18aBwrmE0zEMSV0w3XCr5P27dPECEia2wdk4I/CrBejUdLzLXr&#10;+Ui3MtYihXDIUYGJsculDJUhi2HqOuLE/ThvMSboa6k99inctvI9yz6kxYZTg8GONoaq3/JqFfwX&#10;l3JSTMxVe7ZnOs73h362V+r1ZSi+QEQa4lP8cO+0gsU8rU1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SacwgAAANwAAAAPAAAAAAAAAAAAAAAAAJgCAABkcnMvZG93&#10;bnJldi54bWxQSwUGAAAAAAQABAD1AAAAhwMAAAAA&#10;" path="m206,146l56,19,,e" filled="f" strokeweight=".32494mm">
                    <v:path arrowok="t" o:connecttype="custom" o:connectlocs="206,9018;56,8891;0,8872" o:connectangles="0,0,0"/>
                  </v:shape>
                </v:group>
                <v:group id="Group 2435" o:spid="_x0000_s1348" style="position:absolute;left:2230;top:8160;width:94;height:109" coordorigin="2230,8160" coordsize="9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2436" o:spid="_x0000_s1349" style="position:absolute;left:2230;top:8160;width:94;height:109;visibility:visible;mso-wrap-style:square;v-text-anchor:top" coordsize="9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CcMMA&#10;AADcAAAADwAAAGRycy9kb3ducmV2LnhtbESPwWrCQBCG7wXfYRnBW90o2Ep0lSAI2kOg1geYZsds&#10;MDsbsqtJ375zKPQ4/PN/M992P/pWPamPTWADi3kGirgKtuHawPXr+LoGFROyxTYwGfihCPvd5GWL&#10;uQ0Df9LzkmolEI45GnApdbnWsXLkMc5DRyzZLfQek4x9rW2Pg8B9q5dZ9qY9NiwXHHZ0cFTdLw8v&#10;lPO3q67DR/N+LGIRynVZZh0ZM5uOxQZUojH9L/+1T9bAaiXvi4yI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5CcMMAAADcAAAADwAAAAAAAAAAAAAAAACYAgAAZHJzL2Rv&#10;d25yZXYueG1sUEsFBgAAAAAEAAQA9QAAAIgDAAAAAA==&#10;" path="m,110l93,e" filled="f" strokeweight=".327mm">
                    <v:path arrowok="t" o:connecttype="custom" o:connectlocs="0,8270;93,8160" o:connectangles="0,0"/>
                  </v:shape>
                </v:group>
                <v:group id="Group 2433" o:spid="_x0000_s1350" style="position:absolute;left:2267;top:8124;width:374;height:256" coordorigin="2267,8124" coordsize="374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2434" o:spid="_x0000_s1351" style="position:absolute;left:2267;top:8124;width:374;height:256;visibility:visible;mso-wrap-style:square;v-text-anchor:top" coordsize="37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WN8QA&#10;AADcAAAADwAAAGRycy9kb3ducmV2LnhtbESPQWvCQBSE70L/w/IKvelGiyIxG2mlpS2IEFvvj+zb&#10;JDT7Nma3Gv+9WxA8DjPzDZOtB9uKE/W+caxgOklAEJdON1wp+Pl+Hy9B+ICssXVMCi7kYZ0/jDJM&#10;tTtzQad9qESEsE9RQR1Cl0rpy5os+onriKNnXG8xRNlXUvd4jnDbylmSLKTFhuNCjR1taip/939W&#10;wVtiPl6f6bA9To+bYsfehC9jlHp6HF5WIAIN4R6+tT+1gvl8Bv9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VjfEAAAA3AAAAA8AAAAAAAAAAAAAAAAAmAIAAGRycy9k&#10;b3ducmV2LnhtbFBLBQYAAAAABAAEAPUAAACJAwAAAAA=&#10;" path="m374,256l244,165,56,36,,e" filled="f" strokeweight=".32478mm">
                    <v:path arrowok="t" o:connecttype="custom" o:connectlocs="374,8380;244,8289;56,8160;0,8124" o:connectangles="0,0,0,0"/>
                  </v:shape>
                </v:group>
                <v:group id="Group 2431" o:spid="_x0000_s1352" style="position:absolute;left:2604;top:8598;width:19;height:37" coordorigin="2604,8598" coordsize="19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2432" o:spid="_x0000_s1353" style="position:absolute;left:2604;top:8598;width:19;height:37;visibility:visible;mso-wrap-style:square;v-text-anchor:top" coordsize="1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lvMYA&#10;AADcAAAADwAAAGRycy9kb3ducmV2LnhtbESPT2vCQBTE70K/w/IK3szGWiXErNIKQuml1D/E4yP7&#10;TILZt2F3q/HbdwsFj8PM/IYp1oPpxJWcby0rmCYpCOLK6pZrBYf9dpKB8AFZY2eZFNzJw3r1NCow&#10;1/bG33TdhVpECPscFTQh9LmUvmrIoE9sTxy9s3UGQ5SultrhLcJNJ1/SdCENthwXGuxp01B12f0Y&#10;BboczKnblJ9um71f+vZ+Ph5mX0qNn4e3JYhAQ3iE/9sfWsF8/g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2lvMYAAADcAAAADwAAAAAAAAAAAAAAAACYAgAAZHJz&#10;L2Rvd25yZXYueG1sUEsFBgAAAAAEAAQA9QAAAIsDAAAAAA==&#10;" path="m,38l19,e" filled="f" strokeweight=".32886mm">
                    <v:path arrowok="t" o:connecttype="custom" o:connectlocs="0,8636;19,8598" o:connectangles="0,0"/>
                  </v:shape>
                </v:group>
                <v:group id="Group 2429" o:spid="_x0000_s1354" style="position:absolute;left:2623;top:8489;width:150;height:220" coordorigin="2623,8489" coordsize="1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2430" o:spid="_x0000_s1355" style="position:absolute;left:2623;top:8489;width:150;height:220;visibility:visible;mso-wrap-style:square;v-text-anchor:top" coordsize="15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Eg8QA&#10;AADcAAAADwAAAGRycy9kb3ducmV2LnhtbESP3WrCQBSE74W+w3IK3kjdtaBI6iq2IHhTIbYPcMie&#10;JqHZc0J289O3dwuCl8PMfMPsDpNv1EBdqIUtrJYGFHEhrubSwvfX6WULKkRkh40wWfijAIf902yH&#10;mZORcxqusVQJwiFDC1WMbaZ1KCryGJbSEifvRzqPMcmu1K7DMcF9o1+N2WiPNaeFClv6qKj4vfbe&#10;wvGSfy4WRvr3bZ+bYRqlzeVs7fx5Or6BijTFR/jePjsL6/UG/s+kI6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yxIPEAAAA3AAAAA8AAAAAAAAAAAAAAAAAmAIAAGRycy9k&#10;b3ducmV2LnhtbFBLBQYAAAAABAAEAPUAAACJAwAAAAA=&#10;" path="m131,220l75,183,57,165r18,l,109,38,73,94,r56,55e" filled="f" strokeweight=".32792mm">
                    <v:path arrowok="t" o:connecttype="custom" o:connectlocs="131,8709;75,8672;57,8654;75,8654;0,8598;38,8562;94,8489;150,8544" o:connectangles="0,0,0,0,0,0,0,0"/>
                  </v:shape>
                </v:group>
                <v:group id="Group 2427" o:spid="_x0000_s1356" style="position:absolute;left:2848;top:8836;width:113;height:146" coordorigin="2848,8836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2428" o:spid="_x0000_s1357" style="position:absolute;left:2848;top:8836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b3MEA&#10;AADcAAAADwAAAGRycy9kb3ducmV2LnhtbERPy2rCQBTdF/oPwy24KTqJEpHoKKG00J2Y1oW7S+bm&#10;oZk7ITNN0r93FoLLw3nvDpNpxUC9aywriBcRCOLC6oYrBb8/X/MNCOeRNbaWScE/OTjsX192mGo7&#10;8omG3FcihLBLUUHtfZdK6YqaDLqF7YgDV9reoA+wr6TucQzhppXLKFpLgw2Hhho7+qipuOV/RsGn&#10;LS7v5+soOcLWx2VWrgZ3VGr2NmVbEJ4m/xQ/3N9aQZKEteFMOAJ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W9zBAAAA3AAAAA8AAAAAAAAAAAAAAAAAmAIAAGRycy9kb3du&#10;cmV2LnhtbFBLBQYAAAAABAAEAPUAAACGAwAAAAA=&#10;" path="m,146l113,e" filled="f" strokeweight=".32744mm">
                    <v:path arrowok="t" o:connecttype="custom" o:connectlocs="0,8982;113,8836" o:connectangles="0,0"/>
                  </v:shape>
                </v:group>
                <v:group id="Group 2425" o:spid="_x0000_s1358" style="position:absolute;left:2980;top:8672;width:94;height:128" coordorigin="2980,8672" coordsize="9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2426" o:spid="_x0000_s1359" style="position:absolute;left:2980;top:8672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fjcEA&#10;AADcAAAADwAAAGRycy9kb3ducmV2LnhtbERPTWuDQBC9B/Iflgn0FtdYEorJRpoWodBTrKUeB3ei&#10;UndW3K3af989FHJ8vO9TtpheTDS6zrKCXRSDIK6t7rhRUH7k2ycQziNr7C2Tgl9ykJ3XqxOm2s58&#10;panwjQgh7FJU0Ho/pFK6uiWDLrIDceBudjToAxwbqUecQ7jpZRLHB2mw49DQ4kAvLdXfxY9R0OXv&#10;j2Xx+VV53r8iVvFUJhep1MNmeT6C8LT4u/jf/aYV7A9hfjgTjoA8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7H43BAAAA3AAAAA8AAAAAAAAAAAAAAAAAmAIAAGRycy9kb3du&#10;cmV2LnhtbFBLBQYAAAAABAAEAPUAAACGAwAAAAA=&#10;" path="m,128l93,e" filled="f" strokeweight=".32767mm">
                    <v:path arrowok="t" o:connecttype="custom" o:connectlocs="0,8800;93,8672" o:connectangles="0,0"/>
                  </v:shape>
                </v:group>
                <v:group id="Group 2423" o:spid="_x0000_s1360" style="position:absolute;left:3073;top:8672;width:862;height:374" coordorigin="3073,8672" coordsize="86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2424" o:spid="_x0000_s1361" style="position:absolute;left:3073;top:8672;width:862;height:374;visibility:visible;mso-wrap-style:square;v-text-anchor:top" coordsize="86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dVMcA&#10;AADcAAAADwAAAGRycy9kb3ducmV2LnhtbESPW2sCMRSE3wv+h3AKvtWsQkVW4yLWomhL8UofD5uz&#10;F9ycrJuo23/fCIU+DjPzDTNJWlOJGzWutKyg34tAEKdWl5wrOOzfX0YgnEfWWFkmBT/kIJl2niYY&#10;a3vnLd12PhcBwi5GBYX3dSylSwsy6Hq2Jg5eZhuDPsgml7rBe4CbSg6iaCgNlhwWCqxpXlB63l2N&#10;gvVpdfy4LEfZV/9tk15n34vPebRQqvvczsYgPLX+P/zXXmkFr8MBP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TXVTHAAAA3AAAAA8AAAAAAAAAAAAAAAAAmAIAAGRy&#10;cy9kb3ducmV2LnhtbFBLBQYAAAAABAAEAPUAAACMAwAAAAA=&#10;" path="m543,374l525,364r,-18l506,346r,18l,e" filled="f" strokeweight=".32483mm">
                    <v:path arrowok="t" o:connecttype="custom" o:connectlocs="543,9046;525,9036;525,9018;506,9018;506,9036;0,8672" o:connectangles="0,0,0,0,0,0"/>
                  </v:shape>
                </v:group>
                <v:group id="Group 2421" o:spid="_x0000_s1362" style="position:absolute;left:3035;top:8663;width:38;height:2" coordorigin="3035,8663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2422" o:spid="_x0000_s1363" style="position:absolute;left:3035;top:8663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esrMYA&#10;AADcAAAADwAAAGRycy9kb3ducmV2LnhtbESPQWvCQBSE7wX/w/IEb3WjtKFGVxGhRAo51FbB2yP7&#10;TILZt3F31bS/vlso9DjMzDfMYtWbVtzI+caygsk4AUFcWt1wpeDz4/XxBYQPyBpby6TgizysloOH&#10;BWba3vmdbrtQiQhhn6GCOoQuk9KXNRn0Y9sRR+9kncEQpaukdniPcNPKaZKk0mDDcaHGjjY1lefd&#10;1Sg4FOU35vuLw/ztnIbiWhwP+Uyp0bBfz0EE6sN/+K+91Qqe0y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esrMYAAADcAAAADwAAAAAAAAAAAAAAAACYAgAAZHJz&#10;L2Rvd25yZXYueG1sUEsFBgAAAAAEAAQA9QAAAIsDAAAAAA==&#10;" path="m,l38,e" filled="f" strokeweight=".31753mm">
                    <v:path arrowok="t" o:connecttype="custom" o:connectlocs="0,0;38,0" o:connectangles="0,0"/>
                  </v:shape>
                </v:group>
                <v:group id="Group 2419" o:spid="_x0000_s1364" style="position:absolute;left:1418;top:7576;width:61;height:694" coordorigin="1418,7576" coordsize="61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2420" o:spid="_x0000_s1365" style="position:absolute;left:1418;top:7576;width:61;height:694;visibility:visible;mso-wrap-style:square;v-text-anchor:top" coordsize="61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+NsMA&#10;AADcAAAADwAAAGRycy9kb3ducmV2LnhtbESP0YrCMBRE34X9h3AXfNNU0SLVKO6yC4IPYvUDrs21&#10;KTY3pYla9+s3guDjMDNnmMWqs7W4UesrxwpGwwQEceF0xaWC4+F3MAPhA7LG2jEpeJCH1fKjt8BM&#10;uzvv6ZaHUkQI+wwVmBCaTEpfGLLoh64hjt7ZtRZDlG0pdYv3CLe1HCdJKi1WHBcMNvRtqLjkV6tg&#10;wlv7c67N6aT/3G6SVl8b2hul+p/deg4iUBfe4Vd7oxVM0xS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W+NsMAAADcAAAADwAAAAAAAAAAAAAAAACYAgAAZHJzL2Rv&#10;d25yZXYueG1sUEsFBgAAAAAEAAQA9QAAAIgDAAAAAA==&#10;" path="m426,70l450,37r,-19l488,18,488,e" filled="f" strokeweight=".32694mm">
                    <v:path arrowok="t" o:connecttype="custom" o:connectlocs="426,7646;450,7613;450,7594;488,7594;488,7576" o:connectangles="0,0,0,0,0"/>
                  </v:shape>
                </v:group>
                <v:group id="Group 2417" o:spid="_x0000_s1366" style="position:absolute;left:1480;top:7576;width:18;height:2" coordorigin="1480,7576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2418" o:spid="_x0000_s1367" style="position:absolute;left:1480;top:7576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/E8IA&#10;AADcAAAADwAAAGRycy9kb3ducmV2LnhtbERPy2qDQBTdF/IPww1014wWG4LNRJpgaQlkUfNYX5wb&#10;tXXuiDNV+/eZRaDLw3mvs8m0YqDeNZYVxIsIBHFpdcOVgtPx/WkFwnlkja1lUvBHDrLN7GGNqbYj&#10;f9FQ+EqEEHYpKqi971IpXVmTQbewHXHgrrY36APsK6l7HEO4aeVzFC2lwYZDQ40d7Woqf4pfo4Cv&#10;zWp7Tj7ivSd7wWTKD986V+pxPr29gvA0+X/x3f2pFbwsw9pwJhw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n8TwgAAANwAAAAPAAAAAAAAAAAAAAAAAJgCAABkcnMvZG93&#10;bnJldi54bWxQSwUGAAAAAAQABAD1AAAAhwMAAAAA&#10;" path="m,l18,e" filled="f" strokeweight=".32206mm">
                    <v:path arrowok="t" o:connecttype="custom" o:connectlocs="0,0;18,0" o:connectangles="0,0"/>
                  </v:shape>
                </v:group>
                <v:group id="Group 2415" o:spid="_x0000_s1368" style="position:absolute;left:1460;top:1222;width:244;height:220" coordorigin="1460,1222" coordsize="244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2416" o:spid="_x0000_s1369" style="position:absolute;left:1460;top:1222;width:244;height:220;visibility:visible;mso-wrap-style:square;v-text-anchor:top" coordsize="244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3a8IA&#10;AADcAAAADwAAAGRycy9kb3ducmV2LnhtbERPTWvCQBC9C/0PyxS8SN1U1ErqKlUURE/aQultyE6T&#10;YHY2ZFaN/nr3IHh8vO/pvHWVOlMjpWcD7/0EFHHmbcm5gZ/v9dsElARki5VnMnAlgfnspTPF1PoL&#10;7+l8CLmKISwpGihCqFOtJSvIofR9TRy5f984DBE2ubYNXmK4q/QgScbaYcmxocCalgVlx8PJGfCL&#10;KpHbRE6ud9vujqvf4fJPNsZ0X9uvT1CB2vAUP9wba2D0EefHM/EI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HdrwgAAANwAAAAPAAAAAAAAAAAAAAAAAJgCAABkcnMvZG93&#10;bnJldi54bWxQSwUGAAAAAAQABAD1AAAAhwMAAAAA&#10;" path="m,128l57,91,170,r74,91l226,109r-94,73l76,219e" filled="f" strokeweight=".32592mm">
                    <v:path arrowok="t" o:connecttype="custom" o:connectlocs="0,1350;57,1313;170,1222;244,1313;226,1331;132,1404;76,1441" o:connectangles="0,0,0,0,0,0,0"/>
                  </v:shape>
                </v:group>
                <v:group id="Group 2413" o:spid="_x0000_s1370" style="position:absolute;left:1460;top:1350;width:76;height:91" coordorigin="1460,1350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2414" o:spid="_x0000_s1371" style="position:absolute;left:1460;top:1350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tcxMYA&#10;AADcAAAADwAAAGRycy9kb3ducmV2LnhtbESPQWvCQBSE74L/YXlCb7pRam2iq0ihIj0ITXrx9sg+&#10;k2j2bcyuJv77rlDocZiZb5jVpje1uFPrKssKppMIBHFudcWFgp/sc/wOwnlkjbVlUvAgB5v1cLDC&#10;RNuOv+me+kIECLsEFZTeN4mULi/JoJvYhjh4J9sa9EG2hdQtdgFuajmLojdpsOKwUGJDHyXll/Rm&#10;FOyOX+fudD1m231/vWTn1zheHGKlXkb9dgnCU+//w3/tvVYwX8zgeS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tcxMYAAADcAAAADwAAAAAAAAAAAAAAAACYAgAAZHJz&#10;L2Rvd25yZXYueG1sUEsFBgAAAAAEAAQA9QAAAIsDAAAAAA==&#10;" path="m,l76,91e" filled="f" strokeweight=".32714mm">
                    <v:path arrowok="t" o:connecttype="custom" o:connectlocs="0,1350;76,1441" o:connectangles="0,0"/>
                  </v:shape>
                </v:group>
                <v:group id="Group 2410" o:spid="_x0000_s1372" style="position:absolute;left:1418;top:1350;width:118;height:292" coordorigin="1418,1350" coordsize="11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2412" o:spid="_x0000_s1373" style="position:absolute;left:1418;top:1350;width:118;height:292;visibility:visible;mso-wrap-style:square;v-text-anchor:top" coordsize="11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36scA&#10;AADcAAAADwAAAGRycy9kb3ducmV2LnhtbESPT2vCQBTE74LfYXlCL0U3/aO2qauUasFDQY2250f2&#10;NRuSfRuzW43fvlsoeBxm5jfMbNHZWpyo9aVjBXejBARx7nTJhYLD/n34BMIHZI21Y1JwIQ+Leb83&#10;w1S7M+/olIVCRAj7FBWYEJpUSp8bsuhHriGO3rdrLYYo20LqFs8Rbmt5nyQTabHkuGCwoTdDeZX9&#10;WAVrNtlxW9UPH6vP6nmy2ixv6Wup1M2ge30BEagL1/B/e60VjKeP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pN+rHAAAA3AAAAA8AAAAAAAAAAAAAAAAAmAIAAGRy&#10;cy9kb3ducmV2LnhtbFBLBQYAAAAABAAEAPUAAACMAwAAAAA=&#10;" path="m338,91l220,181e" filled="f" strokeweight=".32636mm">
                    <v:path arrowok="t" o:connecttype="custom" o:connectlocs="338,1441;220,1531" o:connectangles="0,0"/>
                  </v:shape>
                  <v:shape id="Freeform 2411" o:spid="_x0000_s1374" style="position:absolute;left:1418;top:1350;width:118;height:292;visibility:visible;mso-wrap-style:square;v-text-anchor:top" coordsize="11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ScccA&#10;AADcAAAADwAAAGRycy9kb3ducmV2LnhtbESPQWvCQBSE70L/w/IKXopuWtHW1FVKteBB0Mba8yP7&#10;mg3Jvk2zq6b/3i0IHoeZ+YaZLTpbixO1vnSs4HGYgCDOnS65UPC1/xi8gPABWWPtmBT8kYfF/K43&#10;w1S7M3/SKQuFiBD2KSowITSplD43ZNEPXUMcvR/XWgxRtoXULZ4j3NbyKUkm0mLJccFgQ++G8io7&#10;WgVrNtnvrqpHm9Whmk5W2+UDfS+V6t93b68gAnXhFr6211rB+HkM/2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lknHHAAAA3AAAAA8AAAAAAAAAAAAAAAAAmAIAAGRy&#10;cy9kb3ducmV2LnhtbFBLBQYAAAAABAAEAPUAAACMAwAAAAA=&#10;" path="m220,35l262,e" filled="f" strokeweight=".32636mm">
                    <v:path arrowok="t" o:connecttype="custom" o:connectlocs="220,1385;262,1350" o:connectangles="0,0"/>
                  </v:shape>
                </v:group>
                <v:group id="Group 2408" o:spid="_x0000_s1375" style="position:absolute;left:1517;top:1149;width:113;height:73" coordorigin="1517,1149" coordsize="11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2409" o:spid="_x0000_s1376" style="position:absolute;left:1517;top:1149;width:113;height:73;visibility:visible;mso-wrap-style:square;v-text-anchor:top" coordsize="11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WU8MA&#10;AADcAAAADwAAAGRycy9kb3ducmV2LnhtbESPT4vCMBTE7wt+h/CEvW1TF9ZKNUoRhPW0WP/g8dE8&#10;22rzUpqo3W9vBMHjMDO/YWaL3jTiRp2rLSsYRTEI4sLqmksFu+3qawLCeWSNjWVS8E8OFvPBxwxT&#10;be+8oVvuSxEg7FJUUHnfplK6oiKDLrItcfBOtjPog+xKqTu8B7hp5Hccj6XBmsNChS0tKyou+dUo&#10;kEefyAzXmrLyUNPq77yP861Sn8M+m4Lw1Pt3+NX+1Qp+kgS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3WU8MAAADcAAAADwAAAAAAAAAAAAAAAACYAgAAZHJzL2Rv&#10;d25yZXYueG1sUEsFBgAAAAAEAAQA9QAAAIgDAAAAAA==&#10;" path="m,18l19,73,113,e" filled="f" strokeweight=".32461mm">
                    <v:path arrowok="t" o:connecttype="custom" o:connectlocs="0,1167;19,1222;113,1149" o:connectangles="0,0,0"/>
                  </v:shape>
                </v:group>
                <v:group id="Group 2406" o:spid="_x0000_s1377" style="position:absolute;left:1536;top:2555;width:37;height:36" coordorigin="1536,2555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2407" o:spid="_x0000_s1378" style="position:absolute;left:1536;top:2555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MY8QA&#10;AADcAAAADwAAAGRycy9kb3ducmV2LnhtbESPQWsCMRSE74X+h/AKvXWzWqy6NUopiB6rtuDxsXnu&#10;bk1eliSuq7/eFAoeh5n5hpktemtERz40jhUMshwEcel0w5WC793yZQIiRGSNxjEpuFCAxfzxYYaF&#10;dmfeULeNlUgQDgUqqGNsCylDWZPFkLmWOHkH5y3GJH0ltcdzglsjh3n+Ji02nBZqbOmzpvK4PVkF&#10;3Ym74Sq43+Xlul99Gfp59Ruj1PNT//EOIlIf7+H/9lorGI2n8Hc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zGPEAAAA3AAAAA8AAAAAAAAAAAAAAAAAmAIAAGRycy9k&#10;b3ducmV2LnhtbFBLBQYAAAAABAAEAPUAAACJAwAAAAA=&#10;" path="m37,l,36e" filled="f" strokeweight=".32622mm">
                    <v:path arrowok="t" o:connecttype="custom" o:connectlocs="37,2555;0,2591" o:connectangles="0,0"/>
                  </v:shape>
                </v:group>
                <v:group id="Group 2404" o:spid="_x0000_s1379" style="position:absolute;left:7890;top:7449;width:150;height:54" coordorigin="7890,7449" coordsize="150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2405" o:spid="_x0000_s1380" style="position:absolute;left:7890;top:7449;width:150;height:54;visibility:visible;mso-wrap-style:square;v-text-anchor:top" coordsize="15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dscUA&#10;AADcAAAADwAAAGRycy9kb3ducmV2LnhtbESPT4vCMBTE78J+h/AWvGlawT9Uo8iKsAc9WBe8vm2e&#10;bd3mpTbZWr+9EQSPw8z8hlmsOlOJlhpXWlYQDyMQxJnVJecKfo7bwQyE88gaK8uk4E4OVsuP3gIT&#10;bW98oDb1uQgQdgkqKLyvEyldVpBBN7Q1cfDOtjHog2xyqRu8Bbip5CiKJtJgyWGhwJq+Csr+0n+j&#10;QKbX3wtWm/3llJ2m62kb73eHWKn+Z7eeg/DU+Xf41f7WCsaz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l2xxQAAANwAAAAPAAAAAAAAAAAAAAAAAJgCAABkcnMv&#10;ZG93bnJldi54bWxQSwUGAAAAAAQABAD1AAAAigMAAAAA&#10;" path="m150,l94,,,,,54e" filled="f" strokeweight=".32303mm">
                    <v:path arrowok="t" o:connecttype="custom" o:connectlocs="150,7449;94,7449;0,7449;0,7503" o:connectangles="0,0,0,0"/>
                  </v:shape>
                </v:group>
                <v:group id="Group 2402" o:spid="_x0000_s1381" style="position:absolute;left:7890;top:7540;width:19;height:164" coordorigin="7890,7540" coordsize="19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2403" o:spid="_x0000_s1382" style="position:absolute;left:7890;top:7540;width:19;height:164;visibility:visible;mso-wrap-style:square;v-text-anchor:top" coordsize="1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N7cYA&#10;AADcAAAADwAAAGRycy9kb3ducmV2LnhtbESPT2vCQBTE74LfYXmCt7ppS1uJrlKksVa81H/nR/Y1&#10;G82+DdnVpN++KxQ8DjPzG2Y672wlrtT40rGCx1ECgjh3uuRCwX6XPYxB+ICssXJMCn7Jw3zW700x&#10;1a7lb7puQyEihH2KCkwIdSqlzw1Z9CNXE0fvxzUWQ5RNIXWDbYTbSj4lyau0WHJcMFjTwlB+3l6s&#10;gs6s2qX9Wp4W68NHtvlcZ8c3eVBqOOjeJyACdeEe/m+vtIKX8TPczs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vN7cYAAADcAAAADwAAAAAAAAAAAAAAAACYAgAAZHJz&#10;L2Rvd25yZXYueG1sUEsFBgAAAAAEAAQA9QAAAIsDAAAAAA==&#10;" path="m,l,18r20,l20,164e" filled="f" strokeweight=".33056mm">
                    <v:path arrowok="t" o:connecttype="custom" o:connectlocs="0,7540;0,7558;20,7558;20,7704" o:connectangles="0,0,0,0"/>
                  </v:shape>
                </v:group>
                <v:group id="Group 2400" o:spid="_x0000_s1383" style="position:absolute;left:7910;top:7740;width:2;height:329" coordorigin="7910,7740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2401" o:spid="_x0000_s1384" style="position:absolute;left:7910;top:7740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0sMIA&#10;AADcAAAADwAAAGRycy9kb3ducmV2LnhtbESPQWuDQBSE74X+h+UVcqtrBFOxbkIIFHKTmpDzw31R&#10;G/etuBu1/z5bCPQ4zMw3TLFbTC8mGl1nWcE6ikEQ11Z33Cg4n77eMxDOI2vsLZOCX3Kw276+FJhr&#10;O/M3TZVvRICwy1FB6/2QS+nqlgy6yA7Ewbva0aAPcmykHnEOcNPLJI430mDHYaHFgQ4t1bfqbhT4&#10;cp5+9lk5nDWby8l8JMeyS5RavS37TxCeFv8ffraPWkGapfB3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vSwwgAAANwAAAAPAAAAAAAAAAAAAAAAAJgCAABkcnMvZG93&#10;bnJldi54bWxQSwUGAAAAAAQABAD1AAAAhwMAAAAA&#10;" path="m,329l,e" filled="f" strokeweight=".33067mm">
                    <v:path arrowok="t" o:connecttype="custom" o:connectlocs="0,8069;0,7740" o:connectangles="0,0"/>
                  </v:shape>
                </v:group>
                <v:group id="Group 2398" o:spid="_x0000_s1385" style="position:absolute;left:7910;top:8105;width:113;height:19" coordorigin="7910,8105" coordsize="113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2399" o:spid="_x0000_s1386" style="position:absolute;left:7910;top:8105;width:113;height:19;visibility:visible;mso-wrap-style:square;v-text-anchor:top" coordsize="1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+M8UA&#10;AADcAAAADwAAAGRycy9kb3ducmV2LnhtbESPQWvCQBSE7wX/w/KE3upGqRpSVxFREATB6KHHR/aZ&#10;BHffxuxWU3+9Wyh4HGbmG2a26KwRN2p97VjBcJCAIC6crrlUcDpuPlIQPiBrNI5JwS95WMx7bzPM&#10;tLvzgW55KEWEsM9QQRVCk0npi4os+oFriKN3dq3FEGVbSt3iPcKtkaMkmUiLNceFChtaVVRc8h+r&#10;4LH7/F6bzWVv8rNJr9ed3R7lSKn3frf8AhGoC6/wf3urFYzTKf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j4zxQAAANwAAAAPAAAAAAAAAAAAAAAAAJgCAABkcnMv&#10;ZG93bnJldi54bWxQSwUGAAAAAAQABAD1AAAAigMAAAAA&#10;" path="m,l,19r19,l74,19r38,e" filled="f" strokeweight=".32231mm">
                    <v:path arrowok="t" o:connecttype="custom" o:connectlocs="0,8105;0,8124;19,8124;74,8124;112,8124" o:connectangles="0,0,0,0,0"/>
                  </v:shape>
                </v:group>
                <v:group id="Group 2396" o:spid="_x0000_s1387" style="position:absolute;left:8584;top:7449;width:132;height:18" coordorigin="8584,7449" coordsize="13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2397" o:spid="_x0000_s1388" style="position:absolute;left:8584;top:7449;width:132;height:18;visibility:visible;mso-wrap-style:square;v-text-anchor:top" coordsize="1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GM8EA&#10;AADcAAAADwAAAGRycy9kb3ducmV2LnhtbESPzQrCMBCE74LvEFbwpqmCotUoIggiIvhz8Lg0a1ts&#10;NqWJbX17Iwgeh5n5hlmuW1OImiqXW1YwGkYgiBOrc04V3K67wQyE88gaC8uk4E0O1qtuZ4mxtg2f&#10;qb74VAQIuxgVZN6XsZQuycigG9qSOHgPWxn0QVap1BU2AW4KOY6iqTSYc1jIsKRtRsnz8jIKXna8&#10;bzaP4n4+OtOeyuZwrUdTpfq9drMA4an1//CvvdcKJrM5fM+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cBjPBAAAA3AAAAA8AAAAAAAAAAAAAAAAAmAIAAGRycy9kb3du&#10;cmV2LnhtbFBLBQYAAAAABAAEAPUAAACGAwAAAAA=&#10;" path="m,l132,r,18e" filled="f" strokeweight=".32219mm">
                    <v:path arrowok="t" o:connecttype="custom" o:connectlocs="0,7449;132,7449;132,7467" o:connectangles="0,0,0"/>
                  </v:shape>
                </v:group>
                <v:group id="Group 2394" o:spid="_x0000_s1389" style="position:absolute;left:8716;top:7503;width:2;height:511" coordorigin="8716,7503" coordsize="2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2395" o:spid="_x0000_s1390" style="position:absolute;left:8716;top:7503;width:2;height:511;visibility:visible;mso-wrap-style:square;v-text-anchor:top" coordsize="2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Pj8QA&#10;AADcAAAADwAAAGRycy9kb3ducmV2LnhtbESPQWsCMRSE74X+h/AK3mpWsaJboxRBkUIL2h48PpPX&#10;zdLNy5JEjf++KRR6HGbmG2axyq4TFwqx9axgNKxAEGtvWm4UfH5sHmcgYkI22HkmBTeKsFre3y2w&#10;Nv7Ke7ocUiMKhGONCmxKfS1l1JYcxqHviYv35YPDVGRopAl4LXDXyXFVTaXDlsuCxZ7WlvT34ewU&#10;zO1tffa+C9M2v20n+V2/Hk9aqcFDfnkGkSin//Bfe2cUPM1H8Hu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Mz4/EAAAA3AAAAA8AAAAAAAAAAAAAAAAAmAIAAGRycy9k&#10;b3ducmV2LnhtbFBLBQYAAAAABAAEAPUAAACJAwAAAAA=&#10;" path="m,511l,e" filled="f" strokeweight=".33067mm">
                    <v:path arrowok="t" o:connecttype="custom" o:connectlocs="0,8014;0,7503" o:connectangles="0,0"/>
                  </v:shape>
                </v:group>
                <v:group id="Group 2392" o:spid="_x0000_s1391" style="position:absolute;left:8622;top:8051;width:94;height:54" coordorigin="8622,8051" coordsize="9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2393" o:spid="_x0000_s1392" style="position:absolute;left:8622;top:8051;width:94;height:54;visibility:visible;mso-wrap-style:square;v-text-anchor:top" coordsize="9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DH8cA&#10;AADcAAAADwAAAGRycy9kb3ducmV2LnhtbESPT2vCQBTE7wW/w/KE3upGq1Wjq2ipIhQP/iv09sw+&#10;k2D2bciuMf32XaHQ4zAzv2Gm88YUoqbK5ZYVdDsRCOLE6pxTBcfD6mUEwnlkjYVlUvBDDuaz1tMU&#10;Y23vvKN671MRIOxiVJB5X8ZSuiQjg65jS+LgXWxl0AdZpVJXeA9wU8heFL1JgzmHhQxLes8oue5v&#10;RsHhNGzyj1udbj+P373z9au/XmJfqed2s5iA8NT4//Bfe6MVDMav8Dg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ygx/HAAAA3AAAAA8AAAAAAAAAAAAAAAAAmAIAAGRy&#10;cy9kb3ducmV2LnhtbFBLBQYAAAAABAAEAPUAAACMAwAAAAA=&#10;" path="m94,r,54l,54e" filled="f" strokeweight=".32419mm">
                    <v:path arrowok="t" o:connecttype="custom" o:connectlocs="94,8051;94,8105;0,8105" o:connectangles="0,0,0"/>
                  </v:shape>
                </v:group>
                <v:group id="Group 2390" o:spid="_x0000_s1393" style="position:absolute;left:7984;top:7449;width:2;height:109" coordorigin="7984,7449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2391" o:spid="_x0000_s1394" style="position:absolute;left:7984;top:7449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4SMMA&#10;AADcAAAADwAAAGRycy9kb3ducmV2LnhtbESPQYvCMBSE78L+h/AWvGnqiq5WoyyFih7VRfH2aJ5t&#10;sXkpTar135uFBY/DzHzDLNedqcSdGldaVjAaRiCIM6tLzhX8HtPBDITzyBory6TgSQ7Wq4/eEmNt&#10;H7yn+8HnIkDYxaig8L6OpXRZQQbd0NbEwbvaxqAPssmlbvAR4KaSX1E0lQZLDgsF1pQUlN0OrVFw&#10;isbfaeXonGx2l117S/naJmel+p/dzwKEp86/w//trVYwmU/g7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d4SMMAAADcAAAADwAAAAAAAAAAAAAAAACYAgAAZHJzL2Rv&#10;d25yZXYueG1sUEsFBgAAAAAEAAQA9QAAAIgDAAAAAA==&#10;" path="m,l,109e" filled="f" strokeweight=".33067mm">
                    <v:path arrowok="t" o:connecttype="custom" o:connectlocs="0,7449;0,7558" o:connectangles="0,0"/>
                  </v:shape>
                </v:group>
                <v:group id="Group 2388" o:spid="_x0000_s1395" style="position:absolute;left:7910;top:7558;width:74;height:146" coordorigin="7910,7558" coordsize="74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2389" o:spid="_x0000_s1396" style="position:absolute;left:7910;top:7558;width:74;height:146;visibility:visible;mso-wrap-style:square;v-text-anchor:top" coordsize="7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yBsUA&#10;AADcAAAADwAAAGRycy9kb3ducmV2LnhtbESPT2vCQBTE74V+h+UVvOlGobZJXUWUgnpQTP/Q4yP7&#10;TEKzb8PuauK3dwtCj8PM/IaZLXrTiAs5X1tWMB4lIIgLq2suFXx+vA9fQfiArLGxTAqu5GExf3yY&#10;YaZtx0e65KEUEcI+QwVVCG0mpS8qMuhHtiWO3sk6gyFKV0rtsItw08hJkkylwZrjQoUtrSoqfvOz&#10;UXDay932u1vzOP9a/bALcp8uD0oNnvrlG4hAffgP39sbreA5fYG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vIGxQAAANwAAAAPAAAAAAAAAAAAAAAAAJgCAABkcnMv&#10;ZG93bnJldi54bWxQSwUGAAAAAAQABAD1AAAAigMAAAAA&#10;" path="m,l74,r,146e" filled="f" strokeweight=".32889mm">
                    <v:path arrowok="t" o:connecttype="custom" o:connectlocs="0,7558;74,7558;74,7704" o:connectangles="0,0,0"/>
                  </v:shape>
                </v:group>
                <v:group id="Group 2386" o:spid="_x0000_s1397" style="position:absolute;left:7984;top:7740;width:2;height:329" coordorigin="7984,7740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2387" o:spid="_x0000_s1398" style="position:absolute;left:7984;top:7740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oaMEA&#10;AADcAAAADwAAAGRycy9kb3ducmV2LnhtbESPS6vCMBSE9xf8D+EI7q6pBV/VKCJccFd84PrQHNtq&#10;c1Ka3Lb+eyMILoeZ+YZZb3tTiZYaV1pWMBlHIIgzq0vOFVzOf78LEM4ja6wsk4InOdhuBj9rTLTt&#10;+EjtyeciQNglqKDwvk6kdFlBBt3Y1sTBu9nGoA+yyaVusAtwU8k4imbSYMlhocCa9gVlj9O/UeDT&#10;rr3vFml90WyuZzOPD2kZKzUa9rsVCE+9/4Y/7YNWMF0u4X0mHA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+aGjBAAAA3AAAAA8AAAAAAAAAAAAAAAAAmAIAAGRycy9kb3du&#10;cmV2LnhtbFBLBQYAAAAABAAEAPUAAACGAwAAAAA=&#10;" path="m,329l,e" filled="f" strokeweight=".33067mm">
                    <v:path arrowok="t" o:connecttype="custom" o:connectlocs="0,8069;0,7740" o:connectangles="0,0"/>
                  </v:shape>
                </v:group>
                <v:group id="Group 2384" o:spid="_x0000_s1399" style="position:absolute;left:7975;top:8115;width:19;height:2" coordorigin="7975,8115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2385" o:spid="_x0000_s1400" style="position:absolute;left:7975;top:8115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FscMA&#10;AADcAAAADwAAAGRycy9kb3ducmV2LnhtbESPQWvCQBSE7wX/w/IEb3WjSCjRVUpB1JtNA3p8ZF83&#10;S7NvQ3Y18d+7hUKPw8x8w2x2o2vFnfpgPStYzDMQxLXXlo2C6mv/+gYiRGSNrWdS8KAAu+3kZYOF&#10;9gN/0r2MRiQIhwIVNDF2hZShbshhmPuOOHnfvncYk+yN1D0OCe5aucyyXDq0nBYa7OijofqnvDkF&#10;l9XNViObMj+crnaZnwdjq7NSs+n4vgYRaYz/4b/2USvIswX8nk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eFscMAAADcAAAADwAAAAAAAAAAAAAAAACYAgAAZHJzL2Rv&#10;d25yZXYueG1sUEsFBgAAAAAEAAQA9QAAAIgDAAAAAA==&#10;" path="m,l18,e" filled="f" strokeweight=".33875mm">
                    <v:path arrowok="t" o:connecttype="custom" o:connectlocs="0,0;18,0" o:connectangles="0,0"/>
                  </v:shape>
                </v:group>
                <v:group id="Group 2382" o:spid="_x0000_s1401" style="position:absolute;left:8584;top:7449;width:2;height:656" coordorigin="8584,7449" coordsize="2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2383" o:spid="_x0000_s1402" style="position:absolute;left:8584;top:7449;width:2;height:656;visibility:visible;mso-wrap-style:square;v-text-anchor:top" coordsize="2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4ksUA&#10;AADcAAAADwAAAGRycy9kb3ducmV2LnhtbESPQWvCQBSE7wX/w/IEb7pbhdBGV6nS0oIUbGrvj+wz&#10;CWbfxuw2Sf313YLQ4zAz3zCrzWBr0VHrK8ca7mcKBHHuTMWFhuPny/QBhA/IBmvHpOGHPGzWo7sV&#10;psb1/EFdFgoRIexT1FCG0KRS+rwki37mGuLonVxrMUTZFtK02Ee4reVcqURarDgulNjQrqT8nH1b&#10;Da9b7uvH9+64/1J5cc4Ol+z6nGg9GQ9PSxCBhvAfvrXfjIZELe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niSxQAAANwAAAAPAAAAAAAAAAAAAAAAAJgCAABkcnMv&#10;ZG93bnJldi54bWxQSwUGAAAAAAQABAD1AAAAigMAAAAA&#10;" path="m,656l,e" filled="f" strokeweight=".33067mm">
                    <v:path arrowok="t" o:connecttype="custom" o:connectlocs="0,8105;0,7449" o:connectangles="0,0"/>
                  </v:shape>
                </v:group>
                <v:group id="Group 2380" o:spid="_x0000_s1403" style="position:absolute;left:8416;top:7449;width:2;height:329" coordorigin="8416,7449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2381" o:spid="_x0000_s1404" style="position:absolute;left:8416;top:7449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WlsIA&#10;AADcAAAADwAAAGRycy9kb3ducmV2LnhtbESPT4vCMBTE7wt+h/CEva2phXVLNS0iCN6Kf9jzo3nb&#10;VpuX0sS2fnsjCHscZuY3zCafTCsG6l1jWcFyEYEgLq1uuFJwOe+/EhDOI2tsLZOCBznIs9nHBlNt&#10;Rz7ScPKVCBB2KSqove9SKV1Zk0G3sB1x8P5sb9AH2VdS9zgGuGllHEUrabDhsFBjR7uaytvpbhT4&#10;Yhyu26ToLprN79n8xIeiiZX6nE/bNQhPk/8Pv9sHrWAVfcPrTDg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JaWwgAAANwAAAAPAAAAAAAAAAAAAAAAAJgCAABkcnMvZG93&#10;bnJldi54bWxQSwUGAAAAAAQABAD1AAAAhwMAAAAA&#10;" path="m,329l,e" filled="f" strokeweight=".33067mm">
                    <v:path arrowok="t" o:connecttype="custom" o:connectlocs="0,7778;0,7449" o:connectangles="0,0"/>
                  </v:shape>
                </v:group>
                <v:group id="Group 2378" o:spid="_x0000_s1405" style="position:absolute;left:8434;top:7814;width:2;height:456" coordorigin="8434,7814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2379" o:spid="_x0000_s1406" style="position:absolute;left:8434;top:7814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/kMQA&#10;AADcAAAADwAAAGRycy9kb3ducmV2LnhtbESPQWsCMRSE70L/Q3iF3jSpB1tWo4gglXpYqq3nx+a5&#10;u5i8LEnc3f77plDocZiZb5jVZnRW9BRi61nD80yBIK68abnW8HneT19BxIRs0HomDd8UYbN+mKyw&#10;MH7gD+pPqRYZwrFADU1KXSFlrBpyGGe+I87e1QeHKctQSxNwyHBn5VyphXTYcl5osKNdQ9XtdHca&#10;5vZtUMeaLvtQfh1v5fa9tyVq/fQ4bpcgEo3pP/zXPhgNC/UC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f5DEAAAA3AAAAA8AAAAAAAAAAAAAAAAAmAIAAGRycy9k&#10;b3ducmV2LnhtbFBLBQYAAAAABAAEAPUAAACJAwAAAAA=&#10;" path="m,456l,e" filled="f" strokeweight=".33067mm">
                    <v:path arrowok="t" o:connecttype="custom" o:connectlocs="0,8270;0,7814" o:connectangles="0,0"/>
                  </v:shape>
                </v:group>
                <v:group id="Group 2376" o:spid="_x0000_s1407" style="position:absolute;left:7929;top:8124;width:2;height:54" coordorigin="7929,8124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2377" o:spid="_x0000_s1408" style="position:absolute;left:7929;top:8124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5MMQA&#10;AADcAAAADwAAAGRycy9kb3ducmV2LnhtbESPQWsCMRSE70L/Q3gFb5pUcNHVKCIVBE+1Xrw9N8/N&#10;4uZlu0l19dc3gtDjMDPfMPNl52pxpTZUnjV8DBUI4sKbiksNh+/NYAIiRGSDtWfScKcAy8Vbb465&#10;8Tf+ous+liJBOOSowcbY5FKGwpLDMPQNcfLOvnUYk2xLaVq8Jbir5UipTDqsOC1YbGhtqbjsf52G&#10;cnwo1GOzXU/CKR670eNn92kzrfvv3WoGIlIX/8Ov9tZoyNQUn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uTDEAAAA3AAAAA8AAAAAAAAAAAAAAAAAmAIAAGRycy9k&#10;b3ducmV2LnhtbFBLBQYAAAAABAAEAPUAAACJAwAAAAA=&#10;" path="m,54l,e" filled="f" strokeweight=".33067mm">
                    <v:path arrowok="t" o:connecttype="custom" o:connectlocs="0,8178;0,8124" o:connectangles="0,0"/>
                  </v:shape>
                </v:group>
                <v:group id="Group 2374" o:spid="_x0000_s1409" style="position:absolute;left:7797;top:8416;width:132;height:146" coordorigin="7797,8416" coordsize="13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2375" o:spid="_x0000_s1410" style="position:absolute;left:7797;top:8416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PHMcA&#10;AADcAAAADwAAAGRycy9kb3ducmV2LnhtbESP3WrCQBSE7wt9h+UUvKubiEhJXUUK/rVQ2kQl3h2y&#10;xyQ0ezZkV41v7xYKvRxm5htmOu9NIy7UudqygngYgSAurK65VLDLls8vIJxH1thYJgU3cjCfPT5M&#10;MdH2yt90SX0pAoRdggoq79tESldUZNANbUscvJPtDPogu1LqDq8Bbho5iqKJNFhzWKiwpbeKip/0&#10;bBTkudmPDx9Rus36r/VxlY3153uu1OCpX7yC8NT7//Bfe6MVTOIY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zjxzHAAAA3AAAAA8AAAAAAAAAAAAAAAAAmAIAAGRy&#10;cy9kb3ducmV2LnhtbFBLBQYAAAAABAAEAPUAAACMAwAAAAA=&#10;" path="m132,146r,-128l,18,,e" filled="f" strokeweight=".32681mm">
                    <v:path arrowok="t" o:connecttype="custom" o:connectlocs="132,8562;132,8434;0,8434;0,8416" o:connectangles="0,0,0,0"/>
                  </v:shape>
                </v:group>
                <v:group id="Group 2372" o:spid="_x0000_s1411" style="position:absolute;left:7760;top:8234;width:37;height:146" coordorigin="7760,8234" coordsize="37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2373" o:spid="_x0000_s1412" style="position:absolute;left:7760;top:8234;width:37;height:146;visibility:visible;mso-wrap-style:square;v-text-anchor:top" coordsize="3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d4MUA&#10;AADcAAAADwAAAGRycy9kb3ducmV2LnhtbESPQWuDQBCF74H+h2UKvYRktZJQTDZBLEJLTjGhuQ7u&#10;VKXurLhbtf++Gyj0+Hjzvjdvf5xNJ0YaXGtZQbyOQBBXVrdcK7heitULCOeRNXaWScEPOTgeHhZ7&#10;TLWd+Exj6WsRIOxSVNB436dSuqohg25te+LgfdrBoA9yqKUecApw08nnKNpKgy2HhgZ7yhuqvspv&#10;E95oX5P3eIkfm1uBp1umc5MVpVJPj3O2A+Fp9v/Hf+k3rWAbJ3AfEwg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13gxQAAANwAAAAPAAAAAAAAAAAAAAAAAJgCAABkcnMv&#10;ZG93bnJldi54bWxQSwUGAAAAAAQABAD1AAAAigMAAAAA&#10;" path="m37,146r,-55l,55,,e" filled="f" strokeweight=".33014mm">
                    <v:path arrowok="t" o:connecttype="custom" o:connectlocs="37,8380;37,8325;0,8289;0,8234" o:connectangles="0,0,0,0"/>
                  </v:shape>
                </v:group>
                <v:group id="Group 2370" o:spid="_x0000_s1413" style="position:absolute;left:7797;top:8178;width:132;height:146" coordorigin="7797,8178" coordsize="13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2371" o:spid="_x0000_s1414" style="position:absolute;left:7797;top:8178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JH8cA&#10;AADcAAAADwAAAGRycy9kb3ducmV2LnhtbESP3WrCQBSE7wXfYTkF73SjWJHoKkVQ+wNiE5X07pA9&#10;TYLZsyG71fTtu4VCL4eZ+YZZrjtTixu1rrKsYDyKQBDnVldcKDil2+EchPPIGmvLpOCbHKxX/d4S&#10;Y23v/E63xBciQNjFqKD0vomldHlJBt3INsTB+7StQR9kW0jd4j3ATS0nUTSTBisOCyU2tCkpvyZf&#10;RkGWmfP08hYlL2l33H/s0qk+vGZKDR66pwUIT53/D/+1n7WC2fgRfs+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IiR/HAAAA3AAAAA8AAAAAAAAAAAAAAAAAmAIAAGRy&#10;cy9kb3ducmV2LnhtbFBLBQYAAAAABAAEAPUAAACMAwAAAAA=&#10;" path="m,20l19,,132,r,147e" filled="f" strokeweight=".32681mm">
                    <v:path arrowok="t" o:connecttype="custom" o:connectlocs="0,8198;19,8178;132,8178;132,8325" o:connectangles="0,0,0,0"/>
                  </v:shape>
                </v:group>
                <v:group id="Group 2368" o:spid="_x0000_s1415" style="position:absolute;left:7929;top:8361;width:2;height:73" coordorigin="7929,8361" coordsize="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2369" o:spid="_x0000_s1416" style="position:absolute;left:7929;top:8361;width:2;height:73;visibility:visible;mso-wrap-style:square;v-text-anchor:top" coordsize="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A0McA&#10;AADcAAAADwAAAGRycy9kb3ducmV2LnhtbESPT2vCQBTE7wW/w/KEXsRsLNS0MRuRgNAiPdQWqbdH&#10;9uUPZt+G7Krpt3cLBY/DzPyGydaj6cSFBtdaVrCIYhDEpdUt1wq+v7bzFxDOI2vsLJOCX3KwzicP&#10;GabaXvmTLntfiwBhl6KCxvs+ldKVDRl0ke2Jg1fZwaAPcqilHvAa4KaTT3G8lAZbDgsN9lQ0VJ72&#10;Z6Ng7GKHHz+b92L2msySw+54LqpnpR6n42YFwtPo7+H/9ptWsFwk8HcmHA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NQNDHAAAA3AAAAA8AAAAAAAAAAAAAAAAAmAIAAGRy&#10;cy9kb3ducmV2LnhtbFBLBQYAAAAABAAEAPUAAACMAwAAAAA=&#10;" path="m,l,73e" filled="f" strokeweight=".33067mm">
                    <v:path arrowok="t" o:connecttype="custom" o:connectlocs="0,8361;0,8434" o:connectangles="0,0"/>
                  </v:shape>
                </v:group>
                <v:group id="Group 2366" o:spid="_x0000_s1417" style="position:absolute;left:8040;top:4007;width:150;height:2" coordorigin="8040,4007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2367" o:spid="_x0000_s1418" style="position:absolute;left:8040;top:4007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TzcIA&#10;AADcAAAADwAAAGRycy9kb3ducmV2LnhtbESPQYvCMBSE74L/ITzBm6b1IG7XKEUQ9GhdPL82b5tq&#10;81KaVOu/3yws7HGYmW+Y7X60rXhS7xvHCtJlAoK4crrhWsHX9bjYgPABWWPrmBS8ycN+N51sMdPu&#10;xRd6FqEWEcI+QwUmhC6T0leGLPql64ij9+16iyHKvpa6x1eE21aukmQtLTYcFwx2dDBUPYrBKri1&#10;Pj+ZW34+j4MuDulQPop7qdR8NuafIAKN4T/81z5pBev0A37PxCM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BPNwgAAANwAAAAPAAAAAAAAAAAAAAAAAJgCAABkcnMvZG93&#10;bnJldi54bWxQSwUGAAAAAAQABAD1AAAAhwMAAAAA&#10;" path="m,l150,e" filled="f" strokeweight=".31753mm">
                    <v:path arrowok="t" o:connecttype="custom" o:connectlocs="0,0;150,0" o:connectangles="0,0"/>
                  </v:shape>
                </v:group>
                <v:group id="Group 2364" o:spid="_x0000_s1419" style="position:absolute;left:8229;top:3998;width:149;height:2" coordorigin="8229,3998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2365" o:spid="_x0000_s1420" style="position:absolute;left:8229;top:3998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FDsUA&#10;AADcAAAADwAAAGRycy9kb3ducmV2LnhtbESPQWvCQBSE7wX/w/KE3upGD2mJriKWQunFJubg8bH7&#10;TILZtzG7TWJ/fbdQ6HGYmW+YzW6yrRio941jBctFAoJYO9NwpaA8vT29gPAB2WDrmBTcycNuO3vY&#10;YGbcyDkNRahEhLDPUEEdQpdJ6XVNFv3CdcTRu7jeYoiyr6TpcYxw28pVkqTSYsNxocaODjXpa/Fl&#10;FRRVOQX9+lneuNX59/HDP58TrdTjfNqvQQSawn/4r/1uFKSrJ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0UOxQAAANwAAAAPAAAAAAAAAAAAAAAAAJgCAABkcnMv&#10;ZG93bnJldi54bWxQSwUGAAAAAAQABAD1AAAAigMAAAAA&#10;" path="m,l149,e" filled="f" strokeweight=".32206mm">
                    <v:path arrowok="t" o:connecttype="custom" o:connectlocs="0,0;149,0" o:connectangles="0,0"/>
                  </v:shape>
                </v:group>
                <v:group id="Group 2362" o:spid="_x0000_s1421" style="position:absolute;left:8416;top:3988;width:150;height:2" coordorigin="8416,3988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2363" o:spid="_x0000_s1422" style="position:absolute;left:8416;top:3988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umsIA&#10;AADcAAAADwAAAGRycy9kb3ducmV2LnhtbESPQYvCMBSE74L/ITzBm6a6IEs1liIs6HHr4vnZPJva&#10;5qU0qXb/vVlY8DjMzDfMLhttKx7U+9qxgtUyAUFcOl1zpeDn/LX4BOEDssbWMSn4JQ/ZfjrZYard&#10;k7/pUYRKRAj7FBWYELpUSl8asuiXriOO3s31FkOUfSV1j88It61cJ8lGWqw5Lhjs6GCobIrBKri0&#10;Pj+aS346jYMuDqvh2hT3q1Lz2ZhvQQQawzv83z5qBZv1B/ydiUdA7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1O6awgAAANwAAAAPAAAAAAAAAAAAAAAAAJgCAABkcnMvZG93&#10;bnJldi54bWxQSwUGAAAAAAQABAD1AAAAhwMAAAAA&#10;" path="m,l150,e" filled="f" strokeweight=".31753mm">
                    <v:path arrowok="t" o:connecttype="custom" o:connectlocs="0,0;150,0" o:connectangles="0,0"/>
                  </v:shape>
                </v:group>
                <v:group id="Group 2360" o:spid="_x0000_s1423" style="position:absolute;left:8603;top:3970;width:150;height:2" coordorigin="8603,3970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2361" o:spid="_x0000_s1424" style="position:absolute;left:8603;top:3970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rl8QA&#10;AADcAAAADwAAAGRycy9kb3ducmV2LnhtbESPQUvDQBSE74L/YXkFb3bTQIPEbosUBK16MAp6fGRf&#10;k2D2bdx9Nuu/dwXB4zAz3zCbXXKjOlGIg2cDq2UBirj1duDOwOvL7eUVqCjIFkfPZOCbIuy252cb&#10;rK2f+ZlOjXQqQzjWaKAXmWqtY9uTw7j0E3H2jj44lCxDp23AOcPdqMuiqLTDgfNCjxPte2o/mi9n&#10;YF++p/sn+zmnR3mThu0hHB8qYy4W6eYalFCS//Bf+84aqMo1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q5fEAAAA3AAAAA8AAAAAAAAAAAAAAAAAmAIAAGRycy9k&#10;b3ducmV2LnhtbFBLBQYAAAAABAAEAPUAAACJAwAAAAA=&#10;" path="m,l150,e" filled="f" strokeweight=".33875mm">
                    <v:path arrowok="t" o:connecttype="custom" o:connectlocs="0,0;150,0" o:connectangles="0,0"/>
                  </v:shape>
                </v:group>
                <v:group id="Group 2358" o:spid="_x0000_s1425" style="position:absolute;left:8790;top:3960;width:150;height:2" coordorigin="8790,3960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2359" o:spid="_x0000_s1426" style="position:absolute;left:8790;top:3960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jo8QA&#10;AADcAAAADwAAAGRycy9kb3ducmV2LnhtbESPT2vCQBTE7wW/w/KEXkQ32jZKzCoitvRaFbw+si9/&#10;MPs27G6T+O27hUKPw8z8hsn3o2lFT843lhUsFwkI4sLqhisF18v7fAPCB2SNrWVS8CAP+93kKcdM&#10;24G/qD+HSkQI+wwV1CF0mZS+qMmgX9iOOHqldQZDlK6S2uEQ4aaVqyRJpcGG40KNHR1rKu7nb6Pg&#10;mM5KvwzVMOvk6Yav7qV/+7gp9TwdD1sQgcbwH/5rf2oF6WoN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o6PEAAAA3AAAAA8AAAAAAAAAAAAAAAAAmAIAAGRycy9k&#10;b3ducmV2LnhtbFBLBQYAAAAABAAEAPUAAACJAwAAAAA=&#10;" path="m,l150,e" filled="f" strokeweight=".32206mm">
                    <v:path arrowok="t" o:connecttype="custom" o:connectlocs="0,0;150,0" o:connectangles="0,0"/>
                  </v:shape>
                </v:group>
                <v:group id="Group 2356" o:spid="_x0000_s1427" style="position:absolute;left:8978;top:3951;width:150;height:2" coordorigin="8978,3951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2357" o:spid="_x0000_s1428" style="position:absolute;left:8978;top:3951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ZcMIA&#10;AADcAAAADwAAAGRycy9kb3ducmV2LnhtbESPQYvCMBSE74L/ITzBm6Z6ELeaShEEPVoXz8/mbdNt&#10;81KaVOu/3yws7HGYmW+Y/WG0rXhS72vHClbLBARx6XTNlYLP22mxBeEDssbWMSl4k4dDNp3sMdXu&#10;xVd6FqESEcI+RQUmhC6V0peGLPql64ij9+V6iyHKvpK6x1eE21auk2QjLdYcFwx2dDRUNsVgFdxb&#10;n5/NPb9cxkEXx9XwaIrvh1Lz2ZjvQAQaw3/4r33WCjbrD/g9E4+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NlwwgAAANwAAAAPAAAAAAAAAAAAAAAAAJgCAABkcnMvZG93&#10;bnJldi54bWxQSwUGAAAAAAQABAD1AAAAhwMAAAAA&#10;" path="m,l150,e" filled="f" strokeweight=".31753mm">
                    <v:path arrowok="t" o:connecttype="custom" o:connectlocs="0,0;150,0" o:connectangles="0,0"/>
                  </v:shape>
                </v:group>
                <v:group id="Group 2354" o:spid="_x0000_s1429" style="position:absolute;left:9137;top:3979;width:2;height:145" coordorigin="9137,3979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2355" o:spid="_x0000_s1430" style="position:absolute;left:9137;top:3979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9tMQA&#10;AADcAAAADwAAAGRycy9kb3ducmV2LnhtbESPQWvCQBSE7wX/w/KE3uomFaREVwmCUJQeYlvx+Mw+&#10;s8Hs25BdTfz33YLgcZiZb5jFarCNuFHna8cK0kkCgrh0uuZKwc/35u0DhA/IGhvHpOBOHlbL0csC&#10;M+16Lui2D5WIEPYZKjAhtJmUvjRk0U9cSxy9s+sshii7SuoO+wi3jXxPkpm0WHNcMNjS2lB52V+t&#10;gt3vxV3xeHe63RYn+WUO09wclHodD/kcRKAhPMOP9qdWMJum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PbTEAAAA3AAAAA8AAAAAAAAAAAAAAAAAmAIAAGRycy9k&#10;b3ducmV2LnhtbFBLBQYAAAAABAAEAPUAAACJAwAAAAA=&#10;" path="m,l,146e" filled="f" strokeweight=".33853mm">
                    <v:path arrowok="t" o:connecttype="custom" o:connectlocs="0,3979;0,4125" o:connectangles="0,0"/>
                  </v:shape>
                </v:group>
                <v:group id="Group 2352" o:spid="_x0000_s1431" style="position:absolute;left:9147;top:4162;width:2;height:146" coordorigin="9147,4162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2353" o:spid="_x0000_s1432" style="position:absolute;left:9147;top:4162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X3ccA&#10;AADcAAAADwAAAGRycy9kb3ducmV2LnhtbESPQWvCQBSE7wX/w/IEL6VuqhBrzEaKopZCLY0ePD6y&#10;zySYfRuyq6b/vlso9DjMzDdMuuxNI27UudqygudxBIK4sLrmUsHxsHl6AeE8ssbGMin4JgfLbPCQ&#10;YqLtnb/olvtSBAi7BBVU3reJlK6oyKAb25Y4eGfbGfRBdqXUHd4D3DRyEkWxNFhzWKiwpVVFxSW/&#10;GgXy8DF7364eTXxt1nn9eZrvd7lWajTsXxcgPPX+P/zXftMK4ukUfs+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ql93HAAAA3AAAAA8AAAAAAAAAAAAAAAAAmAIAAGRy&#10;cy9kb3ducmV2LnhtbFBLBQYAAAAABAAEAPUAAACMAwAAAAA=&#10;" path="m,l,146e" filled="f" strokeweight=".33067mm">
                    <v:path arrowok="t" o:connecttype="custom" o:connectlocs="0,4162;0,4308" o:connectangles="0,0"/>
                  </v:shape>
                </v:group>
                <v:group id="Group 2350" o:spid="_x0000_s1433" style="position:absolute;left:9156;top:4344;width:2;height:146" coordorigin="9156,4344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2351" o:spid="_x0000_s1434" style="position:absolute;left:9156;top:4344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zTMQA&#10;AADcAAAADwAAAGRycy9kb3ducmV2LnhtbESPUWvCQBCE34X+h2MLfdNL0yoSPaUWiq0+Gf0BS27N&#10;heb2Qm6r8d97hUIfh5n5hlmuB9+qC/WxCWzgeZKBIq6Cbbg2cDp+jOegoiBbbAOTgRtFWK8eRkss&#10;bLjygS6l1CpBOBZowIl0hdaxcuQxTkJHnLxz6D1Kkn2tbY/XBPetzrNspj02nBYcdvTuqPouf7yB&#10;zc4d5tss3x/lVTa8bb/KvO6MeXoc3haghAb5D/+1P62B2csUfs+kI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1M0zEAAAA3AAAAA8AAAAAAAAAAAAAAAAAmAIAAGRycy9k&#10;b3ducmV2LnhtbFBLBQYAAAAABAAEAPUAAACJAwAAAAA=&#10;" path="m,l,147e" filled="f" strokeweight=".33853mm">
                    <v:path arrowok="t" o:connecttype="custom" o:connectlocs="0,4344;0,4491" o:connectangles="0,0"/>
                  </v:shape>
                </v:group>
                <v:group id="Group 2348" o:spid="_x0000_s1435" style="position:absolute;left:9166;top:4527;width:2;height:146" coordorigin="9166,4527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2349" o:spid="_x0000_s1436" style="position:absolute;left:9166;top:4527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R3sYA&#10;AADcAAAADwAAAGRycy9kb3ducmV2LnhtbESPQWvCQBSE7wX/w/IEL6VuqhBrdJWiqKWgpdGDx0f2&#10;mQSzb0N21fjvXaHQ4zAz3zDTeWsqcaXGlZYVvPcjEMSZ1SXnCg771dsHCOeRNVaWScGdHMxnnZcp&#10;Jtre+Jeuqc9FgLBLUEHhfZ1I6bKCDLq+rYmDd7KNQR9kk0vd4C3ATSUHURRLgyWHhQJrWhSUndOL&#10;USD329H3evFq4ku1TMuf43i3SbVSvW77OQHhqfX/4b/2l1YQD0fwPB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GR3sYAAADcAAAADwAAAAAAAAAAAAAAAACYAgAAZHJz&#10;L2Rvd25yZXYueG1sUEsFBgAAAAAEAAQA9QAAAIsDAAAAAA==&#10;" path="m,l,146e" filled="f" strokeweight=".33067mm">
                    <v:path arrowok="t" o:connecttype="custom" o:connectlocs="0,4527;0,4673" o:connectangles="0,0"/>
                  </v:shape>
                </v:group>
                <v:group id="Group 2346" o:spid="_x0000_s1437" style="position:absolute;left:9175;top:4709;width:2;height:146" coordorigin="9175,4709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2347" o:spid="_x0000_s1438" style="position:absolute;left:9175;top:4709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blFcUA&#10;AADcAAAADwAAAGRycy9kb3ducmV2LnhtbESP3WrCQBSE74W+w3IK3ummFW1NXaUURQUR/Ls/ZE+T&#10;kOzZkF015uldQfBymJlvmMmsMaW4UO1yywo++hEI4sTqnFMFx8Oi9w3CeWSNpWVScCMHs+lbZ4Kx&#10;tlfe0WXvUxEg7GJUkHlfxVK6JCODrm8r4uD929qgD7JOpa7xGuCmlJ9RNJIGcw4LGVb0l1FS7M9G&#10;wa4dVu1pWawHyzl+tU263RSLrVLd9+b3B4Snxr/Cz/ZKKxgNxv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uUVxQAAANwAAAAPAAAAAAAAAAAAAAAAAJgCAABkcnMv&#10;ZG93bnJldi54bWxQSwUGAAAAAAQABAD1AAAAigMAAAAA&#10;" path="m,l,147e" filled="f" strokeweight=".31744mm">
                    <v:path arrowok="t" o:connecttype="custom" o:connectlocs="0,4709;0,4856" o:connectangles="0,0"/>
                  </v:shape>
                </v:group>
                <v:group id="Group 2344" o:spid="_x0000_s1439" style="position:absolute;left:9184;top:4892;width:2;height:146" coordorigin="9184,4892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2345" o:spid="_x0000_s1440" style="position:absolute;left:9184;top:4892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fTMcA&#10;AADcAAAADwAAAGRycy9kb3ducmV2LnhtbESPQWvCQBSE7wX/w/IKvZS6sZRYYzYiSlsRtDR68PjI&#10;vibB7NuQXTX+e1co9DjMzDdMOutNI87UudqygtEwAkFcWF1zqWC/+3h5B+E8ssbGMim4koNZNnhI&#10;MdH2wj90zn0pAoRdggoq79tESldUZNANbUscvF/bGfRBdqXUHV4C3DTyNYpiabDmsFBhS4uKimN+&#10;MgrkbjNefy6eTXxqlnn9fZhsv3Kt1NNjP5+C8NT7//Bfe6UVxG8juJ8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y30zHAAAA3AAAAA8AAAAAAAAAAAAAAAAAmAIAAGRy&#10;cy9kb3ducmV2LnhtbFBLBQYAAAAABAAEAPUAAACMAwAAAAA=&#10;" path="m,l,146e" filled="f" strokeweight=".33067mm">
                    <v:path arrowok="t" o:connecttype="custom" o:connectlocs="0,4892;0,5038" o:connectangles="0,0"/>
                  </v:shape>
                </v:group>
                <v:group id="Group 2342" o:spid="_x0000_s1441" style="position:absolute;left:9194;top:5075;width:2;height:145" coordorigin="9194,5075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2343" o:spid="_x0000_s1442" style="position:absolute;left:9194;top:5075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1JcMA&#10;AADcAAAADwAAAGRycy9kb3ducmV2LnhtbESPT4vCMBTE74LfITxhb5r6B5FqFBGEZRcPuqt4fDbP&#10;pti8lCZq/fZGEDwOM/MbZrZobCluVPvCsYJ+LwFBnDldcK7g/2/dnYDwAVlj6ZgUPMjDYt5uzTDV&#10;7s5buu1CLiKEfYoKTAhVKqXPDFn0PVcRR+/saoshyjqXusZ7hNtSDpJkLC0WHBcMVrQylF12V6vg&#10;d39xVzw+nK5+tie5MYfh0hyU+uo0yymIQE34hN/tb61gPBrC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B1JcMAAADcAAAADwAAAAAAAAAAAAAAAACYAgAAZHJzL2Rv&#10;d25yZXYueG1sUEsFBgAAAAAEAAQA9QAAAIgDAAAAAA==&#10;" path="m,l,145e" filled="f" strokeweight=".33853mm">
                    <v:path arrowok="t" o:connecttype="custom" o:connectlocs="0,5075;0,5220" o:connectangles="0,0"/>
                  </v:shape>
                </v:group>
                <v:group id="Group 2340" o:spid="_x0000_s1443" style="position:absolute;left:9203;top:5258;width:2;height:146" coordorigin="9203,5258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2341" o:spid="_x0000_s1444" style="position:absolute;left:9203;top:5258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ZT8cA&#10;AADcAAAADwAAAGRycy9kb3ducmV2LnhtbESPQWvCQBSE74X+h+UJvUjdWGqq0VXEUiuCLSYePD6y&#10;zyQ0+zZkV43/vlsQehxm5htmtuhMLS7UusqyguEgAkGcW11xoeCQfTyPQTiPrLG2TApu5GAxf3yY&#10;YaLtlfd0SX0hAoRdggpK75tESpeXZNANbEMcvJNtDfog20LqFq8Bbmr5EkWxNFhxWCixoVVJ+U96&#10;Ngpktnvbrld9E5/r97T6Pk6+PlOt1FOvW05BeOr8f/je3mgF8esI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J2U/HAAAA3AAAAA8AAAAAAAAAAAAAAAAAmAIAAGRy&#10;cy9kb3ducmV2LnhtbFBLBQYAAAAABAAEAPUAAACMAwAAAAA=&#10;" path="m,l,146e" filled="f" strokeweight=".33067mm">
                    <v:path arrowok="t" o:connecttype="custom" o:connectlocs="0,5258;0,5404" o:connectangles="0,0"/>
                  </v:shape>
                </v:group>
                <v:group id="Group 2338" o:spid="_x0000_s1445" style="position:absolute;left:9221;top:5440;width:2;height:146" coordorigin="9221,5440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2339" o:spid="_x0000_s1446" style="position:absolute;left:9221;top:5440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io8YA&#10;AADcAAAADwAAAGRycy9kb3ducmV2LnhtbESPQWvCQBSE7wX/w/IEL6VuKhJrdJWiqKWgpdGDx0f2&#10;mQSzb0N21fjvXaHQ4zAz3zDTeWsqcaXGlZYVvPcjEMSZ1SXnCg771dsHCOeRNVaWScGdHMxnnZcp&#10;Jtre+Jeuqc9FgLBLUEHhfZ1I6bKCDLq+rYmDd7KNQR9kk0vd4C3ATSUHURRLgyWHhQJrWhSUndOL&#10;USD329H3evFq4ku1TMuf43i3SbVSvW77OQHhqfX/4b/2l1YQD0fwPB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fio8YAAADcAAAADwAAAAAAAAAAAAAAAACYAgAAZHJz&#10;L2Rvd25yZXYueG1sUEsFBgAAAAAEAAQA9QAAAIsDAAAAAA==&#10;" path="m,l,146e" filled="f" strokeweight=".33067mm">
                    <v:path arrowok="t" o:connecttype="custom" o:connectlocs="0,5440;0,5586" o:connectangles="0,0"/>
                  </v:shape>
                </v:group>
                <v:group id="Group 2336" o:spid="_x0000_s1447" style="position:absolute;left:9053;top:5613;width:150;height:2" coordorigin="9053,5613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2337" o:spid="_x0000_s1448" style="position:absolute;left:9053;top:5613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80MEA&#10;AADcAAAADwAAAGRycy9kb3ducmV2LnhtbESPQYvCMBSE7wv+h/AEb2vqsshajVIEQY9W8fxsnk21&#10;eSlNqvXfG0HY4zAz3zCLVW9rcafWV44VTMYJCOLC6YpLBcfD5vsPhA/IGmvHpOBJHlbLwdcCU+0e&#10;vKd7HkoRIexTVGBCaFIpfWHIoh+7hjh6F9daDFG2pdQtPiLc1vInSabSYsVxwWBDa0PFLe+sglPt&#10;s605Zbtd3+l8PenOt/x6Vmo07LM5iEB9+A9/2lutYPo7g/e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PND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2334" o:spid="_x0000_s1449" style="position:absolute;left:8866;top:5622;width:150;height:2" coordorigin="8866,5622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2335" o:spid="_x0000_s1450" style="position:absolute;left:8866;top:5622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tMcMA&#10;AADcAAAADwAAAGRycy9kb3ducmV2LnhtbESPQWvCQBSE74L/YXmCF9FNrAaJriLSFq9Vwesj+0yC&#10;2bdhd5uk/75bEHocZuYbZncYTCM6cr62rCBdJCCIC6trLhXcrh/zDQgfkDU2lknBD3k47MejHeba&#10;9vxF3SWUIkLY56igCqHNpfRFRQb9wrbE0XtYZzBE6UqpHfYRbhq5TJJMGqw5LlTY0qmi4nn5NgpO&#10;2ezh01D2s1a+33Hl3rr1512p6WQ4bkEEGsJ/+NU+awXZOoW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LtMcMAAADcAAAADwAAAAAAAAAAAAAAAACYAgAAZHJzL2Rv&#10;d25yZXYueG1sUEsFBgAAAAAEAAQA9QAAAIgDAAAAAA==&#10;" path="m150,l,e" filled="f" strokeweight=".32206mm">
                    <v:path arrowok="t" o:connecttype="custom" o:connectlocs="150,0;0,0" o:connectangles="0,0"/>
                  </v:shape>
                </v:group>
                <v:group id="Group 2332" o:spid="_x0000_s1451" style="position:absolute;left:8678;top:5631;width:150;height:2" coordorigin="8678,5631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2333" o:spid="_x0000_s1452" style="position:absolute;left:8678;top:5631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d58EA&#10;AADcAAAADwAAAGRycy9kb3ducmV2LnhtbESPQYvCMBSE7wv+h/AEb2vqLitSjVIEQY9W8fxsnk21&#10;eSlNqvXfmwXB4zAz3zCLVW9rcafWV44VTMYJCOLC6YpLBcfD5nsGwgdkjbVjUvAkD6vl4GuBqXYP&#10;3tM9D6WIEPYpKjAhNKmUvjBk0Y9dQxy9i2sthijbUuoWHxFua/mTJFNpseK4YLChtaHilndWwan2&#10;2dacst2u73S+nnTnW349KzUa9tkcRKA+fMLv9lYrmP79wv+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Snef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2330" o:spid="_x0000_s1453" style="position:absolute;left:8490;top:5650;width:150;height:2" coordorigin="8490,5650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2331" o:spid="_x0000_s1454" style="position:absolute;left:8490;top:5650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PY6sUA&#10;AADcAAAADwAAAGRycy9kb3ducmV2LnhtbESPX0vDQBDE3wW/w7GCb/ZioUFir0UKBf/UB6Ogj0tu&#10;mwRze+nd2ly/vScIfRxm5jfMcp3coI4UYu/ZwO2sAEXceNtza+DjfXtzByoKssXBMxk4UYT16vJi&#10;iZX1E7/RsZZWZQjHCg10ImOldWw6chhnfiTO3t4Hh5JlaLUNOGW4G/S8KErtsOe80OFIm46a7/rH&#10;GdjMv9LTqz1MaSefUrN9DvuX0pjrq/RwD0ooyTn83360BsrFAv7O5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9jqxQAAANwAAAAPAAAAAAAAAAAAAAAAAJgCAABkcnMv&#10;ZG93bnJldi54bWxQSwUGAAAAAAQABAD1AAAAigMAAAAA&#10;" path="m,l150,e" filled="f" strokeweight=".33875mm">
                    <v:path arrowok="t" o:connecttype="custom" o:connectlocs="0,0;150,0" o:connectangles="0,0"/>
                  </v:shape>
                </v:group>
                <v:group id="Group 2328" o:spid="_x0000_s1455" style="position:absolute;left:8303;top:5660;width:150;height:2" coordorigin="8303,5660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2329" o:spid="_x0000_s1456" style="position:absolute;left:8303;top:5660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Q3sQA&#10;AADcAAAADwAAAGRycy9kb3ducmV2LnhtbESPS2vDMBCE74X8B7GBXkIsp22c4EQJIbSl1zwg18Va&#10;P4i1MpJiu/++KhR6HGbmG2a7H00renK+saxgkaQgiAurG64UXC8f8zUIH5A1tpZJwTd52O8mT1vM&#10;tR34RP05VCJC2OeooA6hy6X0RU0GfWI74uiV1hkMUbpKaodDhJtWvqRpJg02HBdq7OhYU3E/P4yC&#10;YzYr/SJUw6yT7zd8c6/98vOm1PN0PGxABBrDf/iv/aUVZMsV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0N7EAAAA3AAAAA8AAAAAAAAAAAAAAAAAmAIAAGRycy9k&#10;b3ducmV2LnhtbFBLBQYAAAAABAAEAPUAAACJAwAAAAA=&#10;" path="m150,l,e" filled="f" strokeweight=".32206mm">
                    <v:path arrowok="t" o:connecttype="custom" o:connectlocs="150,0;0,0" o:connectangles="0,0"/>
                  </v:shape>
                </v:group>
                <v:group id="Group 2326" o:spid="_x0000_s1457" style="position:absolute;left:8134;top:5660;width:132;height:18" coordorigin="8134,5660" coordsize="13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2327" o:spid="_x0000_s1458" style="position:absolute;left:8134;top:5660;width:132;height:18;visibility:visible;mso-wrap-style:square;v-text-anchor:top" coordsize="1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LCMIA&#10;AADcAAAADwAAAGRycy9kb3ducmV2LnhtbESPQYvCMBSE74L/ITzBm6YKlrUaRQRBRAStB4+P5tkW&#10;m5fSxLb77zeCsMdhZr5h1tveVKKlxpWWFcymEQjizOqScwX39DD5AeE8ssbKMin4JQfbzXCwxkTb&#10;jq/U3nwuAoRdggoK7+tESpcVZNBNbU0cvKdtDPogm1zqBrsAN5WcR1EsDZYcFgqsaV9Q9rq9jYK3&#10;nR+73bN6XM/O9Je6O6XtLFZqPOp3KxCeev8f/raPWkG8WMLnTD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UsIwgAAANwAAAAPAAAAAAAAAAAAAAAAAJgCAABkcnMvZG93&#10;bnJldi54bWxQSwUGAAAAAAQABAD1AAAAhwMAAAAA&#10;" path="m132,18l,18,,e" filled="f" strokeweight=".32219mm">
                    <v:path arrowok="t" o:connecttype="custom" o:connectlocs="132,5678;0,5678;0,5660" o:connectangles="0,0,0"/>
                  </v:shape>
                </v:group>
                <v:group id="Group 2324" o:spid="_x0000_s1459" style="position:absolute;left:8125;top:5476;width:2;height:146" coordorigin="8125,5476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2325" o:spid="_x0000_s1460" style="position:absolute;left:8125;top:5476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GDsUA&#10;AADcAAAADwAAAGRycy9kb3ducmV2LnhtbESP3WrCQBSE7wXfYTlC73SjpVGiq4hUtFAE/+4P2WMS&#10;kj0bsluNefpuoeDlMDPfMItVaypxp8YVlhWMRxEI4tTqgjMFl/N2OAPhPLLGyjIpeJKD1bLfW2Ci&#10;7YOPdD/5TAQIuwQV5N7XiZQuzcmgG9maOHg32xj0QTaZ1A0+AtxUchJFsTRYcFjIsaZNTml5+jEK&#10;jt1H3V135df77hOnXZsdvsvtQam3Qbueg/DU+lf4v73XCuJ4D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8YOxQAAANwAAAAPAAAAAAAAAAAAAAAAAJgCAABkcnMv&#10;ZG93bnJldi54bWxQSwUGAAAAAAQABAD1AAAAigMAAAAA&#10;" path="m,l,146e" filled="f" strokeweight=".31744mm">
                    <v:path arrowok="t" o:connecttype="custom" o:connectlocs="0,5476;0,5622" o:connectangles="0,0"/>
                  </v:shape>
                </v:group>
                <v:group id="Group 2322" o:spid="_x0000_s1461" style="position:absolute;left:8116;top:5294;width:2;height:146" coordorigin="8116,5294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2323" o:spid="_x0000_s1462" style="position:absolute;left:8116;top:5294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4wMYA&#10;AADcAAAADwAAAGRycy9kb3ducmV2LnhtbESPQWvCQBSE7wX/w/IEL1I3tRBrdBWxtBVBxdhDj4/s&#10;Mwlm34bsqvHfu4LQ4zAz3zDTeWsqcaHGlZYVvA0iEMSZ1SXnCn4PX68fIJxH1lhZJgU3cjCfdV6m&#10;mGh75T1dUp+LAGGXoILC+zqR0mUFGXQDWxMH72gbgz7IJpe6wWuAm0oOoyiWBksOCwXWtCwoO6Vn&#10;o0AeNqP197Jv4nP1mZa7v/H2J9VK9brtYgLCU+v/w8/2SiuI43d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m4wMYAAADcAAAADwAAAAAAAAAAAAAAAACYAgAAZHJz&#10;L2Rvd25yZXYueG1sUEsFBgAAAAAEAAQA9QAAAIsDAAAAAA==&#10;" path="m,146l,e" filled="f" strokeweight=".33067mm">
                    <v:path arrowok="t" o:connecttype="custom" o:connectlocs="0,5440;0,5294" o:connectangles="0,0"/>
                  </v:shape>
                </v:group>
                <v:group id="Group 2320" o:spid="_x0000_s1463" style="position:absolute;left:8106;top:5111;width:2;height:146" coordorigin="8106,5111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2321" o:spid="_x0000_s1464" style="position:absolute;left:8106;top:5111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cUcQA&#10;AADcAAAADwAAAGRycy9kb3ducmV2LnhtbESP3WrCQBSE7wt9h+UIvasbQw2SuooWxP5cGX2AQ/Y0&#10;G8yeDdmjpm/fFQq9HGbmG2a5Hn2nrjTENrCB2TQDRVwH23Jj4HTcPS9ARUG22AUmAz8UYb16fFhi&#10;acOND3StpFEJwrFEA06kL7WOtSOPcRp64uR9h8GjJDk02g54S3Df6TzLCu2x5bTgsKc3R/W5ungD&#10;2093WOyz/OsoL7LlffdR5U1vzNNk3LyCEhrlP/zXfrcGimIO9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GHFHEAAAA3AAAAA8AAAAAAAAAAAAAAAAAmAIAAGRycy9k&#10;b3ducmV2LnhtbFBLBQYAAAAABAAEAPUAAACJAwAAAAA=&#10;" path="m,l,147e" filled="f" strokeweight=".33853mm">
                    <v:path arrowok="t" o:connecttype="custom" o:connectlocs="0,5111;0,5258" o:connectangles="0,0"/>
                  </v:shape>
                </v:group>
                <v:group id="Group 2318" o:spid="_x0000_s1465" style="position:absolute;left:8097;top:4929;width:2;height:146" coordorigin="8097,4929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2319" o:spid="_x0000_s1466" style="position:absolute;left:8097;top:4929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+w8cA&#10;AADcAAAADwAAAGRycy9kb3ducmV2LnhtbESPQWvCQBSE7wX/w/KEXkQ37SHW6CaIpa0ItjTpocdH&#10;9pkEs29DdtX037uC0OMwM98wq2wwrThT7xrLCp5mEQji0uqGKwU/xdv0BYTzyBpby6Tgjxxk6ehh&#10;hYm2F/6mc+4rESDsElRQe98lUrqyJoNuZjvi4B1sb9AH2VdS93gJcNPK5yiKpcGGw0KNHW1qKo/5&#10;ySiQxX6+e99MTHxqX/Pm63fx+ZFrpR7Hw3oJwtPg/8P39lYriOM5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ivsPHAAAA3AAAAA8AAAAAAAAAAAAAAAAAmAIAAGRy&#10;cy9kb3ducmV2LnhtbFBLBQYAAAAABAAEAPUAAACMAwAAAAA=&#10;" path="m,146l,e" filled="f" strokeweight=".33067mm">
                    <v:path arrowok="t" o:connecttype="custom" o:connectlocs="0,5075;0,4929" o:connectangles="0,0"/>
                  </v:shape>
                </v:group>
                <v:group id="Group 2316" o:spid="_x0000_s1467" style="position:absolute;left:8088;top:4746;width:2;height:145" coordorigin="8088,4746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2317" o:spid="_x0000_s1468" style="position:absolute;left:8088;top:4746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WVcMA&#10;AADcAAAADwAAAGRycy9kb3ducmV2LnhtbESPQUvDQBSE7wX/w/IEb+2mCqmm3RYpCFq8NBp6fWRf&#10;k2D2bdh9NvHfdwXB4zAz3zCb3eR6daEQO88GlosMFHHtbceNgc+Pl/kjqCjIFnvPZOCHIuy2N7MN&#10;FtaPfKRLKY1KEI4FGmhFhkLrWLfkMC78QJy8sw8OJcnQaBtwTHDX6/ssy7XDjtNCiwPtW6q/ym9n&#10;4O10WMrEoZL30/iw2lPlHVbG3N1Oz2tQQpP8h//ar9ZAnj/B75l0BP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LWVcMAAADcAAAADwAAAAAAAAAAAAAAAACYAgAAZHJzL2Rv&#10;d25yZXYueG1sUEsFBgAAAAAEAAQA9QAAAIgDAAAAAA==&#10;" path="m,l,146e" filled="f" strokeweight=".31744mm">
                    <v:path arrowok="t" o:connecttype="custom" o:connectlocs="0,4746;0,4892" o:connectangles="0,0"/>
                  </v:shape>
                </v:group>
                <v:group id="Group 2314" o:spid="_x0000_s1469" style="position:absolute;left:8079;top:4564;width:2;height:145" coordorigin="8079,4564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2315" o:spid="_x0000_s1470" style="position:absolute;left:8079;top:4564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lV8IA&#10;AADcAAAADwAAAGRycy9kb3ducmV2LnhtbESP3YrCMBSE74V9h3AWvLNpRarbNZZSEHol+PMAZ5uz&#10;bdnmpDRZrW9vBMHLYWa+Ybb5ZHpxpdF1lhUkUQyCuLa640bB5bxfbEA4j6yxt0wK7uQg333Mtphp&#10;e+MjXU++EQHCLkMFrfdDJqWrWzLoIjsQB+/XjgZ9kGMj9Yi3ADe9XMZxKg12HBZaHKhsqf47/RsF&#10;PHFS/Zz18lCubV8WafVV+ZVS88+p+AbhafLv8KtdaQXpOoHnmXA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eVXwgAAANwAAAAPAAAAAAAAAAAAAAAAAJgCAABkcnMvZG93&#10;bnJldi54bWxQSwUGAAAAAAQABAD1AAAAhwMAAAAA&#10;" path="m,145l,e" filled="f" strokeweight=".33067mm">
                    <v:path arrowok="t" o:connecttype="custom" o:connectlocs="0,4709;0,4564" o:connectangles="0,0"/>
                  </v:shape>
                </v:group>
                <v:group id="Group 2312" o:spid="_x0000_s1471" style="position:absolute;left:8069;top:4380;width:2;height:146" coordorigin="8069,4380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2313" o:spid="_x0000_s1472" style="position:absolute;left:8069;top:4380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3Y8QA&#10;AADcAAAADwAAAGRycy9kb3ducmV2LnhtbESPUWvCQBCE3wv9D8cWfKuXpmIl9ZQqFG37ZOwPWHJr&#10;LpjbC7lV47/3hEIfh5n5hpkvB9+qM/WxCWzgZZyBIq6Cbbg28Lv/fJ6BioJssQ1MBq4UYbl4fJhj&#10;YcOFd3QupVYJwrFAA06kK7SOlSOPcRw64uQdQu9RkuxrbXu8JLhvdZ5lU+2x4bTgsKO1o+pYnryB&#10;1bfbzTZZ/rOXiax4036Ved0ZM3oaPt5BCQ3yH/5rb62B6dsr3M+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6t2PEAAAA3AAAAA8AAAAAAAAAAAAAAAAAmAIAAGRycy9k&#10;b3ducmV2LnhtbFBLBQYAAAAABAAEAPUAAACJAwAAAAA=&#10;" path="m,l,147e" filled="f" strokeweight=".33853mm">
                    <v:path arrowok="t" o:connecttype="custom" o:connectlocs="0,4380;0,4527" o:connectangles="0,0"/>
                  </v:shape>
                </v:group>
                <v:group id="Group 2310" o:spid="_x0000_s1473" style="position:absolute;left:8060;top:4198;width:2;height:146" coordorigin="8060,4198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2311" o:spid="_x0000_s1474" style="position:absolute;left:8060;top:4198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T8sYA&#10;AADcAAAADwAAAGRycy9kb3ducmV2LnhtbESPQWvCQBSE7wX/w/IEL6VuKhhrdJWiqKWgpdGDx0f2&#10;mQSzb0N21fjvXaHQ4zAz3zDTeWsqcaXGlZYVvPcjEMSZ1SXnCg771dsHCOeRNVaWScGdHMxnnZcp&#10;Jtre+Jeuqc9FgLBLUEHhfZ1I6bKCDLq+rYmDd7KNQR9kk0vd4C3ATSUHURRLgyWHhQJrWhSUndOL&#10;USD329H3evFq4ku1TMuf43i3SbVSvW77OQHhqfX/4b/2l1YQj4bwPB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UT8sYAAADcAAAADwAAAAAAAAAAAAAAAACYAgAAZHJz&#10;L2Rvd25yZXYueG1sUEsFBgAAAAAEAAQA9QAAAIsDAAAAAA==&#10;" path="m,146l,e" filled="f" strokeweight=".33067mm">
                    <v:path arrowok="t" o:connecttype="custom" o:connectlocs="0,4344;0,4198" o:connectangles="0,0"/>
                  </v:shape>
                </v:group>
                <v:group id="Group 2308" o:spid="_x0000_s1475" style="position:absolute;left:8040;top:4016;width:2;height:146" coordorigin="8040,4016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2309" o:spid="_x0000_s1476" style="position:absolute;left:8040;top:4016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oHscA&#10;AADcAAAADwAAAGRycy9kb3ducmV2LnhtbESPT2vCQBTE7wW/w/KEXkQ37SHRNBsRS/8gqBh76PGR&#10;fU2C2bchu2r67buC0OMwM79hsuVgWnGh3jWWFTzNIhDEpdUNVwq+jm/TOQjnkTW2lknBLzlY5qOH&#10;DFNtr3ygS+ErESDsUlRQe9+lUrqyJoNuZjvi4P3Y3qAPsq+k7vEa4KaVz1EUS4MNh4UaO1rXVJ6K&#10;s1Egj9tk876emPjcvhbN/nux+yi0Uo/jYfUCwtPg/8P39qdWECcJ3M6EI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7KB7HAAAA3AAAAA8AAAAAAAAAAAAAAAAAmAIAAGRy&#10;cy9kb3ducmV2LnhtbFBLBQYAAAAABAAEAPUAAACMAwAAAAA=&#10;" path="m,146l,e" filled="f" strokeweight=".33067mm">
                    <v:path arrowok="t" o:connecttype="custom" o:connectlocs="0,4162;0,4016" o:connectangles="0,0"/>
                  </v:shape>
                </v:group>
                <v:group id="Group 2306" o:spid="_x0000_s1477" style="position:absolute;left:9371;top:7156;width:2;height:146" coordorigin="9371,7156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2307" o:spid="_x0000_s1478" style="position:absolute;left:9371;top:7156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Z98YA&#10;AADcAAAADwAAAGRycy9kb3ducmV2LnhtbESPQWvCQBSE74L/YXmCl1I3eogaXUUUtRRUGnvo8ZF9&#10;JsHs25BdNf77bqHgcZiZb5j5sjWVuFPjSssKhoMIBHFmdcm5gu/z9n0CwnlkjZVlUvAkB8tFtzPH&#10;RNsHf9E99bkIEHYJKii8rxMpXVaQQTewNXHwLrYx6INscqkbfAS4qeQoimJpsOSwUGBN64Kya3oz&#10;CuT5MP7crd9MfKs2aXn6mR73qVaq32tXMxCeWv8K/7c/tIJ4PIW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gZ98YAAADcAAAADwAAAAAAAAAAAAAAAACYAgAAZHJz&#10;L2Rvd25yZXYueG1sUEsFBgAAAAAEAAQA9QAAAIsDAAAAAA==&#10;" path="m,146l,e" filled="f" strokeweight=".33067mm">
                    <v:path arrowok="t" o:connecttype="custom" o:connectlocs="0,7302;0,7156" o:connectangles="0,0"/>
                  </v:shape>
                </v:group>
                <v:group id="Group 2304" o:spid="_x0000_s1479" style="position:absolute;left:9353;top:6973;width:2;height:146" coordorigin="9353,6973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2305" o:spid="_x0000_s1480" style="position:absolute;left:9353;top:6973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l1scA&#10;AADcAAAADwAAAGRycy9kb3ducmV2LnhtbESPT2vCQBTE7wW/w/KEXopu7CFq6iaI0j8IbTHx0OMj&#10;+0yC2bchu2r67buC0OMwM79hVtlgWnGh3jWWFcymEQji0uqGKwWH4nWyAOE8ssbWMin4JQdZOnpY&#10;YaLtlfd0yX0lAoRdggpq77tESlfWZNBNbUccvKPtDfog+0rqHq8Bblr5HEWxNNhwWKixo01N5Sk/&#10;GwWy+Jzv3jZPJj6327z5/ll+vedaqcfxsH4B4Wnw/+F7+0MriBcz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LZdbHAAAA3AAAAA8AAAAAAAAAAAAAAAAAmAIAAGRy&#10;cy9kb3ducmV2LnhtbFBLBQYAAAAABAAEAPUAAACMAwAAAAA=&#10;" path="m,147l,e" filled="f" strokeweight=".33067mm">
                    <v:path arrowok="t" o:connecttype="custom" o:connectlocs="0,7120;0,6973" o:connectangles="0,0"/>
                  </v:shape>
                </v:group>
                <v:group id="Group 2302" o:spid="_x0000_s1481" style="position:absolute;left:9344;top:6791;width:2;height:146" coordorigin="9344,6791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2303" o:spid="_x0000_s1482" style="position:absolute;left:9344;top:6791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HRMMA&#10;AADcAAAADwAAAGRycy9kb3ducmV2LnhtbESPUWvCQBCE34X+h2MLfdNL0yIh9ZRaEGt9MvoDltw2&#10;F5rbC7lV03/vFQo+DjPzDbNYjb5TFxpiG9jA8ywDRVwH23Jj4HTcTAtQUZAtdoHJwC9FWC0fJgss&#10;bbjygS6VNCpBOJZowIn0pdaxduQxzkJPnLzvMHiUJIdG2wGvCe47nWfZXHtsOS047OnDUf1Tnb2B&#10;9Zc7FNss3x/lVda87XZV3vTGPD2O72+ghEa5h//bn9bAvHiBvzPpCO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HRMMAAADcAAAADwAAAAAAAAAAAAAAAACYAgAAZHJzL2Rv&#10;d25yZXYueG1sUEsFBgAAAAAEAAQA9QAAAIgDAAAAAA==&#10;" path="m,l,146e" filled="f" strokeweight=".33853mm">
                    <v:path arrowok="t" o:connecttype="custom" o:connectlocs="0,6791;0,6937" o:connectangles="0,0"/>
                  </v:shape>
                </v:group>
                <v:group id="Group 2300" o:spid="_x0000_s1483" style="position:absolute;left:9334;top:6609;width:2;height:145" coordorigin="9334,6609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2301" o:spid="_x0000_s1484" style="position:absolute;left:9334;top:6609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Tc8MA&#10;AADcAAAADwAAAGRycy9kb3ducmV2LnhtbESP0WrCQBRE3wv+w3IF3+rGoNGmrhICQp4KVT/gmr1N&#10;QrN3Q3ZN4t+7BaGPw8ycYfbHybRioN41lhWslhEI4tLqhisF18vpfQfCeWSNrWVS8CAHx8PsbY+p&#10;tiN/03D2lQgQdikqqL3vUildWZNBt7QdcfB+bG/QB9lXUvc4BrhpZRxFiTTYcFiosaO8pvL3fDcK&#10;eOJVcbvo+Cvf2jbPkuKj8GulFvMp+wThafL/4Ve70AqS3Qb+zoQjIA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eTc8MAAADcAAAADwAAAAAAAAAAAAAAAACYAgAAZHJzL2Rv&#10;d25yZXYueG1sUEsFBgAAAAAEAAQA9QAAAIgDAAAAAA==&#10;" path="m,145l,e" filled="f" strokeweight=".33067mm">
                    <v:path arrowok="t" o:connecttype="custom" o:connectlocs="0,6754;0,6609" o:connectangles="0,0"/>
                  </v:shape>
                </v:group>
                <v:group id="Group 2298" o:spid="_x0000_s1485" style="position:absolute;left:9325;top:6426;width:2;height:145" coordorigin="9325,6426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2299" o:spid="_x0000_s1486" style="position:absolute;left:9325;top:6426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BRsMA&#10;AADcAAAADwAAAGRycy9kb3ducmV2LnhtbESPQWvCQBSE74X+h+UVems2WlBJXaUIhbZ4URu8PrLP&#10;JJh9G3afJv33bqHgcZiZb5jlenSdulKIrWcDkywHRVx523Jt4Ofw8bIAFQXZYueZDPxShPXq8WGJ&#10;hfUD7+i6l1olCMcCDTQifaF1rBpyGDPfEyfv5INDSTLU2gYcEtx1eprnM+2w5bTQYE+bhqrz/uIM&#10;fB2/JzJyKGV7HF7nGyq9w9KY56fx/Q2U0Cj38H/70xqYLebwdyYdAb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0BRsMAAADcAAAADwAAAAAAAAAAAAAAAACYAgAAZHJzL2Rv&#10;d25yZXYueG1sUEsFBgAAAAAEAAQA9QAAAIgDAAAAAA==&#10;" path="m,l,145e" filled="f" strokeweight=".31744mm">
                    <v:path arrowok="t" o:connecttype="custom" o:connectlocs="0,6426;0,6571" o:connectangles="0,0"/>
                  </v:shape>
                </v:group>
                <v:group id="Group 2296" o:spid="_x0000_s1487" style="position:absolute;left:9316;top:6243;width:2;height:146" coordorigin="9316,6243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2297" o:spid="_x0000_s1488" style="position:absolute;left:9316;top:6243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p0MYA&#10;AADcAAAADwAAAGRycy9kb3ducmV2LnhtbESPQWvCQBSE74L/YXmCF6kbPaQaXUUUtRRUGnvo8ZF9&#10;JsHs25BdNf77bqHgcZiZb5j5sjWVuFPjSssKRsMIBHFmdcm5gu/z9m0CwnlkjZVlUvAkB8tFtzPH&#10;RNsHf9E99bkIEHYJKii8rxMpXVaQQTe0NXHwLrYx6INscqkbfAS4qeQ4imJpsOSwUGBN64Kya3oz&#10;CuT58P65Ww9MfKs2aXn6mR73qVaq32tXMxCeWv8K/7c/tIJ4MoW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1p0MYAAADcAAAADwAAAAAAAAAAAAAAAACYAgAAZHJz&#10;L2Rvd25yZXYueG1sUEsFBgAAAAAEAAQA9QAAAIsDAAAAAA==&#10;" path="m,146l,e" filled="f" strokeweight=".33067mm">
                    <v:path arrowok="t" o:connecttype="custom" o:connectlocs="0,6389;0,6243" o:connectangles="0,0"/>
                  </v:shape>
                </v:group>
                <v:group id="Group 2294" o:spid="_x0000_s1489" style="position:absolute;left:9306;top:6060;width:2;height:146" coordorigin="9306,6060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2295" o:spid="_x0000_s1490" style="position:absolute;left:9306;top:6060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qdcMA&#10;AADcAAAADwAAAGRycy9kb3ducmV2LnhtbESPUWvCQBCE3wv+h2MF3+rFUMRGT9FCsbZPxv6AJbfm&#10;grm9kNtq/Pc9odDHYWa+YVabwbfqSn1sAhuYTTNQxFWwDdcGvk/vzwtQUZAttoHJwJ0ibNajpxUW&#10;Ntz4SNdSapUgHAs04ES6QutYOfIYp6EjTt459B4lyb7WtsdbgvtW51k21x4bTgsOO3pzVF3KH29g&#10;9+mOi32Wf53kRXa8bw9lXnfGTMbDdglKaJD/8F/7wxqYv87gcSYd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hqdcMAAADcAAAADwAAAAAAAAAAAAAAAACYAgAAZHJzL2Rv&#10;d25yZXYueG1sUEsFBgAAAAAEAAQA9QAAAIgDAAAAAA==&#10;" path="m,l,147e" filled="f" strokeweight=".33853mm">
                    <v:path arrowok="t" o:connecttype="custom" o:connectlocs="0,6060;0,6207" o:connectangles="0,0"/>
                  </v:shape>
                </v:group>
                <v:group id="Group 2292" o:spid="_x0000_s1491" style="position:absolute;left:9297;top:6006;width:150;height:18" coordorigin="9297,6006" coordsize="15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2293" o:spid="_x0000_s1492" style="position:absolute;left:9297;top:6006;width:150;height:18;visibility:visible;mso-wrap-style:square;v-text-anchor:top" coordsize="1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V/MQA&#10;AADcAAAADwAAAGRycy9kb3ducmV2LnhtbESPQWvCQBSE74L/YXmCN93VWLHRVUQpVOhFW6THZ/aZ&#10;BLNvQ3Yb03/vFgoeh5n5hlltOluJlhpfOtYwGSsQxJkzJecavj7fRgsQPiAbrByThl/ysFn3eytM&#10;jbvzkdpTyEWEsE9RQxFCnUrps4Is+rGriaN3dY3FEGWTS9PgPcJtJadKzaXFkuNCgTXtCspupx+r&#10;wV4q3h8SlbQvfqKUnM12549vrYeDbrsEEagLz/B/+91omL8m8Hc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FfzEAAAA3AAAAA8AAAAAAAAAAAAAAAAAmAIAAGRycy9k&#10;b3ducmV2LnhtbFBLBQYAAAAABAAEAPUAAACJAwAAAAA=&#10;" path="m,18l,,150,e" filled="f" strokeweight=".32217mm">
                    <v:path arrowok="t" o:connecttype="custom" o:connectlocs="0,6024;0,6006;150,6006" o:connectangles="0,0,0"/>
                  </v:shape>
                </v:group>
                <v:group id="Group 2290" o:spid="_x0000_s1493" style="position:absolute;left:9484;top:5987;width:150;height:2" coordorigin="9484,5987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2291" o:spid="_x0000_s1494" style="position:absolute;left:9484;top:5987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RqMQA&#10;AADcAAAADwAAAGRycy9kb3ducmV2LnhtbESPS2vDMBCE74X8B7GBXkIsp21M4kQJIbSl1zwg18Va&#10;P4i1MpJiu/++KhR6HGbmG2a7H00renK+saxgkaQgiAurG64UXC8f8xUIH5A1tpZJwTd52O8mT1vM&#10;tR34RP05VCJC2OeooA6hy6X0RU0GfWI74uiV1hkMUbpKaodDhJtWvqRpJg02HBdq7OhYU3E/P4yC&#10;YzYr/SJUw6yT7zd8c6/98vOm1PN0PGxABBrDf/iv/aUVZOsl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ajEAAAA3AAAAA8AAAAAAAAAAAAAAAAAmAIAAGRycy9k&#10;b3ducmV2LnhtbFBLBQYAAAAABAAEAPUAAACJAwAAAAA=&#10;" path="m,l150,e" filled="f" strokeweight=".32206mm">
                    <v:path arrowok="t" o:connecttype="custom" o:connectlocs="0,0;150,0" o:connectangles="0,0"/>
                  </v:shape>
                </v:group>
                <v:group id="Group 2288" o:spid="_x0000_s1495" style="position:absolute;left:9671;top:5978;width:150;height:2" coordorigin="9671,5978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2289" o:spid="_x0000_s1496" style="position:absolute;left:9671;top:5978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hfsEA&#10;AADcAAAADwAAAGRycy9kb3ducmV2LnhtbESPQYvCMBSE7wv+h/AEb2uqB12rUYog6HGreH42z6ba&#10;vJQm1frvzYKwx2FmvmFWm97W4kGtrxwrmIwTEMSF0xWXCk7H3fcPCB+QNdaOScGLPGzWg68Vpto9&#10;+ZceeShFhLBPUYEJoUml9IUhi37sGuLoXV1rMUTZllK3+IxwW8tpksykxYrjgsGGtoaKe95ZBefa&#10;Z3tzzg6HvtP5dtJd7vntotRo2GdLEIH68B/+tPdawWwxh78z8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QIX7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2286" o:spid="_x0000_s1497" style="position:absolute;left:9860;top:5969;width:150;height:2" coordorigin="9860,5969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2287" o:spid="_x0000_s1498" style="position:absolute;left:9860;top:5969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1brcQA&#10;AADcAAAADwAAAGRycy9kb3ducmV2LnhtbESPT2vCQBTE70K/w/IKXqRu/NNQU1cpouK1acHrI/tM&#10;QrNvw+42id/eFQSPw8z8hllvB9OIjpyvLSuYTRMQxIXVNZcKfn8Obx8gfEDW2FgmBVfysN28jNaY&#10;advzN3V5KEWEsM9QQRVCm0npi4oM+qltiaN3sc5giNKVUjvsI9w0cp4kqTRYc1yosKVdRcVf/m8U&#10;7NLJxc9C2U9auT/j0i269+NZqfHr8PUJItAQnuFH+6QVpKsV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tW63EAAAA3AAAAA8AAAAAAAAAAAAAAAAAmAIAAGRycy9k&#10;b3ducmV2LnhtbFBLBQYAAAAABAAEAPUAAACJAwAAAAA=&#10;" path="m,l150,e" filled="f" strokeweight=".32206mm">
                    <v:path arrowok="t" o:connecttype="custom" o:connectlocs="0,0;150,0" o:connectangles="0,0"/>
                  </v:shape>
                </v:group>
                <v:group id="Group 2284" o:spid="_x0000_s1499" style="position:absolute;left:10047;top:5960;width:150;height:2" coordorigin="10047,5960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2285" o:spid="_x0000_s1500" style="position:absolute;left:10047;top:5960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Gi8EA&#10;AADcAAAADwAAAGRycy9kb3ducmV2LnhtbESPQYvCMBSE74L/ITzBm6b14Eo1ShEEPdpdPD+bZ1Nt&#10;XkqTav33mwVhj8PMfMNsdoNtxJM6XztWkM4TEMSl0zVXCn6+D7MVCB+QNTaOScGbPOy249EGM+1e&#10;fKZnESoRIewzVGBCaDMpfWnIop+7ljh6N9dZDFF2ldQdviLcNnKRJEtpsea4YLClvaHyUfRWwaXx&#10;+dFc8tNp6HWxT/vro7hflZpOhnwNItAQ/sOf9lEr+EpS+Ds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hov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2282" o:spid="_x0000_s1501" style="position:absolute;left:10234;top:5951;width:94;height:2" coordorigin="10234,5951" coordsize="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2283" o:spid="_x0000_s1502" style="position:absolute;left:10234;top:5951;width:94;height:2;visibility:visible;mso-wrap-style:square;v-text-anchor:top" coordsize="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3I8MA&#10;AADcAAAADwAAAGRycy9kb3ducmV2LnhtbESPQYvCMBSE78L+h/AWvGm6ylqpRllFYUFQqvX+aJ5t&#10;sXkpTdT6783CgsdhZr5h5svO1OJOrassK/gaRiCIc6srLhRkp+1gCsJ5ZI21ZVLwJAfLxUdvjom2&#10;D07pfvSFCBB2CSoovW8SKV1ekkE3tA1x8C62NeiDbAupW3wEuKnlKIom0mDFYaHEhtYl5dfjzShI&#10;Yz89XJ/nmFd723zvVlmG641S/c/uZwbCU+ff4f/2r1YQR2P4Ox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v3I8MAAADcAAAADwAAAAAAAAAAAAAAAACYAgAAZHJzL2Rv&#10;d25yZXYueG1sUEsFBgAAAAAEAAQA9QAAAIgDAAAAAA==&#10;" path="m,l94,e" filled="f" strokeweight=".32206mm">
                    <v:path arrowok="t" o:connecttype="custom" o:connectlocs="0,0;94,0" o:connectangles="0,0"/>
                  </v:shape>
                </v:group>
                <v:group id="Group 2280" o:spid="_x0000_s1503" style="position:absolute;left:2998;top:1259;width:150;height:127" coordorigin="2998,1259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2281" o:spid="_x0000_s1504" style="position:absolute;left:2998;top:1259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naOcUA&#10;AADcAAAADwAAAGRycy9kb3ducmV2LnhtbESP3YrCMBSE7xd8h3CEvVtTZf2hGkUUwR921eoDHJpj&#10;W2xOShO1vr0RFvZymJlvmMmsMaW4U+0Kywq6nQgEcWp1wZmC82n1NQLhPLLG0jIpeJKD2bT1McFY&#10;2wcf6Z74TAQIuxgV5N5XsZQuzcmg69iKOHgXWxv0QdaZ1DU+AtyUshdFA2mw4LCQY0WLnNJrcjMK&#10;lrvNQS9+z+X2VH0nP6OVXF6Oe6U+2818DMJT4//Df+21VjCM+vA+E4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do5xQAAANwAAAAPAAAAAAAAAAAAAAAAAJgCAABkcnMv&#10;ZG93bnJldi54bWxQSwUGAAAAAAQABAD1AAAAigMAAAAA&#10;" path="m,127l150,e" filled="f" strokeweight=".32564mm">
                    <v:path arrowok="t" o:connecttype="custom" o:connectlocs="0,1386;150,1259" o:connectangles="0,0"/>
                  </v:shape>
                </v:group>
                <v:group id="Group 2278" o:spid="_x0000_s1505" style="position:absolute;left:3073;top:1350;width:150;height:127" coordorigin="3073,1350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2279" o:spid="_x0000_s1506" style="position:absolute;left:3073;top:1350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h1cUA&#10;AADcAAAADwAAAGRycy9kb3ducmV2LnhtbESP0WrCQBRE3wv+w3IF3+pGKSqpq5SEQFup1ugHXLLX&#10;JDR7N2TXGP/eLRT6OMzMGWa9HUwjeupcbVnBbBqBIC6srrlUcD5lzysQziNrbCyTgjs52G5GT2uM&#10;tb3xkfrclyJA2MWooPK+jaV0RUUG3dS2xMG72M6gD7Irpe7wFuCmkfMoWkiDNYeFCltKKip+8qtR&#10;kO4+vnWyPzefp/Yl/1plMr0cD0pNxsPbKwhPg/8P/7XftYJltITf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+HVxQAAANwAAAAPAAAAAAAAAAAAAAAAAJgCAABkcnMv&#10;ZG93bnJldi54bWxQSwUGAAAAAAQABAD1AAAAigMAAAAA&#10;" path="m,127l150,e" filled="f" strokeweight=".32564mm">
                    <v:path arrowok="t" o:connecttype="custom" o:connectlocs="0,1477;150,1350" o:connectangles="0,0"/>
                  </v:shape>
                </v:group>
                <v:group id="Group 2276" o:spid="_x0000_s1507" style="position:absolute;left:3130;top:1441;width:168;height:109" coordorigin="3130,1441" coordsize="16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2277" o:spid="_x0000_s1508" style="position:absolute;left:3130;top:1441;width:168;height:109;visibility:visible;mso-wrap-style:square;v-text-anchor:top" coordsize="16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Z98UA&#10;AADcAAAADwAAAGRycy9kb3ducmV2LnhtbESPQWvCQBSE74X+h+UVvDWbKrQas0orFETowaj3Z/aZ&#10;xGbfht2tif31XaHgcZiZb5h8OZhWXMj5xrKClyQFQVxa3XClYL/7fJ6C8AFZY2uZFFzJw3Lx+JBj&#10;pm3PW7oUoRIRwj5DBXUIXSalL2sy6BPbEUfvZJ3BEKWrpHbYR7hp5ThNX6XBhuNCjR2taiq/ix+j&#10;IBS/NCuubrU57quPr/G5HyaHXqnR0/A+BxFoCPfwf3utFbylM7id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Bn3xQAAANwAAAAPAAAAAAAAAAAAAAAAAJgCAABkcnMv&#10;ZG93bnJldi54bWxQSwUGAAAAAAQABAD1AAAAigMAAAAA&#10;" path="m,110l168,e" filled="f" strokeweight=".32461mm">
                    <v:path arrowok="t" o:connecttype="custom" o:connectlocs="0,1551;168,1441" o:connectangles="0,0"/>
                  </v:shape>
                </v:group>
                <v:group id="Group 2274" o:spid="_x0000_s1509" style="position:absolute;left:3204;top:1533;width:150;height:109" coordorigin="3204,1533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2275" o:spid="_x0000_s1510" style="position:absolute;left:3204;top:1533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xzMUA&#10;AADcAAAADwAAAGRycy9kb3ducmV2LnhtbESPQWvCQBSE70L/w/IKvYhu0oOG6CqlUOpJUFvR22P3&#10;mQSzb0N2TeK/d4VCj8PMfMMs14OtRUetrxwrSKcJCGLtTMWFgp/D1yQD4QOywdoxKbiTh/XqZbTE&#10;3Lied9TtQyEihH2OCsoQmlxKr0uy6KeuIY7exbUWQ5RtIU2LfYTbWr4nyUxarDgulNjQZ0n6ur9Z&#10;Bdp136drctfpeNf/Hrtz5raNVurtdfhYgAg0hP/wX3tjFMzTF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3HMxQAAANwAAAAPAAAAAAAAAAAAAAAAAJgCAABkcnMv&#10;ZG93bnJldi54bWxQSwUGAAAAAAQABAD1AAAAigMAAAAA&#10;" path="m,109l150,e" filled="f" strokeweight=".32503mm">
                    <v:path arrowok="t" o:connecttype="custom" o:connectlocs="0,1642;150,1533" o:connectangles="0,0"/>
                  </v:shape>
                </v:group>
                <v:group id="Group 2272" o:spid="_x0000_s1511" style="position:absolute;left:3073;top:1186;width:74;height:73" coordorigin="3073,1186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2273" o:spid="_x0000_s1512" style="position:absolute;left:3073;top:1186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CWsUA&#10;AADcAAAADwAAAGRycy9kb3ducmV2LnhtbESPW2sCMRSE3wv9D+EIvmnWu2yN0ptU31otpY+HzXGz&#10;NDnZblLd9tcbQejjMDPfMItV66w4UhMqzwoG/QwEceF1xaWC9/26NwcRIrJG65kU/FKA1fL2ZoG5&#10;9id+o+MuliJBOOSowMRY51KGwpDD0Pc1cfIOvnEYk2xKqRs8JbizcphlU+mw4rRgsKZHQ8XX7scp&#10;ILO328/hBz19P/+NXzavk4fW1kp1O+39HYhIbfwPX9sbrWA2GMHlTDoC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QJaxQAAANwAAAAPAAAAAAAAAAAAAAAAAJgCAABkcnMv&#10;ZG93bnJldi54bWxQSwUGAAAAAAQABAD1AAAAigMAAAAA&#10;" path="m,l75,73e" filled="f" strokeweight=".32628mm">
                    <v:path arrowok="t" o:connecttype="custom" o:connectlocs="0,1186;75,1259" o:connectangles="0,0"/>
                  </v:shape>
                </v:group>
                <v:group id="Group 2270" o:spid="_x0000_s1513" style="position:absolute;left:2923;top:1186;width:150;height:200" coordorigin="2923,1186" coordsize="15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2271" o:spid="_x0000_s1514" style="position:absolute;left:2923;top:1186;width:150;height:200;visibility:visible;mso-wrap-style:square;v-text-anchor:top" coordsize="15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OiMMA&#10;AADcAAAADwAAAGRycy9kb3ducmV2LnhtbESP3WoCMRSE7wu+QziCN0WzW6k/q1GkIPWy/jzAITnu&#10;LiYnyybq6tObQqGXw8x8wyzXnbPiRm2oPSvIRxkIYu1NzaWC03E7nIEIEdmg9UwKHhRgveq9LbEw&#10;/s57uh1iKRKEQ4EKqhibQsqgK3IYRr4hTt7Ztw5jkm0pTYv3BHdWfmTZRDqsOS1U2NBXRfpyuDoF&#10;1s/HZvdjTe2+Oz/eOv2eP7VSg363WYCI1MX/8F97ZxRM80/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VOiMMAAADcAAAADwAAAAAAAAAAAAAAAACYAgAAZHJzL2Rv&#10;d25yZXYueG1sUEsFBgAAAAAEAAQA9QAAAIgDAAAAAA==&#10;" path="m150,l,109r75,91e" filled="f" strokeweight=".32756mm">
                    <v:path arrowok="t" o:connecttype="custom" o:connectlocs="150,1186;0,1295;75,1386" o:connectangles="0,0,0"/>
                  </v:shape>
                </v:group>
                <v:group id="Group 2268" o:spid="_x0000_s1515" style="position:absolute;left:3148;top:1259;width:76;height:91" coordorigin="3148,1259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2269" o:spid="_x0000_s1516" style="position:absolute;left:3148;top:1259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0HcYA&#10;AADcAAAADwAAAGRycy9kb3ducmV2LnhtbESPQWvCQBSE74X+h+UVvNWNIo1JXUUKingQarx4e2Sf&#10;STT7NmZXE/99Vyh4HGbmG2a26E0t7tS6yrKC0TACQZxbXXGh4JCtPqcgnEfWWFsmBQ9ysJi/v80w&#10;1bbjX7rvfSEChF2KCkrvm1RKl5dk0A1tQxy8k20N+iDbQuoWuwA3tRxH0Zc0WHFYKLGhn5Lyy/5m&#10;FKyP23N3uh6z5aa/XrLzJEniXaLU4KNffoPw1PtX+L+90QriUQz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d0HcYAAADcAAAADwAAAAAAAAAAAAAAAACYAgAAZHJz&#10;L2Rvd25yZXYueG1sUEsFBgAAAAAEAAQA9QAAAIsDAAAAAA==&#10;" path="m,l75,91e" filled="f" strokeweight=".32714mm">
                    <v:path arrowok="t" o:connecttype="custom" o:connectlocs="0,1259;75,1350" o:connectangles="0,0"/>
                  </v:shape>
                </v:group>
                <v:group id="Group 2266" o:spid="_x0000_s1517" style="position:absolute;left:2998;top:1386;width:76;height:91" coordorigin="2998,1386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2267" o:spid="_x0000_s1518" style="position:absolute;left:2998;top:1386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F9MUA&#10;AADcAAAADwAAAGRycy9kb3ducmV2LnhtbESPQYvCMBSE7wv+h/AWvK2pi6jtGkWEFfEgrPXi7dE8&#10;22rzUpto6783woLHYWa+YWaLzlTiTo0rLSsYDiIQxJnVJecKDunv1xSE88gaK8uk4EEOFvPexwwT&#10;bVv+o/ve5yJA2CWooPC+TqR0WUEG3cDWxME72cagD7LJpW6wDXBTye8oGkuDJYeFAmtaFZRd9jej&#10;YH3cntvT9ZguN931kp5HcTzZxUr1P7vlDwhPnX+H/9sbrWAyjO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EX0xQAAANwAAAAPAAAAAAAAAAAAAAAAAJgCAABkcnMv&#10;ZG93bnJldi54bWxQSwUGAAAAAAQABAD1AAAAigMAAAAA&#10;" path="m,l75,91e" filled="f" strokeweight=".32714mm">
                    <v:path arrowok="t" o:connecttype="custom" o:connectlocs="0,1386;75,1477" o:connectangles="0,0"/>
                  </v:shape>
                </v:group>
                <v:group id="Group 2264" o:spid="_x0000_s1519" style="position:absolute;left:5679;top:8982;width:19;height:2" coordorigin="5679,8982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2265" o:spid="_x0000_s1520" style="position:absolute;left:5679;top:8982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H0cMA&#10;AADcAAAADwAAAGRycy9kb3ducmV2LnhtbESPwW7CMBBE75X4B2uReisOOdA2YBACgZC4lJQPWMWL&#10;E4jXVmxI+ve4UqUeRzPzRrNYDbYVD+pC41jBdJKBIK6cbtgoOH/v3j5AhIissXVMCn4owGo5ellg&#10;oV3PJ3qU0YgE4VCggjpGX0gZqposhonzxMm7uM5iTLIzUnfYJ7htZZ5lM2mx4bRQo6dNTdWtvFsF&#10;+XHbW8r99mrK3QE/T197nxmlXsfDeg4i0hD/w3/tg1bwnk/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aH0cMAAADcAAAADwAAAAAAAAAAAAAAAACYAgAAZHJzL2Rv&#10;d25yZXYueG1sUEsFBgAAAAAEAAQA9QAAAIgDAAAAAA==&#10;" path="m19,l,e" filled="f" strokeweight=".32206mm">
                    <v:path arrowok="t" o:connecttype="custom" o:connectlocs="19,0;0,0" o:connectangles="0,0"/>
                  </v:shape>
                </v:group>
                <v:group id="Group 2262" o:spid="_x0000_s1521" style="position:absolute;left:5098;top:8982;width:581;height:64" coordorigin="5098,8982" coordsize="58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2263" o:spid="_x0000_s1522" style="position:absolute;left:5098;top:8982;width:581;height:64;visibility:visible;mso-wrap-style:square;v-text-anchor:top" coordsize="58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x9sMA&#10;AADcAAAADwAAAGRycy9kb3ducmV2LnhtbESPQWvCQBSE74X+h+UJvdWNVqtEV6kFQTxpKp6f2WcS&#10;kn0bd7ca/70rFHocZuYbZr7sTCOu5HxlWcGgn4Agzq2uuFBw+Fm/T0H4gKyxsUwK7uRhuXh9mWOq&#10;7Y33dM1CISKEfYoKyhDaVEqfl2TQ921LHL2zdQZDlK6Q2uEtwk0jh0nyKQ1WHBdKbOm7pLzOfo2C&#10;elWPtrw7FtvOnxo3rcYXl7VKvfW6rxmIQF34D/+1N1rBZPgB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hx9sMAAADcAAAADwAAAAAAAAAAAAAAAACYAgAAZHJzL2Rv&#10;d25yZXYueG1sUEsFBgAAAAAEAAQA9QAAAIgDAAAAAA==&#10;" path="m581,l524,18,491,64e" filled="f" strokeweight=".32492mm">
                    <v:path arrowok="t" o:connecttype="custom" o:connectlocs="581,8982;524,9000;491,9046" o:connectangles="0,0,0"/>
                  </v:shape>
                </v:group>
                <v:group id="Group 2260" o:spid="_x0000_s1523" style="position:absolute;left:5698;top:8982;width:374;height:64" coordorigin="5698,8982" coordsize="37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2261" o:spid="_x0000_s1524" style="position:absolute;left:5698;top:8982;width:374;height:64;visibility:visible;mso-wrap-style:square;v-text-anchor:top" coordsize="37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9L+cYA&#10;AADcAAAADwAAAGRycy9kb3ducmV2LnhtbESPQWvCQBSE70L/w/IKvRTdKBrbNBsRodCrsUW8PXZf&#10;k2D2bZpdNe2vd4WCx2FmvmHy1WBbcabeN44VTCcJCGLtTMOVgs/d+/gFhA/IBlvHpOCXPKyKh1GO&#10;mXEX3tK5DJWIEPYZKqhD6DIpva7Jop+4jjh63663GKLsK2l6vES4beUsSVJpseG4UGNHm5r0sTxZ&#10;Ba+yTI7Tn6/Tn943G9bp/PC8niv19Dis30AEGsI9/N/+MAqWswXczsQj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9L+cYAAADcAAAADwAAAAAAAAAAAAAAAACYAgAAZHJz&#10;L2Rvd25yZXYueG1sUEsFBgAAAAAEAAQA9QAAAIsDAAAAAA==&#10;" path="m84,64l74,54r-18,l56,36r-19,l18,18,,e" filled="f" strokeweight=".32519mm">
                    <v:path arrowok="t" o:connecttype="custom" o:connectlocs="84,9046;74,9036;56,9036;56,9018;37,9018;18,9000;0,8982" o:connectangles="0,0,0,0,0,0,0"/>
                  </v:shape>
                </v:group>
                <v:group id="Group 2258" o:spid="_x0000_s1525" style="position:absolute;left:5679;top:8982;width:19;height:54" coordorigin="5679,8982" coordsize="1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2259" o:spid="_x0000_s1526" style="position:absolute;left:5679;top:8982;width:19;height:54;visibility:visible;mso-wrap-style:square;v-text-anchor:top" coordsize="1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dycUA&#10;AADcAAAADwAAAGRycy9kb3ducmV2LnhtbESPQWvCQBSE70L/w/KE3upGD2qjq0hLpSgeqoIen9ln&#10;Esy+DdnNmv77rlDwOMzMN8x82ZlKBGpcaVnBcJCAIM6sLjlXcDx8vU1BOI+ssbJMCn7JwXLx0ptj&#10;qu2dfyjsfS4ihF2KCgrv61RKlxVk0A1sTRy9q20M+iibXOoG7xFuKjlKkrE0WHJcKLCmj4Ky2741&#10;Ctrt6XN9DhcbxutdaOl9Y2m1Ueq1361mIDx1/hn+b39rBZPRB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d3JxQAAANwAAAAPAAAAAAAAAAAAAAAAAJgCAABkcnMv&#10;ZG93bnJldi54bWxQSwUGAAAAAAQABAD1AAAAigMAAAAA&#10;" path="m,l19,r,18l19,36r,18l,54e" filled="f" strokeweight=".32969mm">
                    <v:path arrowok="t" o:connecttype="custom" o:connectlocs="0,8982;19,8982;19,9000;19,9018;19,9036;0,9036" o:connectangles="0,0,0,0,0,0"/>
                  </v:shape>
                </v:group>
                <v:group id="Group 2256" o:spid="_x0000_s1527" style="position:absolute;left:5669;top:9046;width:19;height:2" coordorigin="5669,9046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2257" o:spid="_x0000_s1528" style="position:absolute;left:5669;top:9046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aSsQA&#10;AADcAAAADwAAAGRycy9kb3ducmV2LnhtbESPwWrDMBBE74X8g9hCb41cE9zWiRJCoaS5pa6hOS7W&#10;Vha1VsZSYvfvq0Agx2Fm3jCrzeQ6caYhWM8KnuYZCOLGa8tGQf31/vgCIkRkjZ1nUvBHATbr2d0K&#10;S+1H/qRzFY1IEA4lKmhj7EspQ9OSwzD3PXHyfvzgMCY5GKkHHBPcdTLPskI6tJwWWuzpraXmtzo5&#10;Bd+Lk60nNlWx2x9tXhxGY+uDUg/303YJItIUb+Fr+0MreM5f4XI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V2krEAAAA3AAAAA8AAAAAAAAAAAAAAAAAmAIAAGRycy9k&#10;b3ducmV2LnhtbFBLBQYAAAAABAAEAPUAAACJAwAAAAA=&#10;" path="m,l19,e" filled="f" strokeweight=".33875mm">
                    <v:path arrowok="t" o:connecttype="custom" o:connectlocs="0,0;19,0" o:connectangles="0,0"/>
                  </v:shape>
                </v:group>
                <v:group id="Group 2254" o:spid="_x0000_s1529" style="position:absolute;left:1418;top:8718;width:24;height:2" coordorigin="1418,8718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2255" o:spid="_x0000_s1530" style="position:absolute;left:1418;top:8718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7XMUA&#10;AADcAAAADwAAAGRycy9kb3ducmV2LnhtbESPzWrDMBCE74W8g9hALqGW89cWN7IJgUJJLq3jB1is&#10;ra3WWhlLSdy3rwKBHoeZ+YbZFqPtxIUGbxwrWCQpCOLaacONgur09vgCwgdkjZ1jUvBLHop88rDF&#10;TLsrf9KlDI2IEPYZKmhD6DMpfd2SRZ+4njh6X26wGKIcGqkHvEa47eQyTZ+kRcNxocWe9i3VP+XZ&#10;KjgvD9WmwerDrI7rcv19mO9KQ0rNpuPuFUSgMfyH7+13reB5tYD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/tcxQAAANwAAAAPAAAAAAAAAAAAAAAAAJgCAABkcnMv&#10;ZG93bnJldi54bWxQSwUGAAAAAAQABAD1AAAAigMAAAAA&#10;" path="m15,l39,e" filled="f" strokeweight=".31753mm">
                    <v:path arrowok="t" o:connecttype="custom" o:connectlocs="15,0;39,0" o:connectangles="0,0"/>
                  </v:shape>
                </v:group>
                <v:group id="Group 2252" o:spid="_x0000_s1531" style="position:absolute;left:1442;top:8727;width:487;height:319" coordorigin="1442,8727" coordsize="48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253" o:spid="_x0000_s1532" style="position:absolute;left:1442;top:8727;width:487;height:319;visibility:visible;mso-wrap-style:square;v-text-anchor:top" coordsize="48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7u78QA&#10;AADcAAAADwAAAGRycy9kb3ducmV2LnhtbESPQWvCQBSE70L/w/IK3uqmSrVEVylKiddqm14f2WcS&#10;kn0bs9tN/PfdQsHjMDPfMJvdaFoRqHe1ZQXPswQEcWF1zaWCz/P70ysI55E1tpZJwY0c7LYPkw2m&#10;2g78QeHkSxEh7FJUUHnfpVK6oiKDbmY74uhdbG/QR9mXUvc4RLhp5TxJltJgzXGhwo72FRXN6cco&#10;8N9t0FkTbtcm43z5lXf56vCi1PRxfFuD8DT6e/i/fdQKVosF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+7u/EAAAA3AAAAA8AAAAAAAAAAAAAAAAAmAIAAGRycy9k&#10;b3ducmV2LnhtbFBLBQYAAAAABAAEAPUAAACJAwAAAAA=&#10;" path="m454,319l300,218,131,91,,e" filled="f" strokeweight=".32492mm">
                    <v:path arrowok="t" o:connecttype="custom" o:connectlocs="454,9046;300,8945;131,8818;0,8727" o:connectangles="0,0,0,0"/>
                  </v:shape>
                </v:group>
                <v:group id="Group 2250" o:spid="_x0000_s1533" style="position:absolute;left:1418;top:8727;width:24;height:73" coordorigin="1418,8727" coordsize="2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2251" o:spid="_x0000_s1534" style="position:absolute;left:1418;top:8727;width:24;height:73;visibility:visible;mso-wrap-style:square;v-text-anchor:top" coordsize="2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TcsYA&#10;AADcAAAADwAAAGRycy9kb3ducmV2LnhtbESPUWvCQBCE3wv+h2MF3/TSqmmNniIWobWFWusPWHLb&#10;JDS3F3Jbjf76XqHQx2FmvmEWq87V6kRtqDwbuB0loIhzbysuDBw/tsMHUEGQLdaeycCFAqyWvZsF&#10;Ztaf+Z1OBylUhHDI0EAp0mRah7wkh2HkG+LoffrWoUTZFtq2eI5wV+u7JEm1w4rjQokNbUrKvw7f&#10;zkD9PEkl3b69yssut/vj5Drb46Mxg363noMS6uQ//Nd+sgbux1P4PROP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PTcsYAAADcAAAADwAAAAAAAAAAAAAAAACYAgAAZHJz&#10;L2Rvd25yZXYueG1sUEsFBgAAAAAEAAQA9QAAAIsDAAAAAA==&#10;" path="m33,31l57,e" filled="f" strokeweight=".32744mm">
                    <v:path arrowok="t" o:connecttype="custom" o:connectlocs="33,8758;57,8727" o:connectangles="0,0"/>
                  </v:shape>
                </v:group>
                <v:group id="Group 2248" o:spid="_x0000_s1535" style="position:absolute;left:3223;top:1350;width:74;height:91" coordorigin="3223,1350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2249" o:spid="_x0000_s1536" style="position:absolute;left:3223;top:1350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0RcMA&#10;AADcAAAADwAAAGRycy9kb3ducmV2LnhtbESPT4vCMBTE78J+h/AW9qbpWlCpRpEFYfcg/sXzo3m2&#10;xealNtlYv70RBI/DzPyGmS06U4tArassK/geJCCIc6srLhQcD6v+BITzyBpry6TgTg4W84/eDDNt&#10;b7yjsPeFiBB2GSoovW8yKV1ekkE3sA1x9M62NeijbAupW7xFuKnlMElG0mDFcaHEhn5Kyi/7f6Ng&#10;ewjD9ZVkONm821z+JvKUpkGpr89uOQXhqfPv8Kv9qxWM0z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10RcMAAADcAAAADwAAAAAAAAAAAAAAAACYAgAAZHJzL2Rv&#10;d25yZXYueG1sUEsFBgAAAAAEAAQA9QAAAIgDAAAAAA==&#10;" path="m,l75,91e" filled="f" strokeweight=".32722mm">
                    <v:path arrowok="t" o:connecttype="custom" o:connectlocs="0,1350;75,1441" o:connectangles="0,0"/>
                  </v:shape>
                </v:group>
                <v:group id="Group 2246" o:spid="_x0000_s1537" style="position:absolute;left:3073;top:1477;width:56;height:73" coordorigin="3073,1477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2247" o:spid="_x0000_s1538" style="position:absolute;left:3073;top:1477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cqcYA&#10;AADcAAAADwAAAGRycy9kb3ducmV2LnhtbESPT0vDQBTE74LfYXmCF2k3tdLW2G0pokV6kf451Nsj&#10;+0xCs2/D7jNNv31XEDwOM/MbZr7sXaM6CrH2bGA0zEARF97WXBo47N8HM1BRkC02nsnAhSIsF7c3&#10;c8ytP/OWup2UKkE45migEmlzrWNRkcM49C1x8r59cChJhlLbgOcEd41+zLKJdlhzWqiwpdeKitPu&#10;xxl4QDytnzpXvIW46T6/jlJuohhzf9evXkAJ9fIf/mt/WAPT8TP8nklH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fcqcYAAADcAAAADwAAAAAAAAAAAAAAAACYAgAAZHJz&#10;L2Rvd25yZXYueG1sUEsFBgAAAAAEAAQA9QAAAIsDAAAAAA==&#10;" path="m,l57,74e" filled="f" strokeweight=".32744mm">
                    <v:path arrowok="t" o:connecttype="custom" o:connectlocs="0,1477;57,1551" o:connectangles="0,0"/>
                  </v:shape>
                </v:group>
                <v:group id="Group 2244" o:spid="_x0000_s1539" style="position:absolute;left:3298;top:1441;width:56;height:91" coordorigin="3298,1441" coordsize="5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2245" o:spid="_x0000_s1540" style="position:absolute;left:3298;top:1441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G7MUA&#10;AADcAAAADwAAAGRycy9kb3ducmV2LnhtbESPzWrDMBCE74G+g9hCbo3sEJLiRjYlkL9eQlJDyW1r&#10;bS1Ta2UsJXHfvioUchxm5htmWQy2FVfqfeNYQTpJQBBXTjdcKyjf10/PIHxA1tg6JgU/5KHIH0ZL&#10;zLS78ZGup1CLCGGfoQITQpdJ6StDFv3EdcTR+3K9xRBlX0vd4y3CbSunSTKXFhuOCwY7Whmqvk8X&#10;q2D7UZ7p8zwccG/eyk25WbsppkqNH4fXFxCBhnAP/7d3WsFils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0bsxQAAANwAAAAPAAAAAAAAAAAAAAAAAJgCAABkcnMv&#10;ZG93bnJldi54bWxQSwUGAAAAAAQABAD1AAAAigMAAAAA&#10;" path="m,l56,92e" filled="f" strokeweight=".32828mm">
                    <v:path arrowok="t" o:connecttype="custom" o:connectlocs="0,1441;56,1533" o:connectangles="0,0"/>
                  </v:shape>
                </v:group>
                <v:group id="Group 2242" o:spid="_x0000_s1541" style="position:absolute;left:3130;top:1551;width:74;height:91" coordorigin="3130,1551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2243" o:spid="_x0000_s1542" style="position:absolute;left:3130;top:1551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BO8QA&#10;AADcAAAADwAAAGRycy9kb3ducmV2LnhtbESPQWvCQBSE74X+h+UVvNWNRqqkrlIEoR5EjcXzI/tM&#10;gtm3aXa7xn/vCkKPw8x8w8yXvWlEoM7VlhWMhgkI4sLqmksFP8f1+wyE88gaG8uk4EYOlovXlzlm&#10;2l75QCH3pYgQdhkqqLxvMyldUZFBN7QtcfTOtjPoo+xKqTu8Rrhp5DhJPqTBmuNChS2tKiou+Z9R&#10;sD+G8faXZDjZot9dNjN5StOg1OCt//oE4an3/+Fn+1srmE5S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ATvEAAAA3AAAAA8AAAAAAAAAAAAAAAAAmAIAAGRycy9k&#10;b3ducmV2LnhtbFBLBQYAAAAABAAEAPUAAACJAwAAAAA=&#10;" path="m,l74,91e" filled="f" strokeweight=".32722mm">
                    <v:path arrowok="t" o:connecttype="custom" o:connectlocs="0,1551;74,1642" o:connectangles="0,0"/>
                  </v:shape>
                </v:group>
                <v:group id="Group 2240" o:spid="_x0000_s1543" style="position:absolute;left:3373;top:984;width:150;height:110" coordorigin="3373,984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2241" o:spid="_x0000_s1544" style="position:absolute;left:3373;top:984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GdsIA&#10;AADcAAAADwAAAGRycy9kb3ducmV2LnhtbESPQWsCMRSE7wX/Q3hCbzVRapXVKCK1eI320ttj89xd&#10;3bwsm+iu/94IQo/DzHzDLNe9q8WN2lB51jAeKRDEubcVFxp+j7uPOYgQkS3WnknDnQKsV4O3JWbW&#10;d2zodoiFSBAOGWooY2wyKUNeksMw8g1x8k6+dRiTbAtpW+wS3NVyotSXdFhxWiixoW1J+eVwdRqU&#10;6eTlT1U7w9ef+wzN/vtsvNbvw36zABGpj//hV3tvNcw+p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QZ2wgAAANwAAAAPAAAAAAAAAAAAAAAAAJgCAABkcnMvZG93&#10;bnJldi54bWxQSwUGAAAAAAQABAD1AAAAhwMAAAAA&#10;" path="m,111l150,e" filled="f" strokeweight=".32508mm">
                    <v:path arrowok="t" o:connecttype="custom" o:connectlocs="0,1095;150,984" o:connectangles="0,0"/>
                  </v:shape>
                </v:group>
                <v:group id="Group 2238" o:spid="_x0000_s1545" style="position:absolute;left:3448;top:1075;width:150;height:110" coordorigin="3448,1075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2239" o:spid="_x0000_s1546" style="position:absolute;left:3448;top:1075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9msIA&#10;AADcAAAADwAAAGRycy9kb3ducmV2LnhtbESPQYvCMBSE78L+h/AWvGmiyHbpGkWWVbxGvXh7NM+2&#10;2ryUJtr67zcLCx6HmfmGWa4H14gHdaH2rGE2VSCIC29rLjWcjtvJJ4gQkS02nknDkwKsV2+jJebW&#10;92zocYilSBAOOWqoYmxzKUNRkcMw9S1x8i6+cxiT7EppO+wT3DVyrtSHdFhzWqiwpe+Kitvh7jQo&#10;08vbWdVbw/fdM0Oz/7kar/X4fdh8gYg0xFf4v723GrJFBn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z2awgAAANwAAAAPAAAAAAAAAAAAAAAAAJgCAABkcnMvZG93&#10;bnJldi54bWxQSwUGAAAAAAQABAD1AAAAhwMAAAAA&#10;" path="m,111l150,e" filled="f" strokeweight=".32508mm">
                    <v:path arrowok="t" o:connecttype="custom" o:connectlocs="0,1186;150,1075" o:connectangles="0,0"/>
                  </v:shape>
                </v:group>
                <v:group id="Group 2236" o:spid="_x0000_s1547" style="position:absolute;left:3504;top:1149;width:150;height:128" coordorigin="3504,1149" coordsize="15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2237" o:spid="_x0000_s1548" style="position:absolute;left:3504;top:1149;width:150;height:128;visibility:visible;mso-wrap-style:square;v-text-anchor:top" coordsize="1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Y5MYA&#10;AADcAAAADwAAAGRycy9kb3ducmV2LnhtbESPT2vCQBTE70K/w/IK3nSjSKupq8Q/BRFbqHro8ZF9&#10;JsHs25Bdk/jtXaHQ4zAzv2Hmy86UoqHaFZYVjIYRCOLU6oIzBefT52AKwnlkjaVlUnAnB8vFS2+O&#10;sbYt/1Bz9JkIEHYxKsi9r2IpXZqTQTe0FXHwLrY26IOsM6lrbAPclHIcRW/SYMFhIceK1jml1+PN&#10;KDhUX6tf3SbN/jtJaLfZzqaTwivVf+2SDxCeOv8f/mvvtIL3yQy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HY5MYAAADcAAAADwAAAAAAAAAAAAAAAACYAgAAZHJz&#10;L2Rvd25yZXYueG1sUEsFBgAAAAAEAAQA9QAAAIsDAAAAAA==&#10;" path="m,128l150,e" filled="f" strokeweight=".32569mm">
                    <v:path arrowok="t" o:connecttype="custom" o:connectlocs="0,1277;150,1149" o:connectangles="0,0"/>
                  </v:shape>
                </v:group>
                <v:group id="Group 2234" o:spid="_x0000_s1549" style="position:absolute;left:3579;top:1240;width:150;height:128" coordorigin="3579,1240" coordsize="15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2235" o:spid="_x0000_s1550" style="position:absolute;left:3579;top:1240;width:150;height:128;visibility:visible;mso-wrap-style:square;v-text-anchor:top" coordsize="1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CP8YA&#10;AADcAAAADwAAAGRycy9kb3ducmV2LnhtbESPW2vCQBSE3wv+h+UIfdONpfUSXSW9gYgKXh58PGSP&#10;STB7NmS3Sfrvu4LQx2FmvmEWq86UoqHaFZYVjIYRCOLU6oIzBefT92AKwnlkjaVlUvBLDlbL3tMC&#10;Y21bPlBz9JkIEHYxKsi9r2IpXZqTQTe0FXHwrrY26IOsM6lrbAPclPIlisbSYMFhIceKPnJKb8cf&#10;o2Bb7d4vuk2azT5JaP35NZu+Fl6p536XzEF46vx/+NFeawWTtxHc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5CP8YAAADcAAAADwAAAAAAAAAAAAAAAACYAgAAZHJz&#10;L2Rvd25yZXYueG1sUEsFBgAAAAAEAAQA9QAAAIsDAAAAAA==&#10;" path="m,128l150,e" filled="f" strokeweight=".32569mm">
                    <v:path arrowok="t" o:connecttype="custom" o:connectlocs="0,1368;150,1240" o:connectangles="0,0"/>
                  </v:shape>
                </v:group>
                <v:group id="Group 2232" o:spid="_x0000_s1551" style="position:absolute;left:3298;top:893;width:226;height:128" coordorigin="3298,893" coordsize="22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2233" o:spid="_x0000_s1552" style="position:absolute;left:3298;top:893;width:226;height:128;visibility:visible;mso-wrap-style:square;v-text-anchor:top" coordsize="2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dUMkA&#10;AADcAAAADwAAAGRycy9kb3ducmV2LnhtbESPW0vDQBSE34X+h+UIvojdqK2X2G0JYqFUekv7UN8O&#10;2dMkmD0bstsk/nu3IPg4zMw3zGTWm0q01LjSsoL7YQSCOLO65FzBYT+/ewHhPLLGyjIp+CEHs+ng&#10;aoKxth3vqE19LgKEXYwKCu/rWEqXFWTQDW1NHLyTbQz6IJtc6ga7ADeVfIiiJ2mw5LBQYE3vBWXf&#10;6dko2B3TzesRt+3yc/XVLZLR7fgjWSt1c90nbyA89f4//NdeaAXP40e4nAlH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PdUMkAAADcAAAADwAAAAAAAAAAAAAAAACYAgAA&#10;ZHJzL2Rvd25yZXYueG1sUEsFBgAAAAAEAAQA9QAAAI4DAAAAAA==&#10;" path="m,128l150,r75,91e" filled="f" strokeweight=".32417mm">
                    <v:path arrowok="t" o:connecttype="custom" o:connectlocs="0,1021;150,893;225,984" o:connectangles="0,0,0"/>
                  </v:shape>
                </v:group>
                <v:group id="Group 2230" o:spid="_x0000_s1553" style="position:absolute;left:3298;top:1021;width:76;height:73" coordorigin="3298,1021" coordsize="7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2231" o:spid="_x0000_s1554" style="position:absolute;left:3298;top:1021;width:76;height:73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a1sUA&#10;AADcAAAADwAAAGRycy9kb3ducmV2LnhtbESPT2vCQBTE7wW/w/KE3upG0VrSrME/iB7qQS30+pJ9&#10;JiHZtyG71fjtXaHQ4zAzv2GStDeNuFLnKssKxqMIBHFudcWFgu/z9u0DhPPIGhvLpOBODtLF4CXB&#10;WNsbH+l68oUIEHYxKii9b2MpXV6SQTeyLXHwLrYz6IPsCqk7vAW4aeQkit6lwYrDQoktrUvK69Ov&#10;UZAdpJ4YXmbTzdeliVbjH9PWO6Veh/3yE4Sn3v+H/9p7rWA+m8H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xrWxQAAANwAAAAPAAAAAAAAAAAAAAAAAJgCAABkcnMv&#10;ZG93bnJldi54bWxQSwUGAAAAAAQABAD1AAAAigMAAAAA&#10;" path="m75,74l,e" filled="f" strokeweight=".32622mm">
                    <v:path arrowok="t" o:connecttype="custom" o:connectlocs="75,1095;0,1021" o:connectangles="0,0"/>
                  </v:shape>
                </v:group>
                <v:group id="Group 2228" o:spid="_x0000_s1555" style="position:absolute;left:3523;top:984;width:74;height:91" coordorigin="3523,984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2229" o:spid="_x0000_s1556" style="position:absolute;left:3523;top:984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R5cMA&#10;AADcAAAADwAAAGRycy9kb3ducmV2LnhtbESPT4vCMBTE78J+h/AEb5qq+IeuURZhQQ+iq4vnR/O2&#10;LTYvtcnG+u2NIHgcZuY3zGLVmkoEalxpWcFwkIAgzqwuOVfwe/ruz0E4j6yxskwK7uRgtfzoLDDV&#10;9sY/FI4+FxHCLkUFhfd1KqXLCjLoBrYmjt6fbQz6KJtc6gZvEW4qOUqSqTRYclwosKZ1Qdnl+G8U&#10;HE5htLuSDGebtfvLdi7P43FQqtdtvz5BeGr9O/xqb7SC2WQ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KR5cMAAADcAAAADwAAAAAAAAAAAAAAAACYAgAAZHJzL2Rv&#10;d25yZXYueG1sUEsFBgAAAAAEAAQA9QAAAIgDAAAAAA==&#10;" path="m,l75,91e" filled="f" strokeweight=".32722mm">
                    <v:path arrowok="t" o:connecttype="custom" o:connectlocs="0,984;75,1075" o:connectangles="0,0"/>
                  </v:shape>
                </v:group>
                <v:group id="Group 2226" o:spid="_x0000_s1557" style="position:absolute;left:3373;top:1095;width:74;height:91" coordorigin="3373,1095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2227" o:spid="_x0000_s1558" style="position:absolute;left:3373;top:1095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gDMUA&#10;AADcAAAADwAAAGRycy9kb3ducmV2LnhtbESPT2vCQBTE74V+h+UJ3sxGpdVGN6EIQnso9U/x/Mg+&#10;k2D2bcxu1/TbdwtCj8PM/IZZF4NpRaDeNZYVTJMUBHFpdcOVgq/jdrIE4TyyxtYyKfghB0X++LDG&#10;TNsb7ykcfCUihF2GCmrvu0xKV9Zk0CW2I47e2fYGfZR9JXWPtwg3rZyl6bM02HBcqLGjTU3l5fBt&#10;FOyOYfZxJRlOthw+L+9LeZrPg1Lj0fC6AuFp8P/he/tNK1g8vc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aAMxQAAANwAAAAPAAAAAAAAAAAAAAAAAJgCAABkcnMv&#10;ZG93bnJldi54bWxQSwUGAAAAAAQABAD1AAAAigMAAAAA&#10;" path="m75,91l,e" filled="f" strokeweight=".32722mm">
                    <v:path arrowok="t" o:connecttype="custom" o:connectlocs="75,1186;0,1095" o:connectangles="0,0"/>
                  </v:shape>
                </v:group>
                <v:group id="Group 2224" o:spid="_x0000_s1559" style="position:absolute;left:3598;top:1075;width:56;height:73" coordorigin="3598,1075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2225" o:spid="_x0000_s1560" style="position:absolute;left:3598;top:1075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/ssQA&#10;AADcAAAADwAAAGRycy9kb3ducmV2LnhtbESPQWvCQBSE7wX/w/IEL0U3FrGSukopVsRLqXpob4/s&#10;axLMvg27zxj/vVso9DjMzDfMct27RnUUYu3ZwHSSgSIuvK25NHA6vo8XoKIgW2w8k4EbRVivBg9L&#10;zK2/8id1BylVgnDM0UAl0uZax6Iih3HiW+Lk/fjgUJIMpbYBrwnuGv2UZXPtsOa0UGFLbxUV58PF&#10;GXhEPG9nnSs2Ie67j+8vKfdRjBkN+9cXUEK9/If/2jtr4Hk+hd8z6Qj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/7LEAAAA3AAAAA8AAAAAAAAAAAAAAAAAmAIAAGRycy9k&#10;b3ducmV2LnhtbFBLBQYAAAAABAAEAPUAAACJAwAAAAA=&#10;" path="m,l56,74e" filled="f" strokeweight=".32744mm">
                    <v:path arrowok="t" o:connecttype="custom" o:connectlocs="0,1075;56,1149" o:connectangles="0,0"/>
                  </v:shape>
                </v:group>
                <v:group id="Group 2222" o:spid="_x0000_s1561" style="position:absolute;left:3448;top:1186;width:56;height:91" coordorigin="3448,1186" coordsize="5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2223" o:spid="_x0000_s1562" style="position:absolute;left:3448;top:1186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hYMQA&#10;AADcAAAADwAAAGRycy9kb3ducmV2LnhtbESPQWvCQBSE74L/YXlCb7pRwZboKiKorZfSNFC8PbOv&#10;2dDs25Ddavz3riB4HGbmG2ax6mwtztT6yrGC8SgBQVw4XXGpIP/eDt9A+ICssXZMCq7kYbXs9xaY&#10;anfhLzpnoRQRwj5FBSaEJpXSF4Ys+pFriKP361qLIcq2lLrFS4TbWk6SZCYtVhwXDDa0MVT8Zf9W&#10;wf4nP9Lp2H3ihznku3y3dRMcK/Uy6NZzEIG68Aw/2u9awets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4IWDEAAAA3AAAAA8AAAAAAAAAAAAAAAAAmAIAAGRycy9k&#10;b3ducmV2LnhtbFBLBQYAAAAABAAEAPUAAACJAwAAAAA=&#10;" path="m56,91l,e" filled="f" strokeweight=".32828mm">
                    <v:path arrowok="t" o:connecttype="custom" o:connectlocs="56,1277;0,1186" o:connectangles="0,0"/>
                  </v:shape>
                </v:group>
                <v:group id="Group 2220" o:spid="_x0000_s1563" style="position:absolute;left:3654;top:1149;width:74;height:91" coordorigin="3654,1149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2221" o:spid="_x0000_s1564" style="position:absolute;left:3654;top:1149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gtMMA&#10;AADcAAAADwAAAGRycy9kb3ducmV2LnhtbESPW4vCMBSE3xf8D+EIvmmq4oVqFBEW3Afxis+H5tgW&#10;m5PaZGP335uFhX0cZuYbZrluTSUCNa60rGA4SEAQZ1aXnCu4Xj77cxDOI2usLJOCH3KwXnU+lphq&#10;++IThbPPRYSwS1FB4X2dSumyggy6ga2Jo3e3jUEfZZNL3eArwk0lR0kylQZLjgsF1rQtKHucv42C&#10;4yWM9k+S4Waz9vD4msvbeByU6nXbzQKEp9b/h//aO61gNp3A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gtMMAAADcAAAADwAAAAAAAAAAAAAAAACYAgAAZHJzL2Rv&#10;d25yZXYueG1sUEsFBgAAAAAEAAQA9QAAAIgDAAAAAA==&#10;" path="m,l75,91e" filled="f" strokeweight=".32722mm">
                    <v:path arrowok="t" o:connecttype="custom" o:connectlocs="0,1149;75,1240" o:connectangles="0,0"/>
                  </v:shape>
                </v:group>
                <v:group id="Group 2218" o:spid="_x0000_s1565" style="position:absolute;left:3504;top:1277;width:74;height:91" coordorigin="3504,1277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2219" o:spid="_x0000_s1566" style="position:absolute;left:3504;top:1277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bWMIA&#10;AADcAAAADwAAAGRycy9kb3ducmV2LnhtbESPQYvCMBSE7wv+h/AEb2uqgko1igiCHsRdFc+P5tkW&#10;m5faxFj/vREW9jjMzDfMfNmaSgRqXGlZwaCfgCDOrC45V3A+bb6nIJxH1lhZJgUvcrBcdL7mmGr7&#10;5F8KR5+LCGGXooLC+zqV0mUFGXR9WxNH72obgz7KJpe6wWeEm0oOk2QsDZYcFwqsaV1Qdjs+jIKf&#10;Uxju7yTDxWbt4babystoFJTqddvVDISn1v+H/9pbrWAynsDnTD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ltYwgAAANwAAAAPAAAAAAAAAAAAAAAAAJgCAABkcnMvZG93&#10;bnJldi54bWxQSwUGAAAAAAQABAD1AAAAhwMAAAAA&#10;" path="m75,91l,e" filled="f" strokeweight=".32722mm">
                    <v:path arrowok="t" o:connecttype="custom" o:connectlocs="75,1368;0,1277" o:connectangles="0,0"/>
                  </v:shape>
                </v:group>
                <v:group id="Group 2216" o:spid="_x0000_s1567" style="position:absolute;left:3748;top:790;width:150;height:30" coordorigin="3748,790" coordsize="15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2217" o:spid="_x0000_s1568" style="position:absolute;left:3748;top:790;width:150;height:30;visibility:visible;mso-wrap-style:square;v-text-anchor:top" coordsize="1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qXMYA&#10;AADcAAAADwAAAGRycy9kb3ducmV2LnhtbESPT2sCMRTE70K/Q3gFb5ptwT/dGsWKgl4UbUvp7bF5&#10;3V2avKybuK7f3giCx2FmfsNMZq01oqHal44VvPQTEMSZ0yXnCr4+V70xCB+QNRrHpOBCHmbTp84E&#10;U+3OvKfmEHIRIexTVFCEUKVS+qwgi77vKuLo/bnaYoiyzqWu8Rzh1sjXJBlKiyXHhQIrWhSU/R9O&#10;VsH8Y7Wtfo67gcnaMDKLwea7Wf4q1X1u5+8gArXhEb6311rBaPg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PqXMYAAADcAAAADwAAAAAAAAAAAAAAAACYAgAAZHJz&#10;L2Rvd25yZXYueG1sUEsFBgAAAAAEAAQA9QAAAIsDAAAAAA==&#10;" path="m,127l35,97e" filled="f" strokeweight=".32564mm">
                    <v:path arrowok="t" o:connecttype="custom" o:connectlocs="0,917;35,887" o:connectangles="0,0"/>
                  </v:shape>
                </v:group>
                <v:group id="Group 2214" o:spid="_x0000_s1569" style="position:absolute;left:3804;top:790;width:169;height:121" coordorigin="3804,790" coordsize="169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2215" o:spid="_x0000_s1570" style="position:absolute;left:3804;top:790;width:169;height:121;visibility:visible;mso-wrap-style:square;v-text-anchor:top" coordsize="16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xqsYA&#10;AADcAAAADwAAAGRycy9kb3ducmV2LnhtbESPQWvCQBSE74X+h+UVvDUbPURJXaUtVYqIYFJsj6/Z&#10;1ySYfRuyWxP/vSsIHoeZ+YaZLwfTiBN1rrasYBzFIIgLq2suFXzlq+cZCOeRNTaWScGZHCwXjw9z&#10;TLXteU+nzJciQNilqKDyvk2ldEVFBl1kW+Lg/dnOoA+yK6XusA9w08hJHCfSYM1hocKW3isqjtm/&#10;UXD42a0PSfKWfW/yrK8/8qPZ/sZKjZ6G1xcQngZ/D9/an1rBdDqG65lw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OxqsYAAADcAAAADwAAAAAAAAAAAAAAAACYAgAAZHJz&#10;L2Rvd25yZXYueG1sUEsFBgAAAAAEAAQA9QAAAIsDAAAAAA==&#10;" path="m,127l161,6e" filled="f" strokeweight=".32517mm">
                    <v:path arrowok="t" o:connecttype="custom" o:connectlocs="0,917;161,796" o:connectangles="0,0"/>
                  </v:shape>
                </v:group>
                <v:group id="Group 2212" o:spid="_x0000_s1571" style="position:absolute;left:3879;top:875;width:150;height:109" coordorigin="3879,875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2213" o:spid="_x0000_s1572" style="position:absolute;left:3879;top:875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vgMUA&#10;AADcAAAADwAAAGRycy9kb3ducmV2LnhtbESPT2vCQBTE70K/w/IKvYhurGAkukoRpD0V/NOit8fu&#10;axLMvg3ZbRK/vSsIHoeZ+Q2zXPe2Ei01vnSsYDJOQBBrZ0rOFRwP29EchA/IBivHpOBKHtarl8ES&#10;M+M63lG7D7mIEPYZKihCqDMpvS7Ioh+7mjh6f66xGKJscmka7CLcVvI9SWbSYslxocCaNgXpy/7f&#10;KtCu/TxdkqueDHfdz297nrvvWiv19tp/LEAE6sMz/Gh/GQVpOo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q+AxQAAANwAAAAPAAAAAAAAAAAAAAAAAJgCAABkcnMv&#10;ZG93bnJldi54bWxQSwUGAAAAAAQABAD1AAAAigMAAAAA&#10;" path="m,109l150,e" filled="f" strokeweight=".32503mm">
                    <v:path arrowok="t" o:connecttype="custom" o:connectlocs="0,984;150,875" o:connectangles="0,0"/>
                  </v:shape>
                </v:group>
                <v:group id="Group 2210" o:spid="_x0000_s1573" style="position:absolute;left:3954;top:966;width:150;height:109" coordorigin="3954,966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2211" o:spid="_x0000_s1574" style="position:absolute;left:3954;top:966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Sb8UA&#10;AADcAAAADwAAAGRycy9kb3ducmV2LnhtbESPT2vCQBTE70K/w/IKvYhuLGgkukoRpD0V/NOit8fu&#10;axLMvg3ZbRK/vSsIHoeZ+Q2zXPe2Ei01vnSsYDJOQBBrZ0rOFRwP29EchA/IBivHpOBKHtarl8ES&#10;M+M63lG7D7mIEPYZKihCqDMpvS7Ioh+7mjh6f66xGKJscmka7CLcVvI9SWbSYslxocCaNgXpy/7f&#10;KtCu/TxdkqueDHfdz297nrvvWiv19tp/LEAE6sMz/Gh/GQVpOo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5JvxQAAANwAAAAPAAAAAAAAAAAAAAAAAJgCAABkcnMv&#10;ZG93bnJldi54bWxQSwUGAAAAAAQABAD1AAAAigMAAAAA&#10;" path="m,109l150,e" filled="f" strokeweight=".32503mm">
                    <v:path arrowok="t" o:connecttype="custom" o:connectlocs="0,1075;150,966" o:connectangles="0,0"/>
                  </v:shape>
                </v:group>
                <v:group id="Group 2208" o:spid="_x0000_s1575" style="position:absolute;left:3673;top:790;width:74;height:30" coordorigin="3673,790" coordsize="7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2209" o:spid="_x0000_s1576" style="position:absolute;left:3673;top:790;width:74;height:30;visibility:visible;mso-wrap-style:square;v-text-anchor:top" coordsize="7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5fMMA&#10;AADcAAAADwAAAGRycy9kb3ducmV2LnhtbESPQWvCQBSE7wX/w/KE3upGD0aiq4ggFntp04p4e2Sf&#10;STD7NmRfY/z33UKhx2FmvmFWm8E1qqcu1J4NTCcJKOLC25pLA1+f+5cFqCDIFhvPZOBBATbr0dMK&#10;M+vv/EF9LqWKEA4ZGqhE2kzrUFTkMEx8Sxy9q+8cSpRdqW2H9wh3jZ4lyVw7rDkuVNjSrqLiln87&#10;A/LG7yc6U3J85Dn1+9PicJFgzPN42C5BCQ3yH/5rv1oDaZrC75l4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x5fMMAAADcAAAADwAAAAAAAAAAAAAAAACYAgAAZHJzL2Rv&#10;d25yZXYueG1sUEsFBgAAAAAEAAQA9QAAAIgDAAAAAA==&#10;" path="m75,91l50,61e" filled="f" strokeweight=".32722mm">
                    <v:path arrowok="t" o:connecttype="custom" o:connectlocs="75,881;50,851" o:connectangles="0,0"/>
                  </v:shape>
                </v:group>
                <v:group id="Group 2206" o:spid="_x0000_s1577" style="position:absolute;left:3748;top:820;width:56;height:91" coordorigin="3748,820" coordsize="5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2207" o:spid="_x0000_s1578" style="position:absolute;left:3748;top:820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AV8UA&#10;AADcAAAADwAAAGRycy9kb3ducmV2LnhtbESPQWvCQBSE74L/YXlCb7rRg7bRVURQWy+laaB4e2Zf&#10;s6HZtyG71fjvXUHwOMzMN8xi1dlanKn1lWMF41ECgrhwuuJSQf69Hb6C8AFZY+2YFFzJw2rZ7y0w&#10;1e7CX3TOQikihH2KCkwITSqlLwxZ9CPXEEfv17UWQ5RtKXWLlwi3tZwkyVRarDguGGxoY6j4y/6t&#10;gv1PfqTTsfvED3PId/lu6yY4Vupl0K3nIAJ14Rl+tN+1gtnsDe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YBXxQAAANwAAAAPAAAAAAAAAAAAAAAAAJgCAABkcnMv&#10;ZG93bnJldi54bWxQSwUGAAAAAAQABAD1AAAAigMAAAAA&#10;" path="m56,91l,e" filled="f" strokeweight=".32828mm">
                    <v:path arrowok="t" o:connecttype="custom" o:connectlocs="56,911;0,820" o:connectangles="0,0"/>
                  </v:shape>
                </v:group>
                <v:group id="Group 2204" o:spid="_x0000_s1579" style="position:absolute;left:3804;top:911;width:74;height:73" coordorigin="3804,911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2205" o:spid="_x0000_s1580" style="position:absolute;left:3804;top:911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sMcYA&#10;AADcAAAADwAAAGRycy9kb3ducmV2LnhtbESPT2sCMRTE74V+h/CE3mpWsa2sRmlrRb3VP4jHx+a5&#10;WZq8bDdR1376plDwOMzMb5jxtHVWnKkJlWcFvW4GgrjwuuJSwW47fxyCCBFZo/VMCq4UYDq5vxtj&#10;rv2F13TexFIkCIccFZgY61zKUBhyGLq+Jk7e0TcOY5JNKXWDlwR3Vvaz7Fk6rDgtGKzp3VDxtTk5&#10;BWS2dnXo72n2/fEzWCw/n95aWyv10GlfRyAitfEW/m8vtYKXYQ/+zqQj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msMcYAAADcAAAADwAAAAAAAAAAAAAAAACYAgAAZHJz&#10;L2Rvd25yZXYueG1sUEsFBgAAAAAEAAQA9QAAAIsDAAAAAA==&#10;" path="m75,73l,e" filled="f" strokeweight=".32628mm">
                    <v:path arrowok="t" o:connecttype="custom" o:connectlocs="75,984;0,911" o:connectangles="0,0"/>
                  </v:shape>
                </v:group>
                <v:group id="Group 2202" o:spid="_x0000_s1581" style="position:absolute;left:3973;top:790;width:55;height:85" coordorigin="3973,790" coordsize="5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2203" o:spid="_x0000_s1582" style="position:absolute;left:3973;top:790;width:55;height:85;visibility:visible;mso-wrap-style:square;v-text-anchor:top" coordsize="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NmcIA&#10;AADcAAAADwAAAGRycy9kb3ducmV2LnhtbESPQWsCMRSE70L/Q3iF3jS7tlVZNysiFLzWevD4unnd&#10;LCYvSxJ1/feNUOhxmJlvmHozOiuuFGLvWUE5K0AQt1733Ck4fn1MVyBiQtZoPZOCO0XYNE+TGivt&#10;b/xJ10PqRIZwrFCBSWmopIytIYdx5gfi7P344DBlGTqpA94y3Fk5L4qFdNhzXjA40M5Qez5cnAK9&#10;nIdLeC86M35zqc3dlqc3q9TL87hdg0g0pv/wX3uvFSxXr/A4k4+Ab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42ZwgAAANwAAAAPAAAAAAAAAAAAAAAAAJgCAABkcnMvZG93&#10;bnJldi54bWxQSwUGAAAAAAQABAD1AAAAhwMAAAAA&#10;" path="m4,6l56,91e" filled="f" strokeweight=".32836mm">
                    <v:path arrowok="t" o:connecttype="custom" o:connectlocs="4,796;56,881" o:connectangles="0,0"/>
                  </v:shape>
                </v:group>
                <v:group id="Group 2200" o:spid="_x0000_s1583" style="position:absolute;left:4029;top:875;width:76;height:91" coordorigin="4029,875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2201" o:spid="_x0000_s1584" style="position:absolute;left:4029;top:875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adsYA&#10;AADcAAAADwAAAGRycy9kb3ducmV2LnhtbESPQWvCQBSE7wX/w/IEb3WjaDXRVURQpIeCxou3R/aZ&#10;RLNvY3Y16b/vFgo9DjPzDbNcd6YSL2pcaVnBaBiBIM6sLjlXcE5373MQziNrrCyTgm9ysF713paY&#10;aNvykV4nn4sAYZeggsL7OpHSZQUZdENbEwfvahuDPsgml7rBNsBNJcdR9CENlhwWCqxpW1B2Pz2N&#10;gv3l89ZeH5d0c+ge9/Q2iePZV6zUoN9tFiA8df4//Nc+aAWz+R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PadsYAAADcAAAADwAAAAAAAAAAAAAAAACYAgAAZHJz&#10;L2Rvd25yZXYueG1sUEsFBgAAAAAEAAQA9QAAAIsDAAAAAA==&#10;" path="m,l75,91e" filled="f" strokeweight=".32714mm">
                    <v:path arrowok="t" o:connecttype="custom" o:connectlocs="0,875;75,966" o:connectangles="0,0"/>
                  </v:shape>
                </v:group>
                <v:group id="Group 2198" o:spid="_x0000_s1585" style="position:absolute;left:3879;top:984;width:76;height:91" coordorigin="3879,984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2199" o:spid="_x0000_s1586" style="position:absolute;left:3879;top:984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hmsYA&#10;AADcAAAADwAAAGRycy9kb3ducmV2LnhtbESPQWvCQBSE7wX/w/IK3uqmIo1JXUUERTwINb14e2Sf&#10;STT7NmZXE/99Vyh4HGbmG2a26E0t7tS6yrKCz1EEgji3uuJCwW+2/piCcB5ZY22ZFDzIwWI+eJth&#10;qm3HP3Q/+EIECLsUFZTeN6mULi/JoBvZhjh4J9sa9EG2hdQtdgFuajmOoi9psOKwUGJDq5Lyy+Fm&#10;FGyOu3N3uh6z5ba/XrLzJEnifaLU8L1ffoPw1PtX+L+91QriaQz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3hmsYAAADcAAAADwAAAAAAAAAAAAAAAACYAgAAZHJz&#10;L2Rvd25yZXYueG1sUEsFBgAAAAAEAAQA9QAAAIsDAAAAAA==&#10;" path="m75,92l,e" filled="f" strokeweight=".32714mm">
                    <v:path arrowok="t" o:connecttype="custom" o:connectlocs="75,1076;0,984" o:connectangles="0,0"/>
                  </v:shape>
                </v:group>
                <v:group id="Group 2196" o:spid="_x0000_s1587" style="position:absolute;left:3429;top:1880;width:76;height:109" coordorigin="3429,1880" coordsize="7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2197" o:spid="_x0000_s1588" style="position:absolute;left:3429;top:1880;width:76;height:109;visibility:visible;mso-wrap-style:square;v-text-anchor:top" coordsize="7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glcUA&#10;AADcAAAADwAAAGRycy9kb3ducmV2LnhtbESPT2vCQBTE74V+h+UJvRTdWGhro6uIEBRyqm09P7Kv&#10;STT7Nuxu8+fbdwXB4zAzv2FWm8E0oiPna8sK5rMEBHFhdc2lgu+vbLoA4QOyxsYyKRjJw2b9+LDC&#10;VNueP6k7hlJECPsUFVQhtKmUvqjIoJ/Zljh6v9YZDFG6UmqHfYSbRr4kyZs0WHNcqLClXUXF5fhn&#10;FOTuOZRjvtOnbE/Jz3nbz1+HXqmnybBdggg0hHv41j5oBe+LD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KCVxQAAANwAAAAPAAAAAAAAAAAAAAAAAJgCAABkcnMv&#10;ZG93bnJldi54bWxQSwUGAAAAAAQABAD1AAAAigMAAAAA&#10;" path="m,l75,109e" filled="f" strokeweight=".32786mm">
                    <v:path arrowok="t" o:connecttype="custom" o:connectlocs="0,1880;75,1989" o:connectangles="0,0"/>
                  </v:shape>
                </v:group>
                <v:group id="Group 2194" o:spid="_x0000_s1589" style="position:absolute;left:3541;top:1788;width:94;height:109" coordorigin="3541,1788" coordsize="9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2195" o:spid="_x0000_s1590" style="position:absolute;left:3541;top:1788;width:94;height:109;visibility:visible;mso-wrap-style:square;v-text-anchor:top" coordsize="9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8zkMIA&#10;AADcAAAADwAAAGRycy9kb3ducmV2LnhtbESPQYvCMBSE78L+h/AWvGnqHlbtGqUsCK6Hgtof8LZ5&#10;NsXmpTTR1n9vBMHjMDPfMKvNYBtxo87XjhXMpgkI4tLpmisFxWk7WYDwAVlj45gU3MnDZv0xWmGq&#10;Xc8Huh1DJSKEfYoKTAhtKqUvDVn0U9cSR+/sOoshyq6SusM+wm0jv5LkW1qsOS4YbOnXUHk5Xm2k&#10;/P2bsuj39Xyb+czlizxPWlJq/DlkPyACDeEdfrV3WsF8OYP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zOQwgAAANwAAAAPAAAAAAAAAAAAAAAAAJgCAABkcnMvZG93&#10;bnJldi54bWxQSwUGAAAAAAQABAD1AAAAhwMAAAAA&#10;" path="m94,110l,e" filled="f" strokeweight=".327mm">
                    <v:path arrowok="t" o:connecttype="custom" o:connectlocs="94,1898;0,1788" o:connectangles="0,0"/>
                  </v:shape>
                </v:group>
                <v:group id="Group 2192" o:spid="_x0000_s1591" style="position:absolute;left:3673;top:1697;width:74;height:109" coordorigin="3673,1697" coordsize="7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2193" o:spid="_x0000_s1592" style="position:absolute;left:3673;top:1697;width:74;height:109;visibility:visible;mso-wrap-style:square;v-text-anchor:top" coordsize="7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9I8YA&#10;AADcAAAADwAAAGRycy9kb3ducmV2LnhtbESPT2vCQBTE7wW/w/IEL6XZWIva1FWkEupNtB48PrIv&#10;fzD7NmbXGPvp3UKhx2FmfsMsVr2pRUetqywrGEcxCOLM6ooLBcfv9GUOwnlkjbVlUnAnB6vl4GmB&#10;ibY33lN38IUIEHYJKii9bxIpXVaSQRfZhjh4uW0N+iDbQuoWbwFuavkax1NpsOKwUGJDnyVl58PV&#10;KFin2Tj/Srsfd788b3az7lT0pzelRsN+/QHCU+//w3/trVYwe5/A75l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49I8YAAADcAAAADwAAAAAAAAAAAAAAAACYAgAAZHJz&#10;L2Rvd25yZXYueG1sUEsFBgAAAAAEAAQA9QAAAIsDAAAAAA==&#10;" path="m,l75,109e" filled="f" strokeweight=".32792mm">
                    <v:path arrowok="t" o:connecttype="custom" o:connectlocs="0,1697;75,1806" o:connectangles="0,0"/>
                  </v:shape>
                </v:group>
                <v:group id="Group 2190" o:spid="_x0000_s1593" style="position:absolute;left:3785;top:1606;width:94;height:109" coordorigin="3785,1606" coordsize="9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2191" o:spid="_x0000_s1594" style="position:absolute;left:3785;top:1606;width:94;height:109;visibility:visible;mso-wrap-style:square;v-text-anchor:top" coordsize="9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1k8MA&#10;AADcAAAADwAAAGRycy9kb3ducmV2LnhtbESP3YrCMBSE7xd8h3AE79bUBX+2GqUIgnpR0PUBjs2x&#10;KTYnpcna+vZmYcHLYWa+YVab3tbiQa2vHCuYjBMQxIXTFZcKLj+7zwUIH5A11o5JwZM8bNaDjxWm&#10;2nV8osc5lCJC2KeowITQpFL6wpBFP3YNcfRurrUYomxLqVvsItzW8itJZtJixXHBYENbQ8X9/Gsj&#10;5XA1xaU7VvNd5jOXL/I8aUip0bDPliAC9eEd/m/vtYL59xT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Q1k8MAAADcAAAADwAAAAAAAAAAAAAAAACYAgAAZHJzL2Rv&#10;d25yZXYueG1sUEsFBgAAAAAEAAQA9QAAAIgDAAAAAA==&#10;" path="m,l94,109e" filled="f" strokeweight=".327mm">
                    <v:path arrowok="t" o:connecttype="custom" o:connectlocs="0,1606;94,1715" o:connectangles="0,0"/>
                  </v:shape>
                </v:group>
                <v:group id="Group 2188" o:spid="_x0000_s1595" style="position:absolute;left:3917;top:1515;width:74;height:91" coordorigin="3917,1515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2189" o:spid="_x0000_s1596" style="position:absolute;left:3917;top:1515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rf8QA&#10;AADcAAAADwAAAGRycy9kb3ducmV2LnhtbESPW4vCMBSE3xf8D+EI+7amKnipRpGFBfdBXC/4fGiO&#10;bbE5qU2M9d8bYcHHYWa+YebL1lQiUONKywr6vQQEcWZ1ybmC4+HnawLCeWSNlWVS8CAHy0XnY46p&#10;tnfeUdj7XEQIuxQVFN7XqZQuK8ig69maOHpn2xj0UTa51A3eI9xUcpAkI2mw5LhQYE3fBWWX/c0o&#10;+DuEweZKMpxs1m4vvxN5Gg6DUp/ddjUD4an17/B/e60VjKdj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7K3/EAAAA3AAAAA8AAAAAAAAAAAAAAAAAmAIAAGRycy9k&#10;b3ducmV2LnhtbFBLBQYAAAAABAAEAPUAAACJAwAAAAA=&#10;" path="m74,91l,e" filled="f" strokeweight=".32722mm">
                    <v:path arrowok="t" o:connecttype="custom" o:connectlocs="74,1606;0,1515" o:connectangles="0,0"/>
                  </v:shape>
                </v:group>
                <v:group id="Group 2186" o:spid="_x0000_s1597" style="position:absolute;left:4029;top:1422;width:94;height:92" coordorigin="4029,1422" coordsize="9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2187" o:spid="_x0000_s1598" style="position:absolute;left:4029;top:1422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HAMYA&#10;AADcAAAADwAAAGRycy9kb3ducmV2LnhtbESPzWrDMBCE74W8g9hALyWRnUN+nMgmpKkp7alJyHmx&#10;NraxtTKWGrt9+qpQ6HGYmW+YXTaaVtypd7VlBfE8AkFcWF1zqeByfpmtQTiPrLG1TAq+yEGWTh52&#10;mGg78AfdT74UAcIuQQWV910ipSsqMujmtiMO3s32Bn2QfSl1j0OAm1YuomgpDdYcFirs6FBR0Zw+&#10;jYJ3ig9vTcHflyFf+uv6KX9eHXOlHqfjfgvC0+j/w3/tV61gtdnA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GHAMYAAADcAAAADwAAAAAAAAAAAAAAAACYAgAAZHJz&#10;L2Rvd25yZXYueG1sUEsFBgAAAAAEAAQA9QAAAIsDAAAAAA==&#10;" path="m93,93l,e" filled="f" strokeweight=".32631mm">
                    <v:path arrowok="t" o:connecttype="custom" o:connectlocs="93,1515;0,1422" o:connectangles="0,0"/>
                  </v:shape>
                </v:group>
                <v:group id="Group 2184" o:spid="_x0000_s1599" style="position:absolute;left:4161;top:1331;width:74;height:91" coordorigin="4161,1331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2185" o:spid="_x0000_s1600" style="position:absolute;left:4161;top:1331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XQcIA&#10;AADcAAAADwAAAGRycy9kb3ducmV2LnhtbESPT4vCMBTE7wt+h/CEva2pClKqUUQQ9CDrPzw/mmdb&#10;bF5qE2P3228EweMwM79hZovO1CJQ6yrLCoaDBARxbnXFhYLzaf2TgnAeWWNtmRT8kYPFvPc1w0zb&#10;Jx8oHH0hIoRdhgpK75tMSpeXZNANbEMcvattDfoo20LqFp8Rbmo5SpKJNFhxXCixoVVJ+e34MAr2&#10;pzDa3UmGi82739s2lZfxOCj13e+WUxCeOv8Jv9sbrSBNhvA6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BdBwgAAANwAAAAPAAAAAAAAAAAAAAAAAJgCAABkcnMvZG93&#10;bnJldi54bWxQSwUGAAAAAAQABAD1AAAAhwMAAAAA&#10;" path="m74,91l,e" filled="f" strokeweight=".32722mm">
                    <v:path arrowok="t" o:connecttype="custom" o:connectlocs="74,1422;0,1331" o:connectangles="0,0"/>
                  </v:shape>
                </v:group>
                <v:group id="Group 2182" o:spid="_x0000_s1601" style="position:absolute;left:4272;top:1240;width:95;height:91" coordorigin="4272,1240" coordsize="95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2183" o:spid="_x0000_s1602" style="position:absolute;left:4272;top:1240;width:95;height:91;visibility:visible;mso-wrap-style:square;v-text-anchor:top" coordsize="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LbMUA&#10;AADcAAAADwAAAGRycy9kb3ducmV2LnhtbESP0WrCQBRE3wX/YblCX4puqlQ0uopVWwRBMPoBl+w1&#10;iWbvxuw2pn/fLRR8HGbODDNftqYUDdWusKzgbRCBIE6tLjhTcD599icgnEfWWFomBT/kYLnoduYY&#10;a/vgIzWJz0QoYRejgtz7KpbSpTkZdANbEQfvYmuDPsg6k7rGRyg3pRxG0VgaLDgs5FjROqf0lnwb&#10;BZP7wb+22+YrOw2ne3vZbN6Tj6tSL712NQPhqfXP8D+904GLRv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0tsxQAAANwAAAAPAAAAAAAAAAAAAAAAAJgCAABkcnMv&#10;ZG93bnJldi54bWxQSwUGAAAAAAQABAD1AAAAigMAAAAA&#10;" path="m95,91l,e" filled="f" strokeweight=".32619mm">
                    <v:path arrowok="t" o:connecttype="custom" o:connectlocs="95,1331;0,1240" o:connectangles="0,0"/>
                  </v:shape>
                </v:group>
                <v:group id="Group 2180" o:spid="_x0000_s1603" style="position:absolute;left:4161;top:1131;width:318;height:200" coordorigin="4161,1131" coordsize="31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2181" o:spid="_x0000_s1604" style="position:absolute;left:4161;top:1131;width:318;height:200;visibility:visible;mso-wrap-style:square;v-text-anchor:top" coordsize="31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tksUA&#10;AADcAAAADwAAAGRycy9kb3ducmV2LnhtbESPT2sCMRTE70K/Q3iF3jSx0KpbsyJCxXqprqXnx+bt&#10;n7p5WTapbv30piB4HGbmN8x80dtGnKjztWMN45ECQZw7U3Op4evwPpyC8AHZYOOYNPyRh0X6MJhj&#10;YtyZ93TKQikihH2CGqoQ2kRKn1dk0Y9cSxy9wnUWQ5RdKU2H5wi3jXxW6lVarDkuVNjSqqL8mP1a&#10;Ddvd5JJ9qHq2dhs1W3//fO7VttD66bFfvoEI1Id7+NbeGA1T9QL/Z+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W2SxQAAANwAAAAPAAAAAAAAAAAAAAAAAJgCAABkcnMv&#10;ZG93bnJldi54bWxQSwUGAAAAAAQABAD1AAAAigMAAAAA&#10;" path="m206,200l318,109,243,,111,109,,200e" filled="f" strokeweight=".3245mm">
                    <v:path arrowok="t" o:connecttype="custom" o:connectlocs="206,1331;318,1240;243,1131;111,1240;0,1331" o:connectangles="0,0,0,0,0"/>
                  </v:shape>
                </v:group>
                <v:group id="Group 2178" o:spid="_x0000_s1605" style="position:absolute;left:4235;top:1331;width:132;height:91" coordorigin="4235,1331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2179" o:spid="_x0000_s1606" style="position:absolute;left:4235;top:1331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PiMMA&#10;AADcAAAADwAAAGRycy9kb3ducmV2LnhtbESPQYvCMBSE74L/IbwFb5pawZWuURZF0ItQXVaPj+bZ&#10;lm1eShK1/nsjCHscZuYbZr7sTCNu5HxtWcF4lIAgLqyuuVTwc9wMZyB8QNbYWCYFD/KwXPR7c8y0&#10;vXNOt0MoRYSwz1BBFUKbSemLigz6kW2Jo3exzmCI0pVSO7xHuGlkmiRTabDmuFBhS6uKir/D1SjY&#10;+fXqyLkbn8Ikv+wf55R+r6lSg4/u+wtEoC78h9/trVYwSz7h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OPiMMAAADcAAAADwAAAAAAAAAAAAAAAACYAgAAZHJzL2Rv&#10;d25yZXYueG1sUEsFBgAAAAAEAAQA9QAAAIgDAAAAAA==&#10;" path="m,91l132,e" filled="f" strokeweight=".32483mm">
                    <v:path arrowok="t" o:connecttype="custom" o:connectlocs="0,1422;132,1331" o:connectangles="0,0"/>
                  </v:shape>
                </v:group>
                <v:group id="Group 2176" o:spid="_x0000_s1607" style="position:absolute;left:4122;top:1422;width:113;height:92" coordorigin="4122,1422" coordsize="11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2177" o:spid="_x0000_s1608" style="position:absolute;left:4122;top:1422;width:113;height:92;visibility:visible;mso-wrap-style:square;v-text-anchor:top" coordsize="11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IAMQA&#10;AADcAAAADwAAAGRycy9kb3ducmV2LnhtbESPQYvCMBSE74L/IbyFvdl0XRGtRhFBcFlE7O7B47N5&#10;tsXmpTTR1n9vBMHjMDPfMPNlZypxo8aVlhV8RTEI4szqknMF/3+bwQSE88gaK8uk4E4Olot+b46J&#10;ti0f6Jb6XAQIuwQVFN7XiZQuK8igi2xNHLyzbQz6IJtc6gbbADeVHMbxWBosOSwUWNO6oOySXo2C&#10;7WnI0x87Wv/u9qSPo/T7fm5Zqc+PbjUD4anz7/CrvdUKJvEU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yADEAAAA3AAAAA8AAAAAAAAAAAAAAAAAmAIAAGRycy9k&#10;b3ducmV2LnhtbFBLBQYAAAAABAAEAPUAAACJAwAAAAA=&#10;" path="m,93l113,e" filled="f" strokeweight=".3255mm">
                    <v:path arrowok="t" o:connecttype="custom" o:connectlocs="0,1515;113,1422" o:connectangles="0,0"/>
                  </v:shape>
                </v:group>
                <v:group id="Group 2174" o:spid="_x0000_s1609" style="position:absolute;left:4029;top:1331;width:132;height:91" coordorigin="4029,1331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2175" o:spid="_x0000_s1610" style="position:absolute;left:4029;top:1331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kusMA&#10;AADcAAAADwAAAGRycy9kb3ducmV2LnhtbESPQYvCMBSE7wv+h/AEb2vaCotUo4gi7F6EqqjHR/Ns&#10;i81LSaLWf28WFvY4zMw3zHzZm1Y8yPnGsoJ0nIAgLq1uuFJwPGw/pyB8QNbYWiYFL/KwXAw+5phr&#10;++SCHvtQiQhhn6OCOoQul9KXNRn0Y9sRR+9qncEQpaukdviMcNPKLEm+pMGG40KNHa1rKm/7u1Hw&#10;4zfrAxcuPYdJcd29Lhmd7plSo2G/moEI1If/8F/7WyuYpin8no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8kusMAAADcAAAADwAAAAAAAAAAAAAAAACYAgAAZHJzL2Rv&#10;d25yZXYueG1sUEsFBgAAAAAEAAQA9QAAAIgDAAAAAA==&#10;" path="m132,l,91e" filled="f" strokeweight=".32483mm">
                    <v:path arrowok="t" o:connecttype="custom" o:connectlocs="132,1331;0,1422" o:connectangles="0,0"/>
                  </v:shape>
                </v:group>
                <v:group id="Group 2172" o:spid="_x0000_s1611" style="position:absolute;left:3991;top:1515;width:131;height:91" coordorigin="3991,1515" coordsize="13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2173" o:spid="_x0000_s1612" style="position:absolute;left:3991;top:1515;width:131;height:91;visibility:visible;mso-wrap-style:square;v-text-anchor:top" coordsize="13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BhcMA&#10;AADcAAAADwAAAGRycy9kb3ducmV2LnhtbESPW4vCMBSE3xf8D+EIvq2pu96oRhGhIIsvXkB8OzTH&#10;pticlCZq/fcbQfBxmJlvmPmytZW4U+NLxwoG/QQEce50yYWC4yH7noLwAVlj5ZgUPMnDctH5mmOq&#10;3YN3dN+HQkQI+xQVmBDqVEqfG7Lo+64mjt7FNRZDlE0hdYOPCLeV/EmSsbRYclwwWNPaUH7d36yC&#10;+o+364kms8nOh5Mb5cM2uw2V6nXb1QxEoDZ8wu/2RiuYDn7hd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PBhcMAAADcAAAADwAAAAAAAAAAAAAAAACYAgAAZHJzL2Rv&#10;d25yZXYueG1sUEsFBgAAAAAEAAQA9QAAAIgDAAAAAA==&#10;" path="m,91l131,e" filled="f" strokeweight=".32486mm">
                    <v:path arrowok="t" o:connecttype="custom" o:connectlocs="0,1606;131,1515" o:connectangles="0,0"/>
                  </v:shape>
                </v:group>
                <v:group id="Group 2170" o:spid="_x0000_s1613" style="position:absolute;left:3785;top:1422;width:244;height:184" coordorigin="3785,1422" coordsize="24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2171" o:spid="_x0000_s1614" style="position:absolute;left:3785;top:1422;width:244;height:184;visibility:visible;mso-wrap-style:square;v-text-anchor:top" coordsize="24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lsMUA&#10;AADcAAAADwAAAGRycy9kb3ducmV2LnhtbESPQWvCQBSE74X+h+UVvJS6UWiUNBuxilDwFPXQ4yP7&#10;mqRm34bsatZ/7wqFHoeZ+YbJV8F04kqDay0rmE0TEMSV1S3XCk7H3dsShPPIGjvLpOBGDlbF81OO&#10;mbYjl3Q9+FpECLsMFTTe95mUrmrIoJvanjh6P3Yw6KMcaqkHHCPcdHKeJKk02HJcaLCnTUPV+XAx&#10;Cr751ZSm/az35+1vmq4XwY9lUGryEtYfIDwF/x/+a39pBcvZOzz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SWwxQAAANwAAAAPAAAAAAAAAAAAAAAAAJgCAABkcnMv&#10;ZG93bnJldi54bWxQSwUGAAAAAAQABAD1AAAAigMAAAAA&#10;" path="m244,l132,93,,184e" filled="f" strokeweight=".32517mm">
                    <v:path arrowok="t" o:connecttype="custom" o:connectlocs="244,1422;132,1515;0,1606" o:connectangles="0,0,0"/>
                  </v:shape>
                </v:group>
                <v:group id="Group 2168" o:spid="_x0000_s1615" style="position:absolute;left:3879;top:1606;width:113;height:109" coordorigin="3879,1606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2169" o:spid="_x0000_s1616" style="position:absolute;left:3879;top:1606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D8sUA&#10;AADcAAAADwAAAGRycy9kb3ducmV2LnhtbESPQWvCQBSE70L/w/IKvUjdxEM10VVaRRAvaiyeH9nX&#10;bGj2bcxuNf33bqHgcZiZb5j5sreNuFLna8cK0lECgrh0uuZKwedp8zoF4QOyxsYxKfglD8vF02CO&#10;uXY3PtK1CJWIEPY5KjAhtLmUvjRk0Y9cSxy9L9dZDFF2ldQd3iLcNnKcJG/SYs1xwWBLK0Pld/Fj&#10;FexNWg8/dHE+9sNLNtkdsqxcZ0q9PPfvMxCB+vAI/7e3WsE0nc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EPyxQAAANwAAAAPAAAAAAAAAAAAAAAAAJgCAABkcnMv&#10;ZG93bnJldi54bWxQSwUGAAAAAAQABAD1AAAAigMAAAAA&#10;" path="m,109l112,e" filled="f" strokeweight=".32622mm">
                    <v:path arrowok="t" o:connecttype="custom" o:connectlocs="0,1715;112,1606" o:connectangles="0,0"/>
                  </v:shape>
                </v:group>
                <v:group id="Group 2166" o:spid="_x0000_s1617" style="position:absolute;left:3673;top:1606;width:112;height:91" coordorigin="3673,1606" coordsize="11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2167" o:spid="_x0000_s1618" style="position:absolute;left:3673;top:1606;width:112;height:91;visibility:visible;mso-wrap-style:square;v-text-anchor:top" coordsize="11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uQ8UA&#10;AADcAAAADwAAAGRycy9kb3ducmV2LnhtbESPQWvCQBSE70L/w/IKvelGoZpEVymWQktBMCp6fGSf&#10;SWr2bciuGv99VxA8DjPzDTNbdKYWF2pdZVnBcBCBIM6trrhQsN189WMQziNrrC2Tghs5WMxfejNM&#10;tb3ymi6ZL0SAsEtRQel9k0rp8pIMuoFtiIN3tK1BH2RbSN3iNcBNLUdRNJYGKw4LJTa0LCk/ZWej&#10;QCbH/Xsmu89d/Xde/STR7+kQT5R6e+0+piA8df4ZfrS/tYJ4mMD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i5DxQAAANwAAAAPAAAAAAAAAAAAAAAAAJgCAABkcnMv&#10;ZG93bnJldi54bWxQSwUGAAAAAAQABAD1AAAAigMAAAAA&#10;" path="m112,l,91e" filled="f" strokeweight=".3255mm">
                    <v:path arrowok="t" o:connecttype="custom" o:connectlocs="112,1606;0,1697" o:connectangles="0,0"/>
                  </v:shape>
                </v:group>
                <v:group id="Group 2164" o:spid="_x0000_s1619" style="position:absolute;left:3748;top:1715;width:131;height:91" coordorigin="3748,1715" coordsize="13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2165" o:spid="_x0000_s1620" style="position:absolute;left:3748;top:1715;width:131;height:91;visibility:visible;mso-wrap-style:square;v-text-anchor:top" coordsize="13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w1MQA&#10;AADcAAAADwAAAGRycy9kb3ducmV2LnhtbESPT4vCMBTE78J+h/AWvGmqqFu6RhGhIIsX/8Cyt0fz&#10;bIrNS2li7X57Iwgeh5n5DbNc97YWHbW+cqxgMk5AEBdOV1wqOJ/yUQrCB2SNtWNS8E8e1quPwRIz&#10;7e58oO4YShEh7DNUYEJoMil9YciiH7uGOHoX11oMUbal1C3eI9zWcpokC2mx4rhgsKGtoeJ6vFkF&#10;zQ/vt1+azC7/O/26eTHr89tMqeFnv/kGEagP7/CrvdMK0ukE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hMNTEAAAA3AAAAA8AAAAAAAAAAAAAAAAAmAIAAGRycy9k&#10;b3ducmV2LnhtbFBLBQYAAAAABAAEAPUAAACJAwAAAAA=&#10;" path="m,91l131,e" filled="f" strokeweight=".32486mm">
                    <v:path arrowok="t" o:connecttype="custom" o:connectlocs="0,1806;131,1715" o:connectangles="0,0"/>
                  </v:shape>
                </v:group>
                <v:group id="Group 2162" o:spid="_x0000_s1621" style="position:absolute;left:3541;top:1697;width:132;height:91" coordorigin="3541,1697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2163" o:spid="_x0000_s1622" style="position:absolute;left:3541;top:1697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V68IA&#10;AADcAAAADwAAAGRycy9kb3ducmV2LnhtbESPQYvCMBSE7wv+h/AEb2tqhUWqUURZWC9CVdTjo3m2&#10;xealJFHrvzcLgsdhZr5hZovONOJOzteWFYyGCQjiwuqaSwWH/e/3BIQPyBoby6TgSR4W897XDDNt&#10;H5zTfRdKESHsM1RQhdBmUvqiIoN+aFvi6F2sMxiidKXUDh8RbhqZJsmPNFhzXKiwpVVFxXV3Mwo2&#10;fr3ac+5GpzDOL9vnOaXjLVVq0O+WUxCBuvAJv9t/WsEkHcP/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dXrwgAAANwAAAAPAAAAAAAAAAAAAAAAAJgCAABkcnMvZG93&#10;bnJldi54bWxQSwUGAAAAAAQABAD1AAAAhwMAAAAA&#10;" path="m132,l,91e" filled="f" strokeweight=".32483mm">
                    <v:path arrowok="t" o:connecttype="custom" o:connectlocs="132,1697;0,1788" o:connectangles="0,0"/>
                  </v:shape>
                </v:group>
                <v:group id="Group 2160" o:spid="_x0000_s1623" style="position:absolute;left:3635;top:1806;width:113;height:91" coordorigin="3635,1806" coordsize="11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2161" o:spid="_x0000_s1624" style="position:absolute;left:3635;top:1806;width:113;height:91;visibility:visible;mso-wrap-style:square;v-text-anchor:top" coordsize="1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gG8IA&#10;AADcAAAADwAAAGRycy9kb3ducmV2LnhtbESP3YrCMBSE74V9h3AWvNN0BUWqUURY8Mqfrg9waM42&#10;ZZuTmsRafXojCHs5zMw3zHLd20Z05EPtWMHXOANBXDpdc6Xg/PM9moMIEVlj45gU3CnAevUxWGKu&#10;3Y1P1BWxEgnCIUcFJsY2lzKUhiyGsWuJk/frvMWYpK+k9nhLcNvISZbNpMWa04LBlraGyr/iahUU&#10;l+7RtdcZ7k/13hyi3xSoj0oNP/vNAkSkPv6H3+2dVjCfTOF1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SAbwgAAANwAAAAPAAAAAAAAAAAAAAAAAJgCAABkcnMvZG93&#10;bnJldi54bWxQSwUGAAAAAAQABAD1AAAAhwMAAAAA&#10;" path="m,92l113,e" filled="f" strokeweight=".32544mm">
                    <v:path arrowok="t" o:connecttype="custom" o:connectlocs="0,1898;113,1806" o:connectangles="0,0"/>
                  </v:shape>
                </v:group>
                <v:group id="Group 2158" o:spid="_x0000_s1625" style="position:absolute;left:3298;top:1788;width:337;height:292" coordorigin="3298,1788" coordsize="337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2159" o:spid="_x0000_s1626" style="position:absolute;left:3298;top:1788;width:337;height:292;visibility:visible;mso-wrap-style:square;v-text-anchor:top" coordsize="33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yEsIA&#10;AADcAAAADwAAAGRycy9kb3ducmV2LnhtbESPQYvCMBSE78L+h/AWvGlqD1a6pkUWBE+CdX/As3nb&#10;BpuXbhNr/fdGEPY4zMw3zLacbCdGGrxxrGC1TEAQ104bbhT8nPeLDQgfkDV2jknBgzyUxcdsi7l2&#10;dz7RWIVGRAj7HBW0IfS5lL5uyaJfup44er9usBiiHBqpB7xHuO1kmiRradFwXGixp++W6mt1swqy&#10;MbuezsdLuhp3prrcyNjHn1Fq/jntvkAEmsJ/+N0+aAWbNIPXmXgE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rISwgAAANwAAAAPAAAAAAAAAAAAAAAAAJgCAABkcnMvZG93&#10;bnJldi54bWxQSwUGAAAAAAQABAD1AAAAhwMAAAAA&#10;" path="m243,l131,92,,183,75,292,206,201,337,110e" filled="f" strokeweight=".32572mm">
                    <v:path arrowok="t" o:connecttype="custom" o:connectlocs="243,1788;131,1880;0,1971;75,2080;206,1989;337,1898" o:connectangles="0,0,0,0,0,0"/>
                  </v:shape>
                </v:group>
                <v:group id="Group 2156" o:spid="_x0000_s1627" style="position:absolute;left:3954;top:1076;width:56;height:91" coordorigin="3954,1076" coordsize="5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2157" o:spid="_x0000_s1628" style="position:absolute;left:3954;top:1076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7HMQA&#10;AADcAAAADwAAAGRycy9kb3ducmV2LnhtbESPQWvCQBSE74L/YXlCb2ZjDkVTVymCtvUi2kDx9pp9&#10;zQazb0N2q/Hfu4LgcZiZb5j5sreNOFPna8cKJkkKgrh0uuZKQfG9Hk9B+ICssXFMCq7kYbkYDuaY&#10;a3fhPZ0PoRIRwj5HBSaENpfSl4Ys+sS1xNH7c53FEGVXSd3hJcJtI7M0fZUWa44LBltaGSpPh3+r&#10;4OOnONLvsd/hl9kWm2KzdhlOlHoZ9e9vIAL14Rl+tD+1gmk2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OxzEAAAA3AAAAA8AAAAAAAAAAAAAAAAAmAIAAGRycy9k&#10;b3ducmV2LnhtbFBLBQYAAAAABAAEAPUAAACJAwAAAAA=&#10;" path="m57,91l,e" filled="f" strokeweight=".32828mm">
                    <v:path arrowok="t" o:connecttype="custom" o:connectlocs="57,1167;0,1076" o:connectangles="0,0"/>
                  </v:shape>
                </v:group>
                <v:group id="Group 2154" o:spid="_x0000_s1629" style="position:absolute;left:4011;top:966;width:168;height:200" coordorigin="4011,966" coordsize="16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2155" o:spid="_x0000_s1630" style="position:absolute;left:4011;top:966;width:168;height:200;visibility:visible;mso-wrap-style:square;v-text-anchor:top" coordsize="16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um8UA&#10;AADcAAAADwAAAGRycy9kb3ducmV2LnhtbESPQWvCQBSE7wX/w/IKvdVNWhCNrkGEohAvTUQ9PrLP&#10;JDT7NmS3mvz7bkHwOMzMN8wqHUwrbtS7xrKCeBqBIC6tbrhScCy+3ucgnEfW2FomBSM5SNeTlxUm&#10;2t75m265r0SAsEtQQe19l0jpypoMuqntiIN3tb1BH2RfSd3jPcBNKz+iaCYNNhwWauxoW1P5k/8a&#10;BYdDdtpfis2sM7vj7nouxkUmc6XeXofNEoSnwT/Dj/ZeK5h/xv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+6bxQAAANwAAAAPAAAAAAAAAAAAAAAAAJgCAABkcnMv&#10;ZG93bnJldi54bWxQSwUGAAAAAAQABAD1AAAAigMAAAAA&#10;" path="m93,r75,74l,201e" filled="f" strokeweight=".32711mm">
                    <v:path arrowok="t" o:connecttype="custom" o:connectlocs="93,966;168,1040;0,1167" o:connectangles="0,0,0"/>
                  </v:shape>
                </v:group>
                <v:group id="Group 2152" o:spid="_x0000_s1631" style="position:absolute;left:3579;top:1368;width:76;height:73" coordorigin="3579,1368" coordsize="7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2153" o:spid="_x0000_s1632" style="position:absolute;left:3579;top:1368;width:76;height:73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Wz8UA&#10;AADcAAAADwAAAGRycy9kb3ducmV2LnhtbESPT2vCQBTE7wW/w/KE3urGP5QQXSWtFD20B9OC12f2&#10;mYRk34bsauK37wqCx2FmfsOsNoNpxJU6V1lWMJ1EIIhzqysuFPz9fr3FIJxH1thYJgU3crBZj15W&#10;mGjb84GumS9EgLBLUEHpfZtI6fKSDLqJbYmDd7adQR9kV0jdYR/gppGzKHqXBisOCyW29FlSXmcX&#10;o+D0I/XMcHpabL/PTfQxPZq23in1Oh7SJQhPg3+GH+29VhDP53A/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VbPxQAAANwAAAAPAAAAAAAAAAAAAAAAAJgCAABkcnMv&#10;ZG93bnJldi54bWxQSwUGAAAAAAQABAD1AAAAigMAAAAA&#10;" path="m75,74l,e" filled="f" strokeweight=".32622mm">
                    <v:path arrowok="t" o:connecttype="custom" o:connectlocs="75,1442;0,1368" o:connectangles="0,0"/>
                  </v:shape>
                </v:group>
                <v:group id="Group 2150" o:spid="_x0000_s1633" style="position:absolute;left:3654;top:1240;width:150;height:202" coordorigin="3654,1240" coordsize="150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2151" o:spid="_x0000_s1634" style="position:absolute;left:3654;top:1240;width:150;height:202;visibility:visible;mso-wrap-style:square;v-text-anchor:top" coordsize="15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EwcMA&#10;AADcAAAADwAAAGRycy9kb3ducmV2LnhtbESP0YrCMBRE3xf8h3AF3zStomg1LeKy4IuwW/2AS3Nt&#10;i81NaWJb/94sLOzjMDNnmEM2mkb01LnasoJ4EYEgLqyuuVRwu37NtyCcR9bYWCYFL3KQpZOPAyba&#10;DvxDfe5LESDsElRQed8mUrqiIoNuYVvi4N1tZ9AH2ZVSdzgEuGnkMoo20mDNYaHClk4VFY/8aRRQ&#10;7MfVcIo/+3Vz2bXx9/JaX4xSs+l43IPwNPr/8F/7rBVsV2v4PROOgE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HEwcMAAADcAAAADwAAAAAAAAAAAAAAAACYAgAAZHJzL2Rv&#10;d25yZXYueG1sUEsFBgAAAAAEAAQA9QAAAIgDAAAAAA==&#10;" path="m75,r75,91l,202e" filled="f" strokeweight=".32758mm">
                    <v:path arrowok="t" o:connecttype="custom" o:connectlocs="75,1240;150,1331;0,1442" o:connectangles="0,0,0"/>
                  </v:shape>
                </v:group>
                <v:group id="Group 2148" o:spid="_x0000_s1635" style="position:absolute;left:3280;top:1606;width:149;height:127" coordorigin="3280,1606" coordsize="149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2149" o:spid="_x0000_s1636" style="position:absolute;left:3280;top:1606;width:149;height:127;visibility:visible;mso-wrap-style:square;v-text-anchor:top" coordsize="14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k3cYA&#10;AADcAAAADwAAAGRycy9kb3ducmV2LnhtbESPQWvCQBSE7wX/w/KE3uqmDW1CdBVRFCkVqfXg8ZF9&#10;JqHZt+nuNqb/vlsoeBxm5htmthhMK3pyvrGs4HGSgCAurW64UnD62DzkIHxA1thaJgU/5GExH93N&#10;sND2yu/UH0MlIoR9gQrqELpCSl/WZNBPbEccvYt1BkOUrpLa4TXCTSufkuRFGmw4LtTY0aqm8vP4&#10;bRRsD/vXt/yZe2++1mk2hCw9l06p+/GwnIIINIRb+L+90wryNIO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Fk3cYAAADcAAAADwAAAAAAAAAAAAAAAACYAgAAZHJz&#10;L2Rvd25yZXYueG1sUEsFBgAAAAAEAAQA9QAAAIsDAAAAAA==&#10;" path="m149,l,127e" filled="f" strokeweight=".32569mm">
                    <v:path arrowok="t" o:connecttype="custom" o:connectlocs="149,1606;0,1733" o:connectangles="0,0"/>
                  </v:shape>
                </v:group>
                <v:group id="Group 2146" o:spid="_x0000_s1637" style="position:absolute;left:3373;top:1131;width:1312;height:1004" coordorigin="3373,1131" coordsize="1312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2147" o:spid="_x0000_s1638" style="position:absolute;left:3373;top:1131;width:1312;height:1004;visibility:visible;mso-wrap-style:square;v-text-anchor:top" coordsize="1312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RVEMQA&#10;AADcAAAADwAAAGRycy9kb3ducmV2LnhtbESPT2sCMRTE7wW/Q3iCt5pVabGrUcT+wUov3QpeH5vn&#10;7mLysiaprt/eFAoeh5n5DTNfdtaIM/nQOFYwGmYgiEunG64U7H7eH6cgQkTWaByTgisFWC56D3PM&#10;tbvwN52LWIkE4ZCjgjrGNpcylDVZDEPXEifv4LzFmKSvpPZ4SXBr5DjLnqXFhtNCjS2tayqPxa9V&#10;ULz6/fa0MUa/tbIqPp6+9KcJSg363WoGIlIX7+H/9kYrmE5e4O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VRDEAAAA3AAAAA8AAAAAAAAAAAAAAAAAmAIAAGRycy9k&#10;b3ducmV2LnhtbFBLBQYAAAAABAAEAPUAAACJAwAAAAA=&#10;" path="m,1004l150,876,281,785,394,693,525,602,638,511,768,420,881,329r131,-92l1162,128,1312,e" filled="f" strokeweight=".32522mm">
                    <v:path arrowok="t" o:connecttype="custom" o:connectlocs="0,2135;150,2007;281,1916;394,1824;525,1733;638,1642;768,1551;881,1460;1012,1368;1162,1259;1312,1131" o:connectangles="0,0,0,0,0,0,0,0,0,0,0"/>
                  </v:shape>
                </v:group>
                <v:group id="Group 2144" o:spid="_x0000_s1639" style="position:absolute;left:3130;top:1842;width:37;height:55" coordorigin="3130,1842" coordsize="3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2145" o:spid="_x0000_s1640" style="position:absolute;left:3130;top:1842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pFsEA&#10;AADcAAAADwAAAGRycy9kb3ducmV2LnhtbESPQYvCMBSE74L/ITzBm6Yu7lKrURZF8LquBY+P5tkG&#10;m5eSRO3++40geBxm5htmteltK+7kg3GsYDbNQBBXThuuFZx+95McRIjIGlvHpOCPAmzWw8EKC+0e&#10;/EP3Y6xFgnAoUEETY1dIGaqGLIap64iTd3HeYkzS11J7fCS4beVHln1Ji4bTQoMdbRuqrsebVVBt&#10;zbw8l6U1n3jzbrFb8HmvlRqP+u8liEh9fIdf7YNWkM9n8Dy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XKRbBAAAA3AAAAA8AAAAAAAAAAAAAAAAAmAIAAGRycy9kb3du&#10;cmV2LnhtbFBLBQYAAAAABAAEAPUAAACGAwAAAAA=&#10;" path="m37,56l,e" filled="f" strokeweight=".32797mm">
                    <v:path arrowok="t" o:connecttype="custom" o:connectlocs="37,1898;0,1842" o:connectangles="0,0"/>
                  </v:shape>
                </v:group>
                <v:group id="Group 2142" o:spid="_x0000_s1641" style="position:absolute;left:3241;top:1989;width:132;height:146" coordorigin="3241,1989" coordsize="13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2143" o:spid="_x0000_s1642" style="position:absolute;left:3241;top:1989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AJscA&#10;AADcAAAADwAAAGRycy9kb3ducmV2LnhtbESPQUvDQBSE74L/YXlCb2ajhlLSbosI1Wqh2KSVeHtk&#10;n0lo9m3Ibtv477tCweMwM98ws8VgWnGi3jWWFTxEMQji0uqGKwW7fHk/AeE8ssbWMin4JQeL+e3N&#10;DFNtz7ylU+YrESDsUlRQe9+lUrqyJoMush1x8H5sb9AH2VdS93gOcNPKxzgeS4MNh4UaO3qpqTxk&#10;R6OgKMw++VrH2Xs+fL59v+aJ3nwUSo3uhucpCE+D/w9f2yutYJI8wd+Zc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LACbHAAAA3AAAAA8AAAAAAAAAAAAAAAAAmAIAAGRy&#10;cy9kb3ducmV2LnhtbFBLBQYAAAAABAAEAPUAAACMAwAAAAA=&#10;" path="m132,146l,e" filled="f" strokeweight=".32681mm">
                    <v:path arrowok="t" o:connecttype="custom" o:connectlocs="132,2135;0,1989" o:connectangles="0,0"/>
                  </v:shape>
                </v:group>
                <v:group id="Group 2140" o:spid="_x0000_s1643" style="position:absolute;left:3167;top:1788;width:150;height:164" coordorigin="3167,1788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2141" o:spid="_x0000_s1644" style="position:absolute;left:3167;top:1788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MvMQA&#10;AADcAAAADwAAAGRycy9kb3ducmV2LnhtbESPQWvCQBSE7wX/w/IEb3VjSaqNrmIFoXhQtPb+mn0m&#10;0ezbsLtq+u/dQqHHYWa+YWaLzjTiRs7XlhWMhgkI4sLqmksFx8/18wSED8gaG8uk4Ic8LOa9pxnm&#10;2t55T7dDKEWEsM9RQRVCm0vpi4oM+qFtiaN3ss5giNKVUju8R7hp5EuSvEqDNceFCltaVVRcDlej&#10;ID1+u90Z36z8et+M0802o8y1Sg363XIKIlAX/sN/7Q+tYJJm8Hs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bTLzEAAAA3AAAAA8AAAAAAAAAAAAAAAAAmAIAAGRycy9k&#10;b3ducmV2LnhtbFBLBQYAAAAABAAEAPUAAACJAwAAAAA=&#10;" path="m56,165l,110,150,e" filled="f" strokeweight=".32675mm">
                    <v:path arrowok="t" o:connecttype="custom" o:connectlocs="56,1953;0,1898;150,1788" o:connectangles="0,0,0"/>
                  </v:shape>
                </v:group>
                <v:group id="Group 2138" o:spid="_x0000_s1645" style="position:absolute;left:3354;top:1642;width:150;height:109" coordorigin="3354,1642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2139" o:spid="_x0000_s1646" style="position:absolute;left:3354;top:1642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3aMUA&#10;AADcAAAADwAAAGRycy9kb3ducmV2LnhtbESPQWvCQBSE74X+h+UVvIhulGJDdCNFkHoS1Lbo7bH7&#10;moRk34bsNon/vlso9DjMzDfMZjvaRvTU+cqxgsU8AUGsnam4UPB+2c9SED4gG2wck4I7edjmjw8b&#10;zIwb+ET9ORQiQthnqKAMoc2k9Loki37uWuLofbnOYoiyK6TpcIhw28hlkqykxYrjQokt7UrS9fnb&#10;KtCuf7vWyV0vpqfh47O/pe7YaqUmT+PrGkSgMfyH/9oHoyB9foH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fdoxQAAANwAAAAPAAAAAAAAAAAAAAAAAJgCAABkcnMv&#10;ZG93bnJldi54bWxQSwUGAAAAAAQABAD1AAAAigMAAAAA&#10;" path="m,109l150,e" filled="f" strokeweight=".32503mm">
                    <v:path arrowok="t" o:connecttype="custom" o:connectlocs="0,1751;150,1642" o:connectangles="0,0"/>
                  </v:shape>
                </v:group>
                <v:group id="Group 2136" o:spid="_x0000_s1647" style="position:absolute;left:3541;top:1496;width:150;height:110" coordorigin="3541,1496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2137" o:spid="_x0000_s1648" style="position:absolute;left:3541;top:1496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YJcIA&#10;AADcAAAADwAAAGRycy9kb3ducmV2LnhtbESPQWsCMRSE7wX/Q3hCbzVRitXVKCK1eI320ttj89xd&#10;3bwsm+iu/94IQo/DzHzDLNe9q8WN2lB51jAeKRDEubcVFxp+j7uPGYgQkS3WnknDnQKsV4O3JWbW&#10;d2zodoiFSBAOGWooY2wyKUNeksMw8g1x8k6+dRiTbAtpW+wS3NVyotRUOqw4LZTY0Lak/HK4Og3K&#10;dPLyp6qd4evP/QvN/vtsvNbvw36zABGpj//hV3tvNcw+5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3JglwgAAANwAAAAPAAAAAAAAAAAAAAAAAJgCAABkcnMvZG93&#10;bnJldi54bWxQSwUGAAAAAAQABAD1AAAAhwMAAAAA&#10;" path="m,110l150,e" filled="f" strokeweight=".32508mm">
                    <v:path arrowok="t" o:connecttype="custom" o:connectlocs="0,1606;150,1496" o:connectangles="0,0"/>
                  </v:shape>
                </v:group>
                <v:group id="Group 2134" o:spid="_x0000_s1649" style="position:absolute;left:3729;top:1350;width:150;height:127" coordorigin="3729,1350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2135" o:spid="_x0000_s1650" style="position:absolute;left:3729;top:1350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nccQA&#10;AADcAAAADwAAAGRycy9kb3ducmV2LnhtbESP0YrCMBRE34X9h3AX9k1TZZXSNYoogquoa/UDLs21&#10;LTY3pclq/XsjCD4OM3OGGU9bU4krNa60rKDfi0AQZ1aXnCs4HZfdGITzyBory6TgTg6mk4/OGBNt&#10;b3yga+pzESDsElRQeF8nUrqsIIOuZ2vi4J1tY9AH2eRSN3gLcFPJQRSNpMGSw0KBNc0Lyi7pv1Gw&#10;2Pz+6fnuVK2P9Xe6jZdycT7slfr6bGc/IDy1/h1+tVdaQTz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Z3HEAAAA3AAAAA8AAAAAAAAAAAAAAAAAmAIAAGRycy9k&#10;b3ducmV2LnhtbFBLBQYAAAAABAAEAPUAAACJAwAAAAA=&#10;" path="m,128l150,e" filled="f" strokeweight=".32564mm">
                    <v:path arrowok="t" o:connecttype="custom" o:connectlocs="0,1478;150,1350" o:connectangles="0,0"/>
                  </v:shape>
                </v:group>
                <v:group id="Group 2132" o:spid="_x0000_s1651" style="position:absolute;left:3917;top:1222;width:150;height:109" coordorigin="3917,1222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2133" o:spid="_x0000_s1652" style="position:absolute;left:3917;top:1222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ntsUA&#10;AADcAAAADwAAAGRycy9kb3ducmV2LnhtbESPQWvCQBSE74X+h+UVvIhutFhCdCNFkHoS1Lbo7bH7&#10;moRk34bsNon/vlso9DjMzDfMZjvaRvTU+cqxgsU8AUGsnam4UPB+2c9SED4gG2wck4I7edjmjw8b&#10;zIwb+ET9ORQiQthnqKAMoc2k9Loki37uWuLofbnOYoiyK6TpcIhw28hlkrxIixXHhRJb2pWk6/O3&#10;VaBd/3atk7teTE/Dx2d/S92x1UpNnsbXNYhAY/gP/7UPRkG6eob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2e2xQAAANwAAAAPAAAAAAAAAAAAAAAAAJgCAABkcnMv&#10;ZG93bnJldi54bWxQSwUGAAAAAAQABAD1AAAAigMAAAAA&#10;" path="m,109l150,e" filled="f" strokeweight=".32503mm">
                    <v:path arrowok="t" o:connecttype="custom" o:connectlocs="0,1331;150,1222" o:connectangles="0,0"/>
                  </v:shape>
                </v:group>
                <v:group id="Group 2130" o:spid="_x0000_s1653" style="position:absolute;left:4104;top:1076;width:150;height:110" coordorigin="4104,1076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2131" o:spid="_x0000_s1654" style="position:absolute;left:4104;top:1076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E/cEA&#10;AADcAAAADwAAAGRycy9kb3ducmV2LnhtbESPQYvCMBSE7wv+h/AEb2ui4K5Uo4ioeI3rxdujebbV&#10;5qU00dZ/bxYW9jjMzDfMct27WjypDZVnDZOxAkGce1txoeH8s/+cgwgR2WLtmTS8KMB6NfhYYmZ9&#10;x4aep1iIBOGQoYYyxiaTMuQlOQxj3xAn7+pbhzHJtpC2xS7BXS2nSn1JhxWnhRIb2paU308Pp0GZ&#10;Tt4vqtobfhxe32iOu5vxWo+G/WYBIlIf/8N/7aPVMJ/N4PdMOg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IBP3BAAAA3AAAAA8AAAAAAAAAAAAAAAAAmAIAAGRycy9kb3du&#10;cmV2LnhtbFBLBQYAAAAABAAEAPUAAACGAwAAAAA=&#10;" path="m,110l75,55,150,e" filled="f" strokeweight=".32508mm">
                    <v:path arrowok="t" o:connecttype="custom" o:connectlocs="0,1186;75,1131;150,1076" o:connectangles="0,0,0"/>
                  </v:shape>
                </v:group>
                <v:group id="Group 2128" o:spid="_x0000_s1655" style="position:absolute;left:4291;top:1022;width:131;height:109" coordorigin="4291,1022" coordsize="13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2129" o:spid="_x0000_s1656" style="position:absolute;left:4291;top:1022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woMQA&#10;AADcAAAADwAAAGRycy9kb3ducmV2LnhtbESPS4vCQBCE74L/YWhhbzrJgq/oKLIgyB4WfOC5zbRJ&#10;MNMTM2OM/vodQfBYVNVX1HzZmlI0VLvCsoJ4EIEgTq0uOFNw2K/7ExDOI2ssLZOCBzlYLrqdOSba&#10;3nlLzc5nIkDYJagg975KpHRpTgbdwFbEwTvb2qAPss6krvEe4KaU31E0kgYLDgs5VvSTU3rZ3YyC&#10;v+mN4ufz1DaPbLgy+3T0Gx+vSn312tUMhKfWf8Lv9kYrmAzH8Do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MKDEAAAA3AAAAA8AAAAAAAAAAAAAAAAAmAIAAGRycy9k&#10;b3ducmV2LnhtbFBLBQYAAAAABAAEAPUAAACJAwAAAAA=&#10;" path="m,36l38,r93,109e" filled="f" strokeweight=".32558mm">
                    <v:path arrowok="t" o:connecttype="custom" o:connectlocs="0,1058;38,1022;131,1131" o:connectangles="0,0,0"/>
                  </v:shape>
                </v:group>
                <v:group id="Group 2126" o:spid="_x0000_s1657" style="position:absolute;left:4461;top:1167;width:74;height:92" coordorigin="4461,1167" coordsize="7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2127" o:spid="_x0000_s1658" style="position:absolute;left:4461;top:1167;width:74;height:92;visibility:visible;mso-wrap-style:square;v-text-anchor:top" coordsize="7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cDMUA&#10;AADcAAAADwAAAGRycy9kb3ducmV2LnhtbESPQWvCQBSE7wX/w/KE3urGlhaNboIKhR56SWrx+sw+&#10;s8Hs25DdJvHfu4VCj8PMfMNs88m2YqDeN44VLBcJCOLK6YZrBcev96cVCB+QNbaOScGNPOTZ7GGL&#10;qXYjFzSUoRYRwj5FBSaELpXSV4Ys+oXriKN3cb3FEGVfS93jGOG2lc9J8iYtNhwXDHZ0MFRdyx+r&#10;IBw+r8V+dz6ZhIujnvT4fXmplXqcT7sNiEBT+A//tT+0gtXrGn7Px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1wMxQAAANwAAAAPAAAAAAAAAAAAAAAAAJgCAABkcnMv&#10;ZG93bnJldi54bWxQSwUGAAAAAAQABAD1AAAAigMAAAAA&#10;" path="m,l74,92e" filled="f" strokeweight=".32728mm">
                    <v:path arrowok="t" o:connecttype="custom" o:connectlocs="0,1167;74,1259" o:connectangles="0,0"/>
                  </v:shape>
                </v:group>
                <v:group id="Group 2124" o:spid="_x0000_s1659" style="position:absolute;left:3130;top:1733;width:150;height:109" coordorigin="3130,1733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2125" o:spid="_x0000_s1660" style="position:absolute;left:3130;top:1733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W58UA&#10;AADcAAAADwAAAGRycy9kb3ducmV2LnhtbESPT2vCQBTE7wW/w/IEL6Vu4kFC6hqKIPUkaP+gt8fu&#10;axKSfRuy2yR+e1co9DjMzG+YTTHZVgzU+9qxgnSZgCDWztRcKvj82L9kIHxANtg6JgU38lBsZ08b&#10;zI0b+UTDOZQiQtjnqKAKocul9Loii37pOuLo/bjeYoiyL6XpcYxw28pVkqylxZrjQoUd7SrSzfnX&#10;KtBueL80yU2nz6fx63u4Zu7YaaUW8+ntFUSgKfyH/9oHoyBbp/A4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ZbnxQAAANwAAAAPAAAAAAAAAAAAAAAAAJgCAABkcnMv&#10;ZG93bnJldi54bWxQSwUGAAAAAAQABAD1AAAAigMAAAAA&#10;" path="m,109l150,e" filled="f" strokeweight=".32503mm">
                    <v:path arrowok="t" o:connecttype="custom" o:connectlocs="0,1842;150,1733" o:connectangles="0,0"/>
                  </v:shape>
                </v:group>
                <v:group id="Group 2122" o:spid="_x0000_s1661" style="position:absolute;left:3111;top:1095;width:19;height:18" coordorigin="3111,1095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2123" o:spid="_x0000_s1662" style="position:absolute;left:3111;top:1095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BRcMA&#10;AADcAAAADwAAAGRycy9kb3ducmV2LnhtbESPQWsCMRSE74X+h/AK3mq2LavLahQtCB5bFbw+N89N&#10;7OZl2aTu6q9vCoUeh5n5hpkvB9eIK3XBelbwMs5AEFdeW64VHPab5wJEiMgaG8+k4EYBlovHhzmW&#10;2vf8SdddrEWCcChRgYmxLaUMlSGHYexb4uSdfecwJtnVUnfYJ7hr5GuWTaRDy2nBYEvvhqqv3bdT&#10;0K8/+Hja+Cnltgmtv+TG3nOlRk/DagYi0hD/w3/trVZQTN7g90w6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xBRcMAAADcAAAADwAAAAAAAAAAAAAAAACYAgAAZHJzL2Rv&#10;d25yZXYueG1sUEsFBgAAAAAEAAQA9QAAAIgDAAAAAA==&#10;" path="m,18l19,e" filled="f" strokeweight=".32608mm">
                    <v:path arrowok="t" o:connecttype="custom" o:connectlocs="0,1113;19,1095" o:connectangles="0,0"/>
                  </v:shape>
                </v:group>
                <v:group id="Group 2120" o:spid="_x0000_s1663" style="position:absolute;left:3485;top:802;width:19;height:18" coordorigin="3485,80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2121" o:spid="_x0000_s1664" style="position:absolute;left:3485;top:80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8qsIA&#10;AADcAAAADwAAAGRycy9kb3ducmV2LnhtbESPQWsCMRSE7wX/Q3hCbzVrYVVWo6gg9Niq4PW5eW6i&#10;m5dlk7rb/vqmIHgcZuYbZrHqXS3u1AbrWcF4lIEgLr22XCk4HnZvMxAhImusPZOCHwqwWg5eFlho&#10;3/EX3fexEgnCoUAFJsamkDKUhhyGkW+Ik3fxrcOYZFtJ3WKX4K6W71k2kQ4tpwWDDW0Nlbf9t1PQ&#10;bT75dN75KeW2Do2/5sb+5kq9Dvv1HESkPj7Dj/aHVjCb5PB/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XyqwgAAANwAAAAPAAAAAAAAAAAAAAAAAJgCAABkcnMvZG93&#10;bnJldi54bWxQSwUGAAAAAAQABAD1AAAAhwMAAAAA&#10;" path="m,18l19,e" filled="f" strokeweight=".32608mm">
                    <v:path arrowok="t" o:connecttype="custom" o:connectlocs="0,820;19,802" o:connectangles="0,0"/>
                  </v:shape>
                </v:group>
                <v:group id="Group 2118" o:spid="_x0000_s1665" style="position:absolute;left:4011;top:790;width:94;height:30" coordorigin="4011,790" coordsize="9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2119" o:spid="_x0000_s1666" style="position:absolute;left:4011;top:790;width:94;height:30;visibility:visible;mso-wrap-style:square;v-text-anchor:top" coordsize="9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CksUA&#10;AADcAAAADwAAAGRycy9kb3ducmV2LnhtbESP3WoCMRSE7wu+QzhCb6RmlfrTrVFEkHoj+PcAh81x&#10;s3Rzsm6iu/XpjSD0cpiZb5jZorWluFHtC8cKBv0EBHHmdMG5gtNx/TEF4QOyxtIxKfgjD4t5522G&#10;qXYN7+l2CLmIEPYpKjAhVKmUPjNk0fddRRy9s6sthijrXOoamwi3pRwmyVhaLDguGKxoZSj7PVyt&#10;AvpZj4zttadmcz7uvprLfVt93pV677bLbxCB2vAffrU3WsF0PIH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EKSxQAAANwAAAAPAAAAAAAAAAAAAAAAAJgCAABkcnMv&#10;ZG93bnJldi54bWxQSwUGAAAAAAQABAD1AAAAigMAAAAA&#10;" path="m71,97r22,30e" filled="f" strokeweight=".32764mm">
                    <v:path arrowok="t" o:connecttype="custom" o:connectlocs="71,887;93,917" o:connectangles="0,0"/>
                  </v:shape>
                </v:group>
                <v:group id="Group 2116" o:spid="_x0000_s1667" style="position:absolute;left:4104;top:802;width:18;height:18" coordorigin="4104,80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2117" o:spid="_x0000_s1668" style="position:absolute;left:4104;top:80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uYcUA&#10;AADcAAAADwAAAGRycy9kb3ducmV2LnhtbESPS2vDMBCE74X8B7GB3hq5hYbEiWxKaKHtoZDXfbE2&#10;fmrlWopj99dXgUCOw8x8w6zTwTSip86VlhU8zyIQxJnVJecKDvuPpwUI55E1NpZJwUgO0mTysMZY&#10;2wtvqd/5XAQIuxgVFN63sZQuK8igm9mWOHgn2xn0QXa51B1eAtw08iWK5tJgyWGhwJY2BWX17mwU&#10;fP28nitdv29Go/+OY76tv3+rSKnH6fC2AuFp8Pfwrf2pFSzmS7ieCUd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i5hxQAAANwAAAAPAAAAAAAAAAAAAAAAAJgCAABkcnMv&#10;ZG93bnJldi54bWxQSwUGAAAAAAQABAD1AAAAigMAAAAA&#10;" path="m,18l18,e" filled="f" strokeweight=".32636mm">
                    <v:path arrowok="t" o:connecttype="custom" o:connectlocs="0,820;18,802" o:connectangles="0,0"/>
                  </v:shape>
                </v:group>
                <v:group id="Group 2114" o:spid="_x0000_s1669" style="position:absolute;left:4217;top:790;width:55;height:30" coordorigin="4217,790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2115" o:spid="_x0000_s1670" style="position:absolute;left:4217;top:790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8B8YA&#10;AADcAAAADwAAAGRycy9kb3ducmV2LnhtbESPQWvCQBSE74X+h+UVvJS60YOV6CqhVPFUMe2lt0f2&#10;mY3Jvo3ZNcZ/3xUKHoeZ+YZZrgfbiJ46XzlWMBknIIgLpysuFfx8b97mIHxA1tg4JgU38rBePT8t&#10;MdXuygfq81CKCGGfogITQptK6QtDFv3YtcTRO7rOYoiyK6Xu8BrhtpHTJJlJixXHBYMtfRgq6vxi&#10;FeyzbX84f3615ve1zrPN7FSf6aTU6GXIFiACDeER/m/vtIL5+wT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P8B8YAAADcAAAADwAAAAAAAAAAAAAAAACYAgAAZHJz&#10;L2Rvd25yZXYueG1sUEsFBgAAAAAEAAQA9QAAAIsDAAAAAA==&#10;" path="m32,42l55,72e" filled="f" strokeweight=".32747mm">
                    <v:path arrowok="t" o:connecttype="custom" o:connectlocs="32,832;55,862" o:connectangles="0,0"/>
                  </v:shape>
                </v:group>
                <v:group id="Group 2112" o:spid="_x0000_s1671" style="position:absolute;left:4272;top:820;width:19;height:2" coordorigin="4272,820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2113" o:spid="_x0000_s1672" style="position:absolute;left:4272;top:820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HdsQA&#10;AADcAAAADwAAAGRycy9kb3ducmV2LnhtbESPUWvCMBSF3wf+h3CFvc3UDpyrRpGJQ9jLrPsBl+aa&#10;Vpub0GS2+/dmIPh4OOd8h7NcD7YVV+pC41jBdJKBIK6cbtgo+DnuXuYgQkTW2DomBX8UYL0aPS2x&#10;0K7nA13LaESCcChQQR2jL6QMVU0Ww8R54uSdXGcxJtkZqTvsE9y2Ms+ymbTYcFqo0dNHTdWl/LUK&#10;8q9tbyn327Mpd3t8P3x/+swo9TweNgsQkYb4CN/be61g/vYK/2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3bEAAAA3AAAAA8AAAAAAAAAAAAAAAAAmAIAAGRycy9k&#10;b3ducmV2LnhtbFBLBQYAAAAABAAEAPUAAACJAwAAAAA=&#10;" path="m,l19,e" filled="f" strokeweight=".32206mm">
                    <v:path arrowok="t" o:connecttype="custom" o:connectlocs="0,0;19,0" o:connectangles="0,0"/>
                  </v:shape>
                </v:group>
                <v:group id="Group 2110" o:spid="_x0000_s1673" style="position:absolute;left:4179;top:790;width:113;height:12" coordorigin="4179,790" coordsize="11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2111" o:spid="_x0000_s1674" style="position:absolute;left:4179;top:790;width:113;height:12;visibility:visible;mso-wrap-style:square;v-text-anchor:top" coordsize="1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N/8MA&#10;AADcAAAADwAAAGRycy9kb3ducmV2LnhtbESPT4vCMBTE74LfITzBm6Yq60o1igriHkRQ6/3RvP7R&#10;5qU0Ueu33ywIexxm5jfMYtWaSjypcaVlBaNhBII4tbrkXEFy2Q1mIJxH1lhZJgVvcrBadjsLjLV9&#10;8YmeZ5+LAGEXo4LC+zqW0qUFGXRDWxMHL7ONQR9kk0vd4CvATSXHUTSVBksOCwXWtC0ovZ8fRoFM&#10;rhluE7+5XMvD5JgdN/vb4aRUv9eu5yA8tf4//Gn/aAWz7y/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7N/8MAAADcAAAADwAAAAAAAAAAAAAAAACYAgAAZHJzL2Rv&#10;d25yZXYueG1sUEsFBgAAAAAEAAQA9QAAAIgDAAAAAA==&#10;" path="m112,146r-9,-12e" filled="f" strokeweight=".32744mm">
                    <v:path arrowok="t" o:connecttype="custom" o:connectlocs="112,936;103,924" o:connectangles="0,0"/>
                  </v:shape>
                </v:group>
                <v:group id="Group 2108" o:spid="_x0000_s1675" style="position:absolute;left:4161;top:911;width:74;height:128" coordorigin="4161,911" coordsize="7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2109" o:spid="_x0000_s1676" style="position:absolute;left:4161;top:911;width:74;height:128;visibility:visible;mso-wrap-style:square;v-text-anchor:top" coordsize="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zS8UA&#10;AADcAAAADwAAAGRycy9kb3ducmV2LnhtbESPT2vCQBTE70K/w/IK3nRTD1VTVwmCWJHin0rPj+xr&#10;Epp9u2TXGP30XUHwOMzMb5jZojO1aKnxlWUFb8MEBHFudcWFgtP3ajAB4QOyxtoyKbiSh8X8pTfD&#10;VNsLH6g9hkJECPsUFZQhuFRKn5dk0A+tI47er20MhiibQuoGLxFuajlKkndpsOK4UKKjZUn53/Fs&#10;FLjsx11v+63JqvawPhXrr+lmp5Xqv3bZB4hAXXiGH+1PrWAyHsP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zNLxQAAANwAAAAPAAAAAAAAAAAAAAAAAJgCAABkcnMv&#10;ZG93bnJldi54bWxQSwUGAAAAAAQABAD1AAAAigMAAAAA&#10;" path="m18,129l74,93,,e" filled="f" strokeweight=".3285mm">
                    <v:path arrowok="t" o:connecttype="custom" o:connectlocs="18,1040;74,1004;0,911" o:connectangles="0,0,0"/>
                  </v:shape>
                </v:group>
                <v:group id="Group 2106" o:spid="_x0000_s1677" style="position:absolute;left:4011;top:790;width:112;height:85" coordorigin="4011,790" coordsize="11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2107" o:spid="_x0000_s1678" style="position:absolute;left:4011;top:790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D2cMA&#10;AADcAAAADwAAAGRycy9kb3ducmV2LnhtbESPT4vCMBTE7wt+h/CEva2pIq5Wo0hBWDws/sPzs3k2&#10;xealNNHWb78RhD0OM/MbZrHqbCUe1PjSsYLhIAFBnDtdcqHgdNx8TUH4gKyxckwKnuRhtex9LDDV&#10;ruU9PQ6hEBHCPkUFJoQ6ldLnhiz6gauJo3d1jcUQZVNI3WAb4baSoySZSIslxwWDNWWG8tvhbhV0&#10;F2my82ZszLottm4//q132V2pz363noMI1IX/8Lv9oxVMv2fwO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cD2cMAAADcAAAADwAAAAAAAAAAAAAAAACYAgAAZHJzL2Rv&#10;d25yZXYueG1sUEsFBgAAAAAEAAQA9QAAAIgDAAAAAA==&#10;" path="m111,146l46,61e" filled="f" strokeweight=".3275mm">
                    <v:path arrowok="t" o:connecttype="custom" o:connectlocs="111,936;46,851" o:connectangles="0,0"/>
                  </v:shape>
                </v:group>
                <v:group id="Group 2104" o:spid="_x0000_s1679" style="position:absolute;left:3504;top:802;width:113;height:146" coordorigin="3504,802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2105" o:spid="_x0000_s1680" style="position:absolute;left:3504;top:802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kscQA&#10;AADcAAAADwAAAGRycy9kb3ducmV2LnhtbESPzWrDMBCE74G+g9hCLqGWnUAxrpUQSgO5habtobfF&#10;Wv+01spIqu28fRUI5DjMzDdMuZtNL0ZyvrOsIEtSEMSV1R03Cj4/Dk85CB+QNfaWScGFPOy2D4sS&#10;C20nfqfxHBoRIewLVNCGMBRS+qolgz6xA3H0ausMhihdI7XDKcJNL9dp+iwNdhwXWhzotaXq9/xn&#10;FLzZ6nv19TNJTrEPWb2vN6M/KbV8nPcvIALN4R6+tY9aQZ5ncD0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JLHEAAAA3AAAAA8AAAAAAAAAAAAAAAAAmAIAAGRycy9k&#10;b3ducmV2LnhtbFBLBQYAAAAABAAEAPUAAACJAwAAAAA=&#10;" path="m,l113,146e" filled="f" strokeweight=".32744mm">
                    <v:path arrowok="t" o:connecttype="custom" o:connectlocs="0,802;113,948" o:connectangles="0,0"/>
                  </v:shape>
                </v:group>
                <v:group id="Group 2102" o:spid="_x0000_s1681" style="position:absolute;left:3654;top:984;width:113;height:146" coordorigin="3654,984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2103" o:spid="_x0000_s1682" style="position:absolute;left:3654;top:984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fXcMA&#10;AADcAAAADwAAAGRycy9kb3ducmV2LnhtbESPT4vCMBTE74LfITxhL2JTFZZSjSLigjdZVw/eHs3r&#10;H21eSpNtu9/eLAgeh5n5DbPeDqYWHbWusqxgHsUgiDOrKy4UXH6+ZgkI55E11pZJwR852G7GozWm&#10;2vb8Td3ZFyJA2KWooPS+SaV0WUkGXWQb4uDltjXog2wLqVvsA9zUchHHn9JgxWGhxIb2JWWP869R&#10;cLDZbXq995JjrP083+XLzp2U+pgMuxUIT4N/h1/to1aQJEv4Px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YfXcMAAADcAAAADwAAAAAAAAAAAAAAAACYAgAAZHJzL2Rv&#10;d25yZXYueG1sUEsFBgAAAAAEAAQA9QAAAIgDAAAAAA==&#10;" path="m,l113,147e" filled="f" strokeweight=".32744mm">
                    <v:path arrowok="t" o:connecttype="custom" o:connectlocs="0,984;113,1131" o:connectangles="0,0"/>
                  </v:shape>
                </v:group>
                <v:group id="Group 2100" o:spid="_x0000_s1683" style="position:absolute;left:3785;top:1167;width:132;height:110" coordorigin="3785,1167" coordsize="13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2101" o:spid="_x0000_s1684" style="position:absolute;left:3785;top:1167;width:132;height:110;visibility:visible;mso-wrap-style:square;v-text-anchor:top" coordsize="13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1YMUA&#10;AADcAAAADwAAAGRycy9kb3ducmV2LnhtbESP0WrCQBRE34X+w3ILfTObtmhjdBO0pSC+iGk/4JK9&#10;TYLZuyG7xqRf7xYKPg4zc4bZ5KNpxUC9aywreI5iEMSl1Q1XCr6/PucJCOeRNbaWScFEDvLsYbbB&#10;VNsrn2gofCUChF2KCmrvu1RKV9Zk0EW2Iw7ej+0N+iD7SuoerwFuWvkSx0tpsOGwUGNH7zWV5+Ji&#10;FLx1xW5Y8evHNC22v3bJuBqOB6WeHsftGoSn0d/D/+29VpAkC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TVgxQAAANwAAAAPAAAAAAAAAAAAAAAAAJgCAABkcnMv&#10;ZG93bnJldi54bWxQSwUGAAAAAAQABAD1AAAAigMAAAAA&#10;" path="m,l94,110,132,73e" filled="f" strokeweight=".32558mm">
                    <v:path arrowok="t" o:connecttype="custom" o:connectlocs="0,1167;94,1277;132,1240" o:connectangles="0,0,0"/>
                  </v:shape>
                </v:group>
                <v:group id="Group 2098" o:spid="_x0000_s1685" style="position:absolute;left:3954;top:1167;width:56;height:55" coordorigin="3954,1167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2099" o:spid="_x0000_s1686" style="position:absolute;left:3954;top:1167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lLcUA&#10;AADcAAAADwAAAGRycy9kb3ducmV2LnhtbESPQWsCMRSE7wX/Q3hCbzVbBbtsjVIKRRGRakvPr5vn&#10;7tLkJW7Sdf33RhA8DjPzDTNb9NaIjtrQOFbwPMpAEJdON1wp+P76eMpBhIis0TgmBWcKsJgPHmZY&#10;aHfiHXX7WIkE4VCggjpGX0gZyposhpHzxMk7uNZiTLKtpG7xlODWyHGWTaXFhtNCjZ7eayr/9v9W&#10;we+nWW2Xx4nfTMabbnfI/frHeKUeh/3bK4hIfbyHb+2VVpDnL3A9k4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qUtxQAAANwAAAAPAAAAAAAAAAAAAAAAAJgCAABkcnMv&#10;ZG93bnJldi54bWxQSwUGAAAAAAQABAD1AAAAigMAAAAA&#10;" path="m,55l57,e" filled="f" strokeweight=".32625mm">
                    <v:path arrowok="t" o:connecttype="custom" o:connectlocs="0,1222;57,1167" o:connectangles="0,0"/>
                  </v:shape>
                </v:group>
                <v:group id="Group 2096" o:spid="_x0000_s1687" style="position:absolute;left:3785;top:1204;width:76;height:127" coordorigin="3785,1204" coordsize="7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2097" o:spid="_x0000_s1688" style="position:absolute;left:3785;top:1204;width:76;height:127;visibility:visible;mso-wrap-style:square;v-text-anchor:top" coordsize="7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N2sMA&#10;AADcAAAADwAAAGRycy9kb3ducmV2LnhtbESPT4vCMBTE7wt+h/AEb5oqstRqFFEW9ug/1OOjebbV&#10;5qU0sa1++s3Cwh6HmfkNs1h1phQN1a6wrGA8ikAQp1YXnCk4Hb+GMQjnkTWWlknBixyslr2PBSba&#10;tryn5uAzESDsElSQe18lUro0J4NuZCvi4N1sbdAHWWdS19gGuCnlJIo+pcGCw0KOFW1ySh+Hp1Hw&#10;bMbb+P2y03trt3x5X3fmLFulBv1uPQfhqfP/4b/2t1YQxzP4PR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6N2sMAAADcAAAADwAAAAAAAAAAAAAAAACYAgAAZHJzL2Rv&#10;d25yZXYueG1sUEsFBgAAAAAEAAQA9QAAAIgDAAAAAA==&#10;" path="m19,127l76,91,,e" filled="f" strokeweight=".32842mm">
                    <v:path arrowok="t" o:connecttype="custom" o:connectlocs="19,1331;76,1295;0,1204" o:connectangles="0,0,0"/>
                  </v:shape>
                </v:group>
                <v:group id="Group 2094" o:spid="_x0000_s1689" style="position:absolute;left:3635;top:1022;width:132;height:145" coordorigin="3635,1022" coordsize="13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2095" o:spid="_x0000_s1690" style="position:absolute;left:3635;top:1022;width:132;height:145;visibility:visible;mso-wrap-style:square;v-text-anchor:top" coordsize="1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oUcMA&#10;AADcAAAADwAAAGRycy9kb3ducmV2LnhtbESPzWrDMBCE74W+g9hCb7VsH0LiWAkhEJJCesjPAyzW&#10;xja2VkZSYvftq0Ahx2FmvmHK9WR68SDnW8sKsiQFQVxZ3XKt4HrZfc1B+ICssbdMCn7Jw3r1/lZi&#10;oe3IJ3qcQy0ihH2BCpoQhkJKXzVk0Cd2II7ezTqDIUpXS+1wjHDTyzxNZ9Jgy3GhwYG2DVXd+W4U&#10;zDo8dt99vccfbqfxsjAjuVypz49pswQRaAqv8H/7oBXMFxk8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HoUcMAAADcAAAADwAAAAAAAAAAAAAAAACYAgAAZHJzL2Rv&#10;d25yZXYueG1sUEsFBgAAAAAEAAQA9QAAAIgDAAAAAA==&#10;" path="m132,145l,e" filled="f" strokeweight=".32678mm">
                    <v:path arrowok="t" o:connecttype="custom" o:connectlocs="132,1167;0,1022" o:connectangles="0,0"/>
                  </v:shape>
                </v:group>
                <v:group id="Group 2092" o:spid="_x0000_s1691" style="position:absolute;left:3504;top:839;width:113;height:145" coordorigin="3504,839" coordsize="113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2093" o:spid="_x0000_s1692" style="position:absolute;left:3504;top:839;width:113;height:145;visibility:visible;mso-wrap-style:square;v-text-anchor:top" coordsize="11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xnsUA&#10;AADcAAAADwAAAGRycy9kb3ducmV2LnhtbESPQUvDQBSE74L/YXmF3uymlUqN3RYJFGwPFWP1/Mw+&#10;k2D2bci+ttt/3xUEj8PMfMMs19F16kRDaD0bmE4yUMSVty3XBg7vm7sFqCDIFjvPZOBCAdar25sl&#10;5taf+Y1OpdQqQTjkaKAR6XOtQ9WQwzDxPXHyvv3gUJIcam0HPCe46/Qsyx60w5bTQoM9FQ1VP+XR&#10;GSiLavdRbH1bh30vn1/zeJDXaMx4FJ+fQAlF+Q//tV+sgcXjPfyeSU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7GexQAAANwAAAAPAAAAAAAAAAAAAAAAAJgCAABkcnMv&#10;ZG93bnJldi54bWxQSwUGAAAAAAQABAD1AAAAigMAAAAA&#10;" path="m113,145l,e" filled="f" strokeweight=".32742mm">
                    <v:path arrowok="t" o:connecttype="custom" o:connectlocs="113,984;0,839" o:connectangles="0,0"/>
                  </v:shape>
                </v:group>
                <v:group id="Group 2090" o:spid="_x0000_s1693" style="position:absolute;left:3335;top:820;width:150;height:110" coordorigin="3335,820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2091" o:spid="_x0000_s1694" style="position:absolute;left:3335;top:820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+Z8IA&#10;AADcAAAADwAAAGRycy9kb3ducmV2LnhtbESPQWsCMRSE7wX/Q3hCbzVRqNXVKCK1eI320ttj89xd&#10;3bwsm+iu/94IQo/DzHzDLNe9q8WN2lB51jAeKRDEubcVFxp+j7uPGYgQkS3WnknDnQKsV4O3JWbW&#10;d2zodoiFSBAOGWooY2wyKUNeksMw8g1x8k6+dRiTbAtpW+wS3NVyotRUOqw4LZTY0Lak/HK4Og3K&#10;dPLyp6qd4evP/QvN/vtsvNbvw36zABGpj//hV3tvNczmn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b5nwgAAANwAAAAPAAAAAAAAAAAAAAAAAJgCAABkcnMvZG93&#10;bnJldi54bWxQSwUGAAAAAAQABAD1AAAAhwMAAAAA&#10;" path="m150,l,110e" filled="f" strokeweight=".32508mm">
                    <v:path arrowok="t" o:connecttype="custom" o:connectlocs="150,820;0,930" o:connectangles="0,0"/>
                  </v:shape>
                </v:group>
                <v:group id="Group 2088" o:spid="_x0000_s1695" style="position:absolute;left:3148;top:966;width:150;height:109" coordorigin="3148,966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2089" o:spid="_x0000_s1696" style="position:absolute;left:3148;top:966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bL8UA&#10;AADcAAAADwAAAGRycy9kb3ducmV2LnhtbESPzWrDMBCE74G+g9hALqWRk0PruJFDKZTmFMgv7W2R&#10;NraxtTKWajtvXxUKOQ4z8w2z3oy2ET11vnKsYDFPQBBrZyouFJyOH08pCB+QDTaOScGNPGzyh8ka&#10;M+MG3lN/CIWIEPYZKihDaDMpvS7Jop+7ljh6V9dZDFF2hTQdDhFuG7lMkmdpseK4UGJL7yXp+vBj&#10;FWjXf37VyU0vHvfD+dJ/p27XaqVm0/HtFUSgMdzD/+2tUZCuXu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dsvxQAAANwAAAAPAAAAAAAAAAAAAAAAAJgCAABkcnMv&#10;ZG93bnJldi54bWxQSwUGAAAAAAQABAD1AAAAigMAAAAA&#10;" path="m150,l,109e" filled="f" strokeweight=".32503mm">
                    <v:path arrowok="t" o:connecttype="custom" o:connectlocs="150,966;0,1075" o:connectangles="0,0"/>
                  </v:shape>
                </v:group>
                <v:group id="Group 2086" o:spid="_x0000_s1697" style="position:absolute;left:3130;top:1095;width:112;height:145" coordorigin="3130,1095" coordsize="11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2087" o:spid="_x0000_s1698" style="position:absolute;left:3130;top:1095;width:112;height:145;visibility:visible;mso-wrap-style:square;v-text-anchor:top" coordsize="11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NOcQA&#10;AADcAAAADwAAAGRycy9kb3ducmV2LnhtbESPT4vCMBTE78J+h/AWvGmqB/90jSIrQgU96K73Z/Ns&#10;i81LaVKN394sLHgcZuY3zGIVTC3u1LrKsoLRMAFBnFtdcaHg92c7mIFwHlljbZkUPMnBavnRW2Cq&#10;7YOPdD/5QkQIuxQVlN43qZQuL8mgG9qGOHpX2xr0UbaF1C0+ItzUcpwkE2mw4rhQYkPfJeW3U2cU&#10;XM1B70JXHLJ9dhmtb+HcTTe1Uv3PsP4C4Sn4d/i/nWkFs/kc/s7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TTnEAAAA3AAAAA8AAAAAAAAAAAAAAAAAmAIAAGRycy9k&#10;b3ducmV2LnhtbFBLBQYAAAAABAAEAPUAAACJAwAAAAA=&#10;" path="m,l111,145e" filled="f" strokeweight=".32747mm">
                    <v:path arrowok="t" o:connecttype="custom" o:connectlocs="0,1095;111,1240" o:connectangles="0,0"/>
                  </v:shape>
                </v:group>
                <v:group id="Group 2084" o:spid="_x0000_s1699" style="position:absolute;left:3280;top:1277;width:112;height:145" coordorigin="3280,1277" coordsize="11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2085" o:spid="_x0000_s1700" style="position:absolute;left:3280;top:1277;width:112;height:145;visibility:visible;mso-wrap-style:square;v-text-anchor:top" coordsize="11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bJcQA&#10;AADcAAAADwAAAGRycy9kb3ducmV2LnhtbESPQWvCQBSE7wX/w/IEb3UTD2qjq0iLEKEetO39mX0m&#10;wezbkN3o+u+7guBxmJlvmOU6mEZcqXO1ZQXpOAFBXFhdc6ng92f7PgfhPLLGxjIpuJOD9WrwtsRM&#10;2xsf6Hr0pYgQdhkqqLxvMyldUZFBN7YtcfTOtjPoo+xKqTu8Rbhp5CRJptJgzXGhwpY+Kyoux94o&#10;OJu93oW+3Off+SndXMJfP/tqlBoNw2YBwlPwr/CznWsFH0kKj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2yXEAAAA3AAAAA8AAAAAAAAAAAAAAAAAmAIAAGRycy9k&#10;b3ducmV2LnhtbFBLBQYAAAAABAAEAPUAAACJAwAAAAA=&#10;" path="m,l111,145e" filled="f" strokeweight=".32747mm">
                    <v:path arrowok="t" o:connecttype="custom" o:connectlocs="0,1277;111,1422" o:connectangles="0,0"/>
                  </v:shape>
                </v:group>
                <v:group id="Group 2082" o:spid="_x0000_s1701" style="position:absolute;left:3429;top:1459;width:132;height:91" coordorigin="3429,1459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2083" o:spid="_x0000_s1702" style="position:absolute;left:3429;top:1459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GFsMA&#10;AADcAAAADwAAAGRycy9kb3ducmV2LnhtbESPQYvCMBSE7wv7H8Jb8LamVli0GkUUQS8LVVGPj+bZ&#10;FpuXkkSt/94sLHgcZuYbZjrvTCPu5HxtWcGgn4AgLqyuuVRw2K+/RyB8QNbYWCYFT/Iwn31+TDHT&#10;9sE53XehFBHCPkMFVQhtJqUvKjLo+7Yljt7FOoMhSldK7fAR4aaRaZL8SIM1x4UKW1pWVFx3N6Ng&#10;61fLPeducArD/PL7PKd0vKVK9b66xQREoC68w//tjVYwTobwdyYe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mGFsMAAADcAAAADwAAAAAAAAAAAAAAAACYAgAAZHJzL2Rv&#10;d25yZXYueG1sUEsFBgAAAAAEAAQA9QAAAIgDAAAAAA==&#10;" path="m,l75,92,132,56e" filled="f" strokeweight=".32483mm">
                    <v:path arrowok="t" o:connecttype="custom" o:connectlocs="0,1459;75,1551;132,1515" o:connectangles="0,0,0"/>
                  </v:shape>
                </v:group>
                <v:group id="Group 2080" o:spid="_x0000_s1703" style="position:absolute;left:3598;top:1441;width:56;height:36" coordorigin="3598,1441" coordsize="5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2081" o:spid="_x0000_s1704" style="position:absolute;left:3598;top:1441;width:56;height:36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jPcEA&#10;AADcAAAADwAAAGRycy9kb3ducmV2LnhtbESPQWsCMRSE70L/Q3iCN01s2aJbo5RKwWut4PWxed1d&#10;TV62Sequ/94UBI/DzHzDrDaDs+JCIbaeNcxnCgRx5U3LtYbD9+d0ASImZIPWM2m4UoTN+mm0wtL4&#10;nr/osk+1yBCOJWpoUupKKWPVkMM48x1x9n58cJiyDLU0AfsMd1Y+K/UqHbacFxrs6KOh6rz/cxp+&#10;i62ML6o/FEYW23Dy1h9rq/VkPLy/gUg0pEf43t4ZDUtVwP+Zf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G4z3BAAAA3AAAAA8AAAAAAAAAAAAAAAAAmAIAAGRycy9kb3du&#10;cmV2LnhtbFBLBQYAAAAABAAEAPUAAACGAwAAAAA=&#10;" path="m,36l56,e" filled="f" strokeweight=".92pt">
                    <v:path arrowok="t" o:connecttype="custom" o:connectlocs="0,1477;56,1441" o:connectangles="0,0"/>
                  </v:shape>
                </v:group>
                <v:group id="Group 2078" o:spid="_x0000_s1705" style="position:absolute;left:3411;top:1477;width:74;height:128" coordorigin="3411,1477" coordsize="7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2079" o:spid="_x0000_s1706" style="position:absolute;left:3411;top:1477;width:74;height:128;visibility:visible;mso-wrap-style:square;v-text-anchor:top" coordsize="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Pq8YA&#10;AADcAAAADwAAAGRycy9kb3ducmV2LnhtbESPzWrDMBCE74W+g9hCbo3cHtLEsRxMoSSllOaPnBdr&#10;Y5tYK2EpjtOnrwqBHIeZ+YbJFoNpRU+dbywreBknIIhLqxuuFOx3H89TED4ga2wtk4IreVjkjw8Z&#10;ptpeeEP9NlQiQtinqKAOwaVS+rImg35sHXH0jrYzGKLsKqk7vES4aeVrkkykwYbjQo2O3msqT9uz&#10;UeCKg7v+rr9M0fSb5b5afs8+f7RSo6ehmIMINIR7+NZeaQWz5A3+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hPq8YAAADcAAAADwAAAAAAAAAAAAAAAACYAgAAZHJz&#10;L2Rvd25yZXYueG1sUEsFBgAAAAAEAAQA9QAAAIsDAAAAAA==&#10;" path="m18,129l74,92,,e" filled="f" strokeweight=".3285mm">
                    <v:path arrowok="t" o:connecttype="custom" o:connectlocs="18,1606;74,1569;0,1477" o:connectangles="0,0,0"/>
                  </v:shape>
                </v:group>
                <v:group id="Group 2076" o:spid="_x0000_s1707" style="position:absolute;left:3261;top:1295;width:113;height:146" coordorigin="3261,1295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2077" o:spid="_x0000_s1708" style="position:absolute;left:3261;top:1295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kcMQA&#10;AADcAAAADwAAAGRycy9kb3ducmV2LnhtbESPT2vCQBTE74V+h+UVvBTdVaHU6CZIacFbUevB2yP7&#10;8kezb0N2m8Rv3xWEHoeZ+Q2zyUbbiJ46XzvWMJ8pEMS5MzWXGn6OX9N3ED4gG2wck4YbecjS56cN&#10;JsYNvKf+EEoRIewT1FCF0CZS+rwii37mWuLoFa6zGKLsSmk6HCLcNnKh1Ju0WHNcqLClj4ry6+HX&#10;avh0+fn1dBkkK2zCvNgWy95/az15GbdrEIHG8B9+tHdGw0qt4H4mHg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JHDEAAAA3AAAAA8AAAAAAAAAAAAAAAAAmAIAAGRycy9k&#10;b3ducmV2LnhtbFBLBQYAAAAABAAEAPUAAACJAwAAAAA=&#10;" path="m112,146l,e" filled="f" strokeweight=".32744mm">
                    <v:path arrowok="t" o:connecttype="custom" o:connectlocs="112,1441;0,1295" o:connectangles="0,0"/>
                  </v:shape>
                </v:group>
                <v:group id="Group 2074" o:spid="_x0000_s1709" style="position:absolute;left:3111;top:1113;width:113;height:146" coordorigin="3111,1113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2075" o:spid="_x0000_s1710" style="position:absolute;left:3111;top:1113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+q8QA&#10;AADcAAAADwAAAGRycy9kb3ducmV2LnhtbESPzWrDMBCE74W8g9hALiWWnUJoHSshlAZyC03bQ2+L&#10;tf5prZWRFNt5+6hQyHGYmW+YYjeZTgzkfGtZQZakIIhLq1uuFXx+HJbPIHxA1thZJgVX8rDbzh4K&#10;zLUd+Z2Gc6hFhLDPUUETQp9L6cuGDPrE9sTRq6wzGKJ0tdQOxwg3nVyl6VoabDkuNNjTa0Pl7/li&#10;FLzZ8vvx62eUnGIXsmpfPQ3+pNRiPu03IAJN4R7+bx+1gpcsg78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jvqvEAAAA3AAAAA8AAAAAAAAAAAAAAAAAmAIAAGRycy9k&#10;b3ducmV2LnhtbFBLBQYAAAAABAAEAPUAAACJAwAAAAA=&#10;" path="m112,146l,e" filled="f" strokeweight=".32744mm">
                    <v:path arrowok="t" o:connecttype="custom" o:connectlocs="112,1259;0,1113" o:connectangles="0,0"/>
                  </v:shape>
                </v:group>
                <v:group id="Group 2072" o:spid="_x0000_s1711" style="position:absolute;left:2810;top:1715;width:94;height:73" coordorigin="2810,1715" coordsize="9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2073" o:spid="_x0000_s1712" style="position:absolute;left:2810;top:1715;width:94;height:73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Ek8QA&#10;AADcAAAADwAAAGRycy9kb3ducmV2LnhtbESPQWvCQBSE74L/YXmCF6kbFcRGVxFRESpUbb0/ss8k&#10;mH0bs2tM++u7gtDjMDPfMLNFYwpRU+VyywoG/QgEcWJ1zqmC76/N2wSE88gaC8uk4IccLObt1gxj&#10;bR98pPrkUxEg7GJUkHlfxlK6JCODrm9L4uBdbGXQB1mlUlf4CHBTyGEUjaXBnMNChiWtMkqup7tR&#10;4HDfc775MPKwvpnD7+WTt+daqW6nWU5BeGr8f/jV3mkF74MRPM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EBJPEAAAA3AAAAA8AAAAAAAAAAAAAAAAAmAIAAGRycy9k&#10;b3ducmV2LnhtbFBLBQYAAAAABAAEAPUAAACJAwAAAAA=&#10;" path="m75,36l94,55,57,73,,e" filled="f" strokeweight=".32531mm">
                    <v:path arrowok="t" o:connecttype="custom" o:connectlocs="75,1751;94,1770;57,1788;0,1715" o:connectangles="0,0,0,0"/>
                  </v:shape>
                </v:group>
                <v:group id="Group 2070" o:spid="_x0000_s1713" style="position:absolute;left:3241;top:2007;width:113;height:146" coordorigin="3241,2007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2071" o:spid="_x0000_s1714" style="position:absolute;left:3241;top:2007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4qMQA&#10;AADcAAAADwAAAGRycy9kb3ducmV2LnhtbESPT2vCQBTE74LfYXmFXsRsUlFsdBURC96K2h56e2Rf&#10;/tjs25Bdk/TbdwXB4zAzv2HW28HUoqPWVZYVJFEMgjizuuJCwdflY7oE4TyyxtoyKfgjB9vNeLTG&#10;VNueT9SdfSEChF2KCkrvm1RKl5Vk0EW2IQ5ebluDPsi2kLrFPsBNLd/ieCENVhwWSmxoX1L2e74Z&#10;BQeb/Uy+r73kGGuf5Lt81rlPpV5fht0KhKfBP8OP9lEreE/m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uKjEAAAA3AAAAA8AAAAAAAAAAAAAAAAAmAIAAGRycy9k&#10;b3ducmV2LnhtbFBLBQYAAAAABAAEAPUAAACJAwAAAAA=&#10;" path="m113,146l,e" filled="f" strokeweight=".32744mm">
                    <v:path arrowok="t" o:connecttype="custom" o:connectlocs="113,2153;0,2007" o:connectangles="0,0"/>
                  </v:shape>
                </v:group>
                <v:group id="Group 2068" o:spid="_x0000_s1715" style="position:absolute;left:3091;top:1824;width:113;height:146" coordorigin="3091,1824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2069" o:spid="_x0000_s1716" style="position:absolute;left:3091;top:1824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DRMQA&#10;AADcAAAADwAAAGRycy9kb3ducmV2LnhtbESPT2vCQBTE74LfYXmFXsRsUkFtdBURC96K2h56e2Rf&#10;/tjs25Bdk/TbdwXB4zAzv2HW28HUoqPWVZYVJFEMgjizuuJCwdflY7oE4TyyxtoyKfgjB9vNeLTG&#10;VNueT9SdfSEChF2KCkrvm1RKl5Vk0EW2IQ5ebluDPsi2kLrFPsBNLd/ieC4NVhwWSmxoX1L2e74Z&#10;BQeb/Uy+r73kGGuf5Lt81rlPpV5fht0KhKfBP8OP9lEreE8W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Gg0TEAAAA3AAAAA8AAAAAAAAAAAAAAAAAmAIAAGRycy9k&#10;b3ducmV2LnhtbFBLBQYAAAAABAAEAPUAAACJAwAAAAA=&#10;" path="m113,147l,e" filled="f" strokeweight=".32744mm">
                    <v:path arrowok="t" o:connecttype="custom" o:connectlocs="113,1971;0,1824" o:connectangles="0,0"/>
                  </v:shape>
                </v:group>
                <v:group id="Group 2066" o:spid="_x0000_s1717" style="position:absolute;left:2941;top:1642;width:132;height:146" coordorigin="2941,1642" coordsize="13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2067" o:spid="_x0000_s1718" style="position:absolute;left:2941;top:1642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XTMcA&#10;AADcAAAADwAAAGRycy9kb3ducmV2LnhtbESPQWvCQBSE74X+h+UJvdWNIqKpq0hBaxWkJm2Jt0f2&#10;mQSzb0N21fTfdwsFj8PMfMPMFp2pxZVaV1lWMOhHIIhzqysuFHymq+cJCOeRNdaWScEPOVjMHx9m&#10;GGt74wNdE1+IAGEXo4LS+yaW0uUlGXR92xAH72Rbgz7ItpC6xVuAm1oOo2gsDVYcFkps6LWk/Jxc&#10;jIIsM1+j712UvKfdx9txnY70fpsp9dTrli8gPHX+Hv5vb7SC6WAK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xF0zHAAAA3AAAAA8AAAAAAAAAAAAAAAAAmAIAAGRy&#10;cy9kb3ducmV2LnhtbFBLBQYAAAAABAAEAPUAAACMAwAAAAA=&#10;" path="m132,146l39,37,,e" filled="f" strokeweight=".32681mm">
                    <v:path arrowok="t" o:connecttype="custom" o:connectlocs="132,1788;39,1679;0,1642" o:connectangles="0,0,0"/>
                  </v:shape>
                </v:group>
                <v:group id="Group 2064" o:spid="_x0000_s1719" style="position:absolute;left:2885;top:1679;width:95;height:72" coordorigin="2885,1679" coordsize="9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2065" o:spid="_x0000_s1720" style="position:absolute;left:2885;top:1679;width:95;height:72;visibility:visible;mso-wrap-style:square;v-text-anchor:top" coordsize="9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KEMUA&#10;AADcAAAADwAAAGRycy9kb3ducmV2LnhtbESPQWsCMRSE74X+h/AKvZSa1YPU1SilIHjQg9tF6e2x&#10;eW4WNy9Lkq7rvzeC4HGYmW+YxWqwrejJh8axgvEoA0FcOd1wraD8XX9+gQgRWWPrmBRcKcBq+fqy&#10;wFy7C++pL2ItEoRDjgpMjF0uZagMWQwj1xEn7+S8xZikr6X2eElw28pJlk2lxYbTgsGOfgxV5+Lf&#10;KtgeNwdf/J2s7M0gy/XHrNHbnVLvb8P3HESkIT7Dj/ZGK5hNxn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ooQxQAAANwAAAAPAAAAAAAAAAAAAAAAAJgCAABkcnMv&#10;ZG93bnJldi54bWxQSwUGAAAAAAQABAD1AAAAigMAAAAA&#10;" path="m95,l,72e" filled="f" strokeweight=".32519mm">
                    <v:path arrowok="t" o:connecttype="custom" o:connectlocs="95,1679;0,1751" o:connectangles="0,0"/>
                  </v:shape>
                </v:group>
                <v:group id="Group 2062" o:spid="_x0000_s1721" style="position:absolute;left:3354;top:1533;width:74;height:73" coordorigin="3354,1533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2063" o:spid="_x0000_s1722" style="position:absolute;left:3354;top:1533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TLMYA&#10;AADcAAAADwAAAGRycy9kb3ducmV2LnhtbESPQU8CMRSE7yb8h+aRcIMuCxpZKURRIt4UiPH4sn1u&#10;N7Svy7bC6q+3JiQeJzPzTWa+7JwVJ2pD7VnBeJSBIC69rrlSsN+th7cgQkTWaD2Tgm8KsFz0ruZY&#10;aH/mNzptYyUShEOBCkyMTSFlKA05DCPfECfv07cOY5JtJXWL5wR3VuZZdiMd1pwWDDa0MlQetl9O&#10;AZmdffnI3+nx+PQzfd68Xj90tlFq0O/u70BE6uJ/+NLeaAWzfAJ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RTLMYAAADcAAAADwAAAAAAAAAAAAAAAACYAgAAZHJz&#10;L2Rvd25yZXYueG1sUEsFBgAAAAAEAAQA9QAAAIsDAAAAAA==&#10;" path="m,l75,73e" filled="f" strokeweight=".32628mm">
                    <v:path arrowok="t" o:connecttype="custom" o:connectlocs="0,1533;75,1606" o:connectangles="0,0"/>
                  </v:shape>
                </v:group>
                <v:group id="Group 2060" o:spid="_x0000_s1723" style="position:absolute;left:3204;top:1642;width:76;height:91" coordorigin="3204,1642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2061" o:spid="_x0000_s1724" style="position:absolute;left:3204;top:1642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eh8YA&#10;AADcAAAADwAAAGRycy9kb3ducmV2LnhtbESPQWvCQBSE7wX/w/IEb3Wj1Gqiq4hQEQ8FjRdvj+wz&#10;iWbfxuxq0n/fFQo9DjPzDbNYdaYST2pcaVnBaBiBIM6sLjlXcEq/3mcgnEfWWFkmBT/kYLXsvS0w&#10;0bblAz2PPhcBwi5BBYX3dSKlywoy6Ia2Jg7exTYGfZBNLnWDbYCbSo6j6FMaLDksFFjTpqDsdnwY&#10;Bdvz/tpe7ud0vevut/T6EcfT71ipQb9bz0F46vx/+K+90wri8QR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Aeh8YAAADcAAAADwAAAAAAAAAAAAAAAACYAgAAZHJz&#10;L2Rvd25yZXYueG1sUEsFBgAAAAAEAAQA9QAAAIsDAAAAAA==&#10;" path="m,l76,91e" filled="f" strokeweight=".32714mm">
                    <v:path arrowok="t" o:connecttype="custom" o:connectlocs="0,1642;76,1733" o:connectangles="0,0"/>
                  </v:shape>
                </v:group>
                <v:group id="Group 2058" o:spid="_x0000_s1725" style="position:absolute;left:1648;top:6133;width:132;height:73" coordorigin="1648,6133" coordsize="13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2059" o:spid="_x0000_s1726" style="position:absolute;left:1648;top:6133;width:132;height:73;visibility:visible;mso-wrap-style:square;v-text-anchor:top" coordsize="13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GzsQA&#10;AADcAAAADwAAAGRycy9kb3ducmV2LnhtbESP3YrCMBSE74V9h3CEvZE11Qtdu0ZZBEUFka0+wKE5&#10;/cHmpDTZtr69EQQvh5n5hlmue1OJlhpXWlYwGUcgiFOrS84VXC/br28QziNrrCyTgjs5WK8+BkuM&#10;te34j9rE5yJA2MWooPC+jqV0aUEG3djWxMHLbGPQB9nkUjfYBbip5DSKZtJgyWGhwJo2BaW35N8o&#10;6A/2mF1GfrfpTmedmcW1PewipT6H/e8PCE+9f4df7b1WsJjO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Rs7EAAAA3AAAAA8AAAAAAAAAAAAAAAAAmAIAAGRycy9k&#10;b3ducmV2LnhtbFBLBQYAAAAABAAEAPUAAACJAwAAAAA=&#10;" path="m132,l38,74,19,38,,56e" filled="f" strokeweight=".32408mm">
                    <v:path arrowok="t" o:connecttype="custom" o:connectlocs="132,6133;38,6207;19,6171;0,6189" o:connectangles="0,0,0,0"/>
                  </v:shape>
                </v:group>
                <v:group id="Group 2056" o:spid="_x0000_s1727" style="position:absolute;left:1610;top:6207;width:37;height:36" coordorigin="1610,6207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2057" o:spid="_x0000_s1728" style="position:absolute;left:1610;top:6207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WVMMA&#10;AADcAAAADwAAAGRycy9kb3ducmV2LnhtbESPQWsCMRSE7wX/Q3iCt5p1C6WuRhFB7FFtCx4fm+fu&#10;avKyJHFd/fWmUOhxmJlvmPmyt0Z05EPjWMFknIEgLp1uuFLw/bV5/QARIrJG45gU3CnAcjF4mWOh&#10;3Y331B1iJRKEQ4EK6hjbQspQ1mQxjF1LnLyT8xZjkr6S2uMtwa2ReZa9S4sNp4UaW1rXVF4OV6ug&#10;u3KXb4M7b+6P43Zn6OfN741So2G/moGI1Mf/8F/7UyuY5lP4PZ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gWVMMAAADcAAAADwAAAAAAAAAAAAAAAACYAgAAZHJzL2Rv&#10;d25yZXYueG1sUEsFBgAAAAAEAAQA9QAAAIgDAAAAAA==&#10;" path="m,l38,18,,36e" filled="f" strokeweight=".32622mm">
                    <v:path arrowok="t" o:connecttype="custom" o:connectlocs="0,6207;38,6225;0,6243" o:connectangles="0,0,0"/>
                  </v:shape>
                </v:group>
                <v:group id="Group 2054" o:spid="_x0000_s1729" style="position:absolute;left:2830;top:1441;width:37;height:54" coordorigin="2830,1441" coordsize="3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2055" o:spid="_x0000_s1730" style="position:absolute;left:2830;top:1441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3rKcUA&#10;AADcAAAADwAAAGRycy9kb3ducmV2LnhtbESPS2vDMBCE74X+B7GB3hrZDQmJazmEltJcm7Tkuljr&#10;R2OtXEvx499XgUCOw8x8w6Tb0TSip87VlhXE8wgEcW51zaWC7+PH8xqE88gaG8ukYCIH2+zxIcVE&#10;24G/qD/4UgQIuwQVVN63iZQur8igm9uWOHiF7Qz6ILtS6g6HADeNfImilTRYc1iosKW3ivLz4WIU&#10;nE7j+2J5XE+rzSUvfnZ/3Le/n0o9zcbdKwhPo7+Hb+29VrBZxHA9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espxQAAANwAAAAPAAAAAAAAAAAAAAAAAJgCAABkcnMv&#10;ZG93bnJldi54bWxQSwUGAAAAAAQABAD1AAAAigMAAAAA&#10;" path="m,18l18,,37,36,18,55,,18e" filled="f" strokeweight=".32789mm">
                    <v:path arrowok="t" o:connecttype="custom" o:connectlocs="0,1459;18,1441;37,1477;18,1496;0,1459" o:connectangles="0,0,0,0,0"/>
                  </v:shape>
                </v:group>
                <v:group id="Group 2052" o:spid="_x0000_s1731" style="position:absolute;left:2960;top:1113;width:150;height:109" coordorigin="2960,1113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2053" o:spid="_x0000_s1732" style="position:absolute;left:2960;top:1113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Ni8QA&#10;AADcAAAADwAAAGRycy9kb3ducmV2LnhtbESPT4vCMBTE74LfITxhL4umrrBoNcqysOyeBP+it0fy&#10;bIvNS2mybf32RhA8DjPzG2ax6mwpGqp94VjBeJSAINbOFJwp2O9+hlMQPiAbLB2Tght5WC37vQWm&#10;xrW8oWYbMhEh7FNUkIdQpVJ6nZNFP3IVcfQurrYYoqwzaWpsI9yW8iNJPqXFguNCjhV956Sv23+r&#10;QLvm93RNbnr8vmkPx+Y8detKK/U26L7mIAJ14RV+tv+MgtlkA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9jYvEAAAA3AAAAA8AAAAAAAAAAAAAAAAAmAIAAGRycy9k&#10;b3ducmV2LnhtbFBLBQYAAAAABAAEAPUAAACJAwAAAAA=&#10;" path="m151,l,109e" filled="f" strokeweight=".32503mm">
                    <v:path arrowok="t" o:connecttype="custom" o:connectlocs="151,1113;0,1222" o:connectangles="0,0"/>
                  </v:shape>
                </v:group>
                <v:group id="Group 2050" o:spid="_x0000_s1733" style="position:absolute;left:2773;top:1240;width:150;height:110" coordorigin="2773,1240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2051" o:spid="_x0000_s1734" style="position:absolute;left:2773;top:1240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uwMIA&#10;AADcAAAADwAAAGRycy9kb3ducmV2LnhtbESPQWsCMRSE7wX/Q3iCt5pYqdatUaRo8Rr10ttj89zd&#10;unlZNtFd/70pFDwOM/MNs1z3rhY3akPlWcNkrEAQ595WXGg4HXevHyBCRLZYeyYNdwqwXg1elphZ&#10;37Gh2yEWIkE4ZKihjLHJpAx5SQ7D2DfEyTv71mFMsi2kbbFLcFfLN6Vm0mHFaaHEhr5Kyi+Hq9Og&#10;TCcvP6raGb5+3+do9ttf47UeDfvNJ4hIfXyG/9t7q2ExfYe/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u7AwgAAANwAAAAPAAAAAAAAAAAAAAAAAJgCAABkcnMvZG93&#10;bnJldi54bWxQSwUGAAAAAAQABAD1AAAAhwMAAAAA&#10;" path="m150,l,110e" filled="f" strokeweight=".32508mm">
                    <v:path arrowok="t" o:connecttype="custom" o:connectlocs="150,1240;0,1350" o:connectangles="0,0"/>
                  </v:shape>
                </v:group>
                <v:group id="Group 2048" o:spid="_x0000_s1735" style="position:absolute;left:3054;top:1751;width:76;height:91" coordorigin="3054,1751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2049" o:spid="_x0000_s1736" style="position:absolute;left:3054;top:1751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ztsYA&#10;AADcAAAADwAAAGRycy9kb3ducmV2LnhtbESPQWvCQBSE7wX/w/IEb3Wjlmqiq0ihIh4KGi/eHtln&#10;Es2+jdnVpP/eLRQ8DjPzDbNYdaYSD2pcaVnBaBiBIM6sLjlXcEy/32cgnEfWWFkmBb/kYLXsvS0w&#10;0bblPT0OPhcBwi5BBYX3dSKlywoy6Ia2Jg7e2TYGfZBNLnWDbYCbSo6j6FMaLDksFFjTV0HZ9XA3&#10;Cjan3aU9307petvdrunlI46nP7FSg363noPw1PlX+L+91QriyRT+zo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eztsYAAADcAAAADwAAAAAAAAAAAAAAAACYAgAAZHJz&#10;L2Rvd25yZXYueG1sUEsFBgAAAAAEAAQA9QAAAIsDAAAAAA==&#10;" path="m,l76,91e" filled="f" strokeweight=".32714mm">
                    <v:path arrowok="t" o:connecttype="custom" o:connectlocs="0,1751;76,1842" o:connectangles="0,0"/>
                  </v:shape>
                </v:group>
                <v:group id="Group 2046" o:spid="_x0000_s1737" style="position:absolute;left:2960;top:1624;width:74;height:73" coordorigin="2960,1624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2047" o:spid="_x0000_s1738" style="position:absolute;left:2960;top:1624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yG8YA&#10;AADcAAAADwAAAGRycy9kb3ducmV2LnhtbESPW2sCMRSE3wv+h3AKvmm2XoquRulNat9aldLHw+a4&#10;WUxOtptUt/31RhD6OMzMN8x82TorjtSEyrOCu34GgrjwuuJSwW676k1AhIis0XomBb8UYLno3Mwx&#10;1/7EH3TcxFIkCIccFZgY61zKUBhyGPq+Jk7e3jcOY5JNKXWDpwR3Vg6y7F46rDgtGKzpyVBx2Pw4&#10;BWS29u1r8EnP3y9/o9f1+/ixtbVS3dv2YQYiUhv/w9f2WiuYDqdwOZOO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XyG8YAAADcAAAADwAAAAAAAAAAAAAAAACYAgAAZHJz&#10;L2Rvd25yZXYueG1sUEsFBgAAAAAEAAQA9QAAAIsDAAAAAA==&#10;" path="m57,73l,18,38,,75,55,57,73e" filled="f" strokeweight=".32628mm">
                    <v:path arrowok="t" o:connecttype="custom" o:connectlocs="57,1697;0,1642;38,1624;75,1679;57,1697" o:connectangles="0,0,0,0,0"/>
                  </v:shape>
                </v:group>
                <v:group id="Group 2044" o:spid="_x0000_s1739" style="position:absolute;left:3017;top:1697;width:37;height:54" coordorigin="3017,1697" coordsize="3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2045" o:spid="_x0000_s1740" style="position:absolute;left:3017;top:1697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YVMMA&#10;AADcAAAADwAAAGRycy9kb3ducmV2LnhtbESPT4vCMBTE78J+h/AWvGnqX7RrFNlF9KrdxeujebbV&#10;5qU2sdZvbwRhj8PM/IZZrFpTioZqV1hWMOhHIIhTqwvOFPwmm94MhPPIGkvLpOBBDlbLj84CY23v&#10;vKfm4DMRIOxiVJB7X8VSujQng65vK+LgnWxt0AdZZ1LXeA9wU8phFE2lwYLDQo4VfeeUXg43o+B4&#10;bH9Gk2T2mM5v6elvfeWmOm+V6n626y8Qnlr/H363d1rBfDyA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uYVMMAAADcAAAADwAAAAAAAAAAAAAAAACYAgAAZHJzL2Rv&#10;d25yZXYueG1sUEsFBgAAAAAEAAQA9QAAAIgDAAAAAA==&#10;" path="m37,54l,e" filled="f" strokeweight=".32789mm">
                    <v:path arrowok="t" o:connecttype="custom" o:connectlocs="37,1751;0,1697" o:connectangles="0,0"/>
                  </v:shape>
                </v:group>
                <v:group id="Group 2042" o:spid="_x0000_s1741" style="position:absolute;left:2848;top:1496;width:113;height:146" coordorigin="2848,1496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2043" o:spid="_x0000_s1742" style="position:absolute;left:2848;top:1496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qWsUA&#10;AADcAAAADwAAAGRycy9kb3ducmV2LnhtbESPT2vCQBTE74LfYXlCL2I2qaW0aVYJ0oK3Um0P3h7Z&#10;lz9t9m3Irkn89l1B8DjMzG+YbDuZVgzUu8aygiSKQRAXVjdcKfg+fqxeQDiPrLG1TAou5GC7mc8y&#10;TLUd+YuGg69EgLBLUUHtfZdK6YqaDLrIdsTBK21v0AfZV1L3OAa4aeVjHD9Lgw2HhRo72tVU/B3O&#10;RsG7LU7Ln99RcoytT8q8XA/uU6mHxZS/gfA0+Xv41t5rBa9Pa7ie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paxQAAANwAAAAPAAAAAAAAAAAAAAAAAJgCAABkcnMv&#10;ZG93bnJldi54bWxQSwUGAAAAAAQABAD1AAAAigMAAAAA&#10;" path="m112,146l75,91,,e" filled="f" strokeweight=".32744mm">
                    <v:path arrowok="t" o:connecttype="custom" o:connectlocs="112,1642;75,1587;0,1496" o:connectangles="0,0,0"/>
                  </v:shape>
                </v:group>
                <v:group id="Group 2040" o:spid="_x0000_s1743" style="position:absolute;left:2754;top:1368;width:76;height:91" coordorigin="2754,1368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2041" o:spid="_x0000_s1744" style="position:absolute;left:2754;top:1368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7J8YA&#10;AADcAAAADwAAAGRycy9kb3ducmV2LnhtbESPQWvCQBSE7wX/w/IEb3WjaDXRVaRQEQ8FjRdvj+wz&#10;iWbfxuxq0n/fFQo9DjPzDbNcd6YST2pcaVnBaBiBIM6sLjlXcEq/3ucgnEfWWFkmBT/kYL3qvS0x&#10;0bblAz2PPhcBwi5BBYX3dSKlywoy6Ia2Jg7exTYGfZBNLnWDbYCbSo6j6EMaLDksFFjTZ0HZ7fgw&#10;Crbn/bW93M/pZtfdb+l1Esez71ipQb/bLEB46vx/+K+90wriyRR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/7J8YAAADcAAAADwAAAAAAAAAAAAAAAACYAgAAZHJz&#10;L2Rvd25yZXYueG1sUEsFBgAAAAAEAAQA9QAAAIsDAAAAAA==&#10;" path="m76,91l,e" filled="f" strokeweight=".32714mm">
                    <v:path arrowok="t" o:connecttype="custom" o:connectlocs="76,1459;0,1368" o:connectangles="0,0"/>
                  </v:shape>
                </v:group>
                <v:group id="Group 2038" o:spid="_x0000_s1745" style="position:absolute;left:1742;top:1167;width:2980;height:2282" coordorigin="1742,1167" coordsize="2980,2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2039" o:spid="_x0000_s1746" style="position:absolute;left:1742;top:1167;width:2980;height:2282;visibility:visible;mso-wrap-style:square;v-text-anchor:top" coordsize="2980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Ld8UA&#10;AADcAAAADwAAAGRycy9kb3ducmV2LnhtbESPQWsCMRSE74L/ITyht5pVirarUURaVIRCt1Xw9tg8&#10;d1eTl2UTdfvvG6HgcZiZb5jpvLVGXKnxlWMFg34Cgjh3uuJCwc/3x/MrCB+QNRrHpOCXPMxn3c4U&#10;U+1u/EXXLBQiQtinqKAMoU6l9HlJFn3f1cTRO7rGYoiyKaRu8Bbh1shhkoykxYrjQok1LUvKz9nF&#10;Kni/SDb703a83sjFzhw+NyvOaqWeeu1iAiJQGx7h//ZaK3h7GcP9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Yt3xQAAANwAAAAPAAAAAAAAAAAAAAAAAJgCAABkcnMv&#10;ZG93bnJldi54bWxQSwUGAAAAAAQABAD1AAAAigMAAAAA&#10;" path="m,2282l656,1771r769,-584l1631,1023,2325,512,2980,e" filled="f" strokeweight=".32522mm">
                    <v:path arrowok="t" o:connecttype="custom" o:connectlocs="0,3449;656,2938;1425,2354;1631,2190;2325,1679;2980,1167" o:connectangles="0,0,0,0,0,0"/>
                  </v:shape>
                </v:group>
                <v:group id="Group 2036" o:spid="_x0000_s1747" style="position:absolute;left:7535;top:1186;width:2512;height:2008" coordorigin="7535,1186" coordsize="2512,2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2037" o:spid="_x0000_s1748" style="position:absolute;left:7535;top:1186;width:2512;height:2008;visibility:visible;mso-wrap-style:square;v-text-anchor:top" coordsize="2512,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1ZesUA&#10;AADcAAAADwAAAGRycy9kb3ducmV2LnhtbESPQWvCQBSE7wX/w/IEb3WjSFqjq4gi7UWqSUs9PrLP&#10;JJh9G7Jbk/57t1DwOMzMN8xy3Zta3Kh1lWUFk3EEgji3uuJCwWe2f34F4TyyxtoyKfglB+vV4GmJ&#10;ibYdn+iW+kIECLsEFZTeN4mULi/JoBvbhjh4F9sa9EG2hdQtdgFuajmNolgarDgslNjQtqT8mv4Y&#10;Bdk0OtK3jT92Z/d1eCN32uQvvVKjYb9ZgPDU+0f4v/2uFcxnc/g7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Vl6xQAAANwAAAAPAAAAAAAAAAAAAAAAAJgCAABkcnMv&#10;ZG93bnJldi54bWxQSwUGAAAAAAQABAD1AAAAigMAAAAA&#10;" path="m2512,2008r-19,l2493,1990r-57,l2436,1972r-37,l2399,1954r-37,l2362,1936r-37,l2325,1916r-20,l2305,1898r-19,l1705,1478r-19,l1668,1460r-19,l1649,1442r-18,l1612,1424r-19,-19l1575,1405r,-18l1555,1387r-19,-18l1518,1351r-19,l1499,1332r-18,l1481,1314r-19,l1443,1296r-18,-18l1405,1278r-37,-37l1349,1223r-18,l1331,1205r-19,l1312,1187r-19,l1275,1168r-20,l1255,1150r-18,l1237,1132r-19,l1199,1114r-37,-38l1143,1076r,-18l1125,1058r,-18l1105,1040r,-18l1068,1022r,-18l1031,967r-19,l1012,949r-19,l955,912r-18,l937,894r-19,l918,876,899,858r-18,l881,840r-19,l825,803,805,785r-18,l787,767r-19,l749,749,731,730r,-18l712,712,694,694,675,676,655,656r-18,l637,638r-19,l618,620r-19,l599,602r-18,l562,584r,-19l544,565,505,529,487,511,468,493r-19,l449,474,431,456r-19,l412,438,375,401r-20,l355,383,337,365,318,347r-19,l299,329,281,310,262,292r,-18l244,274,225,256,205,236r,-18l187,218,168,200r,-18l150,182r,-18l131,164r,-19l112,145r,-18l94,127r,-18l74,109r,-18l55,91r,-37l37,54r,-18l18,36r,-18l,18,,e" filled="f" strokeweight=".32542mm">
                    <v:path arrowok="t" o:connecttype="custom" o:connectlocs="2493,3176;2399,3158;2362,3122;2305,3102;1705,2664;1649,2646;1612,2610;1575,2573;1518,2537;1481,2518;1443,2482;1368,2427;1331,2391;1293,2373;1255,2336;1218,2318;1143,2262;1125,2226;1068,2208;1012,2153;955,2098;918,2080;881,2044;825,1989;787,1953;731,1916;694,1880;637,1842;618,1806;581,1788;544,1751;468,1679;431,1642;375,1587;337,1551;299,1515;262,1460;205,1422;168,1386;150,1350;112,1331;94,1295;55,1277;37,1222;0,1204" o:connectangles="0,0,0,0,0,0,0,0,0,0,0,0,0,0,0,0,0,0,0,0,0,0,0,0,0,0,0,0,0,0,0,0,0,0,0,0,0,0,0,0,0,0,0,0,0"/>
                  </v:shape>
                </v:group>
                <v:group id="Group 2034" o:spid="_x0000_s1749" style="position:absolute;left:7197;top:790;width:3553;height:30" coordorigin="7197,790" coordsize="3553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2035" o:spid="_x0000_s1750" style="position:absolute;left:7197;top:790;width:3553;height:30;visibility:visible;mso-wrap-style:square;v-text-anchor:top" coordsize="35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hUsQA&#10;AADcAAAADwAAAGRycy9kb3ducmV2LnhtbESPQWvCQBSE70L/w/IEb2ajoGjqGqSieJPa0nh8ZJ9J&#10;SPZtzK4a/323UPA4zMw3zCrtTSPu1LnKsoJJFIMgzq2uuFDw/bUbL0A4j6yxsUwKnuQgXb8NVpho&#10;++BPup98IQKEXYIKSu/bREqXl2TQRbYlDt7FdgZ9kF0hdYePADeNnMbxXBqsOCyU2NJHSXl9uhkF&#10;e32t/fbcZMft7Jwtnz/ziytQqdGw37yD8NT7V/i/fdAKlrMJ/J0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+YVLEAAAA3AAAAA8AAAAAAAAAAAAAAAAAmAIAAGRycy9k&#10;b3ducmV2LnhtbFBLBQYAAAAABAAEAPUAAACJAwAAAAA=&#10;" path="m820,170l600,182,243,200r,-18l93,182r,-12e" filled="f" strokeweight=".32206mm">
                    <v:path arrowok="t" o:connecttype="custom" o:connectlocs="820,960;600,972;243,990;243,972;93,972;93,960" o:connectangles="0,0,0,0,0,0"/>
                  </v:shape>
                </v:group>
                <v:group id="Group 2032" o:spid="_x0000_s1751" style="position:absolute;left:7610;top:875;width:1818;height:256" coordorigin="7610,875" coordsize="1818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2033" o:spid="_x0000_s1752" style="position:absolute;left:7610;top:875;width:1818;height:256;visibility:visible;mso-wrap-style:square;v-text-anchor:top" coordsize="181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mJsYA&#10;AADcAAAADwAAAGRycy9kb3ducmV2LnhtbESPQWvCQBSE70L/w/IKvdVNLS1NdBUVBA+CmFbE2yP7&#10;TEKzb+PuNqb99a5Q8DjMzDfMZNabRnTkfG1ZwcswAUFcWF1zqeDrc/X8AcIHZI2NZVLwSx5m04fB&#10;BDNtL7yjLg+liBD2GSqoQmgzKX1RkUE/tC1x9E7WGQxRulJqh5cIN40cJcm7NFhzXKiwpWVFxXf+&#10;YxTkf+tDxwu3bfebs9mYIq2Ph1Spp8d+PgYRqA/38H97rRWkb69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imJsYAAADcAAAADwAAAAAAAAAAAAAAAACYAgAAZHJz&#10;L2Rvd25yZXYueG1sUEsFBgAAAAAEAAQA9QAAAIsDAAAAAA==&#10;" path="m37,256r-18,l19,220,,220,,165,19,147r,-18l37,129r,-20l319,91r18,38l430,129r,-38l487,91,843,55,1630,18,1818,e" filled="f" strokeweight=".32222mm">
                    <v:path arrowok="t" o:connecttype="custom" o:connectlocs="37,1131;19,1131;19,1095;0,1095;0,1040;19,1022;19,1004;37,1004;37,984;319,966;337,1004;430,1004;430,966;487,966;843,930;1630,893;1818,875" o:connectangles="0,0,0,0,0,0,0,0,0,0,0,0,0,0,0,0,0"/>
                  </v:shape>
                </v:group>
                <v:group id="Group 2030" o:spid="_x0000_s1753" style="position:absolute;left:9203;top:893;width:74;height:73" coordorigin="9203,893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2031" o:spid="_x0000_s1754" style="position:absolute;left:9203;top:893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dvsYA&#10;AADcAAAADwAAAGRycy9kb3ducmV2LnhtbESPW2sCMRSE3wv9D+EU+lazla7o1ij2hvatXpA+Hjan&#10;m8XkZLtJdfXXN4Lg4zAz3zDjaees2FMbas8KHnsZCOLS65orBZv1x8MQRIjIGq1nUnCkANPJ7c0Y&#10;C+0PvKT9KlYiQTgUqMDE2BRShtKQw9DzDXHyfnzrMCbZVlK3eEhwZ2U/ywbSYc1pwWBDr4bK3erP&#10;KSCztp/f/S29/b6fnuaLr/yls41S93fd7BlEpC5ew5f2QisY5Tmcz6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cdvsYAAADcAAAADwAAAAAAAAAAAAAAAACYAgAAZHJz&#10;L2Rvd25yZXYueG1sUEsFBgAAAAAEAAQA9QAAAIsDAAAAAA==&#10;" path="m37,l75,37r,36l,73e" filled="f" strokeweight=".32628mm">
                    <v:path arrowok="t" o:connecttype="custom" o:connectlocs="37,893;75,930;75,966;0,966" o:connectangles="0,0,0,0"/>
                  </v:shape>
                </v:group>
                <v:group id="Group 2028" o:spid="_x0000_s1755" style="position:absolute;left:9016;top:975;width:150;height:2" coordorigin="9016,975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2029" o:spid="_x0000_s1756" style="position:absolute;left:9016;top:975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PssIA&#10;AADcAAAADwAAAGRycy9kb3ducmV2LnhtbESPQYvCMBSE74L/ITzBm6YKu6vVKEVY0ON2xfOzeTbV&#10;5qU0qdZ/v1kQPA4z8w2z3va2FndqfeVYwWyagCAunK64VHD8/Z4sQPiArLF2TAqe5GG7GQ7WmGr3&#10;4B+656EUEcI+RQUmhCaV0heGLPqpa4ijd3GtxRBlW0rd4iPCbS3nSfIpLVYcFww2tDNU3PLOKjjV&#10;PtubU3Y49J3Od7PufMuvZ6XGoz5bgQjUh3f41d5rBcuPL/g/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Q+ywgAAANwAAAAPAAAAAAAAAAAAAAAAAJgCAABkcnMvZG93&#10;bnJldi54bWxQSwUGAAAAAAQABAD1AAAAhwMAAAAA&#10;" path="m,l150,e" filled="f" strokeweight=".31753mm">
                    <v:path arrowok="t" o:connecttype="custom" o:connectlocs="0,0;150,0" o:connectangles="0,0"/>
                  </v:shape>
                </v:group>
                <v:group id="Group 2026" o:spid="_x0000_s1757" style="position:absolute;left:8828;top:994;width:150;height:2" coordorigin="8828,994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2027" o:spid="_x0000_s1758" style="position:absolute;left:8828;top:994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GucUA&#10;AADcAAAADwAAAGRycy9kb3ducmV2LnhtbESPzWrDMBCE74W8g9hAb43cQEPjRgklUOjvoU4gOS7W&#10;xja1Vq60jdW3rwqFHoeZ+YZZbZLr1ZlC7DwbuJ4VoIhrbztuDOx3D1e3oKIgW+w9k4FvirBZTy5W&#10;WFo/8judK2lUhnAs0UArMpRax7olh3HmB+LsnXxwKFmGRtuAY4a7Xs+LYqEddpwXWhxo21L9UX05&#10;A9v5MT292c8xvcpBKrbP4fSyMOZymu7vQAkl+Q//tR+tgeXNEn7P5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ka5xQAAANwAAAAPAAAAAAAAAAAAAAAAAJgCAABkcnMv&#10;ZG93bnJldi54bWxQSwUGAAAAAAQABAD1AAAAigMAAAAA&#10;" path="m,l150,e" filled="f" strokeweight=".33875mm">
                    <v:path arrowok="t" o:connecttype="custom" o:connectlocs="0,0;150,0" o:connectangles="0,0"/>
                  </v:shape>
                </v:group>
                <v:group id="Group 2024" o:spid="_x0000_s1759" style="position:absolute;left:8640;top:1004;width:150;height:2" coordorigin="8640,1004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2025" o:spid="_x0000_s1760" style="position:absolute;left:8640;top:1004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z2sQA&#10;AADcAAAADwAAAGRycy9kb3ducmV2LnhtbESPT2vCQBTE7wW/w/KEXkQ3aWvQ6CoitvTqH/D6yD6T&#10;YPZt2F2T+O27hUKPw8z8hllvB9OIjpyvLStIZwkI4sLqmksFl/PndAHCB2SNjWVS8CQP283oZY25&#10;tj0fqTuFUkQI+xwVVCG0uZS+qMign9mWOHo36wyGKF0ptcM+wk0j35IkkwZrjgsVtrSvqLifHkbB&#10;PpvcfBrKftLKwxU/3Hs3/7oq9ToedisQgYbwH/5rf2sFyyyF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6s9rEAAAA3AAAAA8AAAAAAAAAAAAAAAAAmAIAAGRycy9k&#10;b3ducmV2LnhtbFBLBQYAAAAABAAEAPUAAACJAwAAAAA=&#10;" path="m150,l,e" filled="f" strokeweight=".32206mm">
                    <v:path arrowok="t" o:connecttype="custom" o:connectlocs="150,0;0,0" o:connectangles="0,0"/>
                  </v:shape>
                </v:group>
                <v:group id="Group 2022" o:spid="_x0000_s1761" style="position:absolute;left:8453;top:1022;width:150;height:2" coordorigin="8453,1022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2023" o:spid="_x0000_s1762" style="position:absolute;left:8453;top:1022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INsMA&#10;AADcAAAADwAAAGRycy9kb3ducmV2LnhtbESPT4vCMBTE78J+h/AWvIim/tmi1SiLqHhdd8Hro3m2&#10;ZZuXksS2++03guBxmJnfMJtdb2rRkvOVZQXTSQKCOLe64kLBz/dxvAThA7LG2jIp+CMPu+3bYIOZ&#10;th1/UXsJhYgQ9hkqKENoMil9XpJBP7ENcfRu1hkMUbpCaoddhJtazpIklQYrjgslNrQvKf+93I2C&#10;fTq6+WkoulEjD1dcuHn7cboqNXzvP9cgAvXhFX62z1rBKp3D40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SINsMAAADcAAAADwAAAAAAAAAAAAAAAACYAgAAZHJzL2Rv&#10;d25yZXYueG1sUEsFBgAAAAAEAAQA9QAAAIgDAAAAAA==&#10;" path="m150,l,e" filled="f" strokeweight=".32206mm">
                    <v:path arrowok="t" o:connecttype="custom" o:connectlocs="150,0;0,0" o:connectangles="0,0"/>
                  </v:shape>
                </v:group>
                <v:group id="Group 2020" o:spid="_x0000_s1763" style="position:absolute;left:8266;top:1031;width:150;height:2" coordorigin="8266,1031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2021" o:spid="_x0000_s1764" style="position:absolute;left:8266;top:1031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/+48EA&#10;AADcAAAADwAAAGRycy9kb3ducmV2LnhtbESPQYvCMBSE7wv+h/AEb2vqwspajVIEQY9W8fxsnk21&#10;eSlNqvXfG0HY4zAz3zCLVW9rcafWV44VTMYJCOLC6YpLBcfD5vsPhA/IGmvHpOBJHlbLwdcCU+0e&#10;vKd7HkoRIexTVGBCaFIpfWHIoh+7hjh6F9daDFG2pdQtPiLc1vInSabSYsVxwWBDa0PFLe+sglPt&#10;s605Zbtd3+l8PenOt/x6Vmo07LM5iEB9+A9/2lutYDb9hfe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/uP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2018" o:spid="_x0000_s1765" style="position:absolute;left:8210;top:1040;width:19;height:109" coordorigin="8210,1040" coordsize="19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2019" o:spid="_x0000_s1766" style="position:absolute;left:8210;top:1040;width:19;height:109;visibility:visible;mso-wrap-style:square;v-text-anchor:top" coordsize="1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aFcQA&#10;AADcAAAADwAAAGRycy9kb3ducmV2LnhtbESPQWvCQBSE74L/YXlCb7pRSqzRVaRgaQ8Kpq3nR/Z1&#10;E5p9G7LbJP33riB4HGbmG2azG2wtOmp95VjBfJaAIC6crtgo+Po8TF9A+ICssXZMCv7Jw247Hm0w&#10;067nM3V5MCJC2GeooAyhyaT0RUkW/cw1xNH7ca3FEGVrpG6xj3Bby0WSpNJixXGhxIZeSyp+8z+r&#10;4HKUqz79XjznH+F0fvPGNN2hV+ppMuzXIAIN4RG+t9+1glW6hNuZe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42hXEAAAA3AAAAA8AAAAAAAAAAAAAAAAAmAIAAGRycy9k&#10;b3ducmV2LnhtbFBLBQYAAAAABAAEAPUAAACJAwAAAAA=&#10;" path="m19,l,,,109e" filled="f" strokeweight=".33039mm">
                    <v:path arrowok="t" o:connecttype="custom" o:connectlocs="19,1040;0,1040;0,1149" o:connectangles="0,0,0"/>
                  </v:shape>
                </v:group>
                <v:group id="Group 2016" o:spid="_x0000_s1767" style="position:absolute;left:7179;top:1350;width:150;height:164" coordorigin="7179,1350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2017" o:spid="_x0000_s1768" style="position:absolute;left:7179;top:1350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VRMQA&#10;AADcAAAADwAAAGRycy9kb3ducmV2LnhtbESPQWsCMRSE70L/Q3iF3jRbUeuuRrGFQvGgaPX+3Dx3&#10;125eliTV9d8bQfA4zMw3zHTemlqcyfnKsoL3XgKCOLe64kLB7ve7OwbhA7LG2jIpuJKH+eylM8VM&#10;2wtv6LwNhYgQ9hkqKENoMil9XpJB37MNcfSO1hkMUbpCaoeXCDe17CfJSBqsOC6U2NBXSfnf9t8o&#10;GOwObn3C1Mr95/JjsFwNaegapd5e28UERKA2PMOP9o9WkI5SuJ+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CFUTEAAAA3AAAAA8AAAAAAAAAAAAAAAAAmAIAAGRycy9k&#10;b3ducmV2LnhtbFBLBQYAAAAABAAEAPUAAACJAwAAAAA=&#10;" path="m,l56,54r,18l74,72r,19l93,91r,18l111,109r,18l131,127r,19l150,146r,19e" filled="f" strokeweight=".32675mm">
                    <v:path arrowok="t" o:connecttype="custom" o:connectlocs="0,1350;56,1404;56,1422;74,1422;74,1441;93,1441;93,1459;111,1459;111,1477;131,1477;131,1496;150,1496;150,1515" o:connectangles="0,0,0,0,0,0,0,0,0,0,0,0,0"/>
                  </v:shape>
                </v:group>
                <v:group id="Group 2014" o:spid="_x0000_s1769" style="position:absolute;left:10271;top:3304;width:478;height:347" coordorigin="10271,3304" coordsize="478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2015" o:spid="_x0000_s1770" style="position:absolute;left:10271;top:3304;width:478;height:347;visibility:visible;mso-wrap-style:square;v-text-anchor:top" coordsize="47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W0MQA&#10;AADcAAAADwAAAGRycy9kb3ducmV2LnhtbESP0WrCQBRE34X+w3ILvulGBWNTVymKWBAEUz/gNnub&#10;hGbvptnVbP/eFQQfh5k5wyzXwTTiSp2rLSuYjBMQxIXVNZcKzl+70QKE88gaG8uk4J8crFcvgyVm&#10;2vZ8omvuSxEh7DJUUHnfZlK6oiKDbmxb4uj92M6gj7Irpe6wj3DTyGmSzKXBmuNChS1tKip+84tR&#10;QPvzrj0cpyFdpNtytv0L3/0sKDV8DR/vIDwF/ww/2p9awVs6g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ltDEAAAA3AAAAA8AAAAAAAAAAAAAAAAAmAIAAGRycy9k&#10;b3ducmV2LnhtbFBLBQYAAAAABAAEAPUAAACJAwAAAAA=&#10;" path="m479,323l357,218,337,200r-18,l319,182r-19,l,e" filled="f" strokeweight=".32475mm">
                    <v:path arrowok="t" o:connecttype="custom" o:connectlocs="479,3627;357,3522;337,3504;319,3504;319,3486;300,3486;0,3304" o:connectangles="0,0,0,0,0,0,0"/>
                  </v:shape>
                </v:group>
                <v:group id="Group 2011" o:spid="_x0000_s1771" style="position:absolute;left:7647;top:1131;width:3057;height:2318" coordorigin="7647,1131" coordsize="3057,2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2013" o:spid="_x0000_s1772" style="position:absolute;left:7647;top:1131;width:3057;height:2318;visibility:visible;mso-wrap-style:square;v-text-anchor:top" coordsize="3057,2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HK8QA&#10;AADcAAAADwAAAGRycy9kb3ducmV2LnhtbESPQWvCQBSE70L/w/KE3urGSG1NXUMRLL0aLcXbI/ua&#10;DWbfhuyapP31rlDwOMzMN8w6H20jeup87VjBfJaAIC6drrlScDzsnl5B+ICssXFMCn7JQ755mKwx&#10;027gPfVFqESEsM9QgQmhzaT0pSGLfuZa4uj9uM5iiLKrpO5wiHDbyDRJltJizXHBYEtbQ+W5uFgF&#10;p4LMn2md+frej2TDMn2eJx9KPU7H9zcQgcZwD/+3P7WC1csCbm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0hyvEAAAA3AAAAA8AAAAAAAAAAAAAAAAAmAIAAGRycy9k&#10;b3ducmV2LnhtbFBLBQYAAAAABAAEAPUAAACJAwAAAAA=&#10;" path="m,l38,36,56,55,75,73r18,l93,91r20,18l132,109r,19l150,146r19,18l187,164r,18l206,200r19,l225,219r18,l263,237r,18l282,255r46,46l386,357r27,27l432,384r,18l450,420r19,l469,438r18,l487,456r19,l525,475r15,14l554,503r14,14l583,531r14,14l611,559r26,7l637,584r19,l656,602r19,l731,657r38,36l787,711r19,l806,730r19,l843,748r20,18l881,784r19,l900,804r19,l919,822r18,l975,858r,18l993,876r38,37l1050,913r,18l1069,931r,18l1087,949r19,18l1125,986r18,l1143,1004r20,l1163,1022r18,l1200,1040r19,19l1237,1059r,18l1256,1077r,18l1275,1095r18,18l1313,1131r18,l1331,1151r19,l1350,1169r19,l1387,1186r19,18l1424,1204r,18l1443,1222r,20l1463,1242r18,18l1500,1278r19,l1519,1296r18,l1574,1333r19,18l1613,1351r,18l1631,1369r19,18l1669,1387r18,19l1706,1424r18,l1724,1442r19,l1743,1460r20,l1781,1479r19,18l1819,1497r,18l1837,1515r19,18l1874,1551r19,l1893,1570r20,l1913,1588r37,l1950,1606r18,l2006,1643r18,l2024,1662r19,l2063,1680r18,18l2100,1698r,18l2137,1716r,19l2156,1735r18,18l2193,1771r20,l2213,1789r18,l2250,1807r18,l2268,1826r19,l2306,1844r18,18l2343,1862r,18l2363,1880r18,18l2400,1898r18,19l2437,1935r19,l2456,1953r18,l2493,1971r20,l2531,1990r19,18l2568,2008r,18l2587,2026r19,18l2624,2044r19,18l2661,2062r,20l2681,2082r19,18l2718,2100r38,36l2774,2136r,18l2793,2154r18,19l2831,2173r19,18l2868,2209r19,l2906,2227r18,l2924,2246r19,l2961,2264r20,l3000,2282r18,l3018,2300r19,l3056,2318e" filled="f" strokeweight=".32519mm">
                    <v:path arrowok="t" o:connecttype="custom" o:connectlocs="75,1204;132,1240;187,1295;225,1350;282,1386;432,1515;469,1569;525,1606;583,1662;637,1715;731,1788;806,1861;881,1915;919,1953;993,2007;1069,2062;1125,2117;1163,2153;1237,2190;1275,2226;1331,2282;1387,2317;1443,2353;1500,2409;1574,2464;1631,2500;1706,2555;1743,2591;1819,2628;1874,2682;1913,2719;2006,2774;2063,2811;2137,2847;2193,2902;2250,2938;2306,2975;2363,3011;2437,3066;2493,3102;2568,3139;2624,3175;2681,3213;2774,3267;2831,3304;2906,3358;2961,3395;3018,3431" o:connectangles="0,0,0,0,0,0,0,0,0,0,0,0,0,0,0,0,0,0,0,0,0,0,0,0,0,0,0,0,0,0,0,0,0,0,0,0,0,0,0,0,0,0,0,0,0,0,0,0"/>
                  </v:shape>
                  <v:shape id="Picture 2012" o:spid="_x0000_s1773" type="#_x0000_t75" style="position:absolute;left:2820;top:781;width:7938;height:6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EbXGAAAA3AAAAA8AAABkcnMvZG93bnJldi54bWxEj91qAjEUhO8F3yEcoTdFs7ai7moUsbQU&#10;QfCn0NvD5rhZ3JxsN6mub98IBS+HmfmGmS9bW4kLNb50rGA4SEAQ506XXCj4Or73pyB8QNZYOSYF&#10;N/KwXHQ7c8y0u/KeLodQiAhhn6ECE0KdSelzQxb9wNXE0Tu5xmKIsimkbvAa4baSL0kylhZLjgsG&#10;a1obys+HX6vg/PO2Nmb3bW6bbWv163Pq849Uqadeu5qBCNSGR/i//akVpJMR3M/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0RtcYAAADcAAAADwAAAAAAAAAAAAAA&#10;AACfAgAAZHJzL2Rvd25yZXYueG1sUEsFBgAAAAAEAAQA9wAAAJIDAAAAAA==&#10;">
                    <v:imagedata r:id="rId54" o:title=""/>
                  </v:shape>
                </v:group>
                <v:group id="Group 2009" o:spid="_x0000_s1774" style="position:absolute;left:4611;top:3194;width:112;height:146" coordorigin="4611,3194" coordsize="11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2010" o:spid="_x0000_s1775" style="position:absolute;left:4611;top:3194;width:112;height:146;visibility:visible;mso-wrap-style:square;v-text-anchor:top" coordsize="11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Y6MUA&#10;AADcAAAADwAAAGRycy9kb3ducmV2LnhtbESPQWvCQBSE74X+h+UVvDWbKmiMbkIpFEpBiqni9ZF9&#10;JrHZtzG7xvTfdwWhx2FmvmHW+WhaMVDvGssKXqIYBHFpdcOVgt33+3MCwnlkja1lUvBLDvLs8WGN&#10;qbZX3tJQ+EoECLsUFdTed6mUrqzJoItsRxy8o+0N+iD7SuoerwFuWjmN47k02HBYqLGjt5rKn+Ji&#10;FHxSck42ZrMvZl/DaX9Gc3CXqVKTp/F1BcLT6P/D9/aHVrBczOF2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tjoxQAAANwAAAAPAAAAAAAAAAAAAAAAAJgCAABkcnMv&#10;ZG93bnJldi54bWxQSwUGAAAAAAQABAD1AAAAigMAAAAA&#10;" path="m,l111,146e" filled="f" strokeweight=".3275mm">
                    <v:path arrowok="t" o:connecttype="custom" o:connectlocs="0,3194;111,3340" o:connectangles="0,0"/>
                  </v:shape>
                </v:group>
                <v:group id="Group 2007" o:spid="_x0000_s1776" style="position:absolute;left:4761;top:3377;width:112;height:145" coordorigin="4761,3377" coordsize="11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2008" o:spid="_x0000_s1777" style="position:absolute;left:4761;top:3377;width:112;height:145;visibility:visible;mso-wrap-style:square;v-text-anchor:top" coordsize="11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BxcIA&#10;AADcAAAADwAAAGRycy9kb3ducmV2LnhtbERPz2vCMBS+D/wfwhO8rWl30K02SlEGHczDnN6fzbMt&#10;Ni+lSTX775fDYMeP73exDaYXdxpdZ1lBlqQgiGurO24UnL7fn19BOI+ssbdMCn7IwXYzeyow1/bB&#10;X3Q/+kbEEHY5Kmi9H3IpXd2SQZfYgThyVzsa9BGOjdQjPmK46eVLmi6lwY5jQ4sD7Vqqb8fJKLia&#10;g/4IU3OoPqtLVt7CeVrte6UW81CuQXgK/l/85660grdV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5wHFwgAAANwAAAAPAAAAAAAAAAAAAAAAAJgCAABkcnMvZG93&#10;bnJldi54bWxQSwUGAAAAAAQABAD1AAAAhwMAAAAA&#10;" path="m,l111,145e" filled="f" strokeweight=".32747mm">
                    <v:path arrowok="t" o:connecttype="custom" o:connectlocs="0,3377;111,3522" o:connectangles="0,0"/>
                  </v:shape>
                </v:group>
                <v:group id="Group 2005" o:spid="_x0000_s1778" style="position:absolute;left:4891;top:3560;width:131;height:145" coordorigin="4891,3560" coordsize="131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2006" o:spid="_x0000_s1779" style="position:absolute;left:4891;top:3560;width:131;height:145;visibility:visible;mso-wrap-style:square;v-text-anchor:top" coordsize="13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ZVcEA&#10;AADcAAAADwAAAGRycy9kb3ducmV2LnhtbERPy4rCMBTdC/5DuII7TRUUrUYRR2EYGPD1AZfk2hab&#10;m04T2858/WQhuDyc93rb2VI0VPvCsYLJOAFBrJ0pOFNwux5HCxA+IBssHZOCX/Kw3fR7a0yNa/lM&#10;zSVkIoawT1FBHkKVSul1Thb92FXEkbu72mKIsM6kqbGN4baU0ySZS4sFx4YcK9rnpB+Xp1Xw93HI&#10;XHOa6p/Z9+l40PPZ7qutlBoOut0KRKAuvMUv96dRsFzE+fFMP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WVXBAAAA3AAAAA8AAAAAAAAAAAAAAAAAmAIAAGRycy9kb3du&#10;cmV2LnhtbFBLBQYAAAAABAAEAPUAAACGAwAAAAA=&#10;" path="m,l131,145e" filled="f" strokeweight=".32681mm">
                    <v:path arrowok="t" o:connecttype="custom" o:connectlocs="0,3560;131,3705" o:connectangles="0,0"/>
                  </v:shape>
                </v:group>
                <v:group id="Group 2003" o:spid="_x0000_s1780" style="position:absolute;left:5529;top:4655;width:131;height:18" coordorigin="5529,4655" coordsize="13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2004" o:spid="_x0000_s1781" style="position:absolute;left:5529;top:4655;width:131;height:18;visibility:visible;mso-wrap-style:square;v-text-anchor:top" coordsize="1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IXMYA&#10;AADcAAAADwAAAGRycy9kb3ducmV2LnhtbESP3WrCQBSE7wu+w3IEb4pulLbE6CpWWuhFKWh8gEP2&#10;mASzZ+PuNj9v3y0UejnMzDfMdj+YRnTkfG1ZwXKRgCAurK65VHDJ3+cpCB+QNTaWScFIHva7ycMW&#10;M217PlF3DqWIEPYZKqhCaDMpfVGRQb+wLXH0rtYZDFG6UmqHfYSbRq6S5EUarDkuVNjSsaLidv42&#10;Ct6e7355S7B4/HJP4929Dp95d1JqNh0OGxCBhvAf/mt/aAXrdAW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sIXMYAAADcAAAADwAAAAAAAAAAAAAAAACYAgAAZHJz&#10;L2Rvd25yZXYueG1sUEsFBgAAAAAEAAQA9QAAAIsDAAAAAA==&#10;" path="m131,18r-38,l75,18r-19,l37,18,37,,19,,,e" filled="f" strokeweight=".32222mm">
                    <v:path arrowok="t" o:connecttype="custom" o:connectlocs="131,4673;93,4673;75,4673;56,4673;37,4673;37,4655;19,4655;0,4655" o:connectangles="0,0,0,0,0,0,0,0"/>
                  </v:shape>
                </v:group>
                <v:group id="Group 2001" o:spid="_x0000_s1782" style="position:absolute;left:8660;top:7293;width:150;height:2" coordorigin="8660,7293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2002" o:spid="_x0000_s1783" style="position:absolute;left:8660;top:7293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9gsEA&#10;AADcAAAADwAAAGRycy9kb3ducmV2LnhtbESPQYvCMBSE7wv+h/AEb2vqsixajVIEQY9W8fxsnk21&#10;eSlNqvXfmwXB4zAz3zCLVW9rcafWV44VTMYJCOLC6YpLBcfD5nsKwgdkjbVjUvAkD6vl4GuBqXYP&#10;3tM9D6WIEPYpKjAhNKmUvjBk0Y9dQxy9i2sthijbUuoWHxFua/mTJH/SYsVxwWBDa0PFLe+sglPt&#10;s605Zbtd3+l8PenOt/x6Vmo07LM5iEB9+ITf7a1WMJv+wv+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YL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1999" o:spid="_x0000_s1784" style="position:absolute;left:8097;top:7284;width:526;height:2" coordorigin="8097,7284" coordsize="5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2000" o:spid="_x0000_s1785" style="position:absolute;left:8097;top:7284;width:526;height:2;visibility:visible;mso-wrap-style:square;v-text-anchor:top" coordsize="5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7wMYA&#10;AADcAAAADwAAAGRycy9kb3ducmV2LnhtbESPT2vCQBTE74LfYXlCL6KbeggaXUWshR4K9R+it2f2&#10;mQSzb2N2q+m37wqCx2FmfsNMZo0pxY1qV1hW8N6PQBCnVhecKdhtP3tDEM4jaywtk4I/cjCbtlsT&#10;TLS985puG5+JAGGXoILc+yqR0qU5GXR9WxEH72xrgz7IOpO6xnuAm1IOoiiWBgsOCzlWtMgpvWx+&#10;jYLV9/p4KPcuw65ffJyWP9dBtI2Veus08zEIT41/hZ/tL61gNIzhcSYc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47wMYAAADcAAAADwAAAAAAAAAAAAAAAACYAgAAZHJz&#10;L2Rvd25yZXYueG1sUEsFBgAAAAAEAAQA9QAAAIsDAAAAAA==&#10;" path="m,l525,e" filled="f" strokeweight=".32206mm">
                    <v:path arrowok="t" o:connecttype="custom" o:connectlocs="0,0;525,0" o:connectangles="0,0"/>
                  </v:shape>
                </v:group>
                <v:group id="Group 1997" o:spid="_x0000_s1786" style="position:absolute;left:8135;top:7102;width:2;height:145" coordorigin="8135,7102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998" o:spid="_x0000_s1787" style="position:absolute;left:8135;top:7102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p6MIA&#10;AADcAAAADwAAAGRycy9kb3ducmV2LnhtbERPz2vCMBS+C/sfwht4kZnqQV1nFJEJihd1wq6P5q0t&#10;S166JGvrf28OgseP7/dy3VsjWvKhdqxgMs5AEBdO11wquH7t3hYgQkTWaByTghsFWK9eBkvMtev4&#10;TO0lliKFcMhRQRVjk0sZiooshrFriBP347zFmKAvpfbYpXBr5DTLZtJizamhwoa2FRW/l3+rwJTf&#10;17ax7liYg59+juab01/XKTV87TcfICL18Sl+uPdawfsirU1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+nowgAAANwAAAAPAAAAAAAAAAAAAAAAAJgCAABkcnMvZG93&#10;bnJldi54bWxQSwUGAAAAAAQABAD1AAAAhwMAAAAA&#10;" path="m,l,145e" filled="f" strokeweight=".65631mm">
                    <v:path arrowok="t" o:connecttype="custom" o:connectlocs="0,7102;0,7247" o:connectangles="0,0"/>
                  </v:shape>
                </v:group>
                <v:group id="Group 1995" o:spid="_x0000_s1788" style="position:absolute;left:1418;top:790;width:4673;height:3116" coordorigin="1418,790" coordsize="4673,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996" o:spid="_x0000_s1789" style="position:absolute;left:1418;top:790;width:4673;height:3116;visibility:visible;mso-wrap-style:square;v-text-anchor:top" coordsize="467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yLcEA&#10;AADcAAAADwAAAGRycy9kb3ducmV2LnhtbERPy4rCMBTdC/MP4Q6403QcEFuNIoOOwmx8bdxdmmtb&#10;bG5iE2v9+8lCcHk479miM7VoqfGVZQVfwwQEcW51xYWC03E9mIDwAVljbZkUPMnDYv7Rm2Gm7YP3&#10;1B5CIWII+wwVlCG4TEqfl2TQD60jjtzFNgZDhE0hdYOPGG5qOUqSsTRYcWwo0dFPSfn1cDcK6t3T&#10;/a3dZbzZnJ3399Wt/f69KdX/7JZTEIG68Ba/3FutIE3j/HgmHg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hMi3BAAAA3AAAAA8AAAAAAAAAAAAAAAAAmAIAAGRycy9kb3du&#10;cmV2LnhtbFBLBQYAAAAABAAEAPUAAACGAwAAAAA=&#10;" path="m52,3560r5,l76,3542,413,3287r694,-531l1875,2173r206,-146l2851,1424,3675,803,4049,517e" filled="f" strokeweight=".32522mm">
                    <v:path arrowok="t" o:connecttype="custom" o:connectlocs="52,4350;57,4350;76,4332;413,4077;1107,3546;1875,2963;2081,2817;2851,2214;3675,1593;4049,1307" o:connectangles="0,0,0,0,0,0,0,0,0,0"/>
                  </v:shape>
                </v:group>
                <v:group id="Group 1993" o:spid="_x0000_s1790" style="position:absolute;left:6353;top:790;width:694;height:305" coordorigin="6353,790" coordsize="694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994" o:spid="_x0000_s1791" style="position:absolute;left:6353;top:790;width:694;height:305;visibility:visible;mso-wrap-style:square;v-text-anchor:top" coordsize="69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0c8QA&#10;AADcAAAADwAAAGRycy9kb3ducmV2LnhtbESP0YrCMBRE34X9h3AXfNNUBbHVKCII64Og7X7A3eba&#10;VpubbhO1u19vBMHHYWbOMItVZ2pxo9ZVlhWMhhEI4tzqigsF39l2MAPhPLLG2jIp+CMHq+VHb4GJ&#10;tnc+0i31hQgQdgkqKL1vEildXpJBN7QNcfBOtjXog2wLqVu8B7ip5TiKptJgxWGhxIY2JeWX9GoU&#10;bM7Zz3ZN033+7w87Pdmdf12aKdX/7NZzEJ46/w6/2l9aQRyP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2dHPEAAAA3AAAAA8AAAAAAAAAAAAAAAAAmAIAAGRycy9k&#10;b3ducmV2LnhtbFBLBQYAAAAABAAEAPUAAACJAwAAAAA=&#10;" path="m676,840r,-19l694,821r,-36l465,535e" filled="f" strokeweight=".32756mm">
                    <v:path arrowok="t" o:connecttype="custom" o:connectlocs="676,1630;676,1611;694,1611;694,1575;465,1325" o:connectangles="0,0,0,0,0"/>
                  </v:shape>
                </v:group>
                <v:group id="Group 1991" o:spid="_x0000_s1792" style="position:absolute;left:7029;top:1095;width:74;height:72" coordorigin="7029,1095" coordsize="7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992" o:spid="_x0000_s1793" style="position:absolute;left:7029;top:1095;width:74;height:72;visibility:visible;mso-wrap-style:square;v-text-anchor:top" coordsize="7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vvccA&#10;AADcAAAADwAAAGRycy9kb3ducmV2LnhtbESPzWrDMBCE74W8g9hAL6WRXUqI3SjGhJbkmp9Lbltr&#10;Y7u2Vo6lxk6fvgoUehxm5htmmY2mFVfqXW1ZQTyLQBAXVtdcKjgePp4XIJxH1thaJgU3cpCtJg9L&#10;TLUdeEfXvS9FgLBLUUHlfZdK6YqKDLqZ7YiDd7a9QR9kX0rd4xDgppUvUTSXBmsOCxV2tK6oaPbf&#10;RsHPLU++FpfPzSmn9+35Kd5t6mZU6nE65m8gPI3+P/zX3moFSfIK9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OL73HAAAA3AAAAA8AAAAAAAAAAAAAAAAAmAIAAGRy&#10;cy9kb3ducmV2LnhtbFBLBQYAAAAABAAEAPUAAACMAwAAAAA=&#10;" path="m74,72l,e" filled="f" strokeweight=".32622mm">
                    <v:path arrowok="t" o:connecttype="custom" o:connectlocs="74,1167;0,1095" o:connectangles="0,0"/>
                  </v:shape>
                </v:group>
                <v:group id="Group 1989" o:spid="_x0000_s1794" style="position:absolute;left:7103;top:1149;width:300;height:274" coordorigin="7103,1149" coordsize="30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990" o:spid="_x0000_s1795" style="position:absolute;left:7103;top:1149;width:300;height:274;visibility:visible;mso-wrap-style:square;v-text-anchor:top" coordsize="30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Yw8UA&#10;AADcAAAADwAAAGRycy9kb3ducmV2LnhtbESPT2sCMRTE74LfIbxCb5qtUHG3RhFB6MWCfxC9vW6e&#10;m8XNS9ikuvbTm0LB4zAzv2Gm88424kptqB0reBtmIIhLp2uuFOx3q8EERIjIGhvHpOBOAeazfm+K&#10;hXY33tB1GyuRIBwKVGBi9IWUoTRkMQydJ07e2bUWY5JtJXWLtwS3jRxl2VharDktGPS0NFRetj9W&#10;wVr+VmxOB/19PH7dF/m7X++NV+r1pVt8gIjUxWf4v/2pFeT5GP7Op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RjDxQAAANwAAAAPAAAAAAAAAAAAAAAAAJgCAABkcnMv&#10;ZG93bnJldi54bWxQSwUGAAAAAAQABAD1AAAAigMAAAAA&#10;" path="m57,l,,,18,94,128r,18l113,146r,18l132,164r,18l150,182r,19l169,201r,18l187,219r,18l207,237r,18l226,255r,18l300,273r,-18e" filled="f" strokeweight=".32597mm">
                    <v:path arrowok="t" o:connecttype="custom" o:connectlocs="57,1149;0,1149;0,1167;94,1277;94,1295;113,1295;113,1313;132,1313;132,1331;150,1331;150,1350;169,1350;169,1368;187,1368;187,1386;207,1386;207,1404;226,1404;226,1422;300,1422;300,1404" o:connectangles="0,0,0,0,0,0,0,0,0,0,0,0,0,0,0,0,0,0,0,0,0"/>
                  </v:shape>
                </v:group>
                <v:group id="Group 1987" o:spid="_x0000_s1796" style="position:absolute;left:8416;top:2226;width:1368;height:1022" coordorigin="8416,2226" coordsize="1368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988" o:spid="_x0000_s1797" style="position:absolute;left:8416;top:2226;width:1368;height:1022;visibility:visible;mso-wrap-style:square;v-text-anchor:top" coordsize="1368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u+MIA&#10;AADcAAAADwAAAGRycy9kb3ducmV2LnhtbERPPW/CMBDdK/U/WFepW3HKUEHAIChCrbq0CYj5iI8k&#10;EJ8j2w3m39dDJcan9z1fRtOJgZxvLSt4HWUgiCurW64V7HfblwkIH5A1dpZJwY08LBePD3PMtb1y&#10;QUMZapFC2OeooAmhz6X0VUMG/cj2xIk7WWcwJOhqqR1eU7jp5DjL3qTBllNDgz29N1Rdyl+jYHMw&#10;57WLx2xXVN/jr6E+yJ8Po9TzU1zNQASK4S7+d39qBdNpWpvO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6m74wgAAANwAAAAPAAAAAAAAAAAAAAAAAJgCAABkcnMvZG93&#10;bnJldi54bWxQSwUGAAAAAAQABAD1AAAAhwMAAAAA&#10;" path="m,l,18r18,l18,36r19,l37,56r19,l74,74,94,91r18,18l131,109r,18l150,127r,20l168,147r38,36l224,183r,18l244,201r,19l262,220r38,36l318,256r,18l337,274r,18l356,292r18,19l394,329r18,l412,347r19,l450,365r18,19l487,402r19,l506,420r18,l544,438r18,18l581,456r,19l600,475r,18l618,493r19,18l655,530r19,l674,548r20,l712,567r19,18l750,585r,18l787,603r,18l805,621r19,19l844,658r18,18l881,676r,18l900,694r37,37l955,731r,18l974,749r20,18l1012,785r19,l1031,803r19,l1068,822r19,l1105,840r19,18l1144,858r,18l1162,876r37,37l1218,913r,18l1237,931r18,18l1274,949r20,18l1312,987r19,l1331,1005r18,l1368,1023e" filled="f" strokeweight=".32514mm">
                    <v:path arrowok="t" o:connecttype="custom" o:connectlocs="0,2244;18,2262;37,2282;74,2300;112,2335;131,2353;150,2373;206,2409;224,2427;244,2446;300,2482;318,2500;337,2518;374,2537;412,2555;431,2573;468,2610;506,2628;524,2646;562,2682;581,2701;600,2719;637,2737;674,2756;694,2774;731,2811;750,2829;787,2847;824,2866;862,2902;881,2920;937,2957;955,2975;994,2993;1031,3011;1050,3029;1087,3048;1124,3084;1144,3102;1199,3139;1218,3157;1255,3175;1294,3193;1331,3213;1349,3231" o:connectangles="0,0,0,0,0,0,0,0,0,0,0,0,0,0,0,0,0,0,0,0,0,0,0,0,0,0,0,0,0,0,0,0,0,0,0,0,0,0,0,0,0,0,0,0,0"/>
                  </v:shape>
                </v:group>
                <v:group id="Group 1985" o:spid="_x0000_s1798" style="position:absolute;left:7890;top:1842;width:526;height:384" coordorigin="7890,1842" coordsize="52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986" o:spid="_x0000_s1799" style="position:absolute;left:7890;top:1842;width:526;height:384;visibility:visible;mso-wrap-style:square;v-text-anchor:top" coordsize="52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iq8MA&#10;AADdAAAADwAAAGRycy9kb3ducmV2LnhtbESPQU/DMAyF70j8h8hI3FjCDgh1yybENLQTqN12txqv&#10;jWicKsnW8u/xAYmbrff83uf1dg6DulHKPrKF54UBRdxG57mzcDrun15B5YLscIhMFn4ow3Zzf7fG&#10;ysWJa7o1pVMSwrlCC30pY6V1bnsKmBdxJBbtElPAImvqtEs4SXgY9NKYFx3QszT0ONJ7T+13cw0W&#10;/O5cTx9DWo6fvg67Y2nOXwdv7ePD/LYCVWgu/+a/64MTfGOEX76RE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xiq8MAAADdAAAADwAAAAAAAAAAAAAAAACYAgAAZHJzL2Rv&#10;d25yZXYueG1sUEsFBgAAAAAEAAQA9QAAAIgDAAAAAA==&#10;" path="m,l,20r20,l39,38r18,l57,56r19,l76,73r18,l263,184r19,l282,202r18,l300,220r20,l320,238r19,l376,275r18,l394,293r19,l413,311r19,l470,348r18,l488,366r19,l507,384r19,e" filled="f" strokeweight=".32506mm">
                    <v:path arrowok="t" o:connecttype="custom" o:connectlocs="0,1842;0,1862;20,1862;39,1880;57,1880;57,1898;76,1898;76,1915;94,1915;263,2026;282,2026;282,2044;300,2044;300,2062;320,2062;320,2080;339,2080;376,2117;394,2117;394,2135;413,2135;413,2153;432,2153;470,2190;488,2190;488,2208;507,2208;507,2226;526,2226" o:connectangles="0,0,0,0,0,0,0,0,0,0,0,0,0,0,0,0,0,0,0,0,0,0,0,0,0,0,0,0,0"/>
                  </v:shape>
                </v:group>
                <v:group id="Group 1983" o:spid="_x0000_s1800" style="position:absolute;left:7834;top:1880;width:1894;height:1460" coordorigin="7834,1880" coordsize="1894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984" o:spid="_x0000_s1801" style="position:absolute;left:7834;top:1880;width:1894;height:1460;visibility:visible;mso-wrap-style:square;v-text-anchor:top" coordsize="1894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9kesEA&#10;AADdAAAADwAAAGRycy9kb3ducmV2LnhtbERPS4vCMBC+L/gfwgje1kQPsnaNIj7QxZOPvQ/NbNu1&#10;mZQm1uqvN4LgbT6+50xmrS1FQ7UvHGsY9BUI4tSZgjMNp+P68wuED8gGS8ek4UYeZtPOxwQT4668&#10;p+YQMhFD2CeoIQ+hSqT0aU4Wfd9VxJH7c7XFEGGdSVPjNYbbUg6VGkmLBceGHCta5JSeDxerYbcd&#10;p5ufZbaSlwbt/32O5H5HWve67fwbRKA2vMUv99bE+UoN4flNPEF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vZHrBAAAA3QAAAA8AAAAAAAAAAAAAAAAAmAIAAGRycy9kb3du&#10;cmV2LnhtbFBLBQYAAAAABAAEAPUAAACGAwAAAAA=&#10;" path="m,l19,18r19,l38,36r18,l56,55r20,l95,73r15,15l124,103r60,53l228,193r15,12l258,218r15,13l289,245r30,28l338,273r,18l356,310r20,l376,328r19,l413,346r19,18l450,382r19,l469,402r19,l506,420r,18l526,438r,18l544,456r19,18l582,493r18,l600,511r19,l638,529r18,18l676,547r,19l694,566r,18l713,602r19,l732,620r18,l769,638r19,19l806,657r,18l826,675r18,18l863,711r19,19l900,730r,18l919,748r19,18l956,784r20,l976,802r18,l1013,822r19,18l1050,840r,18l1069,858r19,18l1106,894r20,l1126,913r18,l1182,949r18,l1200,967r19,l1237,986r19,18l1276,1004r,18l1294,1022r38,36l1350,1058r,19l1369,1077r18,18l1406,1113r20,l1426,1131r18,l1463,1149r19,19l1500,1168r,18l1519,1186r18,18l1556,1222r20,l1576,1242r18,l1632,1278r18,l1650,1296r19,l1706,1333r20,l1744,1351r19,l1763,1369r18,l1819,1405r18,l1856,1424r20,18l1894,1442r,18e" filled="f" strokeweight=".32525mm">
                    <v:path arrowok="t" o:connecttype="custom" o:connectlocs="19,1898;38,1916;56,1935;95,1953;124,1983;228,2073;258,2098;289,2125;338,2153;356,2190;376,2208;413,2226;450,2262;469,2282;506,2300;526,2318;544,2336;582,2373;600,2391;638,2409;676,2427;694,2446;713,2482;732,2500;769,2518;806,2537;826,2555;863,2591;900,2610;919,2628;956,2664;976,2682;1013,2702;1050,2720;1069,2738;1106,2774;1126,2793;1182,2829;1200,2847;1237,2866;1276,2884;1294,2902;1350,2938;1369,2957;1406,2993;1426,3011;1463,3029;1500,3048;1519,3066;1556,3102;1576,3122;1632,3158;1650,3176;1706,3213;1744,3231;1763,3249;1819,3285;1856,3304;1894,3322" o:connectangles="0,0,0,0,0,0,0,0,0,0,0,0,0,0,0,0,0,0,0,0,0,0,0,0,0,0,0,0,0,0,0,0,0,0,0,0,0,0,0,0,0,0,0,0,0,0,0,0,0,0,0,0,0,0,0,0,0,0,0"/>
                  </v:shape>
                </v:group>
                <v:group id="Group 1981" o:spid="_x0000_s1802" style="position:absolute;left:8453;top:2226;width:2044;height:1460" coordorigin="8453,2226" coordsize="2044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982" o:spid="_x0000_s1803" style="position:absolute;left:8453;top:2226;width:2044;height:1460;visibility:visible;mso-wrap-style:square;v-text-anchor:top" coordsize="2044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JJ8MA&#10;AADdAAAADwAAAGRycy9kb3ducmV2LnhtbERPTWvCQBC9C/0PyxR6091KKSW6ilgEQ0+J9tDbkB2T&#10;aHY27K5J+u+7hUJv83ifs95OthMD+dA61vC8UCCIK2darjWcT4f5G4gQkQ12jknDNwXYbh5ma8yM&#10;G7mgoYy1SCEcMtTQxNhnUoaqIYth4XrixF2ctxgT9LU0HscUbju5VOpVWmw5NTTY076h6lberQZP&#10;py+ZF+8f49Xn/voZd/Z+rLV+epx2KxCRpvgv/nMfTZqv1Av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EJJ8MAAADdAAAADwAAAAAAAAAAAAAAAACYAgAAZHJzL2Rv&#10;d25yZXYueG1sUEsFBgAAAAAEAAQA9QAAAIgDAAAAAA==&#10;" path="m,l131,110,263,220r18,l319,256r18,l337,274r20,l357,292r18,l394,311r19,18l431,329r,18l450,347r19,18l487,384r20,18l525,402r,18l544,420r19,18l581,456r19,l600,476r18,l657,512r18,18l694,530r,18l713,548r18,19l750,585r18,l768,603r39,l807,621r18,l844,640r19,18l881,658r,18l900,676r,18l918,694r19,18l957,731r18,l975,749r19,l1013,767r18,18l1050,785r,18l1087,803r,19l1107,822r18,18l1144,858r18,l1162,876r19,l1218,914r19,l1257,932r18,l1275,950r19,l1331,987r19,l1350,1005r18,l1387,1023r20,l1425,1041r19,18l1462,1059r,19l1481,1078r19,18l1518,1096r39,36l1575,1132r,19l1594,1151r18,18l1631,1169r19,18l1668,1205r19,l1687,1223r20,l1725,1242r19,l1744,1260r18,l1781,1278r150,110l2044,1461e" filled="f" strokeweight=".32497mm">
                    <v:path arrowok="t" o:connecttype="custom" o:connectlocs="131,2336;281,2446;337,2482;357,2500;375,2518;413,2555;431,2573;469,2591;507,2628;525,2646;563,2664;600,2682;618,2702;675,2756;694,2774;731,2793;768,2811;807,2829;825,2847;863,2884;881,2902;900,2920;937,2938;975,2957;994,2975;1031,3011;1050,3029;1087,3048;1125,3066;1162,3084;1181,3102;1237,3140;1275,3158;1294,3176;1350,3213;1368,3231;1407,3249;1444,3285;1462,3304;1500,3322;1557,3358;1575,3377;1612,3395;1650,3413;1687,3431;1707,3449;1744,3468;1762,3486;1931,3614" o:connectangles="0,0,0,0,0,0,0,0,0,0,0,0,0,0,0,0,0,0,0,0,0,0,0,0,0,0,0,0,0,0,0,0,0,0,0,0,0,0,0,0,0,0,0,0,0,0,0,0,0"/>
                  </v:shape>
                </v:group>
                <v:group id="Group 1979" o:spid="_x0000_s1804" style="position:absolute;left:8434;top:2208;width:19;height:18" coordorigin="8434,2208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980" o:spid="_x0000_s1805" style="position:absolute;left:8434;top:2208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0g8MA&#10;AADdAAAADwAAAGRycy9kb3ducmV2LnhtbESPzWrDMBCE74G+g9hCb4ncgJviRjZtIJBj/qDXrbWx&#10;lForYymxm6ePCoXedpmZb2eX1ehacaU+WM8KnmcZCOLaa8uNguNhPX0FESKyxtYzKfihAFX5MFli&#10;of3AO7ruYyMShEOBCkyMXSFlqA05DDPfESft5HuHMa19I3WPQ4K7Vs6z7EU6tJwuGOxoZaj+3l+c&#10;guFjy59fa7+g3Lah8+fc2Fuu1NPj+P4GItIY/81/6Y1O9RMRfr9JI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A0g8MAAADdAAAADwAAAAAAAAAAAAAAAACYAgAAZHJzL2Rv&#10;d25yZXYueG1sUEsFBgAAAAAEAAQA9QAAAIgDAAAAAA==&#10;" path="m19,18l,e" filled="f" strokeweight=".32608mm">
                    <v:path arrowok="t" o:connecttype="custom" o:connectlocs="19,2226;0,2208" o:connectangles="0,0"/>
                  </v:shape>
                </v:group>
                <v:group id="Group 1977" o:spid="_x0000_s1806" style="position:absolute;left:3898;top:3449;width:76;height:55" coordorigin="3898,3449" coordsize="7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978" o:spid="_x0000_s1807" style="position:absolute;left:3898;top:3449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0BscA&#10;AADdAAAADwAAAGRycy9kb3ducmV2LnhtbESPP28CMQzF90r9DpGRulQlaQeErgSEaCt16MC/gdG6&#10;mLsTF+eahOPKp68HJDZb7/m9n2eLwbeqp5iawBZexwYUcRlcw5WF/e7rZQoqZWSHbWCy8EcJFvPH&#10;hxkWLlx4Q/02V0pCOBVooc65K7ROZU0e0zh0xKIdQ/SYZY2VdhEvEu5b/WbMRHtsWBpq7GhVU3na&#10;nr2F35/PtPtYX/sY99d283w8H6ZE1j6NhuU7qExDvptv199O8I0RXPlGR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8dAbHAAAA3QAAAA8AAAAAAAAAAAAAAAAAmAIAAGRy&#10;cy9kb3ducmV2LnhtbFBLBQYAAAAABAAEAPUAAACMAwAAAAA=&#10;" path="m75,l,55e" filled="f" strokeweight=".32506mm">
                    <v:path arrowok="t" o:connecttype="custom" o:connectlocs="75,3449;0,3504" o:connectangles="0,0"/>
                  </v:shape>
                </v:group>
                <v:group id="Group 1975" o:spid="_x0000_s1808" style="position:absolute;left:3767;top:3358;width:224;height:293" coordorigin="3767,3358" coordsize="224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976" o:spid="_x0000_s1809" style="position:absolute;left:3767;top:3358;width:224;height:293;visibility:visible;mso-wrap-style:square;v-text-anchor:top" coordsize="22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nC8YA&#10;AADdAAAADwAAAGRycy9kb3ducmV2LnhtbESPQWvDMAyF74P9B6NBL2V10tEysrplFAY7dlkPPWqx&#10;FofGcrDdNN2vnw6D3STe03ufNrvJ92qkmLrABspFAYq4Cbbj1sDx8+3xGVTKyBb7wGTgRgl22/u7&#10;DVY2XPmDxjq3SkI4VWjA5TxUWqfGkce0CAOxaN8hesyyxlbbiFcJ971eFsVae+xYGhwOtHfUnOuL&#10;N/BTusOtnz9RrPcjzg+n1fnytTJm9jC9voDKNOV/89/1uxX8ohR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onC8YAAADdAAAADwAAAAAAAAAAAAAAAACYAgAAZHJz&#10;L2Rvd25yZXYueG1sUEsFBgAAAAAEAAQA9QAAAIsDAAAAAA==&#10;" path="m224,293l131,146,,e" filled="f" strokeweight=".32747mm">
                    <v:path arrowok="t" o:connecttype="custom" o:connectlocs="224,3651;131,3504;0,3358" o:connectangles="0,0,0"/>
                  </v:shape>
                </v:group>
                <v:group id="Group 1973" o:spid="_x0000_s1810" style="position:absolute;left:3617;top:3176;width:131;height:146" coordorigin="3617,3176" coordsize="131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974" o:spid="_x0000_s1811" style="position:absolute;left:3617;top:3176;width:131;height:146;visibility:visible;mso-wrap-style:square;v-text-anchor:top" coordsize="13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2wcIA&#10;AADdAAAADwAAAGRycy9kb3ducmV2LnhtbERPTYvCMBC9C/sfwix407SCIl2jaGFh2YtYdc9DM9sW&#10;m0lJolZ/vREEb/N4n7NY9aYVF3K+sawgHScgiEurG64UHPbfozkIH5A1tpZJwY08rJYfgwVm2l55&#10;R5ciVCKGsM9QQR1Cl0npy5oM+rHtiCP3b53BEKGrpHZ4jeGmlZMkmUmDDceGGjvKaypPxdkoCPej&#10;TKfFce3OG7f9PU3zZvOXKzX87NdfIAL14S1+uX90nJ+kE3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TbBwgAAAN0AAAAPAAAAAAAAAAAAAAAAAJgCAABkcnMvZG93&#10;bnJldi54bWxQSwUGAAAAAAQABAD1AAAAhwMAAAAA&#10;" path="m131,146l,e" filled="f" strokeweight=".32683mm">
                    <v:path arrowok="t" o:connecttype="custom" o:connectlocs="131,3322;0,3176" o:connectangles="0,0"/>
                  </v:shape>
                </v:group>
                <v:group id="Group 1971" o:spid="_x0000_s1812" style="position:absolute;left:4048;top:3066;width:74;height:73" coordorigin="4048,3066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972" o:spid="_x0000_s1813" style="position:absolute;left:4048;top:3066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VVcQA&#10;AADdAAAADwAAAGRycy9kb3ducmV2LnhtbERPS2sCMRC+C/0PYYTeNKvYIlujWFtRbz5K6XHYjJvF&#10;ZLJuUt321zdCwdt8fM+ZzFpnxYWaUHlWMOhnIIgLrysuFXwclr0xiBCRNVrPpOCHAsymD50J5tpf&#10;eUeXfSxFCuGQowITY51LGQpDDkPf18SJO/rGYUywKaVu8JrCnZXDLHuWDitODQZrWhgqTvtvp4DM&#10;wW6+hp/0dn7/Ha3W26fX1tZKPXbb+QuISG28i//da53mZ4MR3L5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+FVXEAAAA3QAAAA8AAAAAAAAAAAAAAAAAmAIAAGRycy9k&#10;b3ducmV2LnhtbFBLBQYAAAAABAAEAPUAAACJAwAAAAA=&#10;" path="m74,l56,,37,r,18l19,18r,18l,36,,56,,74e" filled="f" strokeweight=".32628mm">
                    <v:path arrowok="t" o:connecttype="custom" o:connectlocs="74,3066;56,3066;37,3066;37,3084;19,3084;19,3102;0,3102;0,3122;0,3140" o:connectangles="0,0,0,0,0,0,0,0,0"/>
                  </v:shape>
                </v:group>
                <v:group id="Group 1969" o:spid="_x0000_s1814" style="position:absolute;left:4011;top:3158;width:18;height:127" coordorigin="4011,3158" coordsize="1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970" o:spid="_x0000_s1815" style="position:absolute;left:4011;top:3158;width:18;height:127;visibility:visible;mso-wrap-style:square;v-text-anchor:top" coordsize="1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22sMA&#10;AADdAAAADwAAAGRycy9kb3ducmV2LnhtbERP3WrCMBS+H+wdwhl4N1PHJq4aRQdCd+Ow6wMcmmNT&#10;bU5Kkmn16c1gsLvz8f2exWqwnTiTD61jBZNxBoK4drrlRkH1vX2egQgRWWPnmBRcKcBq+fiwwFy7&#10;C+/pXMZGpBAOOSowMfa5lKE2ZDGMXU+cuIPzFmOCvpHa4yWF206+ZNlUWmw5NRjs6cNQfSp/rILb&#10;rvBv7vNYbd9NGYvqy22u/lWp0dOwnoOINMR/8Z+70Gl+NpnC7zfp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s22sMAAADdAAAADwAAAAAAAAAAAAAAAACYAgAAZHJzL2Rv&#10;d25yZXYueG1sUEsFBgAAAAAEAAQA9QAAAIgDAAAAAA==&#10;" path="m18,r,18l18,36,,36,,55,,73,,91r,36e" filled="f" strokeweight=".3305mm">
                    <v:path arrowok="t" o:connecttype="custom" o:connectlocs="18,3158;18,3176;18,3194;0,3194;0,3213;0,3231;0,3249;0,3285" o:connectangles="0,0,0,0,0,0,0,0"/>
                  </v:shape>
                </v:group>
                <v:group id="Group 1967" o:spid="_x0000_s1816" style="position:absolute;left:3973;top:3322;width:55;height:274" coordorigin="3973,3322" coordsize="5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968" o:spid="_x0000_s1817" style="position:absolute;left:3973;top:3322;width:55;height:274;visibility:visible;mso-wrap-style:square;v-text-anchor:top" coordsize="5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DycQA&#10;AADdAAAADwAAAGRycy9kb3ducmV2LnhtbESPzWrDQAyE74W+w6JCbs3aDbTB9SaYhEBOhbiBXIVX&#10;/qFerfFubPfto0OhN4kZzXzK94vr1URj6DwbSNcJKOLK244bA9fv0+sWVIjIFnvPZOCXAux3z085&#10;ZtbPfKGpjI2SEA4ZGmhjHDKtQ9WSw7D2A7FotR8dRlnHRtsRZwl3vX5LknftsGNpaHGgQ0vVT3l3&#10;BspNvNna9V+X4YMPR9cUkz3NxqxeluITVKQl/pv/rs9W8JNUcOUbGUH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w8nEAAAA3QAAAA8AAAAAAAAAAAAAAAAAmAIAAGRycy9k&#10;b3ducmV2LnhtbFBLBQYAAAAABAAEAPUAAACJAwAAAAA=&#10;" path="m38,r,91l,127r56,73l18,238r38,36e" filled="f" strokeweight=".33033mm">
                    <v:path arrowok="t" o:connecttype="custom" o:connectlocs="38,3322;38,3413;0,3449;56,3522;18,3560;56,3596" o:connectangles="0,0,0,0,0,0"/>
                  </v:shape>
                </v:group>
                <v:group id="Group 1965" o:spid="_x0000_s1818" style="position:absolute;left:3991;top:3642;width:37;height:2" coordorigin="3991,364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966" o:spid="_x0000_s1819" style="position:absolute;left:3991;top:364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rUMYA&#10;AADdAAAADwAAAGRycy9kb3ducmV2LnhtbESPQWvCQBCF74L/YRmhN900h6LRVYqgtpdCjSi9Ddlp&#10;EszOhuxq4r/vHAreZnhv3vtmtRlco+7UhdqzgddZAoq48Lbm0sAp303noEJEtth4JgMPCrBZj0cr&#10;zKzv+Zvux1gqCeGQoYEqxjbTOhQVOQwz3xKL9us7h1HWrtS2w17CXaPTJHnTDmuWhgpb2lZUXI83&#10;Z+B8ST/npyufW709fD0W+f7n0O+NeZkM70tQkYb4NP9ff1jBT1L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HrUMYAAADdAAAADwAAAAAAAAAAAAAAAACYAgAAZHJz&#10;L2Rvd25yZXYueG1sUEsFBgAAAAAEAAQA9QAAAIsDAAAAAA==&#10;" path="m,l38,e" filled="f" strokeweight=".31753mm">
                    <v:path arrowok="t" o:connecttype="custom" o:connectlocs="0,0;38,0" o:connectangles="0,0"/>
                  </v:shape>
                </v:group>
                <v:group id="Group 1963" o:spid="_x0000_s1820" style="position:absolute;left:3917;top:3705;width:131;height:128" coordorigin="3917,3705" coordsize="131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964" o:spid="_x0000_s1821" style="position:absolute;left:3917;top:3705;width:131;height:128;visibility:visible;mso-wrap-style:square;v-text-anchor:top" coordsize="13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w5MMA&#10;AADdAAAADwAAAGRycy9kb3ducmV2LnhtbERPTYvCMBC9L/gfwgheFk3tQaUaRRTRPXhYVwRvYzO2&#10;1WZSmmi7/94sCHubx/uc2aI1pXhS7QrLCoaDCARxanXBmYLjz6Y/AeE8ssbSMin4JQeLeedjhom2&#10;DX/T8+AzEULYJagg975KpHRpTgbdwFbEgbva2qAPsM6krrEJ4aaUcRSNpMGCQ0OOFa1ySu+Hh1Gw&#10;bPdNxbfz2m8vbvj1OYr5Oj4p1eu2yykIT63/F7/dOx3mR3EMf9+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yw5MMAAADdAAAADwAAAAAAAAAAAAAAAACYAgAAZHJzL2Rv&#10;d25yZXYueG1sUEsFBgAAAAAEAAQA9QAAAIgDAAAAAA==&#10;" path="m131,l112,37,,128e" filled="f" strokeweight=".32628mm">
                    <v:path arrowok="t" o:connecttype="custom" o:connectlocs="131,3705;112,3742;0,3833" o:connectangles="0,0,0"/>
                  </v:shape>
                </v:group>
                <v:group id="Group 1961" o:spid="_x0000_s1822" style="position:absolute;left:3729;top:3851;width:150;height:109" coordorigin="3729,3851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962" o:spid="_x0000_s1823" style="position:absolute;left:3729;top:3851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91cMA&#10;AADdAAAADwAAAGRycy9kb3ducmV2LnhtbERPTWsCMRC9F/wPYQQvRROlFFmNIoLUU0GrorchGXcX&#10;N5Nlk+6u/74pFHqbx/uc5bp3lWipCaVnDdOJAkFsvC0513D62o3nIEJEtlh5Jg1PCrBeDV6WmFnf&#10;8YHaY8xFCuGQoYYixjqTMpiCHIaJr4kTd/eNw5hgk0vbYJfCXSVnSr1LhyWnhgJr2hZkHsdvp8H4&#10;9uP6UE8zfT1050t7m/vP2mg9GvabBYhIffwX/7n3Ns1Xszf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991cMAAADdAAAADwAAAAAAAAAAAAAAAACYAgAAZHJzL2Rv&#10;d25yZXYueG1sUEsFBgAAAAAEAAQA9QAAAIgDAAAAAA==&#10;" path="m150,l,109e" filled="f" strokeweight=".32503mm">
                    <v:path arrowok="t" o:connecttype="custom" o:connectlocs="150,3851;0,3960" o:connectangles="0,0"/>
                  </v:shape>
                </v:group>
                <v:group id="Group 1959" o:spid="_x0000_s1824" style="position:absolute;left:3541;top:3998;width:150;height:109" coordorigin="3541,3998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960" o:spid="_x0000_s1825" style="position:absolute;left:3541;top:3998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GOcQA&#10;AADdAAAADwAAAGRycy9kb3ducmV2LnhtbERPTWvCQBC9F/wPywi9FN3Vg0iaNZRCaU8FtYq9Dbtj&#10;EpKdDdltEv99tyD0No/3OXkxuVYM1Ifas4bVUoEgNt7WXGr4Or4ttiBCRLbYeiYNNwpQ7GYPOWbW&#10;j7yn4RBLkUI4ZKihirHLpAymIodh6TvixF197zAm2JfS9jimcNfKtVIb6bDm1FBhR68Vmebw4zQY&#10;P7xfGnUzq6f9eDoP31v/2RmtH+fTyzOISFP8F9/dHzbNV+sN/H2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RjnEAAAA3QAAAA8AAAAAAAAAAAAAAAAAmAIAAGRycy9k&#10;b3ducmV2LnhtbFBLBQYAAAAABAAEAPUAAACJAwAAAAA=&#10;" path="m150,l,109e" filled="f" strokeweight=".32503mm">
                    <v:path arrowok="t" o:connecttype="custom" o:connectlocs="150,3998;0,4107" o:connectangles="0,0"/>
                  </v:shape>
                </v:group>
                <v:group id="Group 1957" o:spid="_x0000_s1826" style="position:absolute;left:3354;top:4144;width:150;height:109" coordorigin="3354,414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958" o:spid="_x0000_s1827" style="position:absolute;left:3354;top:414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30MYA&#10;AADdAAAADwAAAGRycy9kb3ducmV2LnhtbESPQWsCMRCF74X+hzAFL0UTPYhsjSJCaU+Ctpb2NiTj&#10;7uJmsmzS3fXfO4dCbzO8N+99s96OoVE9damObGE+M6CIXfQ1lxY+P16nK1ApI3tsIpOFGyXYbh4f&#10;1lj4OPCR+lMulYRwKtBClXNbaJ1cRQHTLLbEol1iFzDL2pXadzhIeGj0wpilDlizNFTY0r4idz39&#10;Bgsu9m/fV3Nz8+fjcP7qf1bx0DprJ0/j7gVUpjH/m/+u373gm4X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J30MYAAADdAAAADwAAAAAAAAAAAAAAAACYAgAAZHJz&#10;L2Rvd25yZXYueG1sUEsFBgAAAAAEAAQA9QAAAIsDAAAAAA==&#10;" path="m150,l,109e" filled="f" strokeweight=".32503mm">
                    <v:path arrowok="t" o:connecttype="custom" o:connectlocs="150,4144;0,4253" o:connectangles="0,0"/>
                  </v:shape>
                </v:group>
                <v:group id="Group 1955" o:spid="_x0000_s1828" style="position:absolute;left:3185;top:4162;width:132;height:127" coordorigin="3185,4162" coordsize="13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956" o:spid="_x0000_s1829" style="position:absolute;left:3185;top:4162;width:132;height:127;visibility:visible;mso-wrap-style:square;v-text-anchor:top" coordsize="13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PsMcA&#10;AADdAAAADwAAAGRycy9kb3ducmV2LnhtbESPQUsDMRCF74L/IUzBm02qsMjatJQVQWkvtqV4HDZj&#10;du1msm7Sdv33nYPgbYb35r1v5ssxdOpMQ2ojW5hNDSjiOrqWvYX97vX+CVTKyA67yGThlxIsF7c3&#10;cyxdvPAHnbfZKwnhVKKFJue+1DrVDQVM09gTi/YVh4BZ1sFrN+BFwkOnH4wpdMCWpaHBnqqG6uP2&#10;FCy8+01Y+0N1LKrT/nN9MD8v37PC2rvJuHoGlWnM/+a/6zcn+OZR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VD7DHAAAA3QAAAA8AAAAAAAAAAAAAAAAAmAIAAGRy&#10;cy9kb3ducmV2LnhtbFBLBQYAAAAABAAEAPUAAACMAwAAAAA=&#10;" path="m132,109r-19,18l,e" filled="f" strokeweight=".32619mm">
                    <v:path arrowok="t" o:connecttype="custom" o:connectlocs="132,4271;113,4289;0,4162" o:connectangles="0,0,0"/>
                  </v:shape>
                </v:group>
                <v:group id="Group 1953" o:spid="_x0000_s1830" style="position:absolute;left:3035;top:4016;width:132;height:109" coordorigin="3035,4016" coordsize="13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954" o:spid="_x0000_s1831" style="position:absolute;left:3035;top:4016;width:132;height:109;visibility:visible;mso-wrap-style:square;v-text-anchor:top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91sIA&#10;AADdAAAADwAAAGRycy9kb3ducmV2LnhtbERPTWvCQBC9C/0PyxS86aYKIqmrBKFaerDGRrwO2XET&#10;zM6G7FbTf98VBG/zeJ+zWPW2EVfqfO1Ywds4AUFcOl2zUVD8fIzmIHxA1tg4JgV/5GG1fBksMNXu&#10;xjldD8GIGMI+RQVVCG0qpS8rsujHriWO3Nl1FkOEnZG6w1sMt42cJMlMWqw5NlTY0rqi8nL4tQr2&#10;SMe82Jlvyov11nwVWX7aZEoNX/vsHUSgPjzFD/enjvOT6QT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33WwgAAAN0AAAAPAAAAAAAAAAAAAAAAAJgCAABkcnMvZG93&#10;bnJldi54bWxQSwUGAAAAAAQABAD1AAAAhwMAAAAA&#10;" path="m132,109l38,,,18e" filled="f" strokeweight=".32556mm">
                    <v:path arrowok="t" o:connecttype="custom" o:connectlocs="132,4125;38,4016;0,4034" o:connectangles="0,0,0"/>
                  </v:shape>
                </v:group>
                <v:group id="Group 1951" o:spid="_x0000_s1832" style="position:absolute;left:3073;top:4071;width:112;height:145" coordorigin="3073,4071" coordsize="11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952" o:spid="_x0000_s1833" style="position:absolute;left:3073;top:4071;width:112;height:145;visibility:visible;mso-wrap-style:square;v-text-anchor:top" coordsize="11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/bMMA&#10;AADdAAAADwAAAGRycy9kb3ducmV2LnhtbERPyWrDMBC9B/oPYgq5NXIW2uJGDqEh4EBziNvep9Z4&#10;IdbIWHKi/H1VKOQ2j7fOehNMJy40uNaygvksAUFcWt1yreDrc//0CsJ5ZI2dZVJwIweb7GGyxlTb&#10;K5/oUvhaxBB2KSpovO9TKV3ZkEE3sz1x5Co7GPQRDrXUA15juOnkIkmepcGWY0ODPb03VJ6L0Sio&#10;zFEfwlgf84/8Z749h+/xZdcpNX0M2zcQnoK/i//duY7zk+UK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l/bMMAAADdAAAADwAAAAAAAAAAAAAAAACYAgAAZHJzL2Rv&#10;d25yZXYueG1sUEsFBgAAAAAEAAQA9QAAAIgDAAAAAA==&#10;" path="m,l112,145e" filled="f" strokeweight=".32747mm">
                    <v:path arrowok="t" o:connecttype="custom" o:connectlocs="0,4071;112,4216" o:connectangles="0,0"/>
                  </v:shape>
                </v:group>
                <v:group id="Group 1949" o:spid="_x0000_s1834" style="position:absolute;left:3110;top:4253;width:113;height:73" coordorigin="3110,4253" coordsize="11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950" o:spid="_x0000_s1835" style="position:absolute;left:3110;top:4253;width:113;height:73;visibility:visible;mso-wrap-style:square;v-text-anchor:top" coordsize="11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oeMIA&#10;AADdAAAADwAAAGRycy9kb3ducmV2LnhtbERPyWrDMBC9F/IPYgK91VJacINrJZhAoDmFOgs5DtbU&#10;dmuNjKXEzt9XhUJv83jr5OvJduJGg28da1gkCgRx5UzLtYbjYfu0BOEDssHOMWm4k4f1avaQY2bc&#10;yB90K0MtYgj7DDU0IfSZlL5qyKJPXE8cuU83WAwRDrU0A44x3HbyWalUWmw5NjTY06ah6ru8Wg3y&#10;El5lgTtDRX1uabv/OqnyoPXjfCreQASawr/4z/1u4nz1ksLvN/E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+h4wgAAAN0AAAAPAAAAAAAAAAAAAAAAAJgCAABkcnMvZG93&#10;bnJldi54bWxQSwUGAAAAAAQABAD1AAAAhwMAAAAA&#10;" path="m94,r19,18l38,73,,18e" filled="f" strokeweight=".32461mm">
                    <v:path arrowok="t" o:connecttype="custom" o:connectlocs="94,4253;113,4271;38,4326;0,4271" o:connectangles="0,0,0,0"/>
                  </v:shape>
                </v:group>
                <v:group id="Group 1947" o:spid="_x0000_s1836" style="position:absolute;left:2960;top:4089;width:113;height:146" coordorigin="2960,4089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948" o:spid="_x0000_s1837" style="position:absolute;left:2960;top:4089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lUMUA&#10;AADdAAAADwAAAGRycy9kb3ducmV2LnhtbESPT2sCQQzF7wW/w5CCl6IzKhTZOopIBW9SqwdvYSf7&#10;p93JLDvT3fXbN4dCbwnv5b1fNrvRN6qnLtaBLSzmBhRxHlzNpYXr53G2BhUTssMmMFl4UITddvK0&#10;wcyFgT+ov6RSSQjHDC1UKbWZ1jGvyGOch5ZYtCJ0HpOsXaldh4OE+0YvjXnVHmuWhgpbOlSUf19+&#10;vIX3kN9fbl+DZoNNWhT7YtXHs7XT53H/BirRmP7Nf9cnJ/hmJ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CVQxQAAAN0AAAAPAAAAAAAAAAAAAAAAAJgCAABkcnMv&#10;ZG93bnJldi54bWxQSwUGAAAAAAQABAD1AAAAigMAAAAA&#10;" path="m113,146l,e" filled="f" strokeweight=".32744mm">
                    <v:path arrowok="t" o:connecttype="custom" o:connectlocs="113,4235;0,4089" o:connectangles="0,0"/>
                  </v:shape>
                </v:group>
                <v:group id="Group 1945" o:spid="_x0000_s1838" style="position:absolute;left:2941;top:4125;width:113;height:146" coordorigin="2941,4125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946" o:spid="_x0000_s1839" style="position:absolute;left:2941;top:4125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aK8YA&#10;AADdAAAADwAAAGRycy9kb3ducmV2LnhtbESPS2vDMBCE74X8B7GFXkojpQmhuFFCCC30FvLoobfF&#10;Wj9aa2Us1Xb+ffYQyG2XmZ35drUZfaN66mId2MJsakAR58HVXFo4nz5f3kDFhOywCUwWLhRhs548&#10;rDBzYeAD9cdUKgnhmKGFKqU20zrmFXmM09ASi1aEzmOStSu163CQcN/oV2OW2mPN0lBhS7uK8r/j&#10;v7fwEfKf5+/fQbPBJs2KbTHv497ap8dx+w4q0Zju5tv1lxN8sxB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RaK8YAAADdAAAADwAAAAAAAAAAAAAAAACYAgAAZHJz&#10;L2Rvd25yZXYueG1sUEsFBgAAAAAEAAQA9QAAAIsDAAAAAA==&#10;" path="m,l113,146e" filled="f" strokeweight=".32744mm">
                    <v:path arrowok="t" o:connecttype="custom" o:connectlocs="0,4125;113,4271" o:connectangles="0,0"/>
                  </v:shape>
                </v:group>
                <v:group id="Group 1943" o:spid="_x0000_s1840" style="position:absolute;left:3091;top:4308;width:76;height:127" coordorigin="3091,4308" coordsize="7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944" o:spid="_x0000_s1841" style="position:absolute;left:3091;top:4308;width:76;height:127;visibility:visible;mso-wrap-style:square;v-text-anchor:top" coordsize="7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O5cEA&#10;AADdAAAADwAAAGRycy9kb3ducmV2LnhtbERPTYvCMBC9L/gfwgje1lQRka5pEUXwqK6ox6GZbbvb&#10;TEoT2+qvN8KCt3m8z1mmvalES40rLSuYjCMQxJnVJecKTt/bzwUI55E1VpZJwZ0cpMngY4mxth0f&#10;qD36XIQQdjEqKLyvYyldVpBBN7Y1ceB+bGPQB9jkUjfYhXBTyWkUzaXBkkNDgTWtC8r+jjej4NZO&#10;NovH3c5+O7vhy+O6N2fZKTUa9qsvEJ56/xb/u3c6zI9mU3h9E06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DuXBAAAA3QAAAA8AAAAAAAAAAAAAAAAAmAIAAGRycy9kb3du&#10;cmV2LnhtbFBLBQYAAAAABAAEAPUAAACGAwAAAAA=&#10;" path="m,l76,92,19,128e" filled="f" strokeweight=".32842mm">
                    <v:path arrowok="t" o:connecttype="custom" o:connectlocs="0,4308;76,4400;19,4436" o:connectangles="0,0,0"/>
                  </v:shape>
                </v:group>
                <v:group id="Group 1941" o:spid="_x0000_s1842" style="position:absolute;left:2923;top:4473;width:150;height:127" coordorigin="2923,4473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942" o:spid="_x0000_s1843" style="position:absolute;left:2923;top:4473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ALMQA&#10;AADdAAAADwAAAGRycy9kb3ducmV2LnhtbERP22rCQBB9F/oPyxT6ZjaWUCR1laIIvaBtEj9gyI5J&#10;MDsbstsk/fuuIPg2h3Od1WYyrRiod41lBYsoBkFcWt1wpeBU7OdLEM4ja2wtk4I/crBZP8xWmGo7&#10;ckZD7isRQtilqKD2vkuldGVNBl1kO+LAnW1v0AfYV1L3OIZw08rnOH6RBhsODTV2tK2pvOS/RsHu&#10;6+NHb4+n9rPokvyw3MvdOftW6ulxensF4Wnyd/HN/a7D/DhJ4Pp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ACzEAAAA3QAAAA8AAAAAAAAAAAAAAAAAmAIAAGRycy9k&#10;b3ducmV2LnhtbFBLBQYAAAAABAAEAPUAAACJAwAAAAA=&#10;" path="m150,l,127e" filled="f" strokeweight=".32564mm">
                    <v:path arrowok="t" o:connecttype="custom" o:connectlocs="150,4473;0,4600" o:connectangles="0,0"/>
                  </v:shape>
                </v:group>
                <v:group id="Group 1939" o:spid="_x0000_s1844" style="position:absolute;left:2773;top:4509;width:112;height:127" coordorigin="2773,4509" coordsize="11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940" o:spid="_x0000_s1845" style="position:absolute;left:2773;top:4509;width:112;height:127;visibility:visible;mso-wrap-style:square;v-text-anchor:top" coordsize="11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1yZcUA&#10;AADdAAAADwAAAGRycy9kb3ducmV2LnhtbERPS2sCMRC+F/wPYQQvpWYrIrI1ihYqngo+EHobk3Gz&#10;dDPZbrLu1l/fFAq9zcf3nMWqd5W4URNKzwqexxkIYu1NyYWC0/HtaQ4iRGSDlWdS8E0BVsvBwwJz&#10;4zve0+0QC5FCOOSowMZY51IGbclhGPuaOHFX3ziMCTaFNA12KdxVcpJlM+mw5NRgsaZXS/rz0DoF&#10;+mq3H04/vn+dNu15391bvlxapUbDfv0CIlIf/8V/7p1J87PpD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XJlxQAAAN0AAAAPAAAAAAAAAAAAAAAAAJgCAABkcnMv&#10;ZG93bnJldi54bWxQSwUGAAAAAAQABAD1AAAAigMAAAAA&#10;" path="m112,109l94,127,,e" filled="f" strokeweight=".32692mm">
                    <v:path arrowok="t" o:connecttype="custom" o:connectlocs="112,4618;94,4636;0,4509" o:connectangles="0,0,0"/>
                  </v:shape>
                </v:group>
                <v:group id="Group 1937" o:spid="_x0000_s1846" style="position:absolute;left:2623;top:4326;width:112;height:146" coordorigin="2623,4326" coordsize="11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938" o:spid="_x0000_s1847" style="position:absolute;left:2623;top:4326;width:112;height:146;visibility:visible;mso-wrap-style:square;v-text-anchor:top" coordsize="11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ZEMUA&#10;AADdAAAADwAAAGRycy9kb3ducmV2LnhtbESPQWvCQBCF7wX/wzKCt7pRSwmpq4gglIJIo+J1yE6T&#10;tNnZmF1j/PedQ6G3Gd6b975ZrgfXqJ66UHs2MJsmoIgLb2suDZyOu+cUVIjIFhvPZOBBAdar0dMS&#10;M+vv/El9HkslIRwyNFDF2GZah6Iih2HqW2LRvnznMMraldp2eJdw1+h5krxqhzVLQ4UtbSsqfvKb&#10;M/BB6TXdu/05Xxz67/MV3SXc5sZMxsPmDVSkIf6b/67freAnL4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BkQxQAAAN0AAAAPAAAAAAAAAAAAAAAAAJgCAABkcnMv&#10;ZG93bnJldi54bWxQSwUGAAAAAAQABAD1AAAAigMAAAAA&#10;" path="m112,147l,e" filled="f" strokeweight=".3275mm">
                    <v:path arrowok="t" o:connecttype="custom" o:connectlocs="112,4473;0,4326" o:connectangles="0,0"/>
                  </v:shape>
                </v:group>
                <v:group id="Group 1935" o:spid="_x0000_s1848" style="position:absolute;left:2473;top:4144;width:113;height:145" coordorigin="2473,4144" coordsize="113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936" o:spid="_x0000_s1849" style="position:absolute;left:2473;top:4144;width:113;height:145;visibility:visible;mso-wrap-style:square;v-text-anchor:top" coordsize="11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4g8UA&#10;AADdAAAADwAAAGRycy9kb3ducmV2LnhtbESPT0vDQBDF74LfYRnBm90oVCR2WyRQqB4U0z/nMTtN&#10;QrOzITu267d3DoK3Gd6b936zWOUwmDNNqY/s4H5WgCFuou+5dbDbru+ewCRB9jhEJgc/lGC1vL5a&#10;YOnjhT/pXEtrNIRTiQ46kbG0NjUdBUyzOBKrdoxTQNF1aq2f8KLhYbAPRfFoA/asDR2OVHXUnOrv&#10;4KCumrd99Rr7Nr2Pcvia5518ZOdub/LLMxihLP/mv+uNV/xirvz6jY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riDxQAAAN0AAAAPAAAAAAAAAAAAAAAAAJgCAABkcnMv&#10;ZG93bnJldi54bWxQSwUGAAAAAAQABAD1AAAAigMAAAAA&#10;" path="m113,145l,e" filled="f" strokeweight=".32742mm">
                    <v:path arrowok="t" o:connecttype="custom" o:connectlocs="113,4289;0,4144" o:connectangles="0,0"/>
                  </v:shape>
                </v:group>
                <v:group id="Group 1933" o:spid="_x0000_s1850" style="position:absolute;left:2417;top:3998;width:113;height:109" coordorigin="2417,3998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934" o:spid="_x0000_s1851" style="position:absolute;left:2417;top:3998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tbsUA&#10;AADdAAAADwAAAGRycy9kb3ducmV2LnhtbERPS2vCQBC+C/0PyxS8SN0o2Dapq/hAkF5s0tLzkJ1m&#10;Q7OzMbtq/PduoeBtPr7nzJe9bcSZOl87VjAZJyCIS6drrhR8fe6eXkH4gKyxcUwKruRhuXgYzDHT&#10;7sI5nYtQiRjCPkMFJoQ2k9KXhiz6sWuJI/fjOoshwq6SusNLDLeNnCbJs7RYc2ww2NLGUPlbnKyC&#10;g5nUo7UuvvN+dExf3j/StNymSg0f+9UbiEB9uIv/3Xsd5yezKfx9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m1uxQAAAN0AAAAPAAAAAAAAAAAAAAAAAJgCAABkcnMv&#10;ZG93bnJldi54bWxQSwUGAAAAAAQABAD1AAAAigMAAAAA&#10;" path="m37,109l,73,113,e" filled="f" strokeweight=".32622mm">
                    <v:path arrowok="t" o:connecttype="custom" o:connectlocs="37,4107;0,4071;113,3998" o:connectangles="0,0,0"/>
                  </v:shape>
                </v:group>
                <v:group id="Group 1931" o:spid="_x0000_s1852" style="position:absolute;left:2567;top:3851;width:131;height:109" coordorigin="2567,3851" coordsize="13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932" o:spid="_x0000_s1853" style="position:absolute;left:2567;top:3851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jQMQA&#10;AADdAAAADwAAAGRycy9kb3ducmV2LnhtbERPTWvCQBC9F/wPywje6iZFxaauIRQE6aFQLZ6n2WkS&#10;zM7G7JrE/PquIPQ2j/c5m3QwteiodZVlBfE8AkGcW11xoeD7uHteg3AeWWNtmRTcyEG6nTxtMNG2&#10;5y/qDr4QIYRdggpK75tESpeXZNDNbUMcuF/bGvQBtoXULfYh3NTyJYpW0mDFoaHEht5Lys+Hq1Hw&#10;+XqleBx/hu5WLDNzzFcf8emi1Gw6ZG8gPA3+X/xw73WYHy0Xc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o0DEAAAA3QAAAA8AAAAAAAAAAAAAAAAAmAIAAGRycy9k&#10;b3ducmV2LnhtbFBLBQYAAAAABAAEAPUAAACJAwAAAAA=&#10;" path="m,109l131,18,113,e" filled="f" strokeweight=".32558mm">
                    <v:path arrowok="t" o:connecttype="custom" o:connectlocs="0,3960;131,3869;113,3851" o:connectangles="0,0,0"/>
                  </v:shape>
                </v:group>
                <v:group id="Group 1929" o:spid="_x0000_s1854" style="position:absolute;left:2510;top:3815;width:150;height:109" coordorigin="2510,3815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930" o:spid="_x0000_s1855" style="position:absolute;left:2510;top:3815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1RMMA&#10;AADdAAAADwAAAGRycy9kb3ducmV2LnhtbERPTWsCMRC9C/6HMEIvoomFiqxGkUJpTwWtit6GZNxd&#10;3EyWTbq7/vtGEHqbx/uc1aZ3lWipCaVnDbOpAkFsvC0513D4+ZgsQISIbLHyTBruFGCzHg5WmFnf&#10;8Y7afcxFCuGQoYYixjqTMpiCHIapr4kTd/WNw5hgk0vbYJfCXSVflZpLhyWnhgJrei/I3Pa/ToPx&#10;7ef5pu5mNt51x1N7Wfjv2mj9Muq3SxCR+vgvfrq/bJqv3ubw+C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c1RMMAAADdAAAADwAAAAAAAAAAAAAAAACYAgAAZHJzL2Rv&#10;d25yZXYueG1sUEsFBgAAAAAEAAQA9QAAAIgDAAAAAA==&#10;" path="m150,l,109e" filled="f" strokeweight=".32503mm">
                    <v:path arrowok="t" o:connecttype="custom" o:connectlocs="150,3815;0,3924" o:connectangles="0,0"/>
                  </v:shape>
                </v:group>
                <v:group id="Group 1927" o:spid="_x0000_s1856" style="position:absolute;left:2341;top:3960;width:132;height:73" coordorigin="2341,3960" coordsize="13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928" o:spid="_x0000_s1857" style="position:absolute;left:2341;top:3960;width:132;height:73;visibility:visible;mso-wrap-style:square;v-text-anchor:top" coordsize="13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iGsYA&#10;AADdAAAADwAAAGRycy9kb3ducmV2LnhtbESP3WoCQQyF74W+wxDBG6kzLVjaraMUoaJCKVUfIOxk&#10;f3Ans+xMd7dv31wI3iWck3O+rDajb1RPXawDW3haGFDEeXA1lxYu58/HV1AxITtsApOFP4qwWT9M&#10;Vpi5MPAP9adUKgnhmKGFKqU20zrmFXmMi9ASi1aEzmOStSu163CQcN/oZ2NetMeapaHClrYV5dfT&#10;r7cwHsKxOM/Tbjt8fbvCv136w85YO5uOH++gEo3pbr5d753gm6X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MiGsYAAADdAAAADwAAAAAAAAAAAAAAAACYAgAAZHJz&#10;L2Rvd25yZXYueG1sUEsFBgAAAAAEAAQA9QAAAIsDAAAAAA==&#10;" path="m132,l39,74,,20e" filled="f" strokeweight=".32408mm">
                    <v:path arrowok="t" o:connecttype="custom" o:connectlocs="132,3960;39,4034;0,3980" o:connectangles="0,0,0"/>
                  </v:shape>
                </v:group>
                <v:group id="Group 1925" o:spid="_x0000_s1858" style="position:absolute;left:2191;top:3797;width:113;height:145" coordorigin="2191,3797" coordsize="113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926" o:spid="_x0000_s1859" style="position:absolute;left:2191;top:3797;width:113;height:145;visibility:visible;mso-wrap-style:square;v-text-anchor:top" coordsize="11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yPsUA&#10;AADdAAAADwAAAGRycy9kb3ducmV2LnhtbESPT0vDQBDF74LfYRnBm90oWCR2WyRQqB4U0z/nMTtN&#10;QrOzITu267d3DoK3Gd6b936zWOUwmDNNqY/s4H5WgCFuou+5dbDbru+ewCRB9jhEJgc/lGC1vL5a&#10;YOnjhT/pXEtrNIRTiQ46kbG0NjUdBUyzOBKrdoxTQNF1aq2f8KLhYbAPRTG3AXvWhg5HqjpqTvV3&#10;cFBXzdu+eo19m95HOXw95p18ZOdub/LLMxihLP/mv+uNV/xirvz6jY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nI+xQAAAN0AAAAPAAAAAAAAAAAAAAAAAJgCAABkcnMv&#10;ZG93bnJldi54bWxQSwUGAAAAAAQABAD1AAAAigMAAAAA&#10;" path="m113,145l,e" filled="f" strokeweight=".32742mm">
                    <v:path arrowok="t" o:connecttype="custom" o:connectlocs="113,3942;0,3797" o:connectangles="0,0"/>
                  </v:shape>
                </v:group>
                <v:group id="Group 1923" o:spid="_x0000_s1860" style="position:absolute;left:2042;top:3614;width:112;height:146" coordorigin="2042,3614" coordsize="11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924" o:spid="_x0000_s1861" style="position:absolute;left:2042;top:3614;width:112;height:146;visibility:visible;mso-wrap-style:square;v-text-anchor:top" coordsize="11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ymsIA&#10;AADdAAAADwAAAGRycy9kb3ducmV2LnhtbERPTYvCMBC9C/sfwizsTdPtgpRqFBEWRBCxKl6HZmyr&#10;zaQ2sdZ/bxYWvM3jfc503ptadNS6yrKC71EEgji3uuJCwWH/O0xAOI+ssbZMCp7kYD77GEwx1fbB&#10;O+oyX4gQwi5FBaX3TSqly0sy6Ea2IQ7c2bYGfYBtIXWLjxBuahlH0VgarDg0lNjQsqT8mt2NgjUl&#10;t2RjNsfsZ9tdjjc0J3ePlfr67BcTEJ56/xb/u1c6zI/GMfx9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XKawgAAAN0AAAAPAAAAAAAAAAAAAAAAAJgCAABkcnMvZG93&#10;bnJldi54bWxQSwUGAAAAAAQABAD1AAAAhwMAAAAA&#10;" path="m112,146l,e" filled="f" strokeweight=".3275mm">
                    <v:path arrowok="t" o:connecttype="custom" o:connectlocs="112,3760;0,3614" o:connectangles="0,0"/>
                  </v:shape>
                </v:group>
                <v:group id="Group 1921" o:spid="_x0000_s1862" style="position:absolute;left:2004;top:3449;width:132;height:128" coordorigin="2004,3449" coordsize="13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922" o:spid="_x0000_s1863" style="position:absolute;left:2004;top:3449;width:132;height:128;visibility:visible;mso-wrap-style:square;v-text-anchor:top" coordsize="13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uYMQA&#10;AADdAAAADwAAAGRycy9kb3ducmV2LnhtbERPTWvCQBC9F/wPywi91Y1SxKbZiIrVgvTQtOB1yI5J&#10;cHc2za4m/vuuUOhtHu9zsuVgjbhS5xvHCqaTBARx6XTDlYLvr7enBQgfkDUax6TgRh6W+eghw1S7&#10;nj/pWoRKxBD2KSqoQ2hTKX1Zk0U/cS1x5E6usxgi7CqpO+xjuDVyliRzabHh2FBjS5uaynNxsQqO&#10;05/dwdz0dns0i37n24/9Gl+UehwPq1cQgYbwL/5zv+s4P5k/w/2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OLmDEAAAA3QAAAA8AAAAAAAAAAAAAAAAAmAIAAGRycy9k&#10;b3ducmV2LnhtbFBLBQYAAAAABAAEAPUAAACJAwAAAAA=&#10;" path="m19,129l,111,132,e" filled="f" strokeweight=".32625mm">
                    <v:path arrowok="t" o:connecttype="custom" o:connectlocs="19,3578;0,3560;132,3449" o:connectangles="0,0,0"/>
                  </v:shape>
                </v:group>
                <v:group id="Group 1919" o:spid="_x0000_s1864" style="position:absolute;left:2173;top:3304;width:113;height:127" coordorigin="2173,3304" coordsize="11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920" o:spid="_x0000_s1865" style="position:absolute;left:2173;top:3304;width:113;height:127;visibility:visible;mso-wrap-style:square;v-text-anchor:top" coordsize="11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o/8QA&#10;AADdAAAADwAAAGRycy9kb3ducmV2LnhtbERPS2vCQBC+F/wPywi9FN0oNJHoKhIQvPTQ6MHjmJ08&#10;MDsbs2tM++u7hUJv8/E9Z7MbTSsG6l1jWcFiHoEgLqxuuFJwPh1mKxDOI2tsLZOCL3Kw205eNphq&#10;++RPGnJfiRDCLkUFtfddKqUrajLo5rYjDlxpe4M+wL6SusdnCDetXEZRLA02HBpq7CirqbjlD6Og&#10;fBuy5Du+VEl+ur5nH3dp8kup1Ot03K9BeBr9v/jPfdRhfhTH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qP/EAAAA3QAAAA8AAAAAAAAAAAAAAAAAmAIAAGRycy9k&#10;b3ducmV2LnhtbFBLBQYAAAAABAAEAPUAAACJAwAAAAA=&#10;" path="m,127l57,73,37,54,113,e" filled="f" strokeweight=".32686mm">
                    <v:path arrowok="t" o:connecttype="custom" o:connectlocs="0,3431;57,3377;37,3358;113,3304" o:connectangles="0,0,0,0"/>
                  </v:shape>
                </v:group>
                <v:group id="Group 1917" o:spid="_x0000_s1866" style="position:absolute;left:2323;top:3176;width:150;height:91" coordorigin="2323,3176" coordsize="1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918" o:spid="_x0000_s1867" style="position:absolute;left:2323;top:3176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PcMUA&#10;AADdAAAADwAAAGRycy9kb3ducmV2LnhtbESPQW/CMAyF75P4D5GRdhspHNhUCAgQSBx2GAUkjlZj&#10;2kLjVE0G2b+fD5N2s/We3/s8XybXqgf1ofFsYDzKQBGX3jZcGTgdd28foEJEtth6JgM/FGC5GLzM&#10;Mbf+yQd6FLFSEsIhRwN1jF2udShrchhGviMW7ep7h1HWvtK2x6eEu1ZPsmyqHTYsDTV2tKmpvBff&#10;zkBX3C78vv50h7Rd0/7rbJM+WWNeh2k1AxUpxX/z3/XeCn42FVz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k9wxQAAAN0AAAAPAAAAAAAAAAAAAAAAAJgCAABkcnMv&#10;ZG93bnJldi54bWxQSwUGAAAAAAQABAD1AAAAigMAAAAA&#10;" path="m,91l131,r19,18e" filled="f" strokeweight=".32436mm">
                    <v:path arrowok="t" o:connecttype="custom" o:connectlocs="0,3267;131,3176;150,3194" o:connectangles="0,0,0"/>
                  </v:shape>
                </v:group>
                <v:group id="Group 1915" o:spid="_x0000_s1868" style="position:absolute;left:2491;top:3231;width:113;height:146" coordorigin="2491,3231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916" o:spid="_x0000_s1869" style="position:absolute;left:2491;top:3231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QlsYA&#10;AADdAAAADwAAAGRycy9kb3ducmV2LnhtbESPS2vDMBCE74X8B7GFXkojpYGkuFFCCC30FvLoobfF&#10;Wj9aa2Us1Xb+ffYQyG2XmZ35drUZfaN66mId2MJsakAR58HVXFo4nz5f3kDFhOywCUwWLhRhs548&#10;rDBzYeAD9cdUKgnhmKGFKqU20zrmFXmM09ASi1aEzmOStSu163CQcN/oV2MW2mPN0lBhS7uK8r/j&#10;v7fwEfKf5+/fQbPBJs2KbTHv497ap8dx+w4q0Zju5tv1lxN8sxR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iQlsYAAADdAAAADwAAAAAAAAAAAAAAAACYAgAAZHJz&#10;L2Rvd25yZXYueG1sUEsFBgAAAAAEAAQA9QAAAIsDAAAAAA==&#10;" path="m,l113,146e" filled="f" strokeweight=".32744mm">
                    <v:path arrowok="t" o:connecttype="custom" o:connectlocs="0,3231;113,3377" o:connectangles="0,0"/>
                  </v:shape>
                </v:group>
                <v:group id="Group 1913" o:spid="_x0000_s1870" style="position:absolute;left:2641;top:3413;width:113;height:146" coordorigin="2641,3413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914" o:spid="_x0000_s1871" style="position:absolute;left:2641;top:3413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resIA&#10;AADdAAAADwAAAGRycy9kb3ducmV2LnhtbERPS2sCMRC+C/0PYYReRBMVrKxGkdKCN1HbQ2/DZvah&#10;m8mySXfXf28Ewdt8fM9Zb3tbiZYaXzrWMJ0oEMSpMyXnGn7O3+MlCB+QDVaOScONPGw3b4M1JsZ1&#10;fKT2FHIRQ9gnqKEIoU6k9GlBFv3E1cSRy1xjMUTY5NI02MVwW8mZUgtpseTYUGBNnwWl19O/1fDl&#10;0r/R76WTrLAK02yXzVt/0Pp92O9WIAL14SV+uvcmzlcfM3h8E0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qt6wgAAAN0AAAAPAAAAAAAAAAAAAAAAAJgCAABkcnMvZG93&#10;bnJldi54bWxQSwUGAAAAAAQABAD1AAAAhwMAAAAA&#10;" path="m,l113,147e" filled="f" strokeweight=".32744mm">
                    <v:path arrowok="t" o:connecttype="custom" o:connectlocs="0,3413;113,3560" o:connectangles="0,0"/>
                  </v:shape>
                </v:group>
                <v:group id="Group 1911" o:spid="_x0000_s1872" style="position:absolute;left:2791;top:3578;width:132;height:73" coordorigin="2791,3578" coordsize="13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912" o:spid="_x0000_s1873" style="position:absolute;left:2791;top:3578;width:132;height:73;visibility:visible;mso-wrap-style:square;v-text-anchor:top" coordsize="13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0f8MA&#10;AADdAAAADwAAAGRycy9kb3ducmV2LnhtbERP22oCMRB9F/yHMEJfiiaVUnU1ighKLYh4+YBhM3vB&#10;zWTZpLvbv28KBd/mcK6z2vS2Ei01vnSs4W2iQBCnzpSca7jf9uM5CB+QDVaOScMPedish4MVJsZ1&#10;fKH2GnIRQ9gnqKEIoU6k9GlBFv3E1cSRy1xjMUTY5NI02MVwW8mpUh/SYsmxocCadgWlj+u31dAf&#10;3Vd2ew2HXXc6m8wu7u3xoLR+GfXbJYhAfXiK/92fJs5Xs3f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t0f8MAAADdAAAADwAAAAAAAAAAAAAAAACYAgAAZHJzL2Rv&#10;d25yZXYueG1sUEsFBgAAAAAEAAQA9QAAAIgDAAAAAA==&#10;" path="m,18l39,73,132,e" filled="f" strokeweight=".32408mm">
                    <v:path arrowok="t" o:connecttype="custom" o:connectlocs="0,3596;39,3651;132,3578" o:connectangles="0,0,0"/>
                  </v:shape>
                </v:group>
                <v:group id="Group 1909" o:spid="_x0000_s1874" style="position:absolute;left:2960;top:3449;width:150;height:110" coordorigin="2960,3449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910" o:spid="_x0000_s1875" style="position:absolute;left:2960;top:3449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ep8AA&#10;AADdAAAADwAAAGRycy9kb3ducmV2LnhtbERPTYvCMBC9C/sfwix4s8l6UKlGEVnFa9SLt6GZbbs2&#10;k9JEW/+9WVjwNo/3OavN4BrxoC7UnjV8ZQoEceFtzaWGy3k/WYAIEdli45k0PCnAZv0xWmFufc+G&#10;HqdYihTCIUcNVYxtLmUoKnIYMt8SJ+7Hdw5jgl0pbYd9CneNnCo1kw5rTg0VtrSrqLid7k6DMr28&#10;XVW9N3w/POdojt+/xms9/hy2SxCRhvgW/7uPNs1X8xn8fZNO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kep8AAAADdAAAADwAAAAAAAAAAAAAAAACYAgAAZHJzL2Rvd25y&#10;ZXYueG1sUEsFBgAAAAAEAAQA9QAAAIUDAAAAAA==&#10;" path="m,111l150,e" filled="f" strokeweight=".32508mm">
                    <v:path arrowok="t" o:connecttype="custom" o:connectlocs="0,3560;150,3449" o:connectangles="0,0"/>
                  </v:shape>
                </v:group>
                <v:group id="Group 1907" o:spid="_x0000_s1876" style="position:absolute;left:3148;top:3304;width:150;height:109" coordorigin="3148,330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908" o:spid="_x0000_s1877" style="position:absolute;left:3148;top:330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YzcYA&#10;AADdAAAADwAAAGRycy9kb3ducmV2LnhtbESPT0vDQBDF74LfYRmhF7G79dCG2G0RQfRU6B9Fb8Pu&#10;mIRmZ0N2TdJv3zkI3mZ4b977zXo7hVYN1KcmsoXF3IAidtE3XFk4HV8fClApI3tsI5OFCyXYbm5v&#10;1lj6OPKehkOulIRwKtFCnXNXap1cTQHTPHbEov3EPmCWta+073GU8NDqR2OWOmDD0lBjRy81ufPh&#10;N1hwcXj7OpuLW9zvx4/P4buIu85ZO7ubnp9AZZryv/nv+t0LvlkJrnwjI+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FYzcYAAADdAAAADwAAAAAAAAAAAAAAAACYAgAAZHJz&#10;L2Rvd25yZXYueG1sUEsFBgAAAAAEAAQA9QAAAIsDAAAAAA==&#10;" path="m,109l150,e" filled="f" strokeweight=".32503mm">
                    <v:path arrowok="t" o:connecttype="custom" o:connectlocs="0,3413;150,3304" o:connectangles="0,0"/>
                  </v:shape>
                </v:group>
                <v:group id="Group 1905" o:spid="_x0000_s1878" style="position:absolute;left:4085;top:3066;width:37;height:109" coordorigin="4085,3066" coordsize="37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906" o:spid="_x0000_s1879" style="position:absolute;left:4085;top:3066;width:37;height:109;visibility:visible;mso-wrap-style:square;v-text-anchor:top" coordsize="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q+cYA&#10;AADdAAAADwAAAGRycy9kb3ducmV2LnhtbESPQWsCQQyF74X+hyGFXqTOKsXK1lGkoPUitVrqNezE&#10;3aU7ybIz1fXfm0Oht4T38t6X2aIPjTlTF2thB6NhBoa4EF9z6eDrsHqagokJ2WMjTA6uFGExv7+b&#10;Ye7lwp903qfSaAjHHB1UKbW5tbGoKGAcSkus2km6gEnXrrS+w4uGh8aOs2xiA9asDRW29FZR8bP/&#10;DQ7ew2B5EtkWzy/fafNx3R1lfTg69/jQL1/BJOrTv/nveuMVP5sqv36jI9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4q+cYAAADdAAAADwAAAAAAAAAAAAAAAACYAgAAZHJz&#10;L2Rvd25yZXYueG1sUEsFBgAAAAAEAAQA9QAAAIsDAAAAAA==&#10;" path="m37,r,18l19,18r,18l19,56r,17l19,91,,91r,18e" filled="f" strokeweight=".32978mm">
                    <v:path arrowok="t" o:connecttype="custom" o:connectlocs="37,3066;37,3084;19,3084;19,3102;19,3122;19,3139;19,3157;0,3157;0,3175" o:connectangles="0,0,0,0,0,0,0,0,0"/>
                  </v:shape>
                </v:group>
                <v:group id="Group 1903" o:spid="_x0000_s1880" style="position:absolute;left:4067;top:3213;width:18;height:127" coordorigin="4067,3213" coordsize="1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904" o:spid="_x0000_s1881" style="position:absolute;left:4067;top:3213;width:18;height:127;visibility:visible;mso-wrap-style:square;v-text-anchor:top" coordsize="1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lXsMA&#10;AADdAAAADwAAAGRycy9kb3ducmV2LnhtbERP3WrCMBS+H/gO4QjezVRxQzujuIHQ3Wys9gEOzVnT&#10;rTkpSdTq0y+CsLvz8f2e9XawnTiRD61jBbNpBoK4drrlRkF12D8uQYSIrLFzTAouFGC7GT2sMdfu&#10;zF90KmMjUgiHHBWYGPtcylAbshimridO3LfzFmOCvpHa4zmF207Os+xZWmw5NRjs6c1Q/VserYLr&#10;R+Gf3PtPtV+ZMhbVp3u9+IVSk/GwewERaYj/4ru70Gl+tpzD7Zt0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lXsMAAADdAAAADwAAAAAAAAAAAAAAAACYAgAAZHJzL2Rv&#10;d25yZXYueG1sUEsFBgAAAAAEAAQA9QAAAIgDAAAAAA==&#10;" path="m18,r,18l18,36r,18l,54,,72,,91r,18l,127e" filled="f" strokeweight=".3305mm">
                    <v:path arrowok="t" o:connecttype="custom" o:connectlocs="18,3213;18,3231;18,3249;18,3267;0,3267;0,3285;0,3304;0,3322;0,3340" o:connectangles="0,0,0,0,0,0,0,0,0"/>
                  </v:shape>
                </v:group>
                <v:group id="Group 1901" o:spid="_x0000_s1882" style="position:absolute;left:4067;top:3377;width:18;height:127" coordorigin="4067,3377" coordsize="1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902" o:spid="_x0000_s1883" style="position:absolute;left:4067;top:3377;width:18;height:127;visibility:visible;mso-wrap-style:square;v-text-anchor:top" coordsize="1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YscMA&#10;AADdAAAADwAAAGRycy9kb3ducmV2LnhtbERP3WrCMBS+H/gO4Qx2N9OJDtcZRQdCvXHY9QEOzVnT&#10;rTkpSaZ1T28Ewbvz8f2exWqwnTiSD61jBS/jDARx7XTLjYLqa/s8BxEissbOMSk4U4DVcvSwwFy7&#10;Ex/oWMZGpBAOOSowMfa5lKE2ZDGMXU+cuG/nLcYEfSO1x1MKt52cZNmrtNhyajDY04eh+rf8swr+&#10;94Wfud1PtX0zZSyqT7c5+6lST4/D+h1EpCHexTd3odP8bD6F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+YscMAAADdAAAADwAAAAAAAAAAAAAAAACYAgAAZHJzL2Rv&#10;d25yZXYueG1sUEsFBgAAAAAEAAQA9QAAAIgDAAAAAA==&#10;" path="m,l,18,,36,,54,,72r18,l18,91r,18l18,127e" filled="f" strokeweight=".3305mm">
                    <v:path arrowok="t" o:connecttype="custom" o:connectlocs="0,3377;0,3395;0,3413;0,3431;0,3449;18,3449;18,3468;18,3486;18,3504" o:connectangles="0,0,0,0,0,0,0,0,0"/>
                  </v:shape>
                </v:group>
                <v:group id="Group 1899" o:spid="_x0000_s1884" style="position:absolute;left:4085;top:3542;width:94;height:236" coordorigin="4085,3542" coordsize="94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900" o:spid="_x0000_s1885" style="position:absolute;left:4085;top:3542;width:94;height:236;visibility:visible;mso-wrap-style:square;v-text-anchor:top" coordsize="9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IAMEA&#10;AADdAAAADwAAAGRycy9kb3ducmV2LnhtbERP24rCMBB9X/Afwgi+rYmipVajiCAUVha2+gFDM7bF&#10;ZlKaqPXvzcLCvs3hXGezG2wrHtT7xrGG2VSBIC6dabjScDkfP1MQPiAbbB2Thhd52G1HHxvMjHvy&#10;Dz2KUIkYwj5DDXUIXSalL2uy6KeuI47c1fUWQ4R9JU2PzxhuWzlXKpEWG44NNXZ0qKm8FXerIclz&#10;Uovukg/fs3a/uhenr+My1XoyHvZrEIGG8C/+c+cmzldpAr/fxBP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niADBAAAA3QAAAA8AAAAAAAAAAAAAAAAAmAIAAGRycy9kb3du&#10;cmV2LnhtbFBLBQYAAAAABAAEAPUAAACGAwAAAAA=&#10;" path="m,l,18r19,l19,36r,18l19,72r18,l37,91r,18l37,127r19,l56,145r,18l76,182r,18l94,218r,18e" filled="f" strokeweight=".3295mm">
                    <v:path arrowok="t" o:connecttype="custom" o:connectlocs="0,3542;0,3560;19,3560;19,3578;19,3596;19,3614;37,3614;37,3633;37,3651;37,3669;56,3669;56,3687;56,3705;76,3724;76,3742;94,3760;94,3778" o:connectangles="0,0,0,0,0,0,0,0,0,0,0,0,0,0,0,0,0"/>
                  </v:shape>
                </v:group>
                <v:group id="Group 1897" o:spid="_x0000_s1886" style="position:absolute;left:4198;top:3815;width:74;height:91" coordorigin="4198,3815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898" o:spid="_x0000_s1887" style="position:absolute;left:4198;top:3815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/QcUA&#10;AADdAAAADwAAAGRycy9kb3ducmV2LnhtbESPT2vCQBDF70K/wzIFb7qpQgnRVUQo1IO0/sHzkB2T&#10;YHY2za5r+u07h4K3Gd6b936zXA+uVYn60Hg28DbNQBGX3jZcGTifPiY5qBCRLbaeycAvBVivXkZL&#10;LKx/8IHSMVZKQjgUaKCOsSu0DmVNDsPUd8SiXX3vMMraV9r2+JBw1+pZlr1rhw1LQ40dbWsqb8e7&#10;M/B9SrP9D+l08eXwddvl+jKfJ2PGr8NmASrSEJ/m/+tPK/hZLrj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f9BxQAAAN0AAAAPAAAAAAAAAAAAAAAAAJgCAABkcnMv&#10;ZG93bnJldi54bWxQSwUGAAAAAAQABAD1AAAAigMAAAAA&#10;" path="m,l19,r,18l37,36r,18l56,54r,19l74,73r,18e" filled="f" strokeweight=".32722mm">
                    <v:path arrowok="t" o:connecttype="custom" o:connectlocs="0,3815;19,3815;19,3833;37,3851;37,3869;56,3869;56,3888;74,3888;74,3906" o:connectangles="0,0,0,0,0,0,0,0,0"/>
                  </v:shape>
                </v:group>
                <v:group id="Group 1895" o:spid="_x0000_s1888" style="position:absolute;left:4291;top:3942;width:19;height:2" coordorigin="4291,3942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896" o:spid="_x0000_s1889" style="position:absolute;left:4291;top:3942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8D8QA&#10;AADdAAAADwAAAGRycy9kb3ducmV2LnhtbESPQU/DMAyF70j8h8iTuLFkPSBWlk3TpqFJXFjhB1iN&#10;SQuNEzVhLf8eH5C42XrP733e7OYwqCuNuY9sYbU0oIjb6Hr2Ft7fTvePoHJBdjhEJgs/lGG3vb3Z&#10;YO3ixBe6NsUrCeFco4WulFRrnduOAuZlTMSifcQxYJF19NqNOEl4GHRlzIMO2LM0dJjo0FH71XwH&#10;C9XLcQpUpeOnb05nXF9en5Px1t4t5v0TqEJz+Tf/XZ+d4Ju18Ms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fA/EAAAA3QAAAA8AAAAAAAAAAAAAAAAAmAIAAGRycy9k&#10;b3ducmV2LnhtbFBLBQYAAAAABAAEAPUAAACJAwAAAAA=&#10;" path="m,l20,e" filled="f" strokeweight=".32206mm">
                    <v:path arrowok="t" o:connecttype="custom" o:connectlocs="0,0;20,0" o:connectangles="0,0"/>
                  </v:shape>
                </v:group>
                <v:group id="Group 1893" o:spid="_x0000_s1890" style="position:absolute;left:4104;top:6189;width:56;height:36" coordorigin="4104,6189" coordsize="5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894" o:spid="_x0000_s1891" style="position:absolute;left:4104;top:6189;width:56;height:36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ElMAA&#10;AADdAAAADwAAAGRycy9kb3ducmV2LnhtbERPTWsCMRC9F/wPYYTeaqKypa5GEUXotVboddiMu6vJ&#10;ZE2iu/33TaHQ2zze56w2g7PiQSG2njVMJwoEceVNy7WG0+fh5Q1ETMgGrWfS8E0RNuvR0wpL43v+&#10;oMcx1SKHcCxRQ5NSV0oZq4YcxonviDN39sFhyjDU0gTsc7izcqbUq3TYcm5osKNdQ9X1eHcabsVe&#10;xrnqT4WRxT5cvPVftdX6eTxslyASDelf/Od+N3m+Wszg95t8gl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sElMAAAADdAAAADwAAAAAAAAAAAAAAAACYAgAAZHJzL2Rvd25y&#10;ZXYueG1sUEsFBgAAAAAEAAQA9QAAAIUDAAAAAA==&#10;" path="m57,l,36e" filled="f" strokeweight=".92pt">
                    <v:path arrowok="t" o:connecttype="custom" o:connectlocs="57,6189;0,6225" o:connectangles="0,0"/>
                  </v:shape>
                </v:group>
                <v:group id="Group 1891" o:spid="_x0000_s1892" style="position:absolute;left:9521;top:4162;width:38;height:2" coordorigin="9521,4162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892" o:spid="_x0000_s1893" style="position:absolute;left:9521;top:4162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1U3cMA&#10;AADdAAAADwAAAGRycy9kb3ducmV2LnhtbERPTWvCQBC9F/wPywje6sYgpUZXCUFpDh6q1fuQHZO0&#10;2dmQ3ZrEX98tFHqbx/uczW4wjbhT52rLChbzCARxYXXNpYLLx+H5FYTzyBoby6RgJAe77eRpg4m2&#10;PZ/ofvalCCHsElRQed8mUrqiIoNublviwN1sZ9AH2JVSd9iHcNPIOIpepMGaQ0OFLWUVFV/nb6Pg&#10;WMe9zvfpIb0Ol9Pb4338RMyUmk2HdA3C0+D/xX/uXIf50WoJv9+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1U3cMAAADdAAAADwAAAAAAAAAAAAAAAACYAgAAZHJzL2Rv&#10;d25yZXYueG1sUEsFBgAAAAAEAAQA9QAAAIgDAAAAAA==&#10;" path="m,l39,e" filled="f" strokeweight=".32206mm">
                    <v:path arrowok="t" o:connecttype="custom" o:connectlocs="0,0;39,0" o:connectangles="0,0"/>
                  </v:shape>
                </v:group>
                <v:group id="Group 1889" o:spid="_x0000_s1894" style="position:absolute;left:9306;top:4984;width:2;height:145" coordorigin="9306,4984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890" o:spid="_x0000_s1895" style="position:absolute;left:9306;top:4984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+8MMA&#10;AADdAAAADwAAAGRycy9kb3ducmV2LnhtbERPS2vCQBC+F/oflil4q5u2IDW6hiAIpdKDTzyO2Wk2&#10;JDsbshuN/74rCL3Nx/eceTbYRlyo85VjBW/jBARx4XTFpYL9bvX6CcIHZI2NY1JwIw/Z4vlpjql2&#10;V97QZRtKEUPYp6jAhNCmUvrCkEU/di1x5H5dZzFE2JVSd3iN4baR70kykRYrjg0GW1oaKuptbxWs&#10;D7Xr8XRzuv3enOWPOX7k5qjU6GXIZyACDeFf/HB/6Tg/mU7g/k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y+8MMAAADdAAAADwAAAAAAAAAAAAAAAACYAgAAZHJzL2Rv&#10;d25yZXYueG1sUEsFBgAAAAAEAAQA9QAAAIgDAAAAAA==&#10;" path="m,l,145e" filled="f" strokeweight=".33853mm">
                    <v:path arrowok="t" o:connecttype="custom" o:connectlocs="0,4984;0,5129" o:connectangles="0,0"/>
                  </v:shape>
                </v:group>
                <v:group id="Group 1887" o:spid="_x0000_s1896" style="position:absolute;left:9315;top:4800;width:2;height:146" coordorigin="9315,4800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888" o:spid="_x0000_s1897" style="position:absolute;left:9315;top:4800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NMcUA&#10;AADdAAAADwAAAGRycy9kb3ducmV2LnhtbESPQUsDQQyF70L/w5CCN5uth6Jrp0WLUg8iWAU9xp24&#10;s7iTWWam2/Xfm4PgLeG9vPdlvZ1Cb0ZOuYtiYbmowLA00XXSWnh7fbi4ApMLiaM+Clv44Qzbzexs&#10;TbWLJ3nh8VBaoyGSa7LgSxlqxNx4DpQXcWBR7SumQEXX1KJLdNLw0ONlVa0wUCfa4Gngnefm+3AM&#10;FvafPh/dx/79aRrTM67uUPgerT2fT7c3YApP5d/8d/3oFL+6Vlz9Rkf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Y0xxQAAAN0AAAAPAAAAAAAAAAAAAAAAAJgCAABkcnMv&#10;ZG93bnJldi54bWxQSwUGAAAAAAQABAD1AAAAigMAAAAA&#10;" path="m,l,147e" filled="f" strokeweight=".65631mm">
                    <v:path arrowok="t" o:connecttype="custom" o:connectlocs="0,4800;0,4947" o:connectangles="0,0"/>
                  </v:shape>
                </v:group>
                <v:group id="Group 1885" o:spid="_x0000_s1898" style="position:absolute;left:9390;top:4435;width:2;height:329" coordorigin="9390,4435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886" o:spid="_x0000_s1899" style="position:absolute;left:9390;top:4435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wWcUA&#10;AADdAAAADwAAAGRycy9kb3ducmV2LnhtbESPQWvCQBCF74L/YRmhN91EsLTRVUSw9iSt9eBxyE6y&#10;wexsyG417a93DoXeZnhv3vtmtRl8q27UxyawgXyWgSIug224NnD+2k9fQMWEbLENTAZ+KMJmPR6t&#10;sLDhzp90O6VaSQjHAg24lLpC61g68hhnoSMWrQq9xyRrX2vb413CfavnWfasPTYsDQ472jkqr6dv&#10;b2DhKvdr30qsj7k/7KvXD+ouW2OeJsN2CSrRkP7Nf9fvVvDzTPjlGxlB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7BZxQAAAN0AAAAPAAAAAAAAAAAAAAAAAJgCAABkcnMv&#10;ZG93bnJldi54bWxQSwUGAAAAAAQABAD1AAAAigMAAAAA&#10;" path="m,l,329e" filled="f" strokeweight="1.3204mm">
                    <v:path arrowok="t" o:connecttype="custom" o:connectlocs="0,4435;0,4764" o:connectangles="0,0"/>
                  </v:shape>
                </v:group>
                <v:group id="Group 1883" o:spid="_x0000_s1900" style="position:absolute;left:9447;top:4289;width:94;height:110" coordorigin="9447,4289" coordsize="94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884" o:spid="_x0000_s1901" style="position:absolute;left:9447;top:4289;width:94;height:110;visibility:visible;mso-wrap-style:square;v-text-anchor:top" coordsize="9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FIcAA&#10;AADdAAAADwAAAGRycy9kb3ducmV2LnhtbERPTYvCMBC9L/gfwgje1tSCy1KNIoIgelL34HFoxqSY&#10;TGoTtf57s7Cwt3m8z5kve+/Eg7rYBFYwGRcgiOugGzYKfk6bz28QMSFrdIFJwYsiLBeDjzlWOjz5&#10;QI9jMiKHcKxQgU2praSMtSWPcRxa4sxdQucxZdgZqTt85nDvZFkUX9Jjw7nBYktrS/X1ePcKzuW+&#10;3e7u08vq5NEal9zN1E6p0bBfzUAk6tO/+M+91Xn+pCjh95t8gl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+FIcAAAADdAAAADwAAAAAAAAAAAAAAAACYAgAAZHJzL2Rvd25y&#10;ZXYueG1sUEsFBgAAAAAEAAQA9QAAAIUDAAAAAA==&#10;" path="m,110l19,37,93,e" filled="f" strokeweight=".32706mm">
                    <v:path arrowok="t" o:connecttype="custom" o:connectlocs="0,4399;19,4326;93,4289" o:connectangles="0,0,0"/>
                  </v:shape>
                </v:group>
                <v:group id="Group 1881" o:spid="_x0000_s1902" style="position:absolute;left:9540;top:4016;width:19;height:238" coordorigin="9540,4016" coordsize="1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882" o:spid="_x0000_s1903" style="position:absolute;left:9540;top:4016;width:19;height:238;visibility:visible;mso-wrap-style:square;v-text-anchor:top" coordsize="1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5YMIA&#10;AADdAAAADwAAAGRycy9kb3ducmV2LnhtbERPzWrCQBC+C32HZQpeSt0oaSjRVUSISA6Fmj7AkJ0m&#10;wexsyK5JfHtXELzNx/c7m91kWjFQ7xrLCpaLCARxaXXDlYK/Ivv8BuE8ssbWMim4kYPd9m22wVTb&#10;kX9pOPtKhBB2KSqove9SKV1Zk0G3sB1x4P5tb9AH2FdS9ziGcNPKVRQl0mDDoaHGjg41lZfz1Sgg&#10;PR7zNvPdlH3lsYyL60eS/Sg1f5/2axCeJv8SP90nHeYvoxge34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DlgwgAAAN0AAAAPAAAAAAAAAAAAAAAAAJgCAABkcnMvZG93&#10;bnJldi54bWxQSwUGAAAAAAQABAD1AAAAhwMAAAAA&#10;" path="m20,237r,-91l,e" filled="f" strokeweight=".33061mm">
                    <v:path arrowok="t" o:connecttype="custom" o:connectlocs="20,4253;20,4162;0,4016" o:connectangles="0,0,0"/>
                  </v:shape>
                </v:group>
                <v:group id="Group 1879" o:spid="_x0000_s1904" style="position:absolute;left:9578;top:3833;width:2;height:146" coordorigin="9578,3833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880" o:spid="_x0000_s1905" style="position:absolute;left:9578;top:3833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0mwsIA&#10;AADdAAAADwAAAGRycy9kb3ducmV2LnhtbERPTUsDMRC9C/0PYQq92dl6WMratKgo9VAKbQU9jptx&#10;s7iZLEm6Xf+9KQje5vE+Z7UZXacGDrH1omExL0Cx1N600mh4O73cLkHFRGKo88IafjjCZj25WVFl&#10;/EUOPBxTo3KIxIo02JT6CjHWlh3Fue9ZMvflg6OUYWjQBLrkcNfhXVGU6KiV3GCp5yfL9ffx7DRs&#10;P208m4/t+24cwh7LRxR+Rq1n0/HhHlTiMf2L/9yvJs9fFCVcv8kn4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SbCwgAAAN0AAAAPAAAAAAAAAAAAAAAAAJgCAABkcnMvZG93&#10;bnJldi54bWxQSwUGAAAAAAQABAD1AAAAhwMAAAAA&#10;" path="m,l,146e" filled="f" strokeweight=".65631mm">
                    <v:path arrowok="t" o:connecttype="custom" o:connectlocs="0,3833;0,3979" o:connectangles="0,0"/>
                  </v:shape>
                </v:group>
                <v:group id="Group 1877" o:spid="_x0000_s1906" style="position:absolute;left:9625;top:3651;width:2;height:146" coordorigin="9625,3651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878" o:spid="_x0000_s1907" style="position:absolute;left:9625;top:3651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70cQA&#10;AADdAAAADwAAAGRycy9kb3ducmV2LnhtbESPQWvCQBCF70L/wzIFb7prhSLRVbRF7KkQFbxOsmMS&#10;zM6G7FbTf985FLzN8N68981qM/hW3amPTWALs6kBRVwG13Bl4XzaTxagYkJ22AYmC78UYbN+Ga0w&#10;c+HBOd2PqVISwjFDC3VKXaZ1LGvyGKehIxbtGnqPSda+0q7Hh4T7Vr8Z8649NiwNNXb0UVN5O/54&#10;CwefF/Pd5/67CHl5ITPn4taytePXYbsElWhIT/P/9ZcT/JkRXP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O9HEAAAA3QAAAA8AAAAAAAAAAAAAAAAAmAIAAGRycy9k&#10;b3ducmV2LnhtbFBLBQYAAAAABAAEAPUAAACJAwAAAAA=&#10;" path="m,l,146e" filled="f" strokeweight="2.82pt">
                    <v:path arrowok="t" o:connecttype="custom" o:connectlocs="0,3651;0,3797" o:connectangles="0,0"/>
                  </v:shape>
                </v:group>
                <v:group id="Group 1875" o:spid="_x0000_s1908" style="position:absolute;left:9653;top:3541;width:112;height:72" coordorigin="9653,3541" coordsize="11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876" o:spid="_x0000_s1909" style="position:absolute;left:9653;top:3541;width:112;height:72;visibility:visible;mso-wrap-style:square;v-text-anchor:top" coordsize="11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T8sUA&#10;AADdAAAADwAAAGRycy9kb3ducmV2LnhtbESPzWrDQAyE74G+w6JCb8naPZjgZBNKwdCfSxLnAYRX&#10;9br1ao13Y7tvHx0KvUnMaObT/rj4Xk00xi6wgXyTgSJugu24NXCtq/UWVEzIFvvAZOCXIhwPD6s9&#10;ljbMfKbpklolIRxLNOBSGkqtY+PIY9yEgVi0rzB6TLKOrbYjzhLue/2cZYX22LE0OBzo1VHzc7l5&#10;A3Xlqs+iaL4/sr4N8ykfbvX0bszT4/KyA5VoSf/mv+s3K/h5LvzyjYy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BPyxQAAAN0AAAAPAAAAAAAAAAAAAAAAAJgCAABkcnMv&#10;ZG93bnJldi54bWxQSwUGAAAAAAQABAD1AAAAigMAAAAA&#10;" path="m,72l18,18,112,e" filled="f" strokeweight=".32458mm">
                    <v:path arrowok="t" o:connecttype="custom" o:connectlocs="0,3613;18,3559;112,3541" o:connectangles="0,0,0"/>
                  </v:shape>
                </v:group>
                <v:group id="Group 1873" o:spid="_x0000_s1910" style="position:absolute;left:9803;top:3532;width:94;height:2" coordorigin="9803,3532" coordsize="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874" o:spid="_x0000_s1911" style="position:absolute;left:9803;top:3532;width:94;height:2;visibility:visible;mso-wrap-style:square;v-text-anchor:top" coordsize="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Pt8MA&#10;AADdAAAADwAAAGRycy9kb3ducmV2LnhtbESP3YrCMBCF7wXfIYzgnaZVWKUaRRdFL/17gKEZ22Iz&#10;KU22rT79RhC8m+GcOd+Z5bozpWiodoVlBfE4AkGcWl1wpuB23Y/mIJxH1lhaJgVPcrBe9XtLTLRt&#10;+UzNxWcihLBLUEHufZVI6dKcDLqxrYiDdre1QR/WOpO6xjaEm1JOouhHGiw4EHKs6Den9HH5MwFy&#10;bA679LRtGzebt9Fr2s1uh7NSw0G3WYDw1Pmv+XN91KF+HE/g/U0Y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jPt8MAAADdAAAADwAAAAAAAAAAAAAAAACYAgAAZHJzL2Rv&#10;d25yZXYueG1sUEsFBgAAAAAEAAQA9QAAAIgDAAAAAA==&#10;" path="m,l94,e" filled="f" strokeweight=".33875mm">
                    <v:path arrowok="t" o:connecttype="custom" o:connectlocs="0,0;94,0" o:connectangles="0,0"/>
                  </v:shape>
                </v:group>
                <v:group id="Group 1871" o:spid="_x0000_s1912" style="position:absolute;left:9278;top:3797;width:244;height:383" coordorigin="9278,3797" coordsize="244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872" o:spid="_x0000_s1913" style="position:absolute;left:9278;top:3797;width:244;height:383;visibility:visible;mso-wrap-style:square;v-text-anchor:top" coordsize="244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e3sMA&#10;AADdAAAADwAAAGRycy9kb3ducmV2LnhtbERP22rCQBB9L/gPywh9q5NoCSW6ShEFqSDV+gFDdkxC&#10;s7Mhu5q0X98VhL7N4VxnsRpso27c+dqJhnSSgGIpnKml1HD+2r68gfKBxFDjhDX8sIfVcvS0oNy4&#10;Xo58O4VSxRDxOWmoQmhzRF9UbMlPXMsSuYvrLIUIuxJNR30Mtw1OkyRDS7XEhopaXldcfJ+uVgNm&#10;h9n0UG6y/bHp979mwM/LB2r9PB7e56ACD+Ff/HDvTJyfpq9w/yaeg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5e3sMAAADdAAAADwAAAAAAAAAAAAAAAACYAgAAZHJzL2Rv&#10;d25yZXYueG1sUEsFBgAAAAAEAAQA9QAAAIgDAAAAAA==&#10;" path="m225,127r18,238l150,383r,-18l132,365r,18l38,383,,e" filled="f" strokeweight=".32817mm">
                    <v:path arrowok="t" o:connecttype="custom" o:connectlocs="225,3924;243,4162;150,4180;150,4162;132,4162;132,4180;38,4180;0,3797" o:connectangles="0,0,0,0,0,0,0,0"/>
                  </v:shape>
                </v:group>
                <v:group id="Group 1869" o:spid="_x0000_s1914" style="position:absolute;left:5791;top:3924;width:150;height:109" coordorigin="5791,392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870" o:spid="_x0000_s1915" style="position:absolute;left:5791;top:392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DGcIA&#10;AADdAAAADwAAAGRycy9kb3ducmV2LnhtbERPS4vCMBC+C/6HMMJeRNPuQaQaRQTRk6D7QG9DMrbF&#10;ZlKa2NZ/b4SFvc3H95zlureVaKnxpWMF6TQBQaydKTlX8P21m8xB+IBssHJMCp7kYb0aDpaYGdfx&#10;idpzyEUMYZ+hgiKEOpPS64Is+qmriSN3c43FEGGTS9NgF8NtJT+TZCYtlhwbCqxpW5C+nx9WgXbt&#10;/nJPnjodn7qf3/Y6d8daK/Ux6jcLEIH68C/+cx9MnJ+mM3h/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IMZwgAAAN0AAAAPAAAAAAAAAAAAAAAAAJgCAABkcnMvZG93&#10;bnJldi54bWxQSwUGAAAAAAQABAD1AAAAhwMAAAAA&#10;" path="m,109l150,e" filled="f" strokeweight=".32503mm">
                    <v:path arrowok="t" o:connecttype="custom" o:connectlocs="0,4033;150,3924" o:connectangles="0,0"/>
                  </v:shape>
                </v:group>
                <v:group id="Group 1867" o:spid="_x0000_s1916" style="position:absolute;left:5979;top:3778;width:150;height:110" coordorigin="5979,3778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868" o:spid="_x0000_s1917" style="position:absolute;left:5979;top:3778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Fc8MA&#10;AADdAAAADwAAAGRycy9kb3ducmV2LnhtbESPQW/CMAyF75P2HyJP2m0k3WFDHQEhNCauAS67WY1p&#10;C41TNYGWfz8fkHaz9Z7f+7xYTaFTNxpSG9lCMTOgiKvoW64tHA/btzmolJE9dpHJwp0SrJbPTwss&#10;fRzZ0W2fayUhnEq00OTcl1qnqqGAaRZ7YtFOcQiYZR1q7QccJTx0+t2YDx2wZWlosKdNQ9Vlfw0W&#10;jBv15de0W8fXn/snut332UVrX1+m9ReoTFP+Nz+ud17wi0Jw5RsZQS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TFc8MAAADdAAAADwAAAAAAAAAAAAAAAACYAgAAZHJzL2Rv&#10;d25yZXYueG1sUEsFBgAAAAAEAAQA9QAAAIgDAAAAAA==&#10;" path="m,110l150,e" filled="f" strokeweight=".32508mm">
                    <v:path arrowok="t" o:connecttype="custom" o:connectlocs="0,3888;150,3778" o:connectangles="0,0"/>
                  </v:shape>
                </v:group>
                <v:group id="Group 1865" o:spid="_x0000_s1918" style="position:absolute;left:6166;top:3651;width:150;height:109" coordorigin="6166,3651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866" o:spid="_x0000_s1919" style="position:absolute;left:6166;top:3651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0S8YA&#10;AADdAAAADwAAAGRycy9kb3ducmV2LnhtbESPT2vDMAzF74V9B6NBL6V10sMoWd0yBqU7FfpvbDdh&#10;q0loLIfYS9JvPx0Gu0m8p/d+Wm9H36ieulgHNpAvMlDENriaSwOX826+AhUTssMmMBl4UITt5mmy&#10;xsKFgY/Un1KpJIRjgQaqlNpC62gr8hgXoSUW7RY6j0nWrtSuw0HCfaOXWfaiPdYsDRW29F6RvZ9+&#10;vAEb+v3XPXvYfHYcrp/99yocWmvM9Hl8ewWVaEz/5r/rDyf4+V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V0S8YAAADdAAAADwAAAAAAAAAAAAAAAACYAgAAZHJz&#10;L2Rvd25yZXYueG1sUEsFBgAAAAAEAAQA9QAAAIsDAAAAAA==&#10;" path="m,109l150,e" filled="f" strokeweight=".32503mm">
                    <v:path arrowok="t" o:connecttype="custom" o:connectlocs="0,3760;150,3651" o:connectangles="0,0"/>
                  </v:shape>
                </v:group>
                <v:group id="Group 1863" o:spid="_x0000_s1920" style="position:absolute;left:6353;top:3504;width:150;height:109" coordorigin="6353,350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864" o:spid="_x0000_s1921" style="position:absolute;left:6353;top:350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Pp8MA&#10;AADdAAAADwAAAGRycy9kb3ducmV2LnhtbERPTWvCQBC9C/6HZYRepG6SQ5HUNRRB6knQVtHbsDtN&#10;QrKzIbtN4r/vFgq9zeN9zqaYbCsG6n3tWEG6SkAQa2dqLhV8fuyf1yB8QDbYOiYFD/JQbOezDebG&#10;jXyi4RxKEUPY56igCqHLpfS6Iot+5TriyH253mKIsC+l6XGM4baVWZK8SIs1x4YKO9pVpJvzt1Wg&#10;3fB+a5KHTpen8XId7mt37LRST4vp7RVEoCn8i//cBxPnp1kG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tPp8MAAADdAAAADwAAAAAAAAAAAAAAAACYAgAAZHJzL2Rv&#10;d25yZXYueG1sUEsFBgAAAAAEAAQA9QAAAIgDAAAAAA==&#10;" path="m,109l150,e" filled="f" strokeweight=".32503mm">
                    <v:path arrowok="t" o:connecttype="custom" o:connectlocs="0,3613;150,3504" o:connectangles="0,0"/>
                  </v:shape>
                </v:group>
                <v:group id="Group 1861" o:spid="_x0000_s1922" style="position:absolute;left:6541;top:3377;width:150;height:109" coordorigin="6541,3377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862" o:spid="_x0000_s1923" style="position:absolute;left:6541;top:3377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ySMMA&#10;AADdAAAADwAAAGRycy9kb3ducmV2LnhtbERPTYvCMBC9L/gfwgheljWtLIt0jSKC6EnQVdm9DcnY&#10;FptJaWJb/71ZELzN433ObNHbSrTU+NKxgnScgCDWzpScKzj+rD+mIHxANlg5JgV38rCYD95mmBnX&#10;8Z7aQ8hFDGGfoYIihDqT0uuCLPqxq4kjd3GNxRBhk0vTYBfDbSUnSfIlLZYcGwqsaVWQvh5uVoF2&#10;7eb3mtx1+r7vTuf2b+p2tVZqNOyX3yAC9eElfrq3Js5PJ5/w/0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5ySMMAAADdAAAADwAAAAAAAAAAAAAAAACYAgAAZHJzL2Rv&#10;d25yZXYueG1sUEsFBgAAAAAEAAQA9QAAAIgDAAAAAA==&#10;" path="m,109l94,36,150,e" filled="f" strokeweight=".32503mm">
                    <v:path arrowok="t" o:connecttype="custom" o:connectlocs="0,3486;94,3413;150,3377" o:connectangles="0,0,0"/>
                  </v:shape>
                </v:group>
                <v:group id="Group 1859" o:spid="_x0000_s1924" style="position:absolute;left:6729;top:3231;width:150;height:109" coordorigin="6729,3231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860" o:spid="_x0000_s1925" style="position:absolute;left:6729;top:3231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JpMQA&#10;AADdAAAADwAAAGRycy9kb3ducmV2LnhtbERPPWvDMBDdA/0P4gpdQiPbgwlulFAKpZkKdpLSbod0&#10;tU2sk7EU2/n3VSGQ7R7v8za72XZipMG3jhWkqwQEsXam5VrB8fD+vAbhA7LBzjEpuJKH3fZhscHC&#10;uIlLGqtQixjCvkAFTQh9IaXXDVn0K9cTR+7XDRZDhEMtzYBTDLedzJIklxZbjg0N9vTWkD5XF6tA&#10;u/Hj+5xcdbosp9PX+LN2n71W6ulxfn0BEWgOd/HNvTdxfprl8P9NP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SaTEAAAA3QAAAA8AAAAAAAAAAAAAAAAAmAIAAGRycy9k&#10;b3ducmV2LnhtbFBLBQYAAAAABAAEAPUAAACJAwAAAAA=&#10;" path="m,109l74,54,150,e" filled="f" strokeweight=".32503mm">
                    <v:path arrowok="t" o:connecttype="custom" o:connectlocs="0,3340;74,3285;150,3231" o:connectangles="0,0,0"/>
                  </v:shape>
                </v:group>
                <v:group id="Group 1857" o:spid="_x0000_s1926" style="position:absolute;left:6916;top:3084;width:150;height:109" coordorigin="6916,308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858" o:spid="_x0000_s1927" style="position:absolute;left:6916;top:308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4TcYA&#10;AADdAAAADwAAAGRycy9kb3ducmV2LnhtbESPT2vDMAzF74V9B6NBL6V10sMoWd0yBqU7FfpvbDdh&#10;q0loLIfYS9JvPx0Gu0m8p/d+Wm9H36ieulgHNpAvMlDENriaSwOX826+AhUTssMmMBl4UITt5mmy&#10;xsKFgY/Un1KpJIRjgQaqlNpC62gr8hgXoSUW7RY6j0nWrtSuw0HCfaOXWfaiPdYsDRW29F6RvZ9+&#10;vAEb+v3XPXvYfHYcrp/99yocWmvM9Hl8ewWVaEz/5r/rDyf4+V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N4TcYAAADdAAAADwAAAAAAAAAAAAAAAACYAgAAZHJz&#10;L2Rvd25yZXYueG1sUEsFBgAAAAAEAAQA9QAAAIsDAAAAAA==&#10;" path="m,109l150,e" filled="f" strokeweight=".32503mm">
                    <v:path arrowok="t" o:connecttype="custom" o:connectlocs="0,3193;150,3084" o:connectangles="0,0"/>
                  </v:shape>
                </v:group>
                <v:group id="Group 1855" o:spid="_x0000_s1928" style="position:absolute;left:6953;top:2902;width:113;height:146" coordorigin="6953,2902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856" o:spid="_x0000_s1929" style="position:absolute;left:6953;top:2902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my8UA&#10;AADdAAAADwAAAGRycy9kb3ducmV2LnhtbESPT2vCQBDF7wW/wzJCL0U3qVAkuopIBW9SqwdvQ3by&#10;R7OzIbtN4rfvHAq9zfDevPeb9XZ0jeqpC7VnA+k8AUWce1tzaeDyfZgtQYWIbLHxTAaeFGC7mbys&#10;MbN+4C/qz7FUEsIhQwNVjG2mdcgrchjmviUWrfCdwyhrV2rb4SDhrtHvSfKhHdYsDRW2tK8of5x/&#10;nIFPn9/ervdBc4JNTItdsejDyZjX6bhbgYo0xn/z3/XRCn66EH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ybLxQAAAN0AAAAPAAAAAAAAAAAAAAAAAJgCAABkcnMv&#10;ZG93bnJldi54bWxQSwUGAAAAAAQABAD1AAAAigMAAAAA&#10;" path="m113,146r,-19l,e" filled="f" strokeweight=".32744mm">
                    <v:path arrowok="t" o:connecttype="custom" o:connectlocs="113,3048;113,3029;0,2902" o:connectangles="0,0,0"/>
                  </v:shape>
                </v:group>
                <v:group id="Group 1853" o:spid="_x0000_s1930" style="position:absolute;left:2698;top:7412;width:76;height:110" coordorigin="2698,7412" coordsize="7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854" o:spid="_x0000_s1931" style="position:absolute;left:2698;top:7412;width:76;height:110;visibility:visible;mso-wrap-style:square;v-text-anchor:top" coordsize="7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1ecAA&#10;AADdAAAADwAAAGRycy9kb3ducmV2LnhtbERPTYvCMBC9C/6HMII3Ta2yaDWKCII32erF29CMbbGZ&#10;lCRq9debBWFv83ifs9p0phEPcr62rGAyTkAQF1bXXCo4n/ajOQgfkDU2lknBizxs1v3eCjNtn/xL&#10;jzyUIoawz1BBFUKbSemLigz6sW2JI3e1zmCI0JVSO3zGcNPINEl+pMGaY0OFLe0qKm753ShIw+XI&#10;8nRdnI8zp/f27d+LvFBqOOi2SxCBuvAv/roPOs6fTFP4+yae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W1ecAAAADdAAAADwAAAAAAAAAAAAAAAACYAgAAZHJzL2Rvd25y&#10;ZXYueG1sUEsFBgAAAAAEAAQA9QAAAIUDAAAAAA==&#10;" path="m,110l75,e" filled="f" strokeweight=".32792mm">
                    <v:path arrowok="t" o:connecttype="custom" o:connectlocs="0,7522;75,7412" o:connectangles="0,0"/>
                  </v:shape>
                </v:group>
                <v:group id="Group 1851" o:spid="_x0000_s1932" style="position:absolute;left:3167;top:6371;width:374;height:456" coordorigin="3167,6371" coordsize="374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852" o:spid="_x0000_s1933" style="position:absolute;left:3167;top:6371;width:374;height:456;visibility:visible;mso-wrap-style:square;v-text-anchor:top" coordsize="374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g0MMA&#10;AADdAAAADwAAAGRycy9kb3ducmV2LnhtbERPTWvCQBC9F/wPywje6ia2VYmuIhahpXgwiuchOybB&#10;7GzYXZP033cLhd7m8T5nvR1MIzpyvrasIJ0mIIgLq2suFVzOh+clCB+QNTaWScE3edhuRk9rzLTt&#10;+URdHkoRQ9hnqKAKoc2k9EVFBv3UtsSRu1lnMEToSqkd9jHcNHKWJHNpsObYUGFL+4qKe/4wCq7d&#10;V7945/R0rM0j7wfX3j/3b0pNxsNuBSLQEP7Ff+4PHeenL6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cg0MMAAADdAAAADwAAAAAAAAAAAAAAAACYAgAAZHJzL2Rv&#10;d25yZXYueG1sUEsFBgAAAAAEAAQA9QAAAIgDAAAAAA==&#10;" path="m374,456r-18,l,e" filled="f" strokeweight=".32719mm">
                    <v:path arrowok="t" o:connecttype="custom" o:connectlocs="374,6827;356,6827;0,6371" o:connectangles="0,0,0"/>
                  </v:shape>
                </v:group>
                <v:group id="Group 1849" o:spid="_x0000_s1934" style="position:absolute;left:3541;top:6827;width:76;height:91" coordorigin="3541,6827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850" o:spid="_x0000_s1935" style="position:absolute;left:3541;top:6827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lPcUA&#10;AADdAAAADwAAAGRycy9kb3ducmV2LnhtbERPS2vCQBC+C/6HZQRvdeMD20RXkUKL9CA06cXbkB2T&#10;aHY2Zrcm/vuuUPA2H99z1tve1OJGrassK5hOIhDEudUVFwp+so+XNxDOI2usLZOCOznYboaDNSba&#10;dvxNt9QXIoSwS1BB6X2TSOnykgy6iW2IA3eyrUEfYFtI3WIXwk0tZ1G0lAYrDg0lNvReUn5Jf42C&#10;z+PXuTtdj9lu318v2XkRx6+HWKnxqN+tQHjq/VP8797rMH86X8Ljm3CC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OU9xQAAAN0AAAAPAAAAAAAAAAAAAAAAAJgCAABkcnMv&#10;ZG93bnJldi54bWxQSwUGAAAAAAQABAD1AAAAigMAAAAA&#10;" path="m76,91l,e" filled="f" strokeweight=".32714mm">
                    <v:path arrowok="t" o:connecttype="custom" o:connectlocs="76,6918;0,6827" o:connectangles="0,0"/>
                  </v:shape>
                </v:group>
                <v:group id="Group 1847" o:spid="_x0000_s1936" style="position:absolute;left:4835;top:820;width:637;height:475" coordorigin="4835,820" coordsize="637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848" o:spid="_x0000_s1937" style="position:absolute;left:4835;top:820;width:637;height:475;visibility:visible;mso-wrap-style:square;v-text-anchor:top" coordsize="63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4NcgA&#10;AADdAAAADwAAAGRycy9kb3ducmV2LnhtbESPT2vCQBDF7wW/wzJCL6VuYsGW1FVEKAhSwX/gcZod&#10;k2B2Nt3davrtOwehtxnem/d+M533rlVXCrHxbCAfZaCIS28brgwc9h/Pb6BiQrbYeiYDvxRhPhs8&#10;TLGw/sZbuu5SpSSEY4EG6pS6QutY1uQwjnxHLNrZB4dJ1lBpG/Am4a7V4yybaIcNS0ONHS1rKi+7&#10;H2cAX+n8mYfT4nRcbcb77ff6a/K0NuZx2C/eQSXq07/5fr2ygp+/CK58Iy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ODg1yAAAAN0AAAAPAAAAAAAAAAAAAAAAAJgCAABk&#10;cnMvZG93bnJldi54bWxQSwUGAAAAAAQABAD1AAAAjQMAAAAA&#10;" path="m637,l319,238,131,366,,475e" filled="f" strokeweight=".32514mm">
                    <v:path arrowok="t" o:connecttype="custom" o:connectlocs="637,820;319,1058;131,1186;0,1295" o:connectangles="0,0,0,0"/>
                  </v:shape>
                </v:group>
                <v:group id="Group 1845" o:spid="_x0000_s1938" style="position:absolute;left:4835;top:1240;width:187;height:110" coordorigin="4835,1240" coordsize="187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846" o:spid="_x0000_s1939" style="position:absolute;left:4835;top:1240;width:187;height:110;visibility:visible;mso-wrap-style:square;v-text-anchor:top" coordsize="18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vkcMA&#10;AADdAAAADwAAAGRycy9kb3ducmV2LnhtbESPQWsCMRCF74X+hzAFbzWxFClboxRLofRWFfQ4JNPN&#10;6mayu0l1/fedg9DbDO/Ne98sVmNs1ZmG3CS2MJsaUMQu+YZrC7vtx+MLqFyQPbaJycKVMqyW93cL&#10;rHy68DedN6VWEsK5QguhlK7SOrtAEfM0dcSi/aQhYpF1qLUf8CLhsdVPxsx1xIalIWBH60DutPmN&#10;FnJw3rje9MR0eD+mdb/PzZe1k4fx7RVUobH8m2/Xn17wZ8/CL9/IC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GvkcMAAADdAAAADwAAAAAAAAAAAAAAAACYAgAAZHJzL2Rv&#10;d25yZXYueG1sUEsFBgAAAAAEAAQA9QAAAIgDAAAAAA==&#10;" path="m187,l37,110,,55e" filled="f" strokeweight=".32428mm">
                    <v:path arrowok="t" o:connecttype="custom" o:connectlocs="187,1240;37,1350;0,1295" o:connectangles="0,0,0"/>
                  </v:shape>
                </v:group>
                <v:group id="Group 1843" o:spid="_x0000_s1940" style="position:absolute;left:4779;top:1331;width:56;height:73" coordorigin="4779,1331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844" o:spid="_x0000_s1941" style="position:absolute;left:4779;top:1331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cMsIA&#10;AADdAAAADwAAAGRycy9kb3ducmV2LnhtbERPTWvCQBC9F/wPywheim4UKSV1FREt4qXU9lBvQ3aa&#10;BLOzYXca4793C4K3ebzPWax616iOQqw9G5hOMlDEhbc1lwa+v3bjV1BRkC02nsnAlSKsloOnBebW&#10;X/iTuqOUKoVwzNFAJdLmWseiIodx4lvixP364FASDKW2AS8p3DV6lmUv2mHNqaHCljYVFefjnzPw&#10;jHh+n3eu2IZ46D5OP1IeohgzGvbrN1BCvTzEd/fepvnT+Qz+v0kn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RwywgAAAN0AAAAPAAAAAAAAAAAAAAAAAJgCAABkcnMvZG93&#10;bnJldi54bWxQSwUGAAAAAAQABAD1AAAAhwMAAAAA&#10;" path="m56,73l,e" filled="f" strokeweight=".32744mm">
                    <v:path arrowok="t" o:connecttype="custom" o:connectlocs="56,1404;0,1331" o:connectangles="0,0"/>
                  </v:shape>
                </v:group>
                <v:group id="Group 1841" o:spid="_x0000_s1942" style="position:absolute;left:4872;top:1368;width:19;height:18" coordorigin="4872,1368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842" o:spid="_x0000_s1943" style="position:absolute;left:4872;top:1368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5MsIA&#10;AADdAAAADwAAAGRycy9kb3ducmV2LnhtbERPS2sCMRC+F/ofwhS81azFrbIapS0IPdYHeB034ya6&#10;mSyb6G77640g9DYf33Pmy97V4kptsJ4VjIYZCOLSa8uVgt129ToFESKyxtozKfilAMvF89McC+07&#10;XtN1EyuRQjgUqMDE2BRShtKQwzD0DXHijr51GBNsK6lb7FK4q+Vblr1Lh5ZTg8GGvgyV583FKeg+&#10;f3h/WPkJ5bYOjT/lxv7lSg1e+o8ZiEh9/Bc/3N86zR+Nx3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bkywgAAAN0AAAAPAAAAAAAAAAAAAAAAAJgCAABkcnMvZG93&#10;bnJldi54bWxQSwUGAAAAAAQABAD1AAAAhwMAAAAA&#10;" path="m,18l19,e" filled="f" strokeweight=".32608mm">
                    <v:path arrowok="t" o:connecttype="custom" o:connectlocs="0,1386;19,1368" o:connectangles="0,0"/>
                  </v:shape>
                </v:group>
                <v:group id="Group 1839" o:spid="_x0000_s1944" style="position:absolute;left:4404;top:1295;width:431;height:329" coordorigin="4404,1295" coordsize="431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840" o:spid="_x0000_s1945" style="position:absolute;left:4404;top:1295;width:431;height:329;visibility:visible;mso-wrap-style:square;v-text-anchor:top" coordsize="43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MOMQA&#10;AADdAAAADwAAAGRycy9kb3ducmV2LnhtbERPS4vCMBC+L/gfwgh7EU3d9UU1iggF9yK+EI9DM7bF&#10;ZlKbqPXfbxaEvc3H95zZojGleFDtCssK+r0IBHFqdcGZguMh6U5AOI+ssbRMCl7kYDFvfcww1vbJ&#10;O3rsfSZCCLsYFeTeV7GULs3JoOvZijhwF1sb9AHWmdQ1PkO4KeVXFI2kwYJDQ44VrXJKr/u7UfA9&#10;Hoxvk+Znm9w2h9Pw4jrnV9JR6rPdLKcgPDX+X/x2r3WY3x+M4O+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+DDjEAAAA3QAAAA8AAAAAAAAAAAAAAAAAmAIAAGRycy9k&#10;b3ducmV2LnhtbFBLBQYAAAAABAAEAPUAAACJAwAAAAA=&#10;" path="m431,l375,36,,329e" filled="f" strokeweight=".32522mm">
                    <v:path arrowok="t" o:connecttype="custom" o:connectlocs="431,1295;375,1331;0,1624" o:connectangles="0,0,0"/>
                  </v:shape>
                </v:group>
                <v:group id="Group 1837" o:spid="_x0000_s1946" style="position:absolute;left:4872;top:1350;width:226;height:145" coordorigin="4872,1350" coordsize="226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838" o:spid="_x0000_s1947" style="position:absolute;left:4872;top:1350;width:226;height:145;visibility:visible;mso-wrap-style:square;v-text-anchor:top" coordsize="22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Q8McA&#10;AADdAAAADwAAAGRycy9kb3ducmV2LnhtbESPQUsDMRCF74L/IYzgzWZbRGRtWqqgqOjBtKDHYTPd&#10;bN1M1iS223/vHITeZnhv3vtmvhxDr/aUchfZwHRSgSJuouu4NbBZP17dgsoF2WEfmQwcKcNycX42&#10;x9rFA3/Q3pZWSQjnGg34UoZa69x4CpgncSAWbRtTwCJrarVLeJDw0OtZVd3ogB1Lg8eBHjw13/Y3&#10;GHhPszf74u93dlV9ftnN8cetn16NubwYV3egCo3lZP6/fnaCP70W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hUPDHAAAA3QAAAA8AAAAAAAAAAAAAAAAAmAIAAGRy&#10;cy9kb3ducmV2LnhtbFBLBQYAAAAABAAEAPUAAACMAwAAAAA=&#10;" path="m,l19,18r75,92l76,128r37,18l189,92,169,72,226,18e" filled="f" strokeweight=".32458mm">
                    <v:path arrowok="t" o:connecttype="custom" o:connectlocs="0,1350;19,1368;94,1460;76,1478;113,1496;189,1442;169,1422;226,1368" o:connectangles="0,0,0,0,0,0,0,0"/>
                  </v:shape>
                </v:group>
                <v:group id="Group 1835" o:spid="_x0000_s1948" style="position:absolute;left:4835;top:1386;width:113;height:91" coordorigin="4835,1386" coordsize="11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836" o:spid="_x0000_s1949" style="position:absolute;left:4835;top:1386;width:113;height:91;visibility:visible;mso-wrap-style:square;v-text-anchor:top" coordsize="1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RcMQA&#10;AADdAAAADwAAAGRycy9kb3ducmV2LnhtbESPQWsCMRCF74X+hzCF3mpWoSJbo4hQ6Mnq2h8wbKab&#10;pZvJmsR17a93DoK3Gd6b975ZrkffqYFiagMbmE4KUMR1sC03Bn6On28LUCkjW+wCk4ErJVivnp+W&#10;WNpw4QMNVW6UhHAq0YDLuS+1TrUjj2kSemLRfkP0mGWNjbYRLxLuOz0rirn22LI0OOxp66j+q87e&#10;QHUa/of+PMfdod257xw3Fdq9Ma8v4+YDVKYxP8z36y8r+NN34ZdvZAS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kUXDEAAAA3QAAAA8AAAAAAAAAAAAAAAAAmAIAAGRycy9k&#10;b3ducmV2LnhtbFBLBQYAAAAABAAEAPUAAACJAwAAAAA=&#10;" path="m,18l37,r76,74l56,92,,18e" filled="f" strokeweight=".32544mm">
                    <v:path arrowok="t" o:connecttype="custom" o:connectlocs="0,1404;37,1386;113,1460;56,1478;0,1404" o:connectangles="0,0,0,0,0"/>
                  </v:shape>
                </v:group>
                <v:group id="Group 1833" o:spid="_x0000_s1950" style="position:absolute;left:4019;top:1907;width:19;height:2" coordorigin="4019,1907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834" o:spid="_x0000_s1951" style="position:absolute;left:4019;top:1907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SbMMA&#10;AADdAAAADwAAAGRycy9kb3ducmV2LnhtbERPS2vCQBC+F/oflin0UnSj0KLRVUppS+vNV87D7pjE&#10;ZmdDdqrx33eFgrf5+J4zX/a+USfqYh3YwGiYgSK2wdVcGthtPwYTUFGQHTaBycCFIiwX93dzzF04&#10;85pOGylVCuGYo4FKpM21jrYij3EYWuLEHULnURLsSu06PKdw3+hxlr1ojzWnhgpbeqvI/mx+vQFb&#10;vH8f959FX9jL07S0W9mvV2LM40P/OgMl1MtN/O/+cmn+6HkM12/SC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oSbMMAAADdAAAADwAAAAAAAAAAAAAAAACYAgAAZHJzL2Rv&#10;d25yZXYueG1sUEsFBgAAAAAEAAQA9QAAAIgDAAAAAA==&#10;" path="m,l19,e" filled="f" strokeweight=".31753mm">
                    <v:path arrowok="t" o:connecttype="custom" o:connectlocs="0,0;19,0" o:connectangles="0,0"/>
                  </v:shape>
                </v:group>
                <v:group id="Group 1831" o:spid="_x0000_s1952" style="position:absolute;left:4122;top:1824;width:150;height:91" coordorigin="4122,1824" coordsize="1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832" o:spid="_x0000_s1953" style="position:absolute;left:4122;top:1824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AVcMA&#10;AADdAAAADwAAAGRycy9kb3ducmV2LnhtbERPS2vCQBC+F/wPywjemo3io6SuoqLgwUNNLfQ4ZKdJ&#10;2uxsyK66/nu3IHibj+8582UwjbhQ52rLCoZJCoK4sLrmUsHpc/f6BsJ5ZI2NZVJwIwfLRe9ljpm2&#10;Vz7SJfeliCHsMlRQed9mUrqiIoMusS1x5H5sZ9BH2JVSd3iN4aaRozSdSoM1x4YKW9pUVPzlZ6Og&#10;zX+/ebY+mGPYrmn/8aWDPGmlBv2wegfhKfin+OHe6zh/OBnD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KAVcMAAADdAAAADwAAAAAAAAAAAAAAAACYAgAAZHJzL2Rv&#10;d25yZXYueG1sUEsFBgAAAAAEAAQA9QAAAIgDAAAAAA==&#10;" path="m,92l150,e" filled="f" strokeweight=".32436mm">
                    <v:path arrowok="t" o:connecttype="custom" o:connectlocs="0,1916;150,1824" o:connectangles="0,0"/>
                  </v:shape>
                </v:group>
                <v:group id="Group 1829" o:spid="_x0000_s1954" style="position:absolute;left:4122;top:1916;width:226;height:110" coordorigin="4122,1916" coordsize="22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830" o:spid="_x0000_s1955" style="position:absolute;left:4122;top:1916;width:226;height:110;visibility:visible;mso-wrap-style:square;v-text-anchor:top" coordsize="22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eLcEA&#10;AADdAAAADwAAAGRycy9kb3ducmV2LnhtbERPy6rCMBDdC/5DGMGdpl64RatRRBC8O1+g7oZmbIvN&#10;pDa5Wv16Iwju5nCeM5k1phQ3ql1hWcGgH4EgTq0uOFOw3y17QxDOI2ssLZOCBzmYTdutCSba3nlD&#10;t63PRAhhl6CC3PsqkdKlORl0fVsRB+5sa4M+wDqTusZ7CDel/ImiWBosODTkWNEip/Sy/TcKDuvN&#10;38ilMV+z1RHXkX6OTs1TqW6nmY9BeGr8V/xxr3SYP/iN4f1NOEF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gni3BAAAA3QAAAA8AAAAAAAAAAAAAAAAAmAIAAGRycy9kb3du&#10;cmV2LnhtbFBLBQYAAAAABAAEAPUAAACGAwAAAAA=&#10;" path="m226,19l95,110,39,37,,e" filled="f" strokeweight=".32372mm">
                    <v:path arrowok="t" o:connecttype="custom" o:connectlocs="226,1935;95,2026;39,1953;0,1916" o:connectangles="0,0,0,0"/>
                  </v:shape>
                </v:group>
                <v:group id="Group 1827" o:spid="_x0000_s1956" style="position:absolute;left:4029;top:1660;width:319;height:238" coordorigin="4029,1660" coordsize="31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828" o:spid="_x0000_s1957" style="position:absolute;left:4029;top:1660;width:319;height:238;visibility:visible;mso-wrap-style:square;v-text-anchor:top" coordsize="31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bicgA&#10;AADdAAAADwAAAGRycy9kb3ducmV2LnhtbESPQWvCQBCF7wX/wzJCb3Wj0NamrqKFloJ6qJaW3obs&#10;dBPMzobs1kR/vXMoeJvhvXnvm9mi97U6UhurwAbGowwUcRFsxc7A5/71bgoqJmSLdWAycKIIi/ng&#10;Zoa5DR1/0HGXnJIQjjkaKFNqcq1jUZLHOAoNsWi/ofWYZG2dti12Eu5rPcmyB+2xYmkosaGXkorD&#10;7s8bOO+d3353q3X2Ftz6sd7En6evqTG3w375DCpRn67m/+t3K/jje8GVb2QEP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QpuJyAAAAN0AAAAPAAAAAAAAAAAAAAAAAJgCAABk&#10;cnMvZG93bnJldi54bWxQSwUGAAAAAAQABAD1AAAAjQMAAAAA&#10;" path="m319,l188,110,56,202,,238e" filled="f" strokeweight=".32511mm">
                    <v:path arrowok="t" o:connecttype="custom" o:connectlocs="319,1660;188,1770;56,1862;0,1898" o:connectangles="0,0,0,0"/>
                  </v:shape>
                </v:group>
                <v:group id="Group 1825" o:spid="_x0000_s1958" style="position:absolute;left:4085;top:1953;width:19;height:36" coordorigin="4085,1953" coordsize="1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826" o:spid="_x0000_s1959" style="position:absolute;left:4085;top:1953;width:19;height:36;visibility:visible;mso-wrap-style:square;v-text-anchor:top" coordsize="1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IasYA&#10;AADdAAAADwAAAGRycy9kb3ducmV2LnhtbESPQWvCQBCF70L/wzKF3nRjW0RSVwmi2INgoz14HLJj&#10;EszOhuwa4793DoXeZnhv3vtmsRpco3rqQu3ZwHSSgCIuvK25NPB72o7noEJEtth4JgMPCrBavowW&#10;mFp/55z6YyyVhHBI0UAVY5tqHYqKHIaJb4lFu/jOYZS1K7Xt8C7hrtHvSTLTDmuWhgpbWldUXI83&#10;Z6D4fOy29pxl+z6//Rzm58PHZqeNeXsdsi9QkYb4b/67/raCP50Jv3wjI+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oIasYAAADdAAAADwAAAAAAAAAAAAAAAACYAgAAZHJz&#10;L2Rvd25yZXYueG1sUEsFBgAAAAAEAAQA9QAAAIsDAAAAAA==&#10;" path="m19,36l,e" filled="f" strokeweight=".32875mm">
                    <v:path arrowok="t" o:connecttype="custom" o:connectlocs="19,1989;0,1953" o:connectangles="0,0"/>
                  </v:shape>
                </v:group>
                <v:group id="Group 1823" o:spid="_x0000_s1960" style="position:absolute;left:4029;top:1898;width:56;height:55" coordorigin="4029,1898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824" o:spid="_x0000_s1961" style="position:absolute;left:4029;top:189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7/8MA&#10;AADdAAAADwAAAGRycy9kb3ducmV2LnhtbERP22oCMRB9L/QfwhR8q1lXENkapRRKRUTqhT6Pm3F3&#10;MZmkm3Rd/74RBN/mcK4zW/TWiI7a0DhWMBpmIIhLpxuuFBz2n69TECEiazSOScGVAizmz08zLLS7&#10;8Ja6XaxECuFQoII6Rl9IGcqaLIah88SJO7nWYkywraRu8ZLCrZF5lk2kxYZTQ42ePmoqz7s/q+D4&#10;bZabr9+xX4/zdbc9Tf3qx3ilBi/9+xuISH18iO/upU7zR5Mcb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n7/8MAAADdAAAADwAAAAAAAAAAAAAAAACYAgAAZHJzL2Rv&#10;d25yZXYueG1sUEsFBgAAAAAEAAQA9QAAAIgDAAAAAA==&#10;" path="m,l56,55e" filled="f" strokeweight=".32625mm">
                    <v:path arrowok="t" o:connecttype="custom" o:connectlocs="0,1898;56,1953" o:connectangles="0,0"/>
                  </v:shape>
                </v:group>
                <v:group id="Group 1821" o:spid="_x0000_s1962" style="position:absolute;left:4104;top:1953;width:56;height:36" coordorigin="4104,1953" coordsize="5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822" o:spid="_x0000_s1963" style="position:absolute;left:4104;top:1953;width:56;height:36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GwcAA&#10;AADdAAAADwAAAGRycy9kb3ducmV2LnhtbERP32vCMBB+F/Y/hBv4pqmbldEZRZSBr2rB16O5td2S&#10;S5dktv73RhB8u4/v5y3XgzXiQj60jhXMphkI4srplmsF5elr8gEiRGSNxjEpuFKA9epltMRCu54P&#10;dDnGWqQQDgUqaGLsCilD1ZDFMHUdceK+nbcYE/S11B77FG6NfMuyhbTYcmposKNtQ9Xv8d8q+Mt3&#10;MrxnfZlrme/8jzPuXBulxq/D5hNEpCE+xQ/3Xqf5s8Uc7t+kE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pGwcAAAADdAAAADwAAAAAAAAAAAAAAAACYAgAAZHJzL2Rvd25y&#10;ZXYueG1sUEsFBgAAAAAEAAQA9QAAAIUDAAAAAA==&#10;" path="m57,l,36e" filled="f" strokeweight=".92pt">
                    <v:path arrowok="t" o:connecttype="custom" o:connectlocs="57,1953;0,1989" o:connectangles="0,0"/>
                  </v:shape>
                </v:group>
                <v:group id="Group 1819" o:spid="_x0000_s1964" style="position:absolute;left:4085;top:1862;width:37;height:54" coordorigin="4085,1862" coordsize="3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820" o:spid="_x0000_s1965" style="position:absolute;left:4085;top:1862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KT8MA&#10;AADdAAAADwAAAGRycy9kb3ducmV2LnhtbERPTWvCQBC9F/wPywi9NZu0GDS6EbGUeq225DpkxySa&#10;nY3ZNcZ/3y0UvM3jfc5qPZpWDNS7xrKCJIpBEJdWN1wp+D58vMxBOI+ssbVMCu7kYJ1PnlaYaXvj&#10;Lxr2vhIhhF2GCmrvu0xKV9Zk0EW2Iw7c0fYGfYB9JXWPtxBuWvkax6k02HBoqLGjbU3leX81Copi&#10;fH+bHeb3dHEtjz+bCw/d6VOp5+m4WYLwNPqH+N+902F+kqbw9004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0KT8MAAADdAAAADwAAAAAAAAAAAAAAAACYAgAAZHJzL2Rv&#10;d25yZXYueG1sUEsFBgAAAAAEAAQA9QAAAIgDAAAAAA==&#10;" path="m37,54l,e" filled="f" strokeweight=".32789mm">
                    <v:path arrowok="t" o:connecttype="custom" o:connectlocs="37,1916;0,1862" o:connectangles="0,0"/>
                  </v:shape>
                </v:group>
                <v:group id="Group 1817" o:spid="_x0000_s1966" style="position:absolute;left:4291;top:2171;width:94;height:91" coordorigin="4291,2171" coordsize="9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818" o:spid="_x0000_s1967" style="position:absolute;left:4291;top:2171;width:94;height:91;visibility:visible;mso-wrap-style:square;v-text-anchor:top" coordsize="9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/usUA&#10;AADdAAAADwAAAGRycy9kb3ducmV2LnhtbESPQUsDQQyF74L/YYjgRexsV1hk7bSoIAierKV4DDNx&#10;d+tOZplJ2/Xfm4PgLeG9vPdltZnjaE6Uy5DYwXJRgSH2KQzcOdh9vNzegymCHHBMTA5+qMBmfXmx&#10;wjakM7/TaSud0RAuLTroRabW2uJ7ilgWaSJW7SvliKJr7mzIeNbwONq6qhobcWBt6HGi55789/YY&#10;Hfj8eTh2+5un+rBv3u5yLT5V4tz11fz4AEZoln/z3/VrUPxlo7j6jY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n+6xQAAAN0AAAAPAAAAAAAAAAAAAAAAAJgCAABkcnMv&#10;ZG93bnJldi54bWxQSwUGAAAAAAQABAD1AAAAigMAAAAA&#10;" path="m38,91l,37,57,,94,55,38,91e" filled="f" strokeweight=".32625mm">
                    <v:path arrowok="t" o:connecttype="custom" o:connectlocs="38,2262;0,2208;57,2171;94,2226;38,2262" o:connectangles="0,0,0,0,0"/>
                  </v:shape>
                </v:group>
                <v:group id="Group 1815" o:spid="_x0000_s1968" style="position:absolute;left:3411;top:1422;width:56;height:37" coordorigin="3411,1422" coordsize="56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816" o:spid="_x0000_s1969" style="position:absolute;left:3411;top:1422;width:56;height:37;visibility:visible;mso-wrap-style:square;v-text-anchor:top" coordsize="5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b5MMA&#10;AADdAAAADwAAAGRycy9kb3ducmV2LnhtbESPQW/CMAyF75P4D5GRuI0UJDpUCAghgbiO7cDRNKYp&#10;NE7VBNr9+/kwaTdb7/m9z+vt4Bv1oi7WgQ3Mphko4jLYmisD31+H9yWomJAtNoHJwA9F2G5Gb2ss&#10;bOj5k17nVCkJ4VigAZdSW2gdS0ce4zS0xKLdQucxydpV2nbYS7hv9DzLcu2xZmlw2NLeUfk4P72B&#10;/L5f3G35DCEnd4nt9dhnvTdmMh52K1CJhvRv/rs+WcGffQi/fCM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ub5MMAAADdAAAADwAAAAAAAAAAAAAAAACYAgAAZHJzL2Rv&#10;d25yZXYueG1sUEsFBgAAAAAEAAQA9QAAAIgDAAAAAA==&#10;" path="m18,38l,20,18,,56,20e" filled="f" strokeweight=".32467mm">
                    <v:path arrowok="t" o:connecttype="custom" o:connectlocs="18,1460;0,1442;18,1422;56,1442" o:connectangles="0,0,0,0"/>
                  </v:shape>
                </v:group>
                <v:group id="Group 1813" o:spid="_x0000_s1970" style="position:absolute;left:3429;top:1442;width:56;height:54" coordorigin="3429,1442" coordsize="5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814" o:spid="_x0000_s1971" style="position:absolute;left:3429;top:1442;width:56;height:54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gn8MA&#10;AADdAAAADwAAAGRycy9kb3ducmV2LnhtbERPTWvCQBC9C/0PyxR6040Bq02zkVIRPFrNpbchOyZL&#10;s7Pp7lZjf71bKHibx/uccj3aXpzJB+NYwXyWgSBunDbcKqiP2+kKRIjIGnvHpOBKAdbVw6TEQrsL&#10;f9D5EFuRQjgUqKCLcSikDE1HFsPMDcSJOzlvMSboW6k9XlK47WWeZc/SouHU0OFA7x01X4cfqyC3&#10;dTC/7qQXZu+/Ny/Zwlx3n0o9PY5vryAijfEu/nfvdJo/X+bw9006QV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Wgn8MAAADdAAAADwAAAAAAAAAAAAAAAACYAgAAZHJzL2Rv&#10;d25yZXYueG1sUEsFBgAAAAAEAAQA9QAAAIgDAAAAAA==&#10;" path="m,18l38,,56,36,38,54,,18e" filled="f" strokeweight=".32617mm">
                    <v:path arrowok="t" o:connecttype="custom" o:connectlocs="0,1460;38,1442;56,1478;38,1496;0,1460" o:connectangles="0,0,0,0,0"/>
                  </v:shape>
                </v:group>
                <v:group id="Group 1811" o:spid="_x0000_s1972" style="position:absolute;left:3654;top:948;width:37;height:55" coordorigin="3654,948" coordsize="3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812" o:spid="_x0000_s1973" style="position:absolute;left:3654;top:948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Yq8IA&#10;AADdAAAADwAAAGRycy9kb3ducmV2LnhtbERPS2vCQBC+F/wPywjemo0lfSR1FbEIXmsb8Dhkp8li&#10;djbsrib+e7dQ6G0+vuesNpPtxZV8MI4VLLMcBHHjtOFWwffX/vENRIjIGnvHpOBGATbr2cMKK+1G&#10;/qTrMbYihXCoUEEX41BJGZqOLIbMDcSJ+3HeYkzQt1J7HFO47eVTnr9Ii4ZTQ4cD7TpqzseLVdDs&#10;TFGf6tqaZ7x4V36UfNprpRbzafsOItIU/8V/7oNO85evBfx+k0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RirwgAAAN0AAAAPAAAAAAAAAAAAAAAAAJgCAABkcnMvZG93&#10;bnJldi54bWxQSwUGAAAAAAQABAD1AAAAhwMAAAAA&#10;" path="m37,36l19,56,,18,19,,37,36e" filled="f" strokeweight=".32797mm">
                    <v:path arrowok="t" o:connecttype="custom" o:connectlocs="37,984;19,1004;0,966;19,948;37,984" o:connectangles="0,0,0,0,0"/>
                  </v:shape>
                </v:group>
                <v:group id="Group 1809" o:spid="_x0000_s1974" style="position:absolute;left:2154;top:6736;width:413;height:311" coordorigin="2154,6736" coordsize="413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810" o:spid="_x0000_s1975" style="position:absolute;left:2154;top:6736;width:413;height:311;visibility:visible;mso-wrap-style:square;v-text-anchor:top" coordsize="41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jgMIA&#10;AADdAAAADwAAAGRycy9kb3ducmV2LnhtbERPTYvCMBC9C/6HMII3TVVwpWsUFQQvBa26e51txrbY&#10;TEoTte6v3wgL3ubxPme+bE0l7tS40rKC0TACQZxZXXKu4HTcDmYgnEfWWFkmBU9ysFx0O3OMtX3w&#10;ge6pz0UIYRejgsL7OpbSZQUZdENbEwfuYhuDPsAml7rBRwg3lRxH0VQaLDk0FFjTpqDsmt6MgrQ6&#10;n630v9h+T5Kv9c/+miTHSKl+r119gvDU+rf4373TYf7oYwqvb8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2OAwgAAAN0AAAAPAAAAAAAAAAAAAAAAAJgCAABkcnMvZG93&#10;bnJldi54bWxQSwUGAAAAAAQABAD1AAAAhwMAAAAA&#10;" path="m413,l319,73,,311e" filled="f" strokeweight=".32517mm">
                    <v:path arrowok="t" o:connecttype="custom" o:connectlocs="413,6736;319,6809;0,7047" o:connectangles="0,0,0"/>
                  </v:shape>
                </v:group>
                <v:group id="Group 1807" o:spid="_x0000_s1976" style="position:absolute;left:2567;top:6645;width:113;height:91" coordorigin="2567,6645" coordsize="11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808" o:spid="_x0000_s1977" style="position:absolute;left:2567;top:6645;width:113;height:91;visibility:visible;mso-wrap-style:square;v-text-anchor:top" coordsize="1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BFsQA&#10;AADdAAAADwAAAGRycy9kb3ducmV2LnhtbESPQW/CMAyF75P2HyJP2m2k7ACoEBBCmrQTG4UfYDVe&#10;U61xShJKx6/Hh0ncbL3n9z6vNqPv1EAxtYENTCcFKOI62JYbA6fjx9sCVMrIFrvAZOCPEmzWz08r&#10;LG248oGGKjdKQjiVaMDl3Jdap9qRxzQJPbFoPyF6zLLGRtuIVwn3nX4vipn22LI0OOxp56j+rS7e&#10;QHUebkN/meH+0O7dV47bCu23Ma8v43YJKtOYH+b/608r+NO54Mo3MoJ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ARbEAAAA3QAAAA8AAAAAAAAAAAAAAAAAmAIAAGRycy9k&#10;b3ducmV2LnhtbFBLBQYAAAAABAAEAPUAAACJAwAAAAA=&#10;" path="m113,l,91,,37,56,r57,e" filled="f" strokeweight=".32544mm">
                    <v:path arrowok="t" o:connecttype="custom" o:connectlocs="113,6645;0,6736;0,6682;56,6645;113,6645" o:connectangles="0,0,0,0,0"/>
                  </v:shape>
                </v:group>
                <v:group id="Group 1805" o:spid="_x0000_s1978" style="position:absolute;left:2680;top:6335;width:487;height:310" coordorigin="2680,6335" coordsize="487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806" o:spid="_x0000_s1979" style="position:absolute;left:2680;top:6335;width:487;height:310;visibility:visible;mso-wrap-style:square;v-text-anchor:top" coordsize="487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PI8YA&#10;AADdAAAADwAAAGRycy9kb3ducmV2LnhtbESPQWvCQBCF70L/wzKF3nSjtCLRVYpg8diqSL1Ns2MS&#10;zM6m2e2a/nvnIHib4b1575vFqneNStSF2rOB8SgDRVx4W3Np4LDfDGegQkS22HgmA/8UYLV8Giww&#10;t/7KX5R2sVQSwiFHA1WMba51KCpyGEa+JRbt7DuHUdau1LbDq4S7Rk+ybKod1iwNFba0rqi47P6c&#10;gW1z+jym0966t835Z5J+X9fp49uYl+f+fQ4qUh8f5vv11gr+eCb8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ZPI8YAAADdAAAADwAAAAAAAAAAAAAAAACYAgAAZHJz&#10;L2Rvd25yZXYueG1sUEsFBgAAAAAEAAQA9QAAAIsDAAAAAA==&#10;" path="m487,36r,-18l450,18,450,,411,r,18l374,18,74,256,,310e" filled="f" strokeweight=".32453mm">
                    <v:path arrowok="t" o:connecttype="custom" o:connectlocs="487,6371;487,6353;450,6353;450,6335;411,6335;411,6353;374,6353;74,6591;0,6645" o:connectangles="0,0,0,0,0,0,0,0,0"/>
                  </v:shape>
                </v:group>
                <v:group id="Group 1803" o:spid="_x0000_s1980" style="position:absolute;left:2754;top:6591;width:226;height:218" coordorigin="2754,6591" coordsize="226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804" o:spid="_x0000_s1981" style="position:absolute;left:2754;top:6591;width:226;height:218;visibility:visible;mso-wrap-style:square;v-text-anchor:top" coordsize="22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nExcQA&#10;AADdAAAADwAAAGRycy9kb3ducmV2LnhtbERPS2vCQBC+F/wPywi91U1SKxpdRQqt7aX17XXIjkkw&#10;OxuyW0399W6h4G0+vudMZq2pxJkaV1pWEPciEMSZ1SXnCrabt6chCOeRNVaWScEvOZhNOw8TTLW9&#10;8IrOa5+LEMIuRQWF93UqpcsKMuh6tiYO3NE2Bn2ATS51g5cQbiqZRNFAGiw5NBRY02tB2Wn9YxT0&#10;9f55GetsdMgXn+/JSxtfv753Sj122/kYhKfW38X/7g8d5sfDBP6+C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JxMXEAAAA3QAAAA8AAAAAAAAAAAAAAAAAmAIAAGRycy9k&#10;b3ducmV2LnhtbFBLBQYAAAAABAAEAPUAAACJAwAAAAA=&#10;" path="m,l56,72r57,l226,218e" filled="f" strokeweight=".32622mm">
                    <v:path arrowok="t" o:connecttype="custom" o:connectlocs="0,6591;56,6663;113,6663;226,6809" o:connectangles="0,0,0,0"/>
                  </v:shape>
                </v:group>
                <v:group id="Group 1801" o:spid="_x0000_s1982" style="position:absolute;left:2998;top:6846;width:132;height:145" coordorigin="2998,6846" coordsize="13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802" o:spid="_x0000_s1983" style="position:absolute;left:2998;top:6846;width:132;height:145;visibility:visible;mso-wrap-style:square;v-text-anchor:top" coordsize="1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MHcEA&#10;AADdAAAADwAAAGRycy9kb3ducmV2LnhtbERPzWrCQBC+C32HZQredKOUoKmrFEFawR6a9AGG7DQJ&#10;yc6G3W0S394VBG/z8f3O7jCZTgzkfGNZwWqZgCAurW64UvBbnBYbED4ga+wsk4IreTjsX2Y7zLQd&#10;+YeGPFQihrDPUEEdQp9J6cuaDPql7Ykj92edwRChq6R2OMZw08l1kqTSYMOxocaejjWVbf5vFKQt&#10;XtpzV33iNzfTWGzNSG6t1Px1+ngHEWgKT/HD/aXj/NXmDe7fxBP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xDB3BAAAA3QAAAA8AAAAAAAAAAAAAAAAAmAIAAGRycy9kb3du&#10;cmV2LnhtbFBLBQYAAAAABAAEAPUAAACGAwAAAAA=&#10;" path="m,l56,72r76,74e" filled="f" strokeweight=".32678mm">
                    <v:path arrowok="t" o:connecttype="custom" o:connectlocs="0,6846;56,6918;132,6992" o:connectangles="0,0,0"/>
                  </v:shape>
                </v:group>
                <v:group id="Group 1799" o:spid="_x0000_s1984" style="position:absolute;left:3148;top:7029;width:56;height:54" coordorigin="3148,7029" coordsize="5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800" o:spid="_x0000_s1985" style="position:absolute;left:3148;top:7029;width:56;height:54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Wu8IA&#10;AADdAAAADwAAAGRycy9kb3ducmV2LnhtbERPTWvCQBC9F/wPywje6kYhojGbUCyCx9Z68TZkx2Rp&#10;djbubjX213cLhd7m8T6nrEfbixv5YBwrWMwzEMSN04ZbBaeP/fMaRIjIGnvHpOBBAepq8lRiod2d&#10;3+l2jK1IIRwKVNDFOBRShqYji2HuBuLEXZy3GBP0rdQe7ync9nKZZStp0XBq6HCgXUfN5/HLKlja&#10;UzDf7qJz8+avr5ssN4/DWanZdHzZgog0xn/xn/ug0/zFegW/36QT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9a7wgAAAN0AAAAPAAAAAAAAAAAAAAAAAJgCAABkcnMvZG93&#10;bnJldi54bWxQSwUGAAAAAAQABAD1AAAAhwMAAAAA&#10;" path="m,l56,54e" filled="f" strokeweight=".32617mm">
                    <v:path arrowok="t" o:connecttype="custom" o:connectlocs="0,7029;56,7083" o:connectangles="0,0"/>
                  </v:shape>
                </v:group>
                <v:group id="Group 1797" o:spid="_x0000_s1986" style="position:absolute;left:3391;top:6827;width:150;height:128" coordorigin="3391,6827" coordsize="15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798" o:spid="_x0000_s1987" style="position:absolute;left:3391;top:6827;width:150;height:128;visibility:visible;mso-wrap-style:square;v-text-anchor:top" coordsize="1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9PscA&#10;AADdAAAADwAAAGRycy9kb3ducmV2LnhtbESPQWvCQBCF7wX/wzKCt7pRSklTV4nagkhbqO2hxyE7&#10;TUKzsyG7JvHfOwehtxnem/e+WW1G16ieulB7NrCYJ6CIC29rLg18f73ep6BCRLbYeCYDFwqwWU/u&#10;VphZP/An9adYKgnhkKGBKsY20zoUFTkMc98Si/brO4dR1q7UtsNBwl2jl0nyqB3WLA0VtrSrqPg7&#10;nZ2Bt/Z9+2OHvD9+5Dkd9i9P6UMdjZlNx/wZVKQx/ptv1wcr+ItUcOUbGUG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IfT7HAAAA3QAAAA8AAAAAAAAAAAAAAAAAmAIAAGRy&#10;cy9kb3ducmV2LnhtbFBLBQYAAAAABAAEAPUAAACMAwAAAAA=&#10;" path="m150,l113,37,,129e" filled="f" strokeweight=".32569mm">
                    <v:path arrowok="t" o:connecttype="custom" o:connectlocs="150,6827;113,6864;0,6956" o:connectangles="0,0,0"/>
                  </v:shape>
                </v:group>
                <v:group id="Group 1795" o:spid="_x0000_s1988" style="position:absolute;left:3317;top:6974;width:37;height:18" coordorigin="3317,6974" coordsize="3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796" o:spid="_x0000_s1989" style="position:absolute;left:3317;top:6974;width:37;height:18;visibility:visible;mso-wrap-style:square;v-text-anchor:top" coordsize="3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JI8UA&#10;AADdAAAADwAAAGRycy9kb3ducmV2LnhtbESPQWvDMAyF74P+B6PBbqvTsY0uq1tKYLDTujXtXcRa&#10;YhrLwXbT9N9Xh8FuEu/pvU+rzeR7NVJMLrCBxbwARdwE67g1cKg/HpegUka22AcmA1dKsFnP7lZY&#10;2nDhHxr3uVUSwqlEA13OQ6l1ajrymOZhIBbtN0SPWdbYahvxIuG+109F8ao9OpaGDgeqOmpO+7M3&#10;8HW41i6+uOXpuHuux3NbDd9UGfNwP23fQWWa8r/57/rTCv7iTfjlGxlB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UkjxQAAAN0AAAAPAAAAAAAAAAAAAAAAAJgCAABkcnMv&#10;ZG93bnJldi54bWxQSwUGAAAAAAQABAD1AAAAigMAAAAA&#10;" path="m37,l18,18,,18e" filled="f" strokeweight=".32369mm">
                    <v:path arrowok="t" o:connecttype="custom" o:connectlocs="37,6974;18,6992;0,6992" o:connectangles="0,0,0"/>
                  </v:shape>
                </v:group>
                <v:group id="Group 1793" o:spid="_x0000_s1990" style="position:absolute;left:3017;top:6992;width:300;height:164" coordorigin="3017,6992" coordsize="30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794" o:spid="_x0000_s1991" style="position:absolute;left:3017;top:6992;width:300;height:164;visibility:visible;mso-wrap-style:square;v-text-anchor:top" coordsize="30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RLcQA&#10;AADdAAAADwAAAGRycy9kb3ducmV2LnhtbERPTYvCMBC9C/sfwix4EU1VkLUaZRGUHhZBd1GPQzO2&#10;ZZtJSaLW/fVGEPY2j/c582VranEl5yvLCoaDBARxbnXFhYKf73X/A4QPyBpry6TgTh6Wi7fOHFNt&#10;b7yj6z4UIoawT1FBGUKTSunzkgz6gW2II3e2zmCI0BVSO7zFcFPLUZJMpMGKY0OJDa1Kyn/3F6Og&#10;yA69cchOU3fsmU073n79TaxXqvvefs5ABGrDv/jlznScP5yO4Pl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UkS3EAAAA3QAAAA8AAAAAAAAAAAAAAAAAmAIAAGRycy9k&#10;b3ducmV2LnhtbFBLBQYAAAAABAAEAPUAAACJAwAAAAA=&#10;" path="m300,l187,91r-74,73l74,128,18,164,,128,18,110e" filled="f" strokeweight=".32403mm">
                    <v:path arrowok="t" o:connecttype="custom" o:connectlocs="300,6992;187,7083;113,7156;74,7120;18,7156;0,7120;18,7102" o:connectangles="0,0,0,0,0,0,0"/>
                  </v:shape>
                </v:group>
                <v:group id="Group 1791" o:spid="_x0000_s1992" style="position:absolute;left:3054;top:7065;width:19;height:18" coordorigin="3054,7065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792" o:spid="_x0000_s1993" style="position:absolute;left:3054;top:7065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VdcIA&#10;AADdAAAADwAAAGRycy9kb3ducmV2LnhtbERPTWsCMRC9F/wPYYTealZxtV2NYgXBY2uFXqebcRPd&#10;TJZN6m799U1B6G0e73OW697V4kptsJ4VjEcZCOLSa8uVguPH7ukZRIjIGmvPpOCHAqxXg4clFtp3&#10;/E7XQ6xECuFQoAITY1NIGUpDDsPIN8SJO/nWYUywraRusUvhrpaTLJtJh5ZTg8GGtobKy+HbKehe&#10;3/jza+fnlNs6NP6cG3vLlXoc9psFiEh9/Bff3Xud5o9fpvD3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ZV1wgAAAN0AAAAPAAAAAAAAAAAAAAAAAJgCAABkcnMvZG93&#10;bnJldi54bWxQSwUGAAAAAAQABAD1AAAAhwMAAAAA&#10;" path="m19,18l,,19,e" filled="f" strokeweight=".32608mm">
                    <v:path arrowok="t" o:connecttype="custom" o:connectlocs="19,7083;0,7065;19,7065" o:connectangles="0,0,0"/>
                  </v:shape>
                </v:group>
                <v:group id="Group 1789" o:spid="_x0000_s1994" style="position:absolute;left:2980;top:7156;width:150;height:110" coordorigin="2980,7156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790" o:spid="_x0000_s1995" style="position:absolute;left:2980;top:7156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3wMAA&#10;AADdAAAADwAAAGRycy9kb3ducmV2LnhtbERPTYvCMBC9L/gfwgje1kQP7lqNIqLiNa4Xb0MzttVm&#10;Uppo6783Cwt7m8f7nOW6d7V4UhsqzxomYwWCOPe24kLD+Wf/+Q0iRGSLtWfS8KIA69XgY4mZ9R0b&#10;ep5iIVIIhww1lDE2mZQhL8lhGPuGOHFX3zqMCbaFtC12KdzVcqrUTDqsODWU2NC2pPx+ejgNynTy&#10;flHV3vDj8PpCc9zdjNd6NOw3CxCR+vgv/nMfbZo/mc/g95t0gl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T3wMAAAADdAAAADwAAAAAAAAAAAAAAAACYAgAAZHJzL2Rvd25y&#10;ZXYueG1sUEsFBgAAAAAEAAQA9QAAAIUDAAAAAA==&#10;" path="m150,l,110e" filled="f" strokeweight=".32508mm">
                    <v:path arrowok="t" o:connecttype="custom" o:connectlocs="150,7156;0,7266" o:connectangles="0,0"/>
                  </v:shape>
                </v:group>
                <v:group id="Group 1787" o:spid="_x0000_s1996" style="position:absolute;left:2791;top:7284;width:150;height:109" coordorigin="2791,728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788" o:spid="_x0000_s1997" style="position:absolute;left:2791;top:728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xqsYA&#10;AADdAAAADwAAAGRycy9kb3ducmV2LnhtbESPQWvCQBCF74X+h2UKXopu4qHY6CqlUNqToLWit2F3&#10;TILZ2ZDdJvHfO4dCbzO8N+99s9qMvlE9dbEObCCfZaCIbXA1lwYO3x/TBaiYkB02gcnAjSJs1o8P&#10;KyxcGHhH/T6VSkI4FmigSqkttI62Io9xFlpi0S6h85hk7UrtOhwk3Dd6nmUv2mPN0lBhS+8V2ev+&#10;1xuwof88XbObzZ93w8+xPy/CtrXGTJ7GtyWoRGP6N/9dfznBz18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yxqsYAAADdAAAADwAAAAAAAAAAAAAAAACYAgAAZHJz&#10;L2Rvd25yZXYueG1sUEsFBgAAAAAEAAQA9QAAAIsDAAAAAA==&#10;" path="m150,l,109e" filled="f" strokeweight=".32503mm">
                    <v:path arrowok="t" o:connecttype="custom" o:connectlocs="150,7284;0,7393" o:connectangles="0,0"/>
                  </v:shape>
                </v:group>
                <v:group id="Group 1785" o:spid="_x0000_s1998" style="position:absolute;left:2661;top:6645;width:37;height:128" coordorigin="2661,6645" coordsize="37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786" o:spid="_x0000_s1999" style="position:absolute;left:2661;top:6645;width:37;height:128;visibility:visible;mso-wrap-style:square;v-text-anchor:top" coordsize="3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U6cQA&#10;AADdAAAADwAAAGRycy9kb3ducmV2LnhtbESPT2vCQBDF7wW/wzJCb3Wj0KAxq4hQ8dimCh6H7OSP&#10;ZmfT3dWk375bKPQ2w3vvN2/y7Wg68SDnW8sK5rMEBHFpdcu1gtPn28sShA/IGjvLpOCbPGw3k6cc&#10;M20H/qBHEWoRIewzVNCE0GdS+rIhg35me+KoVdYZDHF1tdQOhwg3nVwkSSoNthwvNNjTvqHyVtyN&#10;guUh+bq8vmsz1Oe0mF9NWvEKlXqejrs1iEBj+Df/pY861o9I+P0mj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VOnEAAAA3QAAAA8AAAAAAAAAAAAAAAAAmAIAAGRycy9k&#10;b3ducmV2LnhtbFBLBQYAAAAABAAEAPUAAACJAwAAAAA=&#10;" path="m19,l37,18r,19l37,55r,18l,91r37,37e" filled="f" strokeweight=".33mm">
                    <v:path arrowok="t" o:connecttype="custom" o:connectlocs="19,6645;37,6663;37,6682;37,6700;37,6718;0,6736;37,6773" o:connectangles="0,0,0,0,0,0,0"/>
                  </v:shape>
                </v:group>
                <v:group id="Group 1783" o:spid="_x0000_s2000" style="position:absolute;left:2735;top:6736;width:56;height:18" coordorigin="2735,6736" coordsize="5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784" o:spid="_x0000_s2001" style="position:absolute;left:2735;top:6736;width:56;height:18;visibility:visible;mso-wrap-style:square;v-text-anchor:top" coordsize="5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fisIA&#10;AADdAAAADwAAAGRycy9kb3ducmV2LnhtbERPTWvCQBC9F/wPywi91Y1Bo6SuIq0FL1K0vXibZsck&#10;mJ0N2Y2u/94VhN7m8T5nsQqmERfqXG1ZwXiUgCAurK65VPD78/U2B+E8ssbGMim4kYPVcvCywFzb&#10;K+/pcvCliCHsclRQed/mUrqiIoNuZFviyJ1sZ9BH2JVSd3iN4aaRaZJk0mDNsaHClj4qKs6H3ijo&#10;Q6Dse3fUm7Q3f5+3rJ3QbKrU6zCs30F4Cv5f/HRvdZyfJik8vo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Z+KwgAAAN0AAAAPAAAAAAAAAAAAAAAAAJgCAABkcnMvZG93&#10;bnJldi54bWxQSwUGAAAAAAQABAD1AAAAhwMAAAAA&#10;" path="m,18l19,,38,,56,e" filled="f" strokeweight=".32283mm">
                    <v:path arrowok="t" o:connecttype="custom" o:connectlocs="0,6754;19,6736;38,6736;56,6736" o:connectangles="0,0,0,0"/>
                  </v:shape>
                </v:group>
                <v:group id="Group 1781" o:spid="_x0000_s2002" style="position:absolute;left:2735;top:6827;width:132;height:91" coordorigin="2735,6827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782" o:spid="_x0000_s2003" style="position:absolute;left:2735;top:6827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eJcMA&#10;AADdAAAADwAAAGRycy9kb3ducmV2LnhtbERPTWvCQBC9F/wPywi91U3SUiR1FYkU2kshKrbHITsm&#10;odnZsLua5N93BaG3ebzPWW1G04krOd9aVpAuEhDEldUt1wqOh/enJQgfkDV2lknBRB4269nDCnNt&#10;By7pug+1iCHsc1TQhNDnUvqqIYN+YXviyJ2tMxgidLXUDocYbjqZJcmrNNhybGiwp6Kh6nd/MQo+&#10;/a44cOnS7/Bcnr+mn4xOl0ypx/m4fQMRaAz/4rv7Q8f5WfICt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reJcMAAADdAAAADwAAAAAAAAAAAAAAAACYAgAAZHJzL2Rv&#10;d25yZXYueG1sUEsFBgAAAAAEAAQA9QAAAIgDAAAAAA==&#10;" path="m,91l132,e" filled="f" strokeweight=".32483mm">
                    <v:path arrowok="t" o:connecttype="custom" o:connectlocs="0,6918;132,6827" o:connectangles="0,0"/>
                  </v:shape>
                </v:group>
                <v:group id="Group 1779" o:spid="_x0000_s2004" style="position:absolute;left:2791;top:6900;width:132;height:109" coordorigin="2791,6900" coordsize="13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780" o:spid="_x0000_s2005" style="position:absolute;left:2791;top:6900;width:132;height:109;visibility:visible;mso-wrap-style:square;v-text-anchor:top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ficMA&#10;AADdAAAADwAAAGRycy9kb3ducmV2LnhtbERPTWvCQBC9C/0PyxR6001zEEldJQRapYdqYkqvQ3a6&#10;Cc3OhuxW03/fFQRv83ifs95OthdnGn3nWMHzIgFB3DjdsVFQn17nKxA+IGvsHZOCP/Kw3TzM1php&#10;d+GSzlUwIoawz1BBG8KQSembliz6hRuII/ftRoshwtFIPeIlhttepkmylBY7jg0tDlS01PxUv1bB&#10;EemzrD/Mgcq62Jn3Oi+/3nKlnh6n/AVEoCncxTf3Xsf5abKE6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DficMAAADdAAAADwAAAAAAAAAAAAAAAACYAgAAZHJzL2Rv&#10;d25yZXYueG1sUEsFBgAAAAAEAAQA9QAAAIgDAAAAAA==&#10;" path="m,109l132,e" filled="f" strokeweight=".32556mm">
                    <v:path arrowok="t" o:connecttype="custom" o:connectlocs="0,7009;132,6900" o:connectangles="0,0"/>
                  </v:shape>
                </v:group>
                <v:group id="Group 1777" o:spid="_x0000_s2006" style="position:absolute;left:2867;top:6973;width:131;height:109" coordorigin="2867,6973" coordsize="13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778" o:spid="_x0000_s2007" style="position:absolute;left:2867;top:6973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oucYA&#10;AADdAAAADwAAAGRycy9kb3ducmV2LnhtbESPQWvCQBCF7wX/wzKCt2YTQbGpawiFQumhUC09T7PT&#10;JJidjdk1Rn9951DwNsN7894322JynRppCK1nA1mSgiKuvG25NvB1eH3cgAoR2WLnmQxcKUCxmz1s&#10;Mbf+wp807mOtJIRDjgaaGPtc61A15DAkvicW7dcPDqOsQ63tgBcJd51epulaO2xZGhrs6aWh6rg/&#10;OwMfT2fKbrefabzWq9IdqvV79n0yZjGfymdQkaZ4N/9fv1nBX6aCK9/ICHr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oucYAAADdAAAADwAAAAAAAAAAAAAAAACYAgAAZHJz&#10;L2Rvd25yZXYueG1sUEsFBgAAAAAEAAQA9QAAAIsDAAAAAA==&#10;" path="m,110l131,e" filled="f" strokeweight=".32558mm">
                    <v:path arrowok="t" o:connecttype="custom" o:connectlocs="0,7083;131,6973" o:connectangles="0,0"/>
                  </v:shape>
                </v:group>
                <v:group id="Group 1775" o:spid="_x0000_s2008" style="position:absolute;left:2661;top:6736;width:394;height:438" coordorigin="2661,6736" coordsize="39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776" o:spid="_x0000_s2009" style="position:absolute;left:2661;top:6736;width:394;height:438;visibility:visible;mso-wrap-style:square;v-text-anchor:top" coordsize="39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dBMYA&#10;AADdAAAADwAAAGRycy9kb3ducmV2LnhtbESPT2vCQBDF7wW/wzJCb3WjFCnRVcQ/IMVCa+N9yI7Z&#10;aHY2ZFdNv33nUOhthvfmvd/Ml71v1J26WAc2MB5loIjLYGuuDBTfu5c3UDEhW2wCk4EfirBcDJ7m&#10;mNvw4C+6H1OlJIRjjgZcSm2udSwdeYyj0BKLdg6dxyRrV2nb4UPCfaMnWTbVHmuWBoctrR2V1+PN&#10;Gzh84t6ttqdm+v56OWTFpkjXj60xz8N+NQOVqE//5r/rvRX8yVj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dBMYAAADdAAAADwAAAAAAAAAAAAAAAACYAgAAZHJz&#10;L2Rvd25yZXYueG1sUEsFBgAAAAAEAAQA9QAAAIsDAAAAAA==&#10;" path="m130,r76,91l262,164r75,73l393,329,262,438,206,347,130,273,74,182,,110,130,e" filled="f" strokeweight=".32681mm">
                    <v:path arrowok="t" o:connecttype="custom" o:connectlocs="130,6736;206,6827;262,6900;337,6973;393,7065;262,7174;206,7083;130,7009;74,6918;0,6846;130,6736" o:connectangles="0,0,0,0,0,0,0,0,0,0,0"/>
                  </v:shape>
                </v:group>
                <v:group id="Group 1773" o:spid="_x0000_s2010" style="position:absolute;left:7497;top:875;width:1126;height:238" coordorigin="7497,875" coordsize="112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774" o:spid="_x0000_s2011" style="position:absolute;left:7497;top:875;width:1126;height:238;visibility:visible;mso-wrap-style:square;v-text-anchor:top" coordsize="112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WUMQA&#10;AADdAAAADwAAAGRycy9kb3ducmV2LnhtbERP22rCQBB9F/yHZYS+6cYU2hJdRYTSQqnUG+LbmB2T&#10;0OxsyE41/n23IPRtDuc603nnanWhNlSeDYxHCSji3NuKCwO77evwBVQQZIu1ZzJwowDzWb83xcz6&#10;K6/pspFCxRAOGRooRZpM65CX5DCMfEMcubNvHUqEbaFti9cY7mqdJsmTdlhxbCixoWVJ+ffmxxl4&#10;3Pnq6/S812vB5Lhavn0WHwcx5mHQLSaghDr5F9/d7zbOT8cp/H0TT9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VlDEAAAA3QAAAA8AAAAAAAAAAAAAAAAAmAIAAGRycy9k&#10;b3ducmV2LnhtbFBLBQYAAAAABAAEAPUAAACJAwAAAAA=&#10;" path="m19,238l,238,,182r19,l19,146r19,l38,109r37,l75,91r57,l863,36r,-18l1125,e" filled="f" strokeweight=".32242mm">
                    <v:path arrowok="t" o:connecttype="custom" o:connectlocs="19,1113;0,1113;0,1057;19,1057;19,1021;38,1021;38,984;75,984;75,966;132,966;863,911;863,893;1125,875" o:connectangles="0,0,0,0,0,0,0,0,0,0,0,0,0"/>
                  </v:shape>
                </v:group>
                <v:group id="Group 1771" o:spid="_x0000_s2012" style="position:absolute;left:8622;top:790;width:2127;height:85" coordorigin="8622,790" coordsize="212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772" o:spid="_x0000_s2013" style="position:absolute;left:8622;top:790;width:2127;height:85;visibility:visible;mso-wrap-style:square;v-text-anchor:top" coordsize="212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TScQA&#10;AADdAAAADwAAAGRycy9kb3ducmV2LnhtbERPS4vCMBC+C/6HMIIX0dQH6naNsizoevCi9eBxaMa2&#10;u82kNFHr/nojCN7m43vOYtWYUlypdoVlBcNBBII4tbrgTMExWffnIJxH1lhaJgV3crBatlsLjLW9&#10;8Z6uB5+JEMIuRgW591UspUtzMugGtiIO3NnWBn2AdSZ1jbcQbko5iqKpNFhwaMixou+c0r/DxSj4&#10;Pc/2P+tEJ2NT/fc+xmaS7TYnpbqd5usThKfGv8Uv91aH+aPhBJ7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00nEAAAA3QAAAA8AAAAAAAAAAAAAAAAAmAIAAGRycy9k&#10;b3ducmV2LnhtbFBLBQYAAAAABAAEAPUAAACJAwAAAAA=&#10;" path="m,182l1488,97e" filled="f" strokeweight=".32208mm">
                    <v:path arrowok="t" o:connecttype="custom" o:connectlocs="0,972;1488,887" o:connectangles="0,0"/>
                  </v:shape>
                </v:group>
                <v:group id="Group 1769" o:spid="_x0000_s2014" style="position:absolute;left:1742;top:4034;width:224;height:220" coordorigin="1742,4034" coordsize="224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770" o:spid="_x0000_s2015" style="position:absolute;left:1742;top:4034;width:224;height:220;visibility:visible;mso-wrap-style:square;v-text-anchor:top" coordsize="224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DFMQA&#10;AADdAAAADwAAAGRycy9kb3ducmV2LnhtbERPTWvCQBC9F/oflil4azZ6sCXNKlJa0VuNQchtyE6T&#10;YHY2za5J9Nd3CwVv83ifk64n04qBetdYVjCPYhDEpdUNVwry4+fzKwjnkTW2lknBlRysV48PKSba&#10;jnygIfOVCCHsElRQe98lUrqyJoMush1x4L5tb9AH2FdS9ziGcNPKRRwvpcGGQ0ONHb3XVJ6zi1Hw&#10;Y4sDbjfb/el8+2heXBl/FVmu1Oxp2ryB8DT5u/jfvdNh/mK+hL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QxTEAAAA3QAAAA8AAAAAAAAAAAAAAAAAmAIAAGRycy9k&#10;b3ducmV2LnhtbFBLBQYAAAAABAAEAPUAAACJAwAAAAA=&#10;" path="m,110l75,37,150,r38,73l150,110r18,36l225,219e" filled="f" strokeweight=".32625mm">
                    <v:path arrowok="t" o:connecttype="custom" o:connectlocs="0,4144;75,4071;150,4034;188,4107;150,4144;168,4180;225,4253" o:connectangles="0,0,0,0,0,0,0"/>
                  </v:shape>
                </v:group>
                <v:group id="Group 1767" o:spid="_x0000_s2016" style="position:absolute;left:2417;top:9000;width:113;height:46" coordorigin="2417,9000" coordsize="11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768" o:spid="_x0000_s2017" style="position:absolute;left:2417;top:9000;width:113;height:46;visibility:visible;mso-wrap-style:square;v-text-anchor:top" coordsize="1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zhcgA&#10;AADdAAAADwAAAGRycy9kb3ducmV2LnhtbESPT0sDMRDF74LfIYzgzWa7iMjatPiHggcv1ra2t7AZ&#10;k9XNZEnSbeyn7xwEbzO8N+/9ZrYovhcjxtQFUjCdVCCQ2mA6sgrWH8ubexApazK6D4QKfjHBYn55&#10;MdONCUd6x3GVreAQSo1W4HIeGilT69DrNAkDEmtfIXqdeY1WmqiPHO57WVfVnfS6I25wesBnh+3P&#10;6uAVbN7KuP8+Ffe53NaHLt7a3dOLVer6qjw+gMhY8r/57/rVMH49ZVz+hke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ubOFyAAAAN0AAAAPAAAAAAAAAAAAAAAAAJgCAABk&#10;cnMvZG93bnJldi54bWxQSwUGAAAAAAQABAD1AAAAjQMAAAAA&#10;" path="m113,l78,46e" filled="f" strokeweight=".32744mm">
                    <v:path arrowok="t" o:connecttype="custom" o:connectlocs="113,9000;78,9046" o:connectangles="0,0"/>
                  </v:shape>
                </v:group>
                <v:group id="Group 1765" o:spid="_x0000_s2018" style="position:absolute;left:2548;top:9036;width:38;height:10" coordorigin="2548,9036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766" o:spid="_x0000_s2019" style="position:absolute;left:2548;top:9036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jiscA&#10;AADdAAAADwAAAGRycy9kb3ducmV2LnhtbESPQUsDMRCF74L/IYzgzWZdqMjatFShUHqotBW9Dpvp&#10;ZtnNZE1iu+2vdw6Ctxnem/e+mS1G36sTxdQGNvA4KUAR18G23Bj4OKwenkGljGyxD0wGLpRgMb+9&#10;mWFlw5l3dNrnRkkIpwoNuJyHSutUO/KYJmEgFu0Yoscsa2y0jXiWcN/rsiietMeWpcHhQG+O6m7/&#10;4w10r+/uutl9dZuwnX5P4+fVd+FgzP3duHwBlWnM/+a/67UV/LIU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1o4rHAAAA3QAAAA8AAAAAAAAAAAAAAAAAmAIAAGRy&#10;cy9kb3ducmV2LnhtbFBLBQYAAAAABAAEAPUAAACMAwAAAAA=&#10;" path="m38,l19,10e" filled="f" strokeweight=".32378mm">
                    <v:path arrowok="t" o:connecttype="custom" o:connectlocs="38,9036;19,9046" o:connectangles="0,0"/>
                  </v:shape>
                </v:group>
                <v:group id="Group 1763" o:spid="_x0000_s2020" style="position:absolute;left:2530;top:8927;width:112;height:109" coordorigin="2530,8927" coordsize="11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764" o:spid="_x0000_s2021" style="position:absolute;left:2530;top:8927;width:112;height:109;visibility:visible;mso-wrap-style:square;v-text-anchor:top" coordsize="11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s3sMA&#10;AADdAAAADwAAAGRycy9kb3ducmV2LnhtbERPTWvCQBC9C/6HZYTezKYppCVmFSkUWz01FsHbkB2T&#10;0Oxs2F1N+u+7QqG3ebzPKTeT6cWNnO8sK3hMUhDEtdUdNwq+jm/LFxA+IGvsLZOCH/KwWc9nJRba&#10;jvxJtyo0IoawL1BBG8JQSOnrlgz6xA7EkbtYZzBE6BqpHY4x3PQyS9NcGuw4NrQ40GtL9Xd1NQqe&#10;9rv9yXzsrs90mHTtfE7bMyr1sJi2KxCBpvAv/nO/6zg/yzK4fx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1s3sMAAADdAAAADwAAAAAAAAAAAAAAAACYAgAAZHJzL2Rv&#10;d25yZXYueG1sUEsFBgAAAAAEAAQA9QAAAIgDAAAAAA==&#10;" path="m,73l74,r37,18l56,109,,73e" filled="f" strokeweight=".32625mm">
                    <v:path arrowok="t" o:connecttype="custom" o:connectlocs="0,9000;74,8927;111,8945;56,9036;0,9000" o:connectangles="0,0,0,0,0"/>
                  </v:shape>
                </v:group>
                <v:group id="Group 1761" o:spid="_x0000_s2022" style="position:absolute;left:3111;top:7778;width:506;height:602" coordorigin="3111,7778" coordsize="506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762" o:spid="_x0000_s2023" style="position:absolute;left:3111;top:7778;width:506;height:602;visibility:visible;mso-wrap-style:square;v-text-anchor:top" coordsize="506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0EAsMA&#10;AADdAAAADwAAAGRycy9kb3ducmV2LnhtbERPTWvCQBC9F/oflil4KXXjIqWkrlICQtGTaRF6G7LT&#10;JDQ7G7LTGP+9Kwje5vE+Z7WZfKdGGmIb2MJinoEiroJrubbw/bV9eQMVBdlhF5gsnCnCZv34sMLc&#10;hRMfaCylVimEY44WGpE+1zpWDXmM89ATJ+43DB4lwaHWbsBTCvedNln2qj22nBoa7KloqPor/72F&#10;YqyL87MURva77MeMx+3yWC6snT1NH++ghCa5i2/uT5fmG7OE6zfpBL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0EAsMAAADdAAAADwAAAAAAAAAAAAAAAACYAgAAZHJzL2Rv&#10;d25yZXYueG1sUEsFBgAAAAAEAAQA9QAAAIgDAAAAAA==&#10;" path="m169,547r-19,18l150,547r-20,36l130,602,,511,,492r,19l19,474,130,327r20,-18l150,291r37,-36l206,236,318,72,337,54,374,,506,109r-38,36l450,145r-20,18l450,182r-20,l337,309r-19,37l280,382r,18l280,382r-18,38l169,547e" filled="f" strokeweight=".32708mm">
                    <v:path arrowok="t" o:connecttype="custom" o:connectlocs="169,8325;150,8343;150,8325;130,8361;130,8380;0,8289;0,8270;0,8289;19,8252;130,8105;150,8087;150,8069;187,8033;206,8014;318,7850;337,7832;374,7778;506,7887;468,7923;450,7923;430,7941;450,7960;430,7960;337,8087;318,8124;280,8160;280,8178;280,8160;262,8198;169,8325" o:connectangles="0,0,0,0,0,0,0,0,0,0,0,0,0,0,0,0,0,0,0,0,0,0,0,0,0,0,0,0,0,0"/>
                  </v:shape>
                </v:group>
                <v:group id="Group 1759" o:spid="_x0000_s2024" style="position:absolute;left:2980;top:8124;width:112;height:145" coordorigin="2980,8124" coordsize="11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760" o:spid="_x0000_s2025" style="position:absolute;left:2980;top:8124;width:112;height:145;visibility:visible;mso-wrap-style:square;v-text-anchor:top" coordsize="11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8vMIA&#10;AADdAAAADwAAAGRycy9kb3ducmV2LnhtbERPS4vCMBC+C/sfwgh709QeVLpGERehgh7Wx322Gdti&#10;MylNqtl/b4QFb/PxPWexCqYRd+pcbVnBZJyAIC6srrlUcD5tR3MQziNrbCyTgj9ysFp+DBaYafvg&#10;H7offSliCLsMFVTet5mUrqjIoBvbljhyV9sZ9BF2pdQdPmK4aWSaJFNpsObYUGFLm4qK27E3Cq7m&#10;oHehLw/5Pv+drG/h0s++G6U+h2H9BcJT8G/xvzvXcX6aTuH1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ry8wgAAAN0AAAAPAAAAAAAAAAAAAAAAAJgCAABkcnMvZG93&#10;bnJldi54bWxQSwUGAAAAAAQABAD1AAAAhwMAAAAA&#10;" path="m,146l111,e" filled="f" strokeweight=".32747mm">
                    <v:path arrowok="t" o:connecttype="custom" o:connectlocs="0,8270;111,8124" o:connectangles="0,0"/>
                  </v:shape>
                </v:group>
                <v:group id="Group 1757" o:spid="_x0000_s2026" style="position:absolute;left:3111;top:7941;width:113;height:146" coordorigin="3111,7941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758" o:spid="_x0000_s2027" style="position:absolute;left:3111;top:7941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dbMUA&#10;AADdAAAADwAAAGRycy9kb3ducmV2LnhtbESPT2vCQBDF7wW/wzJCL0U3plAkuopIBW9SqwdvQ3by&#10;R7OzIbtN0m/vHAq9zfDevPeb9XZ0jeqpC7VnA4t5Aoo497bm0sDl+zBbggoR2WLjmQz8UoDtZvKy&#10;xsz6gb+oP8dSSQiHDA1UMbaZ1iGvyGGY+5ZYtMJ3DqOsXalth4OEu0anSfKhHdYsDRW2tK8of5x/&#10;nIFPn9/ervdBc4JNXBS74r0PJ2Nep+NuBSrSGP/Nf9dHK/hpKrjyjYy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d1sxQAAAN0AAAAPAAAAAAAAAAAAAAAAAJgCAABkcnMv&#10;ZG93bnJldi54bWxQSwUGAAAAAAQABAD1AAAAigMAAAAA&#10;" path="m,146l112,e" filled="f" strokeweight=".32744mm">
                    <v:path arrowok="t" o:connecttype="custom" o:connectlocs="0,8087;112,7941" o:connectangles="0,0"/>
                  </v:shape>
                </v:group>
                <v:group id="Group 1755" o:spid="_x0000_s2028" style="position:absolute;left:3261;top:7849;width:74;height:91" coordorigin="3261,7849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756" o:spid="_x0000_s2029" style="position:absolute;left:3261;top:7849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UQcUA&#10;AADdAAAADwAAAGRycy9kb3ducmV2LnhtbESPQWvDMAyF74P9B6PBbquzBErJ6pZSKHSHsbUpPYtY&#10;S0JjOYs9N/v306HQm8R7eu/Tcj25XiUaQ+fZwOssA0Vce9txY+BU7V4WoEJEtth7JgN/FGC9enxY&#10;Ymn9lQ+UjrFREsKhRANtjEOpdahbchhmfiAW7duPDqOsY6PtiFcJd73Os2yuHXYsDS0OtG2pvhx/&#10;nYGvKuUfP6TT2dfT5+V9oc9FkYx5fpo2b6AiTfFuvl3vreDnh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FRBxQAAAN0AAAAPAAAAAAAAAAAAAAAAAJgCAABkcnMv&#10;ZG93bnJldi54bWxQSwUGAAAAAAQABAD1AAAAigMAAAAA&#10;" path="m,56l37,,74,38,37,92e" filled="f" strokeweight=".32722mm">
                    <v:path arrowok="t" o:connecttype="custom" o:connectlocs="0,7905;37,7849;74,7887;37,7941" o:connectangles="0,0,0,0"/>
                  </v:shape>
                </v:group>
                <v:group id="Group 1753" o:spid="_x0000_s2030" style="position:absolute;left:3167;top:7978;width:113;height:146" coordorigin="3167,7978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754" o:spid="_x0000_s2031" style="position:absolute;left:3167;top:7978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8W8EA&#10;AADdAAAADwAAAGRycy9kb3ducmV2LnhtbERPS4vCMBC+C/sfwix4kW1qBZGuUWRR8Ca+Dnsbmulj&#10;t5mUJrb13xtB8DYf33OW68HUoqPWVZYVTKMYBHFmdcWFgst597UA4TyyxtoyKbiTg/XqY7TEVNue&#10;j9SdfCFCCLsUFZTeN6mULivJoItsQxy43LYGfYBtIXWLfQg3tUzieC4NVhwaSmzop6Ts/3QzCrY2&#10;+51c/3rJMdZ+mm/yWecOSo0/h803CE+Df4tf7r0O85NZAs9vw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4fFvBAAAA3QAAAA8AAAAAAAAAAAAAAAAAmAIAAGRycy9kb3du&#10;cmV2LnhtbFBLBQYAAAAABAAEAPUAAACGAwAAAAA=&#10;" path="m113,l,146e" filled="f" strokeweight=".32744mm">
                    <v:path arrowok="t" o:connecttype="custom" o:connectlocs="113,7978;0,8124" o:connectangles="0,0"/>
                  </v:shape>
                </v:group>
                <v:group id="Group 1751" o:spid="_x0000_s2032" style="position:absolute;left:3035;top:8160;width:113;height:146" coordorigin="3035,8160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752" o:spid="_x0000_s2033" style="position:absolute;left:3035;top:8160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1BtMMA&#10;AADdAAAADwAAAGRycy9kb3ducmV2LnhtbERPyWrDMBC9F/oPYgq9lFi2E0JxohhTWuitZDv0Nljj&#10;pbVGxlJt5++jQiC3ebx1tvlsOjHS4FrLCpIoBkFcWt1yreB0/Fi8gnAeWWNnmRRcyEG+e3zYYqbt&#10;xHsaD74WIYRdhgoa7/tMSlc2ZNBFticOXGUHgz7AoZZ6wCmEm06mcbyWBlsODQ329NZQ+Xv4Mwre&#10;bfn9cv6ZJMfY+aQqquXovpR6fpqLDQhPs7+Lb+5PHeanyxX8fxNO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1BtMMAAADdAAAADwAAAAAAAAAAAAAAAACYAgAAZHJzL2Rv&#10;d25yZXYueG1sUEsFBgAAAAAEAAQA9QAAAIgDAAAAAA==&#10;" path="m113,l,147e" filled="f" strokeweight=".32744mm">
                    <v:path arrowok="t" o:connecttype="custom" o:connectlocs="113,8160;0,8307" o:connectangles="0,0"/>
                  </v:shape>
                </v:group>
                <v:group id="Group 1749" o:spid="_x0000_s2034" style="position:absolute;left:2698;top:8069;width:282;height:200" coordorigin="2698,8069" coordsize="28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750" o:spid="_x0000_s2035" style="position:absolute;left:2698;top:8069;width:282;height:200;visibility:visible;mso-wrap-style:square;v-text-anchor:top" coordsize="28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cosQA&#10;AADdAAAADwAAAGRycy9kb3ducmV2LnhtbERPS2vCQBC+F/wPywje6sYIUqKriCBI20PrA/U2Zsds&#10;MDsbstsk/ffdQqG3+fies1j1thItNb50rGAyTkAQ506XXCg4HrbPLyB8QNZYOSYF3+RhtRw8LTDT&#10;ruNPavehEDGEfYYKTAh1JqXPDVn0Y1cTR+7uGoshwqaQusEuhttKpkkykxZLjg0Ga9oYyh/7L6vg&#10;cetOl/fXc/uRp7K6GnwL6/tNqdGwX89BBOrDv/jPvdNxfjqdwe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HKLEAAAA3QAAAA8AAAAAAAAAAAAAAAAAmAIAAGRycy9k&#10;b3ducmV2LnhtbFBLBQYAAAAABAAEAPUAAACJAwAAAAA=&#10;" path="m282,200l,e" filled="f" strokeweight=".32494mm">
                    <v:path arrowok="t" o:connecttype="custom" o:connectlocs="282,8269;0,8069" o:connectangles="0,0"/>
                  </v:shape>
                </v:group>
                <v:group id="Group 1747" o:spid="_x0000_s2036" style="position:absolute;left:2980;top:8269;width:824;height:566" coordorigin="2980,8269" coordsize="824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748" o:spid="_x0000_s2037" style="position:absolute;left:2980;top:8269;width:824;height:566;visibility:visible;mso-wrap-style:square;v-text-anchor:top" coordsize="824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J6McA&#10;AADdAAAADwAAAGRycy9kb3ducmV2LnhtbESPQWvCQBCF70L/wzKF3uquFmKNrlJKW3oQQSuex+w0&#10;Sc3Ohuyq8d87h4K3Gd6b976ZL3vfqDN1sQ5sYTQ0oIiL4GouLex+Pp9fQcWE7LAJTBauFGG5eBjM&#10;MXfhwhs6b1OpJIRjjhaqlNpc61hU5DEOQ0ss2m/oPCZZu1K7Di8S7hs9NibTHmuWhgpbeq+oOG5P&#10;3sLp73gwZj9dr79CFlajbDK9fkysfXrs32agEvXpbv6//naCP34RXP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kiejHAAAA3QAAAA8AAAAAAAAAAAAAAAAAmAIAAGRy&#10;cy9kb3ducmV2LnhtbFBLBQYAAAAABAAEAPUAAACMAwAAAAA=&#10;" path="m824,567l561,402,55,38,37,20,,e" filled="f" strokeweight=".32481mm">
                    <v:path arrowok="t" o:connecttype="custom" o:connectlocs="824,8836;561,8671;55,8307;37,8289;0,8269" o:connectangles="0,0,0,0,0"/>
                  </v:shape>
                </v:group>
                <v:group id="Group 1745" o:spid="_x0000_s2038" style="position:absolute;left:3035;top:984;width:56;height:55" coordorigin="3035,984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746" o:spid="_x0000_s2039" style="position:absolute;left:3035;top:98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9D8cA&#10;AADdAAAADwAAAGRycy9kb3ducmV2LnhtbESPT0sDMRDF70K/Q5iCN5t1K1LWpkUEsUgR+wfP42a6&#10;u5hM4iZu12/vHITeZnhv3vvNcj16pwbqUxfYwO2sAEVcB9txY+B4eL5ZgEoZ2aILTAZ+KcF6Nbla&#10;YmXDmXc07HOjJIRThQbanGOldapb8phmIRKLdgq9xyxr32jb41nCvdNlUdxrjx1LQ4uRnlqqv/Y/&#10;3sDnu9u8vXzP43ZebofdaRFfP1w05no6Pj6AyjTmi/n/emMFv7wT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n/Q/HAAAA3QAAAA8AAAAAAAAAAAAAAAAAmAIAAGRy&#10;cy9kb3ducmV2LnhtbFBLBQYAAAAABAAEAPUAAACMAwAAAAA=&#10;" path="m38,55l,37,38,,56,37,38,55e" filled="f" strokeweight=".32625mm">
                    <v:path arrowok="t" o:connecttype="custom" o:connectlocs="38,1039;0,1021;38,984;56,1021;38,1039" o:connectangles="0,0,0,0,0"/>
                  </v:shape>
                </v:group>
                <v:group id="Group 1743" o:spid="_x0000_s2040" style="position:absolute;left:9297;top:5331;width:150;height:2" coordorigin="9297,5331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744" o:spid="_x0000_s2041" style="position:absolute;left:9297;top:5331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GecIA&#10;AADdAAAADwAAAGRycy9kb3ducmV2LnhtbERPTWvDMAy9D/YfjAa7hNVpmpaR1QmjdKXXtYNeRawm&#10;YbEcbDfJ/v08GPSmx/vUtppNL0ZyvrOsYLlIQRDXVnfcKPg6f7y8gvABWWNvmRT8kIeqfHzYYqHt&#10;xJ80nkIjYgj7AhW0IQyFlL5uyaBf2IE4clfrDIYIXSO1wymGm15mabqRBjuODS0OtGup/j7djILd&#10;Jrn6ZWimZJD7C+ZuNa4PF6Wen+b3NxCB5nAX/7uPOs7P8gz+vokn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AZ5wgAAAN0AAAAPAAAAAAAAAAAAAAAAAJgCAABkcnMvZG93&#10;bnJldi54bWxQSwUGAAAAAAQABAD1AAAAhwMAAAAA&#10;" path="m,l150,e" filled="f" strokeweight=".32206mm">
                    <v:path arrowok="t" o:connecttype="custom" o:connectlocs="0,0;150,0" o:connectangles="0,0"/>
                  </v:shape>
                </v:group>
                <v:group id="Group 1741" o:spid="_x0000_s2042" style="position:absolute;left:9484;top:5311;width:337;height:2" coordorigin="9484,5311" coordsize="3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742" o:spid="_x0000_s2043" style="position:absolute;left:9484;top:5311;width:337;height:2;visibility:visible;mso-wrap-style:square;v-text-anchor:top" coordsize="3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L4sEA&#10;AADdAAAADwAAAGRycy9kb3ducmV2LnhtbESPzQrCMBCE74LvEFbwpqk/iFajiCAIeql68bY2a1ts&#10;NqWJWt/eCIK3XWa+2dnFqjGleFLtCssKBv0IBHFqdcGZgvNp25uCcB5ZY2mZFLzJwWrZbi0w1vbF&#10;CT2PPhMhhF2MCnLvq1hKl+Zk0PVtRRy0m60N+rDWmdQ1vkK4KeUwiibSYMHhQo4VbXJK78eHCTUa&#10;V41kdtlre7s6LU9JOTskSnU7zXoOwlPj/+YfvdOBG47H8P0mjC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ii+LBAAAA3QAAAA8AAAAAAAAAAAAAAAAAmAIAAGRycy9kb3du&#10;cmV2LnhtbFBLBQYAAAAABAAEAPUAAACGAwAAAAA=&#10;" path="m,l337,e" filled="f" strokeweight=".32206mm">
                    <v:path arrowok="t" o:connecttype="custom" o:connectlocs="0,0;337,0" o:connectangles="0,0"/>
                  </v:shape>
                </v:group>
                <v:group id="Group 1739" o:spid="_x0000_s2044" style="position:absolute;left:9860;top:5293;width:150;height:2" coordorigin="9860,5293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740" o:spid="_x0000_s2045" style="position:absolute;left:9860;top:5293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AesEA&#10;AADdAAAADwAAAGRycy9kb3ducmV2LnhtbERPTYvCMBC9C/6HMIIX0VTXLVKNIrIue9UVvA7N2Bab&#10;SUmybf33RhD2No/3OZtdb2rRkvOVZQXzWQKCOLe64kLB5fc4XYHwAVljbZkUPMjDbjscbDDTtuMT&#10;tedQiBjCPkMFZQhNJqXPSzLoZ7YhjtzNOoMhQldI7bCL4aaWiyRJpcGKY0OJDR1Kyu/nP6PgkE5u&#10;fh6KbtLIrysu3Uf7+X1Vajzq92sQgfrwL367f3Scv1im8Pomni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AHrBAAAA3QAAAA8AAAAAAAAAAAAAAAAAmAIAAGRycy9kb3du&#10;cmV2LnhtbFBLBQYAAAAABAAEAPUAAACGAwAAAAA=&#10;" path="m,l150,e" filled="f" strokeweight=".32206mm">
                    <v:path arrowok="t" o:connecttype="custom" o:connectlocs="0,0;150,0" o:connectangles="0,0"/>
                  </v:shape>
                </v:group>
                <v:group id="Group 1737" o:spid="_x0000_s2046" style="position:absolute;left:10019;top:5331;width:2;height:145" coordorigin="10019,5331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738" o:spid="_x0000_s2047" style="position:absolute;left:10019;top:5331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BtsQA&#10;AADdAAAADwAAAGRycy9kb3ducmV2LnhtbESPQUvDQBCF70L/wzIFb3bTKlZit0UKgooX24Zeh+yY&#10;BLOzYXds4r93DoK3Gd6b977Z7KbQmwul3EV2sFwUYIjr6DtuHJyOzzcPYLIge+wjk4MfyrDbzq42&#10;WPo48gddDtIYDeFcooNWZCitzXVLAfMiDsSqfcYUUHRNjfUJRw0PvV0Vxb0N2LE2tDjQvqX66/Ad&#10;HLye35Yycark/TzervdUxYCVc9fz6ekRjNAk/+a/6xev+Ks7xdVvdAS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PgbbEAAAA3QAAAA8AAAAAAAAAAAAAAAAAmAIAAGRycy9k&#10;b3ducmV2LnhtbFBLBQYAAAAABAAEAPUAAACJAwAAAAA=&#10;" path="m,l,145e" filled="f" strokeweight=".31744mm">
                    <v:path arrowok="t" o:connecttype="custom" o:connectlocs="0,5331;0,5476" o:connectangles="0,0"/>
                  </v:shape>
                </v:group>
                <v:group id="Group 1735" o:spid="_x0000_s2048" style="position:absolute;left:10028;top:5513;width:2;height:146" coordorigin="10028,5513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736" o:spid="_x0000_s2049" style="position:absolute;left:10028;top:5513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C6M8gA&#10;AADdAAAADwAAAGRycy9kb3ducmV2LnhtbESPzWvCQBDF74X+D8sUeim6qVA/oquIpR8IKkYPHofs&#10;mASzsyG7avrfdw6F3mZ4b977zWzRuVrdqA2VZwOv/QQUce5txYWB4+GjNwYVIrLF2jMZ+KEAi/nj&#10;wwxT6++8p1sWCyUhHFI0UMbYpFqHvCSHoe8bYtHOvnUYZW0LbVu8S7ir9SBJhtphxdJQYkOrkvJL&#10;dnUG9GEzWn+uXtzwWr9n1e402X5l1pjnp245BRWpi//mv+tvK/iDN+GX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gLozyAAAAN0AAAAPAAAAAAAAAAAAAAAAAJgCAABk&#10;cnMvZG93bnJldi54bWxQSwUGAAAAAAQABAD1AAAAjQMAAAAA&#10;" path="m,l,146e" filled="f" strokeweight=".33067mm">
                    <v:path arrowok="t" o:connecttype="custom" o:connectlocs="0,5513;0,5659" o:connectangles="0,0"/>
                  </v:shape>
                </v:group>
                <v:group id="Group 1733" o:spid="_x0000_s2050" style="position:absolute;left:10037;top:5695;width:2;height:146" coordorigin="10037,5695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734" o:spid="_x0000_s2051" style="position:absolute;left:10037;top:5695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HMsIA&#10;AADdAAAADwAAAGRycy9kb3ducmV2LnhtbERPzUrDQBC+C77DMoI3u3GxpcRughWk1p6a+gBDdswG&#10;s7MhO7bx7V1B8DYf3+9s6jkM6kxT6iNbuF8UoIjb6HruLLyfXu7WoJIgOxwik4VvSlBX11cbLF28&#10;8JHOjXQqh3Aq0YIXGUutU+spYFrEkThzH3EKKBlOnXYTXnJ4GLQpipUO2HNu8DjSs6f2s/kKFrZv&#10;/rjeFeZwkgfZ8m7YN6Ybrb29mZ8eQQnN8i/+c7+6PN8sDfx+k0/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EcywgAAAN0AAAAPAAAAAAAAAAAAAAAAAJgCAABkcnMvZG93&#10;bnJldi54bWxQSwUGAAAAAAQABAD1AAAAhwMAAAAA&#10;" path="m,l,147e" filled="f" strokeweight=".33853mm">
                    <v:path arrowok="t" o:connecttype="custom" o:connectlocs="0,5695;0,5842" o:connectangles="0,0"/>
                  </v:shape>
                </v:group>
                <v:group id="Group 1731" o:spid="_x0000_s2052" style="position:absolute;left:9860;top:5851;width:150;height:2" coordorigin="9860,5851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732" o:spid="_x0000_s2053" style="position:absolute;left:9860;top:5851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nJMAA&#10;AADdAAAADwAAAGRycy9kb3ducmV2LnhtbERPTYvCMBC9L/gfwgje1lTRRapRiiDocat4HpuxqTaT&#10;0qRa/71ZEPY2j/c5q01va/Gg1leOFUzGCQjiwumKSwWn4+57AcIHZI21Y1LwIg+b9eBrhal2T/6l&#10;Rx5KEUPYp6jAhNCkUvrCkEU/dg1x5K6utRgibEupW3zGcFvLaZL8SIsVxwaDDW0NFfe8swrOtc/2&#10;5pwdDn2n8+2ku9zz20Wp0bDPliAC9eFf/HHvdZw/nc/g75t4gl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gnJMAAAADdAAAADwAAAAAAAAAAAAAAAACYAgAAZHJzL2Rvd25y&#10;ZXYueG1sUEsFBgAAAAAEAAQA9QAAAIUDAAAAAA==&#10;" path="m,l150,e" filled="f" strokeweight=".31753mm">
                    <v:path arrowok="t" o:connecttype="custom" o:connectlocs="0,0;150,0" o:connectangles="0,0"/>
                  </v:shape>
                </v:group>
                <v:group id="Group 1729" o:spid="_x0000_s2054" style="position:absolute;left:9671;top:5869;width:150;height:2" coordorigin="9671,5869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730" o:spid="_x0000_s2055" style="position:absolute;left:9671;top:5869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cyMAA&#10;AADdAAAADwAAAGRycy9kb3ducmV2LnhtbERPTYvCMBC9C/6HMII3TRVWlmosRVjQ49bF89iMTW0z&#10;KU2q3X9vFha8zeN9zi4bbSse1PvasYLVMgFBXDpdc6Xg5/y1+AThA7LG1jEp+CUP2X462WGq3ZO/&#10;6VGESsQQ9ikqMCF0qZS+NGTRL11HHLmb6y2GCPtK6h6fMdy2cp0kG2mx5thgsKODobIpBqvg0vr8&#10;aC756TQOujishmtT3K9KzWdjvgURaAxv8b/7qOP89ccG/r6JJ8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5YcyMAAAADdAAAADwAAAAAAAAAAAAAAAACYAgAAZHJzL2Rvd25y&#10;ZXYueG1sUEsFBgAAAAAEAAQA9QAAAIUDAAAAAA==&#10;" path="m,l150,e" filled="f" strokeweight=".31753mm">
                    <v:path arrowok="t" o:connecttype="custom" o:connectlocs="0,0;150,0" o:connectangles="0,0"/>
                  </v:shape>
                </v:group>
                <v:group id="Group 1727" o:spid="_x0000_s2056" style="position:absolute;left:9484;top:5878;width:150;height:2" coordorigin="9484,5878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728" o:spid="_x0000_s2057" style="position:absolute;left:9484;top:5878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nTsQA&#10;AADdAAAADwAAAGRycy9kb3ducmV2LnhtbESPQWvCQBCF74X+h2UKvUjdqFUkukqRKl7VgtchOyah&#10;2dmwu03Sf+8cBG8zvDfvfbPeDq5RHYVYezYwGWegiAtvay4N/Fz2H0tQMSFbbDyTgX+KsN28vqwx&#10;t77nE3XnVCoJ4ZijgSqlNtc6FhU5jGPfEot288FhkjWU2gbsJdw1epplC+2wZmmosKVdRcXv+c8Z&#10;2C1GtzhJZT9q9fcVP8Osmx+uxry/DV8rUImG9DQ/ro9W8KdzwZVvZAS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5p07EAAAA3QAAAA8AAAAAAAAAAAAAAAAAmAIAAGRycy9k&#10;b3ducmV2LnhtbFBLBQYAAAAABAAEAPUAAACJAwAAAAA=&#10;" path="m150,l,e" filled="f" strokeweight=".32206mm">
                    <v:path arrowok="t" o:connecttype="custom" o:connectlocs="150,0;0,0" o:connectangles="0,0"/>
                  </v:shape>
                </v:group>
                <v:group id="Group 1725" o:spid="_x0000_s2058" style="position:absolute;left:9334;top:5860;width:113;height:36" coordorigin="9334,5860" coordsize="11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726" o:spid="_x0000_s2059" style="position:absolute;left:9334;top:5860;width:113;height:36;visibility:visible;mso-wrap-style:square;v-text-anchor:top" coordsize="11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giccA&#10;AADdAAAADwAAAGRycy9kb3ducmV2LnhtbESPT08CMRDF7yZ+h2ZMuEkXDqssFOKfaNCAicDF26Qd&#10;txu30822wPrtnYMJt5m8N+/9ZrEaQqtO1KcmsoHJuABFbKNruDZw2L/c3oNKGdlhG5kM/FKC1fL6&#10;aoGVi2f+pNMu10pCOFVowOfcVVon6ylgGseOWLTv2AfMsva1dj2eJTy0eloUpQ7YsDR47OjJk/3Z&#10;HYOB7WH9hhsfXjdf8fnjsbyzk9m7NWZ0MzzMQWUa8sX8f712gj8t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1oInHAAAA3QAAAA8AAAAAAAAAAAAAAAAAmAIAAGRy&#10;cy9kb3ducmV2LnhtbFBLBQYAAAAABAAEAPUAAACMAwAAAAA=&#10;" path="m113,36l,36,,e" filled="f" strokeweight=".32283mm">
                    <v:path arrowok="t" o:connecttype="custom" o:connectlocs="113,5896;0,5896;0,5860" o:connectangles="0,0,0"/>
                  </v:shape>
                </v:group>
                <v:group id="Group 1723" o:spid="_x0000_s2060" style="position:absolute;left:9325;top:5677;width:2;height:145" coordorigin="9325,5677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724" o:spid="_x0000_s2061" style="position:absolute;left:9325;top:5677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qPMEA&#10;AADdAAAADwAAAGRycy9kb3ducmV2LnhtbERPTWvCQBC9F/oflil4qxtTsCV1lSIUWvGibfA6ZMck&#10;mJ0Nu1MT/70rCL3N433OYjW6Tp0pxNazgdk0A0VcedtybeD35/P5DVQUZIudZzJwoQir5ePDAgvr&#10;B97ReS+1SiEcCzTQiPSF1rFqyGGc+p44cUcfHEqCodY24JDCXafzLJtrhy2nhgZ7WjdUnfZ/zsD3&#10;YTOTkUMp28Pw8rqm0jssjZk8jR/voIRG+Rff3V82zc/nOdy+SSfo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S6jzBAAAA3QAAAA8AAAAAAAAAAAAAAAAAmAIAAGRycy9kb3du&#10;cmV2LnhtbFBLBQYAAAAABAAEAPUAAACGAwAAAAA=&#10;" path="m,l,146e" filled="f" strokeweight=".31744mm">
                    <v:path arrowok="t" o:connecttype="custom" o:connectlocs="0,5677;0,5823" o:connectangles="0,0"/>
                  </v:shape>
                </v:group>
                <v:group id="Group 1721" o:spid="_x0000_s2062" style="position:absolute;left:9316;top:5495;width:2;height:145" coordorigin="9316,5495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722" o:spid="_x0000_s2063" style="position:absolute;left:9316;top:5495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ixb8A&#10;AADdAAAADwAAAGRycy9kb3ducmV2LnhtbERPy6rCMBDdX/AfwgjublOL9Go1ihSErgQfHzA2Y1ts&#10;JqWJWv/eCMLdzeE8Z7UZTCse1LvGsoJpFIMgLq1uuFJwPu1+5yCcR9bYWiYFL3KwWY9+Vphp++QD&#10;PY6+EiGEXYYKau+7TEpX1mTQRbYjDtzV9gZ9gH0ldY/PEG5amcRxKg02HBpq7Civqbwd70YBDzwt&#10;Lied7PM/2+bbtFgUfqbUZDxslyA8Df5f/HUXOsxP0hl8vgkn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EWLFvwAAAN0AAAAPAAAAAAAAAAAAAAAAAJgCAABkcnMvZG93bnJl&#10;di54bWxQSwUGAAAAAAQABAD1AAAAhAMAAAAA&#10;" path="m,145l,e" filled="f" strokeweight=".33067mm">
                    <v:path arrowok="t" o:connecttype="custom" o:connectlocs="0,5640;0,5495" o:connectangles="0,0"/>
                  </v:shape>
                </v:group>
                <v:group id="Group 1719" o:spid="_x0000_s2064" style="position:absolute;left:9297;top:5331;width:2;height:127" coordorigin="9297,5331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720" o:spid="_x0000_s2065" style="position:absolute;left:9297;top:5331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GrMMA&#10;AADdAAAADwAAAGRycy9kb3ducmV2LnhtbERPTWvCQBC9F/oflin01mzMIWh0FREKCoViLNTjmB2T&#10;YHY2zW5i+u9dQfA2j/c5i9VoGjFQ52rLCiZRDIK4sLrmUsHP4fNjCsJ5ZI2NZVLwTw5Wy9eXBWba&#10;XnlPQ+5LEULYZaig8r7NpHRFRQZdZFviwJ1tZ9AH2JVSd3gN4aaRSRyn0mDNoaHCljYVFZe8Nwrq&#10;vzzdJb9DzNPZ9jTre7n7On4r9f42rucgPI3+KX64tzrMT9IU7t+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fGrMMAAADdAAAADwAAAAAAAAAAAAAAAACYAgAAZHJzL2Rv&#10;d25yZXYueG1sUEsFBgAAAAAEAAQA9QAAAIgDAAAAAA==&#10;" path="m,127l,e" filled="f" strokeweight=".33067mm">
                    <v:path arrowok="t" o:connecttype="custom" o:connectlocs="0,5458;0,5331" o:connectangles="0,0"/>
                  </v:shape>
                </v:group>
                <v:group id="Group 1716" o:spid="_x0000_s2066" style="position:absolute;left:1418;top:3522;width:568;height:511" coordorigin="1418,3522" coordsize="568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718" o:spid="_x0000_s2067" style="position:absolute;left:1418;top:3522;width:568;height:511;visibility:visible;mso-wrap-style:square;v-text-anchor:top" coordsize="5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qqMQA&#10;AADdAAAADwAAAGRycy9kb3ducmV2LnhtbESPQUvEQAyF74L/YYjgRdxp91DXurOLLAhCT1Z/QJiJ&#10;bbWTKZ24rf56cxC8JbyX977sj2sczZnmPCR2UG4KMMQ+hYE7B2+vT7c7MFmQA46JycE3ZTgeLi/2&#10;WIe08AudW+mMhnCu0UEvMtXWZt9TxLxJE7Fq72mOKLrOnQ0zLhoeR7stispGHFgbepzo1JP/bL+i&#10;g8a2y6n0TXPj7wqUqpSf3ce9c9dX6+MDGKFV/s1/189B8beV4uo3OoI9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6qjEAAAA3QAAAA8AAAAAAAAAAAAAAAAAmAIAAGRycy9k&#10;b3ducmV2LnhtbFBLBQYAAAAABAAEAPUAAACJAwAAAAA=&#10;" path="m20,347r,19l15,366e" filled="f" strokeweight=".32636mm">
                    <v:path arrowok="t" o:connecttype="custom" o:connectlocs="20,3869;20,3888;15,3888" o:connectangles="0,0,0"/>
                  </v:shape>
                  <v:shape id="Freeform 1717" o:spid="_x0000_s2068" style="position:absolute;left:1418;top:3522;width:568;height:511;visibility:visible;mso-wrap-style:square;v-text-anchor:top" coordsize="5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PM8IA&#10;AADdAAAADwAAAGRycy9kb3ducmV2LnhtbERPzUrDQBC+C32HZQq9iN2kh9jGbosUhEJORh9g2B2T&#10;tNnZkB2b6NO7guBtPr7f2R9n36sbjbELbCBfZ6CIbXAdNwbe314etqCiIDvsA5OBL4pwPCzu9li6&#10;MPEr3WppVArhWKKBVmQotY62JY9xHQbixH2E0aMkODbajTilcN/rTZYV2mPHqaHFgU4t2Wv96Q1U&#10;up5Oua2qe/uYoRS5fG8vO2NWy/n5CZTQLP/iP/fZpfmbYge/36QT9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k8zwgAAAN0AAAAPAAAAAAAAAAAAAAAAAJgCAABkcnMvZG93&#10;bnJldi54bWxQSwUGAAAAAAQABAD1AAAAhwMAAAAA&#10;" path="m15,402r5,l20,420r74,92l132,476,282,384,582,147,470,,20,347e" filled="f" strokeweight=".32636mm">
                    <v:path arrowok="t" o:connecttype="custom" o:connectlocs="15,3924;20,3924;20,3942;94,4034;132,3998;282,3906;582,3669;470,3522;20,3869" o:connectangles="0,0,0,0,0,0,0,0,0"/>
                  </v:shape>
                </v:group>
                <v:group id="Group 1714" o:spid="_x0000_s2069" style="position:absolute;left:1648;top:3851;width:619;height:548" coordorigin="1648,3851" coordsize="619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715" o:spid="_x0000_s2070" style="position:absolute;left:1648;top:3851;width:619;height:548;visibility:visible;mso-wrap-style:square;v-text-anchor:top" coordsize="61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EksIA&#10;AADdAAAADwAAAGRycy9kb3ducmV2LnhtbERPTWsCMRC9F/ofwhS8iGZVqLIapQqipSdt1euwGTdL&#10;N5Mlibr+e1MQepvH+5zZorW1uJIPlWMFg34GgrhwuuJSwc/3ujcBESKyxtoxKbhTgMX89WWGuXY3&#10;3tF1H0uRQjjkqMDE2ORShsKQxdB3DXHizs5bjAn6UmqPtxRuaznMsndpseLUYLChlaHid3+xCmR2&#10;P30dTLlcy88QDkc3an13o1Tnrf2YgojUxn/x073Vaf5wPIC/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MSSwgAAAN0AAAAPAAAAAAAAAAAAAAAAAJgCAABkcnMvZG93&#10;bnJldi54bWxQSwUGAAAAAAQABAD1AAAAhwMAAAAA&#10;" path="m,365l132,549r37,-38l319,402,619,165,469,,,365e" filled="f" strokeweight=".32583mm">
                    <v:path arrowok="t" o:connecttype="custom" o:connectlocs="0,4216;132,4400;169,4362;319,4253;619,4016;469,3851;0,4216" o:connectangles="0,0,0,0,0,0,0"/>
                  </v:shape>
                </v:group>
                <v:group id="Group 1712" o:spid="_x0000_s2071" style="position:absolute;left:3204;top:5805;width:524;height:420" coordorigin="3204,5805" coordsize="524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713" o:spid="_x0000_s2072" style="position:absolute;left:3204;top:5805;width:524;height:420;visibility:visible;mso-wrap-style:square;v-text-anchor:top" coordsize="52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nEMMA&#10;AADdAAAADwAAAGRycy9kb3ducmV2LnhtbERPS4vCMBC+C/6HMMLeNLXig65RXGXRyx7UBa9DM7bF&#10;ZlKTrNZ/b4QFb/PxPWe+bE0tbuR8ZVnBcJCAIM6trrhQ8Hv87s9A+ICssbZMCh7kYbnoduaYaXvn&#10;Pd0OoRAxhH2GCsoQmkxKn5dk0A9sQxy5s3UGQ4SukNrhPYabWqZJMpEGK44NJTa0Lim/HP6MgmZ3&#10;GaXr0/Xx44bj2Waz2p6+NCv10WtXnyACteEt/nfvdJyfTk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/nEMMAAADdAAAADwAAAAAAAAAAAAAAAACYAgAAZHJzL2Rv&#10;d25yZXYueG1sUEsFBgAAAAAEAAQA9QAAAIgDAAAAAA==&#10;" path="m,366r37,54l525,37,487,,,366e" filled="f" strokeweight=".32542mm">
                    <v:path arrowok="t" o:connecttype="custom" o:connectlocs="0,6171;37,6225;525,5842;487,5805;0,6171" o:connectangles="0,0,0,0,0"/>
                  </v:shape>
                </v:group>
                <v:group id="Group 1710" o:spid="_x0000_s2073" style="position:absolute;left:1418;top:4125;width:42;height:548" coordorigin="1418,4125" coordsize="4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711" o:spid="_x0000_s2074" style="position:absolute;left:1418;top:4125;width:42;height:548;visibility:visible;mso-wrap-style:square;v-text-anchor:top" coordsize="4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FI8UA&#10;AADdAAAADwAAAGRycy9kb3ducmV2LnhtbESPQWvCQBCF74X+h2WEXopuEmkr0VUkUDDear30NmTH&#10;bDA7G7LbJP57t1DwNsN78743m91kWzFQ7xvHCtJFAoK4crrhWsH5+3O+AuEDssbWMSm4kYfd9vlp&#10;g7l2I3/RcAq1iCHsc1RgQuhyKX1lyKJfuI44ahfXWwxx7WupexxjuG1lliTv0mLDkWCwo8JQdT39&#10;2gjZL2ud/pRn85odbVaUgUavlXqZTfs1iEBTeJj/rw861s8+3uDvmzi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YUjxQAAAN0AAAAPAAAAAAAAAAAAAAAAAJgCAABkcnMv&#10;ZG93bnJldi54bWxQSwUGAAAAAAQABAD1AAAAigMAAAAA&#10;" path="m502,534r42,-41l502,437e" filled="f" strokeweight=".32931mm">
                    <v:path arrowok="t" o:connecttype="custom" o:connectlocs="502,4659;544,4618;502,4562" o:connectangles="0,0,0"/>
                  </v:shape>
                </v:group>
                <v:group id="Group 1708" o:spid="_x0000_s2075" style="position:absolute;left:1798;top:5166;width:582;height:511" coordorigin="1798,5166" coordsize="582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709" o:spid="_x0000_s2076" style="position:absolute;left:1798;top:5166;width:582;height:511;visibility:visible;mso-wrap-style:square;v-text-anchor:top" coordsize="582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i98QA&#10;AADdAAAADwAAAGRycy9kb3ducmV2LnhtbERPTWvCQBC9F/wPywje6qYBq6SuEpSCYC+1ufQ2ZqfZ&#10;NNnZkN2a5N+7hUJv83ifs92PthU36n3tWMHTMgFBXDpdc6Wg+Hh93IDwAVlj65gUTORhv5s9bDHT&#10;buB3ul1CJWII+wwVmBC6TEpfGrLol64jjtyX6y2GCPtK6h6HGG5bmSbJs7RYc2ww2NHBUNlcfqyC&#10;lX87TtfPIt8056I5fSemunqj1GI+5i8gAo3hX/znPuk4P12v4febe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ovfEAAAA3QAAAA8AAAAAAAAAAAAAAAAAmAIAAGRycy9k&#10;b3ducmV2LnhtbFBLBQYAAAAABAAEAPUAAACJAwAAAAA=&#10;" path="m206,512l582,219,432,36r,-18l393,18,393,,338,r,18l319,18,112,183,,274,206,512e" filled="f" strokeweight=".32581mm">
                    <v:path arrowok="t" o:connecttype="custom" o:connectlocs="206,5678;582,5385;432,5202;432,5184;393,5184;393,5166;338,5166;338,5184;319,5184;112,5349;0,5440;206,5678" o:connectangles="0,0,0,0,0,0,0,0,0,0,0,0"/>
                  </v:shape>
                </v:group>
                <v:group id="Group 1705" o:spid="_x0000_s2077" style="position:absolute;left:1418;top:5823;width:248;height:676" coordorigin="1418,5823" coordsize="248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707" o:spid="_x0000_s2078" style="position:absolute;left:1418;top:5823;width:248;height:676;visibility:visible;mso-wrap-style:square;v-text-anchor:top" coordsize="248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X7MMA&#10;AADdAAAADwAAAGRycy9kb3ducmV2LnhtbERPS2vCQBC+C/6HZQredBMFG1NXsfVBr7UVehyy02za&#10;7GzIrkn8926h0Nt8fM9Zbwdbi45aXzlWkM4SEMSF0xWXCj7ej9MMhA/IGmvHpOBGHrab8WiNuXY9&#10;v1F3DqWIIexzVGBCaHIpfWHIop+5hjhyX661GCJsS6lb7GO4reU8SZbSYsWxwWBDL4aKn/PVKlhm&#10;5T515vS5eOb0ELqsv+y/e6UmD8PuCUSgIfyL/9yvOs6fP67g9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X7MMAAADdAAAADwAAAAAAAAAAAAAAAACYAgAAZHJzL2Rv&#10;d25yZXYueG1sUEsFBgAAAAAEAAQA9QAAAIgDAAAAAA==&#10;" path="m394,201l370,173e" filled="f" strokeweight=".32636mm">
                    <v:path arrowok="t" o:connecttype="custom" o:connectlocs="394,6024;370,5996" o:connectangles="0,0"/>
                  </v:shape>
                  <v:shape id="Freeform 1706" o:spid="_x0000_s2079" style="position:absolute;left:1418;top:5823;width:248;height:676;visibility:visible;mso-wrap-style:square;v-text-anchor:top" coordsize="248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OVsUA&#10;AADdAAAADwAAAGRycy9kb3ducmV2LnhtbESPQU/DMAyF75P4D5GRuG1phzRVZdkEbKBd2UDiaDWm&#10;KTRO1WRt9+/nwyRutt7ze5/X28m3aqA+NoEN5IsMFHEVbMO1gc/T27wAFROyxTYwGbhQhO3mbrbG&#10;0oaRP2g4plpJCMcSDbiUulLrWDnyGBehIxbtJ/Qek6x9rW2Po4T7Vi+zbKU9NiwNDjt6dVT9Hc/e&#10;wKqod3lw79+PL5zv01CMX7vf0ZiH++n5CVSiKf2bb9cHK/jLQvj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5WxQAAAN0AAAAPAAAAAAAAAAAAAAAAAJgCAABkcnMv&#10;ZG93bnJldi54bWxQSwUGAAAAAAQABAD1AAAAigMAAAAA&#10;" path="m370,669r5,6l618,493,394,201e" filled="f" strokeweight=".32636mm">
                    <v:path arrowok="t" o:connecttype="custom" o:connectlocs="370,6492;375,6498;618,6316;394,6024" o:connectangles="0,0,0,0"/>
                  </v:shape>
                </v:group>
                <v:group id="Group 1703" o:spid="_x0000_s2080" style="position:absolute;left:2604;top:6024;width:413;height:402" coordorigin="2604,6024" coordsize="413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704" o:spid="_x0000_s2081" style="position:absolute;left:2604;top:6024;width:413;height:402;visibility:visible;mso-wrap-style:square;v-text-anchor:top" coordsize="41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OcsUA&#10;AADdAAAADwAAAGRycy9kb3ducmV2LnhtbERP22oCMRB9L/QfwhT6UmrWLRVZjVJsC0VBUAv6OGxm&#10;L3YzWZLorn69KRT6Nodznem8N404k/O1ZQXDQQKCOLe65lLB9+7zeQzCB2SNjWVScCEP89n93RQz&#10;bTve0HkbShFD2GeooAqhzaT0eUUG/cC2xJErrDMYInSl1A67GG4amSbJSBqsOTZU2NKiovxnezIK&#10;ruv3l1d6Wi7tYU8fnVsVJ3cslHp86N8mIAL14V/85/7ScX46TuH3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I5yxQAAAN0AAAAPAAAAAAAAAAAAAAAAAJgCAABkcnMv&#10;ZG93bnJldi54bWxQSwUGAAAAAAQABAD1AAAAigMAAAAA&#10;" path="m207,54l76,147,19,201,,201,150,383r,19l376,238r,-19l394,219r,-36l413,183r,-18l394,165r,-38l281,,207,54e" filled="f" strokeweight=".32625mm">
                    <v:path arrowok="t" o:connecttype="custom" o:connectlocs="207,6078;76,6171;19,6225;0,6225;150,6407;150,6426;376,6262;376,6243;394,6243;394,6207;413,6207;413,6189;394,6189;394,6151;281,6024;207,6078" o:connectangles="0,0,0,0,0,0,0,0,0,0,0,0,0,0,0,0"/>
                  </v:shape>
                </v:group>
                <v:group id="Group 1701" o:spid="_x0000_s2082" style="position:absolute;left:2211;top:6280;width:394;height:402" coordorigin="2211,6280" coordsize="394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702" o:spid="_x0000_s2083" style="position:absolute;left:2211;top:6280;width:394;height:402;visibility:visible;mso-wrap-style:square;v-text-anchor:top" coordsize="394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LWsQA&#10;AADdAAAADwAAAGRycy9kb3ducmV2LnhtbERPS2sCMRC+F/wPYYTealYtRbZGEVHRk/UB0tuwmW5C&#10;N5N1k67bf98UBG/z8T1nOu9cJVpqgvWsYDjIQBAXXlsuFZxP65cJiBCRNVaeScEvBZjPek9TzLW/&#10;8YHaYyxFCuGQowITY51LGQpDDsPA18SJ+/KNw5hgU0rd4C2Fu0qOsuxNOrScGgzWtDRUfB9/nILD&#10;JVw+bWVX3X6z/TjvTHsd7/ZKPfe7xTuISF18iO/urU7zR5NX+P8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6i1rEAAAA3QAAAA8AAAAAAAAAAAAAAAAAmAIAAGRycy9k&#10;b3ducmV2LnhtbFBLBQYAAAAABAAEAPUAAACJAwAAAAA=&#10;" path="m319,200l206,55,169,,,127,206,383r19,19l393,274,319,200e" filled="f" strokeweight=".32644mm">
                    <v:path arrowok="t" o:connecttype="custom" o:connectlocs="319,6480;206,6335;169,6280;0,6407;206,6663;225,6682;393,6554;319,6480" o:connectangles="0,0,0,0,0,0,0,0"/>
                  </v:shape>
                </v:group>
                <v:group id="Group 1699" o:spid="_x0000_s2084" style="position:absolute;left:2061;top:6407;width:376;height:384" coordorigin="2061,6407" coordsize="37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700" o:spid="_x0000_s2085" style="position:absolute;left:2061;top:6407;width:376;height:384;visibility:visible;mso-wrap-style:square;v-text-anchor:top" coordsize="37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vbMEA&#10;AADdAAAADwAAAGRycy9kb3ducmV2LnhtbERPS4vCMBC+L/gfwgje1tQKItUoPhC9bl1Yj2MztsVm&#10;UpJU6783Cwt7m4/vOct1bxrxIOdrywom4wQEcWF1zaWC7/Phcw7CB2SNjWVS8CIP69XgY4mZtk/+&#10;okceShFD2GeooAqhzaT0RUUG/di2xJG7WWcwROhKqR0+Y7hpZJokM2mw5thQYUu7iop73hkF+6uc&#10;YLq/ltPucvxx3Xl7zy+9UqNhv1mACNSHf/Gf+6Tj/HQ+g99v4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J72zBAAAA3QAAAA8AAAAAAAAAAAAAAAAAmAIAAGRycy9kb3du&#10;cmV2LnhtbFBLBQYAAAAABAAEAPUAAACGAwAAAAA=&#10;" path="m356,256l150,,,129r37,55l150,311r56,73l375,275,356,256e" filled="f" strokeweight=".32644mm">
                    <v:path arrowok="t" o:connecttype="custom" o:connectlocs="356,6663;150,6407;0,6536;37,6591;150,6718;206,6791;375,6682;356,6663" o:connectangles="0,0,0,0,0,0,0,0"/>
                  </v:shape>
                </v:group>
                <v:group id="Group 1697" o:spid="_x0000_s2086" style="position:absolute;left:1418;top:6682;width:155;height:420" coordorigin="1418,6682" coordsize="15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698" o:spid="_x0000_s2087" style="position:absolute;left:1418;top:6682;width:155;height:420;visibility:visible;mso-wrap-style:square;v-text-anchor:top" coordsize="15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lesQA&#10;AADdAAAADwAAAGRycy9kb3ducmV2LnhtbESPT4vCQAzF74LfYYiwN51aXNHqKCIIsiCsfxCPoRPb&#10;YidTOqN2v/3msLC3hPfy3i/Ldedq9aI2VJ4NjEcJKOLc24oLA5fzbjgDFSKyxdozGfihAOtVv7fE&#10;zPo3H+l1ioWSEA4ZGihjbDKtQ16SwzDyDbFod986jLK2hbYtviXc1TpNkql2WLE0lNjQtqT8cXo6&#10;A9dPco2b3zDfTGxKj8vh6zs9GPMx6DYLUJG6+G/+u95bwU9n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5XrEAAAA3QAAAA8AAAAAAAAAAAAAAAAAmAIAAGRycy9k&#10;b3ducmV2LnhtbFBLBQYAAAAABAAEAPUAAACJAwAAAAA=&#10;" path="m276,346l431,218,276,35e" filled="f" strokeweight=".32894mm">
                    <v:path arrowok="t" o:connecttype="custom" o:connectlocs="276,7028;431,6900;276,6717" o:connectangles="0,0,0"/>
                  </v:shape>
                </v:group>
                <v:group id="Group 1695" o:spid="_x0000_s2088" style="position:absolute;left:2042;top:7174;width:842;height:658" coordorigin="2042,7174" coordsize="8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696" o:spid="_x0000_s2089" style="position:absolute;left:2042;top:7174;width:842;height:658;visibility:visible;mso-wrap-style:square;v-text-anchor:top" coordsize="842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tTsUA&#10;AADdAAAADwAAAGRycy9kb3ducmV2LnhtbESPQW/CMAyF75P4D5GRdhspPWzQERDaNI0deqDsB1iN&#10;aSoap2oC7f79fEDiZus9v/d5s5t8p240xDawgeUiA0VcB9tyY+D39PWyAhUTssUuMBn4owi77exp&#10;g4UNIx/pVqVGSQjHAg24lPpC61g78hgXoScW7RwGj0nWodF2wFHCfafzLHvVHluWBoc9fTiqL9XV&#10;G/hpxyr/HM+la8rDtXr7DuV6GYx5nk/7d1CJpvQw368PVvDzt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m1OxQAAAN0AAAAPAAAAAAAAAAAAAAAAAJgCAABkcnMv&#10;ZG93bnJldi54bWxQSwUGAAAAAAQABAD1AAAAigMAAAAA&#10;" path="m712,l356,275,225,164,,457,299,658,488,402,693,255,843,146,712,e" filled="f" strokeweight=".32531mm">
                    <v:path arrowok="t" o:connecttype="custom" o:connectlocs="712,7174;356,7449;225,7338;0,7631;299,7832;488,7576;693,7429;843,7320;712,7174" o:connectangles="0,0,0,0,0,0,0,0,0"/>
                  </v:shape>
                </v:group>
                <v:group id="Group 1693" o:spid="_x0000_s2090" style="position:absolute;left:2341;top:7576;width:450;height:457" coordorigin="2341,7576" coordsize="450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694" o:spid="_x0000_s2091" style="position:absolute;left:2341;top:7576;width:450;height:457;visibility:visible;mso-wrap-style:square;v-text-anchor:top" coordsize="45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JFsQA&#10;AADdAAAADwAAAGRycy9kb3ducmV2LnhtbERPS4vCMBC+L/gfwgheRFMrrG41iiwsiBfxtcvehmZs&#10;i82kNlHrvzeC4G0+vudM540pxZVqV1hWMOhHIIhTqwvOFOx3P70xCOeRNZaWScGdHMxnrY8pJtre&#10;eEPXrc9ECGGXoILc+yqR0qU5GXR9WxEH7mhrgz7AOpO6xlsIN6WMo+hTGiw4NORY0XdO6Wl7MQq6&#10;f6fq345+R93InHeH8XC1LvRZqU67WUxAeGr8W/xyL3WYH3/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yRbEAAAA3QAAAA8AAAAAAAAAAAAAAAAAmAIAAGRycy9k&#10;b3ducmV2LnhtbFBLBQYAAAAABAAEAPUAAACJAwAAAAA=&#10;" path="m,256l282,457r18,l450,238,189,,,256e" filled="f" strokeweight=".32642mm">
                    <v:path arrowok="t" o:connecttype="custom" o:connectlocs="0,7832;282,8033;300,8033;450,7814;189,7576;0,7832" o:connectangles="0,0,0,0,0,0"/>
                  </v:shape>
                </v:group>
                <v:group id="Group 1691" o:spid="_x0000_s2092" style="position:absolute;left:3411;top:7156;width:618;height:622" coordorigin="3411,7156" coordsize="618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692" o:spid="_x0000_s2093" style="position:absolute;left:3411;top:7156;width:618;height:622;visibility:visible;mso-wrap-style:square;v-text-anchor:top" coordsize="61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al8MA&#10;AADdAAAADwAAAGRycy9kb3ducmV2LnhtbERPTWvCQBC9F/wPyxR6q5umIhrdBBEqxZNGweuQnSah&#10;2dmwuybpv+8WCt7m8T5nW0ymEwM531pW8DZPQBBXVrdcK7hePl5XIHxA1thZJgU/5KHIZ09bzLQd&#10;+UxDGWoRQ9hnqKAJoc+k9FVDBv3c9sSR+7LOYIjQ1VI7HGO46WSaJEtpsOXY0GBP+4aq7/JuFNh9&#10;eU4P9fXe3Q4Xd1vq03B8H5V6eZ52GxCBpvAQ/7s/dZyfrhfw9008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nal8MAAADdAAAADwAAAAAAAAAAAAAAAACYAgAAZHJzL2Rv&#10;d25yZXYueG1sUEsFBgAAAAAEAAQA9QAAAIgDAAAAAA==&#10;" path="m,293l18,493,187,622,618,293r,-20l600,273r,-18l580,255r,-18l562,237r,-18l543,202,393,,,293e" filled="f" strokeweight=".32639mm">
                    <v:path arrowok="t" o:connecttype="custom" o:connectlocs="0,7449;18,7649;187,7778;618,7449;618,7429;600,7429;600,7411;580,7411;580,7393;562,7393;562,7375;543,7358;393,7156;0,7449" o:connectangles="0,0,0,0,0,0,0,0,0,0,0,0,0,0"/>
                  </v:shape>
                </v:group>
                <v:group id="Group 1689" o:spid="_x0000_s2094" style="position:absolute;left:3598;top:7449;width:1144;height:1004" coordorigin="3598,7449" coordsize="1144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690" o:spid="_x0000_s2095" style="position:absolute;left:3598;top:7449;width:1144;height:1004;visibility:visible;mso-wrap-style:square;v-text-anchor:top" coordsize="114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RfcEA&#10;AADdAAAADwAAAGRycy9kb3ducmV2LnhtbERPTWsCMRC9F/wPYQRvNasHsVujSFEQDwWthx6HzZgN&#10;3UzWTVzjv28Ewds83ucsVsk1oqcuWM8KJuMCBHHltWWj4PSzfZ+DCBFZY+OZFNwpwGo5eFtgqf2N&#10;D9QfoxE5hEOJCuoY21LKUNXkMIx9S5y5s+8cxgw7I3WHtxzuGjktipl0aDk31NjSV03V3/HqFHyn&#10;fb9Z76O5zC/2/HvVFk2ySo2Gaf0JIlKKL/HTvdN5/vRjBo9v8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mkX3BAAAA3QAAAA8AAAAAAAAAAAAAAAAAmAIAAGRycy9kb3du&#10;cmV2LnhtbFBLBQYAAAAABAAEAPUAAACGAwAAAAA=&#10;" path="m,329l413,602r561,402l1143,766r,-18l1124,748r,-19l1106,729r,-18l1087,711r,-18l1068,693r-18,-18l1050,656r-19,l1013,638r,-18l993,620r,-18l974,602r,-18l956,584r,-19l937,565r,-18l919,547r,-18l900,529r,-18l881,511r,-19l863,492r,-18l843,474r,-18l824,456r,-18l769,383r,-18l750,365,731,347r,-18l713,329r,-20l693,309r,-18l674,291r,-18l619,218r,-18l600,200r,-18l581,182r,-18l563,164r,-19l543,145r,-18l524,109r,-18l506,91r,-18l487,73r,-19l469,54r,-18l431,,,329e" filled="f" strokeweight=".32581mm">
                    <v:path arrowok="t" o:connecttype="custom" o:connectlocs="413,8051;1143,8215;1124,8197;1106,8178;1087,8160;1068,8142;1050,8105;1013,8087;993,8069;974,8051;956,8033;937,8014;919,7996;900,7978;881,7960;863,7941;843,7923;824,7905;769,7832;750,7814;731,7778;713,7758;693,7740;674,7722;619,7649;600,7631;581,7613;563,7594;543,7576;524,7540;506,7522;487,7503;469,7485;0,7778" o:connectangles="0,0,0,0,0,0,0,0,0,0,0,0,0,0,0,0,0,0,0,0,0,0,0,0,0,0,0,0,0,0,0,0,0,0"/>
                  </v:shape>
                </v:group>
                <v:group id="Group 1687" o:spid="_x0000_s2096" style="position:absolute;left:2980;top:7649;width:1031;height:1022" coordorigin="2980,7649" coordsize="1031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688" o:spid="_x0000_s2097" style="position:absolute;left:2980;top:7649;width:1031;height:1022;visibility:visible;mso-wrap-style:square;v-text-anchor:top" coordsize="1031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gK8gA&#10;AADdAAAADwAAAGRycy9kb3ducmV2LnhtbESPS2sDMQyE74X+B6NCLqHxJodku40TSqEPCg3kcelN&#10;2Oru0rW8WTuJ8++rQ6E3iRnNfFqus+/UmYbYBjYwnRSgiG1wLdcGDvuX+xJUTMgOu8Bk4EoR1qvb&#10;myVWLlx4S+ddqpWEcKzQQJNSX2kdbUMe4yT0xKJ9h8FjknWotRvwIuG+07OimGuPLUtDgz09N2R/&#10;didv4ON4LBdfbwcdXsPYbqa55M9sjRnd5adHUIly+jf/Xb87wZ89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qAryAAAAN0AAAAPAAAAAAAAAAAAAAAAAJgCAABk&#10;cnMvZG93bnJldi54bWxQSwUGAAAAAAQABAD1AAAAjQMAAAAA&#10;" path="m449,l281,238r-76,91l,621r561,402l1031,402,618,129,449,e" filled="f" strokeweight=".32633mm">
                    <v:path arrowok="t" o:connecttype="custom" o:connectlocs="449,7649;281,7887;205,7978;0,8270;561,8672;1031,8051;618,7778;449,7649" o:connectangles="0,0,0,0,0,0,0,0"/>
                  </v:shape>
                </v:group>
                <v:group id="Group 1684" o:spid="_x0000_s2098" style="position:absolute;left:5004;top:8891;width:694;height:155" coordorigin="5004,8891" coordsize="69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686" o:spid="_x0000_s2099" style="position:absolute;left:5004;top:8891;width:694;height:155;visibility:visible;mso-wrap-style:square;v-text-anchor:top" coordsize="69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m5McA&#10;AADdAAAADwAAAGRycy9kb3ducmV2LnhtbESPQWvCQBCF74X+h2UKvdVdLRZJXaWIVhE8mObS25Cd&#10;JqHZ2ZDdavTXOwehtxnem/e+mS8H36oT9bEJbGE8MqCIy+AariwUX5uXGaiYkB22gcnChSIsF48P&#10;c8xcOPORTnmqlIRwzNBCnVKXaR3LmjzGUeiIRfsJvccka19p1+NZwn2rJ8a8aY8NS0ONHa1qKn/z&#10;P29hrwMX39fPSz49uOlhuzKTcbe29vlp+HgHlWhI/+b79c4J/qsRfv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LZuTHAAAA3QAAAA8AAAAAAAAAAAAAAAAAmAIAAGRy&#10;cy9kb3ducmV2LnhtbFBLBQYAAAAABAAEAPUAAACMAwAAAAA=&#10;" path="m581,73r-60,82e" filled="f" strokeweight=".32636mm">
                    <v:path arrowok="t" o:connecttype="custom" o:connectlocs="581,8964;521,9046" o:connectangles="0,0"/>
                  </v:shape>
                  <v:shape id="Freeform 1685" o:spid="_x0000_s2100" style="position:absolute;left:5004;top:8891;width:694;height:155;visibility:visible;mso-wrap-style:square;v-text-anchor:top" coordsize="69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Df8MA&#10;AADdAAAADwAAAGRycy9kb3ducmV2LnhtbERPTWvCQBC9C/0PyxS86W4UpaSuUqRqETyY5tLbkJ0m&#10;odnZkF019te7guBtHu9zFqveNuJMna8da0jGCgRx4UzNpYb8ezN6A+EDssHGMWm4kofV8mWwwNS4&#10;Cx/pnIVSxBD2KWqoQmhTKX1RkUU/di1x5H5dZzFE2JXSdHiJ4baRE6Xm0mLNsaHCltYVFX/ZyWrY&#10;S8f5z//2ms0OZnbYrdUkaT+1Hr72H+8gAvXhKX64v0ycP1UJ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fDf8MAAADdAAAADwAAAAAAAAAAAAAAAACYAgAAZHJzL2Rv&#10;d25yZXYueG1sUEsFBgAAAAAEAAQA9QAAAIgDAAAAAA==&#10;" path="m585,155r33,-46l694,91r-19,l655,73r-18,l637,54r-19,l618,36r-18,l581,18r-19,l562,r19,73e" filled="f" strokeweight=".32636mm">
                    <v:path arrowok="t" o:connecttype="custom" o:connectlocs="585,9046;618,9000;694,8982;675,8982;655,8964;637,8964;637,8945;618,8945;618,8927;600,8927;581,8909;562,8909;562,8891;581,8964" o:connectangles="0,0,0,0,0,0,0,0,0,0,0,0,0,0"/>
                  </v:shape>
                </v:group>
                <v:group id="Group 1681" o:spid="_x0000_s2101" style="position:absolute;left:1573;top:7429;width:2794;height:1616" coordorigin="1573,7429" coordsize="2794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683" o:spid="_x0000_s2102" style="position:absolute;left:1573;top:7429;width:2794;height:1616;visibility:visible;mso-wrap-style:square;v-text-anchor:top" coordsize="2794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dhcEA&#10;AADdAAAADwAAAGRycy9kb3ducmV2LnhtbERPzYrCMBC+L+w7hFnYy7KmKohWo4i4RbzZ+gBDM9sW&#10;m0lJolaf3giCt/n4fmex6k0rLuR8Y1nBcJCAIC6tbrhScCz+fqcgfEDW2FomBTfysFp+fiww1fbK&#10;B7rkoRIxhH2KCuoQulRKX9Zk0A9sRxy5f+sMhghdJbXDaww3rRwlyUQabDg21NjRpqbylJ+NgmKW&#10;ZUhnt3V33GU/I9wXM79X6vurX89BBOrDW/xy73ScP07G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inYXBAAAA3QAAAA8AAAAAAAAAAAAAAAAAmAIAAGRycy9kb3du&#10;cmV2LnhtbFBLBQYAAAAABAAEAPUAAACGAwAAAAA=&#10;" path="m,202l375,458,563,585,750,731,938,860r187,127l1312,1115r188,127l2006,1607r,-18l2025,1589r,18l2043,1617e" filled="f" strokeweight=".32636mm">
                    <v:path arrowok="t" o:connecttype="custom" o:connectlocs="0,7631;375,7887;563,8014;750,8160;938,8289;1125,8416;1312,8544;1500,8671;2006,9036;2006,9018;2025,9018;2025,9036;2043,9046" o:connectangles="0,0,0,0,0,0,0,0,0,0,0,0,0"/>
                  </v:shape>
                  <v:shape id="Freeform 1682" o:spid="_x0000_s2103" style="position:absolute;left:1573;top:7429;width:2794;height:1616;visibility:visible;mso-wrap-style:square;v-text-anchor:top" coordsize="2794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F8cMA&#10;AADdAAAADwAAAGRycy9kb3ducmV2LnhtbERPzWrCQBC+F3yHZYReSt2YStHUVaTUEHKr8QGG7DQJ&#10;zc6G3dWkPn23UPA2H9/vbPeT6cWVnO8sK1guEhDEtdUdNwrO1fF5DcIHZI29ZVLwQx72u9nDFjNt&#10;R/6k6yk0Ioawz1BBG8KQSenrlgz6hR2II/dlncEQoWukdjjGcNPLNElepcGOY0OLA723VH+fLkZB&#10;tclzpIv7cDcs8qcUy2rjS6Ue59PhDUSgKdzF/+5Cx/kvyQr+vo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sF8cMAAADdAAAADwAAAAAAAAAAAAAAAACYAgAAZHJzL2Rv&#10;d25yZXYueG1sUEsFBgAAAAAEAAQA9QAAAIgDAAAAAA==&#10;" path="m2509,1617l1968,1242,1407,841,1068,604r-18,l768,403,469,202,413,165r,-18l207,,,202e" filled="f" strokeweight=".32636mm">
                    <v:path arrowok="t" o:connecttype="custom" o:connectlocs="2509,9046;1968,8671;1407,8270;1068,8033;1050,8033;768,7832;469,7631;413,7594;413,7576;207,7429;0,7631" o:connectangles="0,0,0,0,0,0,0,0,0,0,0"/>
                  </v:shape>
                </v:group>
                <v:group id="Group 1678" o:spid="_x0000_s2104" style="position:absolute;left:1418;top:7613;width:155;height:347" coordorigin="1418,7613" coordsize="155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680" o:spid="_x0000_s2105" style="position:absolute;left:1418;top:7613;width:155;height:347;visibility:visible;mso-wrap-style:square;v-text-anchor:top" coordsize="15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RwcMA&#10;AADdAAAADwAAAGRycy9kb3ducmV2LnhtbERPS2vCQBC+F/wPywi91Y0tiI1uJAh9HDxoTO9DdkxC&#10;srNpdpuk/94VBG/z8T1nu5tMKwbqXW1ZwXIRgSAurK65VJCfP17WIJxH1thaJgX/5GCXzJ62GGs7&#10;8omGzJcihLCLUUHlfRdL6YqKDLqF7YgDd7G9QR9gX0rd4xjCTStfo2glDdYcGirsaF9R0WR/RkHz&#10;7rMv8/s5pIfc7rOfZXrMz6NSz/Mp3YDwNPmH+O7+1mH+W7SC2zfhBJ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sRwcMAAADdAAAADwAAAAAAAAAAAAAAAACYAgAAZHJzL2Rv&#10;d25yZXYueG1sUEsFBgAAAAAEAAQA9QAAAIgDAAAAAA==&#10;" path="m263,18r-19,l244,,207,r,18l170,18r,18l150,36,108,92e" filled="f" strokeweight=".32636mm">
                    <v:path arrowok="t" o:connecttype="custom" o:connectlocs="263,7631;244,7631;244,7613;207,7613;207,7631;170,7631;170,7649;150,7649;108,7705" o:connectangles="0,0,0,0,0,0,0,0,0"/>
                  </v:shape>
                  <v:shape id="Freeform 1679" o:spid="_x0000_s2106" style="position:absolute;left:1418;top:7613;width:155;height:347;visibility:visible;mso-wrap-style:square;v-text-anchor:top" coordsize="15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0WsMA&#10;AADdAAAADwAAAGRycy9kb3ducmV2LnhtbERPS2vCQBC+F/wPywje6kaF1qauEgQfhx40pvchO02C&#10;2dmYXZP477sFobf5+J6z2gymFh21rrKsYDaNQBDnVldcKMguu9clCOeRNdaWScGDHGzWo5cVxtr2&#10;fKYu9YUIIexiVFB638RSurwkg25qG+LA/djWoA+wLaRusQ/hppbzKHqTBisODSU2tC0pv6Z3o+D6&#10;4dODue275Cuz2/R7lpyyS6/UZDwknyA8Df5f/HQfdZi/iN7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e0WsMAAADdAAAADwAAAAAAAAAAAAAAAACYAgAAZHJzL2Rv&#10;d25yZXYueG1sUEsFBgAAAAAEAAQA9QAAAIgDAAAAAA==&#10;" path="m108,316r42,31e" filled="f" strokeweight=".32636mm">
                    <v:path arrowok="t" o:connecttype="custom" o:connectlocs="108,7929;150,7960" o:connectangles="0,0"/>
                  </v:shape>
                </v:group>
                <v:group id="Group 1675" o:spid="_x0000_s2107" style="position:absolute;left:1418;top:7631;width:529;height:620" coordorigin="1418,7631" coordsize="529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677" o:spid="_x0000_s2108" style="position:absolute;left:1418;top:7631;width:529;height:620;visibility:visible;mso-wrap-style:square;v-text-anchor:top" coordsize="529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/qsQA&#10;AADdAAAADwAAAGRycy9kb3ducmV2LnhtbERP3WrCMBS+H+wdwhl4N1N1DK1GkYHicAo2PsCxObZ1&#10;zUlpota3XwaD3Z2P7/fMFp2txY1aXzlWMOgnIIhzZyouFBz16nUMwgdkg7VjUvAgD4v589MMU+Pu&#10;fKBbFgoRQ9inqKAMoUml9HlJFn3fNcSRO7vWYoiwLaRp8R7DbS2HSfIuLVYcG0ps6KOk/Du7WgVf&#10;5vNyWr+tH5Ndo7f7ZaZPW62V6r10yymIQF34F/+5NybOHyUT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LP6rEAAAA3QAAAA8AAAAAAAAAAAAAAAAAmAIAAGRycy9k&#10;b3ducmV2LnhtbFBLBQYAAAAABAAEAPUAAACJAwAAAAA=&#10;" path="m75,329l33,380e" filled="f" strokeweight=".32636mm">
                    <v:path arrowok="t" o:connecttype="custom" o:connectlocs="75,7960;33,8011" o:connectangles="0,0"/>
                  </v:shape>
                  <v:shape id="Freeform 1676" o:spid="_x0000_s2109" style="position:absolute;left:1418;top:7631;width:529;height:620;visibility:visible;mso-wrap-style:square;v-text-anchor:top" coordsize="529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A6scA&#10;AADdAAAADwAAAGRycy9kb3ducmV2LnhtbESP0UrDQBBF3wX/YRmhb3ZTFdGYTSmCpaUqmPUDptkx&#10;iWZnQ3bbpn/vPAi+zXDv3HumWE6+V0caYxfYwGKegSKug+u4MfBpX64fQMWE7LAPTAbOFGFZXl4U&#10;mLtw4g86VqlREsIxRwNtSkOudaxb8hjnYSAW7SuMHpOsY6PdiCcJ972+ybJ77bFjaWhxoOeW6p/q&#10;4A28uu33fn23Pj++DXb3vqrsfmetMbOrafUEKtGU/s1/1xsn+LcL4ZdvZAR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oAOrHAAAA3QAAAA8AAAAAAAAAAAAAAAAAmAIAAGRy&#10;cy9kb3ducmV2LnhtbFBLBQYAAAAABAAEAPUAAACMAwAAAAA=&#10;" path="m33,451r5,5l207,566r74,55l562,256,188,e" filled="f" strokeweight=".32636mm">
                    <v:path arrowok="t" o:connecttype="custom" o:connectlocs="33,8082;38,8087;207,8197;281,8252;562,7887;188,7631" o:connectangles="0,0,0,0,0,0"/>
                  </v:shape>
                </v:group>
                <v:group id="Group 1673" o:spid="_x0000_s2110" style="position:absolute;left:2043;top:8160;width:468;height:493" coordorigin="2043,8160" coordsize="46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674" o:spid="_x0000_s2111" style="position:absolute;left:2043;top:8160;width:468;height:493;visibility:visible;mso-wrap-style:square;v-text-anchor:top" coordsize="46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LjcMA&#10;AADdAAAADwAAAGRycy9kb3ducmV2LnhtbERPTYvCMBC9C/sfwix4EU2tIFKNsrgs9CCCuqx6G5qx&#10;LdtMShNt/fdGELzN433OYtWZStyocaVlBeNRBII4s7rkXMHv4Wc4A+E8ssbKMim4k4PV8qO3wETb&#10;lnd02/tchBB2CSoovK8TKV1WkEE3sjVx4C62MegDbHKpG2xDuKlkHEVTabDk0FBgTeuCsv/91Sjw&#10;x1Mc3WflX7ppa1zH6fZ7cL4q1f/svuYgPHX+LX65Ux3mT8YxPL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NLjcMAAADdAAAADwAAAAAAAAAAAAAAAACYAgAAZHJzL2Rv&#10;d25yZXYueG1sUEsFBgAAAAAEAAQA9QAAAIgDAAAAAA==&#10;" path="m280,l,365r55,37l187,494,337,293,430,165r38,-36l280,e" filled="f" strokeweight=".32658mm">
                    <v:path arrowok="t" o:connecttype="custom" o:connectlocs="280,8160;0,8525;55,8562;187,8654;337,8453;430,8325;468,8289;280,8160" o:connectangles="0,0,0,0,0,0,0,0"/>
                  </v:shape>
                </v:group>
                <v:group id="Group 1670" o:spid="_x0000_s2112" style="position:absolute;left:2680;top:8672;width:899;height:374" coordorigin="2680,8672" coordsize="899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672" o:spid="_x0000_s2113" style="position:absolute;left:2680;top:8672;width:899;height:374;visibility:visible;mso-wrap-style:square;v-text-anchor:top" coordsize="89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nJcQA&#10;AADdAAAADwAAAGRycy9kb3ducmV2LnhtbERPTWuDQBC9F/Iflgn01qw2aRGbjZRCS0+BqAd7G9yp&#10;StxZcTeJ9tdnA4He5vE+Z5tNphdnGl1nWUG8ikAQ11Z33Cgoi8+nBITzyBp7y6RgJgfZbvGwxVTb&#10;Cx/onPtGhBB2KSpovR9SKV3dkkG3sgNx4H7taNAHODZSj3gJ4aaXz1H0Kg12HBpaHOijpfqYn4yC&#10;Yxn9VOtyXySnsvK5fJn/vmhW6nE5vb+B8DT5f/Hd/a3D/HW8gds34QS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PpyXEAAAA3QAAAA8AAAAAAAAAAAAAAAAAmAIAAGRycy9k&#10;b3ducmV2LnhtbFBLBQYAAAAABAAEAPUAAACJAwAAAAA=&#10;" path="m393,l118,374e" filled="f" strokeweight=".32636mm">
                    <v:path arrowok="t" o:connecttype="custom" o:connectlocs="393,8672;118,9046" o:connectangles="0,0"/>
                  </v:shape>
                  <v:shape id="Freeform 1671" o:spid="_x0000_s2114" style="position:absolute;left:2680;top:8672;width:899;height:374;visibility:visible;mso-wrap-style:square;v-text-anchor:top" coordsize="89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CvsEA&#10;AADdAAAADwAAAGRycy9kb3ducmV2LnhtbERPTYvCMBC9C/6HMII3TV1RpBpFBBdPgrUHvQ3N2Bab&#10;SWmitv56s7DgbR7vc1ab1lTiSY0rLSuYjCMQxJnVJecK0vN+tADhPLLGyjIp6MjBZt3vrTDW9sUn&#10;eiY+FyGEXYwKCu/rWEqXFWTQjW1NHLibbQz6AJtc6gZfIdxU8ieK5tJgyaGhwJp2BWX35GEU3NPo&#10;epmmx/PikV58Imfd+5c6pYaDdrsE4an1X/G/+6DD/OlkBn/fhBP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DAr7BAAAA3QAAAA8AAAAAAAAAAAAAAAAAmAIAAGRycy9kb3du&#10;cmV2LnhtbFBLBQYAAAAABAAEAPUAAACGAwAAAAA=&#10;" path="m892,374r7,-10l393,e" filled="f" strokeweight=".32636mm">
                    <v:path arrowok="t" o:connecttype="custom" o:connectlocs="892,9046;899,9036;393,8672" o:connectangles="0,0,0"/>
                  </v:shape>
                </v:group>
                <v:group id="Group 1667" o:spid="_x0000_s2115" style="position:absolute;left:1418;top:8087;width:174;height:457" coordorigin="1418,8087" coordsize="174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669" o:spid="_x0000_s2116" style="position:absolute;left:1418;top:8087;width:174;height:457;visibility:visible;mso-wrap-style:square;v-text-anchor:top" coordsize="17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+QMQA&#10;AADdAAAADwAAAGRycy9kb3ducmV2LnhtbESPQWvCQBCF7wX/wzJCb80mLVaJriKiVejJGO9jdkyC&#10;2dk0u9X4712h0NsM771v3swWvWnElTpXW1aQRDEI4sLqmksF+WHzNgHhPLLGxjIpuJODxXzwMsNU&#10;2xvv6Zr5UgQIuxQVVN63qZSuqMigi2xLHLSz7Qz6sHal1B3eAtw08j2OP6XBmsOFCltaVVRcsl+j&#10;4Ke3XybLT6N1szXH70TmgXNR6nXYL6cgPPX+3/yX3ulQ/yMZw/ObM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fkDEAAAA3QAAAA8AAAAAAAAAAAAAAAAAmAIAAGRycy9k&#10;b3ducmV2LnhtbFBLBQYAAAAABAAEAPUAAACJAwAAAAA=&#10;" path="m244,r-5,7e" filled="f" strokeweight=".32636mm">
                    <v:path arrowok="t" o:connecttype="custom" o:connectlocs="244,8087;239,8094" o:connectangles="0,0"/>
                  </v:shape>
                  <v:shape id="Freeform 1668" o:spid="_x0000_s2117" style="position:absolute;left:1418;top:8087;width:174;height:457;visibility:visible;mso-wrap-style:square;v-text-anchor:top" coordsize="17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qMsQA&#10;AADdAAAADwAAAGRycy9kb3ducmV2LnhtbESPQW/CMAyF70j7D5En7UbTbhpCHQFNExuTOFG6u9d4&#10;bUXjlCaD8u/xAYnbs/z8+b3FanSdOtEQWs8GsiQFRVx523JtoNx/TuegQkS22HkmAxcKsFo+TBaY&#10;W3/mHZ2KWCuBcMjRQBNjn2sdqoYchsT3xLL784PDKONQazvgWeCu089pOtMOW5YPDfb00VB1KP6d&#10;gePov1xR/r6uu4372Wa6FM7BmKfH8f0NVKQx3s23628r8V8yiSttRIJ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6jLEAAAA3QAAAA8AAAAAAAAAAAAAAAAAmAIAAGRycy9k&#10;b3ducmV2LnhtbFBLBQYAAAAABAAEAPUAAACJAwAAAAA=&#10;" path="m239,358l413,110,244,e" filled="f" strokeweight=".32636mm">
                    <v:path arrowok="t" o:connecttype="custom" o:connectlocs="239,8445;413,8197;244,8087" o:connectangles="0,0,0"/>
                  </v:shape>
                </v:group>
                <v:group id="Group 1664" o:spid="_x0000_s2118" style="position:absolute;left:1418;top:8198;width:342;height:456" coordorigin="1418,8198" coordsize="34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666" o:spid="_x0000_s2119" style="position:absolute;left:1418;top:8198;width:342;height:456;visibility:visible;mso-wrap-style:square;v-text-anchor:top" coordsize="34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7PMUA&#10;AADdAAAADwAAAGRycy9kb3ducmV2LnhtbESPQWvCQBCF74X+h2UKvdWNCiLRVYK0WJAejB48TrPT&#10;JJidDburxn/fOQjeZnhv3vtmuR5cp64UYuvZwHiUgSKuvG25NnA8fH3MQcWEbLHzTAbuFGG9en1Z&#10;Ym79jfd0LVOtJIRjjgaalPpc61g15DCOfE8s2p8PDpOsodY24E3CXacnWTbTDluWhgZ72jRUncuL&#10;M7C108/fcqt38RROl3pc4E8RZsa8vw3FAlSiIT3Nj+tvK/jTi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Ds8xQAAAN0AAAAPAAAAAAAAAAAAAAAAAJgCAABkcnMv&#10;ZG93bnJldi54bWxQSwUGAAAAAAQABAD1AAAAigMAAAAA&#10;" path="m244,l70,247e" filled="f" strokeweight=".32636mm">
                    <v:path arrowok="t" o:connecttype="custom" o:connectlocs="244,8198;70,8445" o:connectangles="0,0"/>
                  </v:shape>
                  <v:shape id="Freeform 1665" o:spid="_x0000_s2120" style="position:absolute;left:1418;top:8198;width:342;height:456;visibility:visible;mso-wrap-style:square;v-text-anchor:top" coordsize="34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ep8IA&#10;AADdAAAADwAAAGRycy9kb3ducmV2LnhtbERPTYvCMBC9C/sfwizsTdMqiFSjlGVFYfFg9eBxbMa2&#10;2ExKErX77zeC4G0e73MWq9604k7ON5YVpKMEBHFpdcOVguNhPZyB8AFZY2uZFPyRh9XyY7DATNsH&#10;7+lehErEEPYZKqhD6DIpfVmTQT+yHXHkLtYZDBG6SmqHjxhuWjlOkqk02HBsqLGj75rKa3EzCjZ6&#10;8nMuNvLXn9zpVqU57nI3Verrs8/nIAL14S1+ubc6zp+MU3h+E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J6nwgAAAN0AAAAPAAAAAAAAAAAAAAAAAJgCAABkcnMvZG93&#10;bnJldi54bWxQSwUGAAAAAAQABAD1AAAAhwMAAAAA&#10;" path="m70,392r98,64l244,364,318,255,412,127,318,54,244,e" filled="f" strokeweight=".32636mm">
                    <v:path arrowok="t" o:connecttype="custom" o:connectlocs="70,8590;168,8654;244,8562;318,8453;412,8325;318,8252;244,8198" o:connectangles="0,0,0,0,0,0,0"/>
                  </v:shape>
                </v:group>
                <v:group id="Group 1661" o:spid="_x0000_s2121" style="position:absolute;left:2511;top:9036;width:413;height:10" coordorigin="2511,9036" coordsize="41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663" o:spid="_x0000_s2122" style="position:absolute;left:2511;top:9036;width:413;height:10;visibility:visible;mso-wrap-style:square;v-text-anchor:top" coordsize="4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w0sIA&#10;AADdAAAADwAAAGRycy9kb3ducmV2LnhtbERPTYvCMBC9C/6HMMJeZE2tIEvXKCIu7EEQrbDXoRnb&#10;YjOpTbat/nojCN7m8T5nsepNJVpqXGlZwXQSgSDOrC45V3BKfz6/QDiPrLGyTApu5GC1HA4WmGjb&#10;8YHao89FCGGXoILC+zqR0mUFGXQTWxMH7mwbgz7AJpe6wS6Em0rGUTSXBksODQXWtCkouxz/jYJ0&#10;/xfrndQc5eP23Ps7dt32qtTHqF9/g/DU+7f45f7VYf4snsH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7DSwgAAAN0AAAAPAAAAAAAAAAAAAAAAAJgCAABkcnMvZG93&#10;bnJldi54bWxQSwUGAAAAAAQABAD1AAAAhwMAAAAA&#10;" path="m243,r-7,10e" filled="f" strokeweight=".32636mm">
                    <v:path arrowok="t" o:connecttype="custom" o:connectlocs="243,9036;236,9046" o:connectangles="0,0"/>
                  </v:shape>
                  <v:shape id="Freeform 1662" o:spid="_x0000_s2123" style="position:absolute;left:2511;top:9036;width:413;height:10;visibility:visible;mso-wrap-style:square;v-text-anchor:top" coordsize="4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4opsQA&#10;AADdAAAADwAAAGRycy9kb3ducmV2LnhtbERPS2vCQBC+F/wPyxS8FLNpLFJiVpHSggdBaoReh+zk&#10;QbOzaXabRH+9Wyh4m4/vOdl2Mq0YqHeNZQXPUQyCuLC64UrBOf9YvIJwHllja5kUXMjBdjN7yDDV&#10;duRPGk6+EiGEXYoKau+7VEpX1GTQRbYjDlxpe4M+wL6SuscxhJtWJnG8kgYbDg01dvRWU/F9+jUK&#10;8uNXog9Sc1w9DeXkrziO7z9KzR+n3RqEp8nfxf/uvQ7zl8kL/H0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KKbEAAAA3QAAAA8AAAAAAAAAAAAAAAAAmAIAAGRycy9k&#10;b3ducmV2LnhtbFBLBQYAAAAABAAEAPUAAACJAwAAAAA=&#10;" path="m262,10l243,e" filled="f" strokeweight=".32636mm">
                    <v:path arrowok="t" o:connecttype="custom" o:connectlocs="262,9046;243,9036" o:connectangles="0,0"/>
                  </v:shape>
                </v:group>
                <v:group id="Group 1658" o:spid="_x0000_s2124" style="position:absolute;left:1460;top:8945;width:450;height:101" coordorigin="1460,8945" coordsize="4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660" o:spid="_x0000_s2125" style="position:absolute;left:1460;top:8945;width:450;height:101;visibility:visible;mso-wrap-style:square;v-text-anchor:top" coordsize="4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xGcUA&#10;AADdAAAADwAAAGRycy9kb3ducmV2LnhtbESP3WrCQBCF7wu+wzKCd3VXA6FEV1FpQaEU/EFvh+yY&#10;BLOzIbsm6dt3C4XezXDOd+bMcj3YWnTU+sqxhtlUgSDOnam40HA5f7y+gfAB2WDtmDR8k4f1avSy&#10;xMy4no/UnUIhYgj7DDWUITSZlD4vyaKfuoY4anfXWgxxbQtpWuxjuK3lXKlUWqw4XiixoV1J+eP0&#10;tLHG9vO6tcEe3o1Sx6a+8ldxS7SejIfNAkSgIfyb/+i9iVwyT+H3mz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jEZxQAAAN0AAAAPAAAAAAAAAAAAAAAAAJgCAABkcnMv&#10;ZG93bnJldi54bWxQSwUGAAAAAAQABAD1AAAAigMAAAAA&#10;" path="m282,l205,101e" filled="f" strokeweight=".32636mm">
                    <v:path arrowok="t" o:connecttype="custom" o:connectlocs="282,8945;205,9046" o:connectangles="0,0"/>
                  </v:shape>
                  <v:shape id="Freeform 1659" o:spid="_x0000_s2126" style="position:absolute;left:1460;top:8945;width:450;height:101;visibility:visible;mso-wrap-style:square;v-text-anchor:top" coordsize="4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UgsQA&#10;AADdAAAADwAAAGRycy9kb3ducmV2LnhtbESPQYvCMBCF7wv+hzAL3tZkFdylGkVFQUEW7Ipeh2Zs&#10;i82kNFHrvzeC4G2G9743b8bT1lbiSo0vHWv47ikQxJkzJeca9v+rr18QPiAbrByThjt5mE46H2NM&#10;jLvxjq5pyEUMYZ+ghiKEOpHSZwVZ9D1XE0ft5BqLIa5NLk2DtxhuK9lXaigtlhwvFFjToqDsnF5s&#10;rDHfHuY22M3SKLWrqwP/5ceB1t3PdjYCEagNb/OLXpvIDfo/8Pwmj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lILEAAAA3QAAAA8AAAAAAAAAAAAAAAAAmAIAAGRycy9k&#10;b3ducmV2LnhtbFBLBQYAAAAABAAEAPUAAACJAwAAAAA=&#10;" path="m436,101l282,e" filled="f" strokeweight=".32636mm">
                    <v:path arrowok="t" o:connecttype="custom" o:connectlocs="436,9046;282,8945" o:connectangles="0,0"/>
                  </v:shape>
                </v:group>
                <v:group id="Group 1656" o:spid="_x0000_s2127" style="position:absolute;left:9447;top:8763;width:994;height:283" coordorigin="9447,8763" coordsize="99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657" o:spid="_x0000_s2128" style="position:absolute;left:9447;top:8763;width:994;height:283;visibility:visible;mso-wrap-style:square;v-text-anchor:top" coordsize="9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UJcUA&#10;AADdAAAADwAAAGRycy9kb3ducmV2LnhtbERPTWvCQBC9F/oflhF6KbqpLaLRVUpBqCebKOJxzI7Z&#10;aHY2ZldN/323UOhtHu9zZovO1uJGra8cK3gZJCCIC6crLhVsN8v+GIQPyBprx6Tgmzws5o8PM0y1&#10;u3NGtzyUIoawT1GBCaFJpfSFIYt+4BriyB1dazFE2JZSt3iP4baWwyQZSYsVxwaDDX0YKs751Srw&#10;uXn7umR8PuxXh+fd+nRal9lGqade9z4FEagL/+I/96eO81+HE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FQlxQAAAN0AAAAPAAAAAAAAAAAAAAAAAJgCAABkcnMv&#10;ZG93bnJldi54bWxQSwUGAAAAAAQABAD1AAAAigMAAAAA&#10;" path="m861,283r,-28l881,255r,-36l900,219r,-37l918,182r,-36l937,146r,-37l956,91r,-36l974,55r,-37l993,18,993,e" filled="f" strokeweight=".32911mm">
                    <v:path arrowok="t" o:connecttype="custom" o:connectlocs="861,9046;861,9018;881,9018;881,8982;900,8982;900,8945;918,8945;918,8909;937,8909;937,8872;956,8854;956,8818;974,8818;974,8781;993,8781;993,8763" o:connectangles="0,0,0,0,0,0,0,0,0,0,0,0,0,0,0,0"/>
                  </v:shape>
                </v:group>
                <v:group id="Group 1654" o:spid="_x0000_s2129" style="position:absolute;left:10084;top:8343;width:450;height:511" coordorigin="10084,8343" coordsize="450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655" o:spid="_x0000_s2130" style="position:absolute;left:10084;top:8343;width:450;height:511;visibility:visible;mso-wrap-style:square;v-text-anchor:top" coordsize="45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oG8QA&#10;AADdAAAADwAAAGRycy9kb3ducmV2LnhtbERPS4vCMBC+L+x/CLOwl0VTH4hUoyyKsIIXu3vJbWjG&#10;tm4zKU3U6q83guBtPr7nzJedrcWZWl85VjDoJyCIc2cqLhT8/W56UxA+IBusHZOCK3lYLt7f5pga&#10;d+E9nbNQiBjCPkUFZQhNKqXPS7Lo+64hjtzBtRZDhG0hTYuXGG5rOUySibRYcWwosaFVSfl/drIK&#10;tF5Pjk7r222rT8cgd9Rl4y+lPj+67xmIQF14iZ/uHxPnj0YD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KBvEAAAA3QAAAA8AAAAAAAAAAAAAAAAAmAIAAGRycy9k&#10;b3ducmV2LnhtbFBLBQYAAAAABAAEAPUAAACJAwAAAAA=&#10;" path="m356,420r,-18l374,384r,-38l394,346r,-53l413,293r,-38l431,237r,-36l450,182r,-91l431,91,413,37r-19,l394,r19,l187,r,37l169,37r,54l150,110r,36l131,164r,37l113,201r,54l94,255r,38l76,311r,35l56,346r,38l37,384r,36l19,438r,37l,475r,36e" filled="f" strokeweight=".32689mm">
                    <v:path arrowok="t" o:connecttype="custom" o:connectlocs="356,8763;356,8745;374,8727;374,8689;394,8689;394,8636;413,8636;413,8598;431,8580;431,8544;450,8525;450,8434;431,8434;413,8380;394,8380;394,8343;413,8343;187,8343;187,8380;169,8380;169,8434;150,8453;150,8489;131,8507;131,8544;113,8544;113,8598;94,8598;94,8636;76,8654;76,8689;56,8689;56,8727;37,8727;37,8763;19,8781;19,8818;0,8818;0,8854" o:connectangles="0,0,0,0,0,0,0,0,0,0,0,0,0,0,0,0,0,0,0,0,0,0,0,0,0,0,0,0,0,0,0,0,0,0,0,0,0,0,0"/>
                  </v:shape>
                </v:group>
                <v:group id="Group 1652" o:spid="_x0000_s2131" style="position:absolute;left:8360;top:8854;width:1724;height:192" coordorigin="8360,8854" coordsize="1724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653" o:spid="_x0000_s2132" style="position:absolute;left:8360;top:8854;width:1724;height:192;visibility:visible;mso-wrap-style:square;v-text-anchor:top" coordsize="172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hTsEA&#10;AADdAAAADwAAAGRycy9kb3ducmV2LnhtbERP3WrCMBS+F/YO4Qx2p6kGRDqjiDAYMmTWPcChObbB&#10;5qQ0WZu9vRkMdnc+vt+z3SfXiZGGYD1rWC4KEMS1N5YbDV/Xt/kGRIjIBjvPpOGHAux3T7MtlsZP&#10;fKGxio3IIRxK1NDG2JdShrolh2Hhe+LM3fzgMGY4NNIMOOVw18lVUaylQ8u5ocWeji3V9+rbaVgf&#10;7GiVSptTx+dUnT6myyp+av3ynA6vICKl+C/+c7+bPF8pBb/f5BP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bYU7BAAAA3QAAAA8AAAAAAAAAAAAAAAAAmAIAAGRycy9kb3du&#10;cmV2LnhtbFBLBQYAAAAABAAEAPUAAACGAwAAAAA=&#10;" path="m1724,r-19,l1705,37r-18,l1687,73r-19,l1668,110r-18,l1650,128r-20,18l1630,164r-19,l1611,192e" filled="f" strokeweight=".32844mm">
                    <v:path arrowok="t" o:connecttype="custom" o:connectlocs="1724,8854;1705,8854;1705,8891;1687,8891;1687,8927;1668,8927;1668,8964;1650,8964;1650,8982;1630,9000;1630,9018;1611,9018;1611,9046" o:connectangles="0,0,0,0,0,0,0,0,0,0,0,0,0"/>
                  </v:shape>
                </v:group>
                <v:group id="Group 1650" o:spid="_x0000_s2133" style="position:absolute;left:9016;top:9036;width:1734;height:10" coordorigin="9016,9036" coordsize="173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651" o:spid="_x0000_s2134" style="position:absolute;left:9016;top:9036;width:1734;height:10;visibility:visible;mso-wrap-style:square;v-text-anchor:top" coordsize="173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4kMMA&#10;AADdAAAADwAAAGRycy9kb3ducmV2LnhtbERPS4vCMBC+C/6HMII3TVdRpBpl8QF6cV138Tw0Y9Pd&#10;ZlKaaOu/NwvC3ubje85i1dpS3Kn2hWMFb8MEBHHmdMG5gu+v3WAGwgdkjaVjUvAgD6tlt7PAVLuG&#10;P+l+DrmIIexTVGBCqFIpfWbIoh+6ijhyV1dbDBHWudQ1NjHclnKUJFNpseDYYLCitaHs93yzCvYf&#10;m5/LiS7mYeR2ljfJ8XDKjkr1e+37HESgNvyLX+69jvPH4wn8fR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l4kMMAAADdAAAADwAAAAAAAAAAAAAAAACYAgAAZHJzL2Rv&#10;d25yZXYueG1sUEsFBgAAAAAEAAQA9QAAAIgDAAAAAA==&#10;" path="m1734,l1292,r,10e" filled="f" strokeweight=".32206mm">
                    <v:path arrowok="t" o:connecttype="custom" o:connectlocs="1734,9036;1292,9036;1292,9046" o:connectangles="0,0,0"/>
                  </v:shape>
                </v:group>
                <v:group id="Group 1648" o:spid="_x0000_s2135" style="position:absolute;left:2211;top:4582;width:731;height:658" coordorigin="2211,4582" coordsize="731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649" o:spid="_x0000_s2136" style="position:absolute;left:2211;top:4582;width:731;height:658;visibility:visible;mso-wrap-style:square;v-text-anchor:top" coordsize="731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OfL0A&#10;AADdAAAADwAAAGRycy9kb3ducmV2LnhtbERPSwrCMBDdC94hjOBOUxVUqlGqILj1s6i7oRnbYjMp&#10;TbT19kYQ3M3jfWe97UwlXtS40rKCyTgCQZxZXXKu4Ho5jJYgnEfWWFkmBW9ysN30e2uMtW35RK+z&#10;z0UIYRejgsL7OpbSZQUZdGNbEwfubhuDPsAml7rBNoSbSk6jaC4NlhwaCqxpX1D2OD+Ngl0k3SGf&#10;JCmxK6+3pE2f6I9KDQddsgLhqfN/8c991GH+bLaA7zfhBL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zGOfL0AAADdAAAADwAAAAAAAAAAAAAAAACYAgAAZHJzL2Rvd25yZXYu&#10;eG1sUEsFBgAAAAAEAAQA9QAAAIIDAAAAAA==&#10;" path="m280,620l412,529,730,292,580,91,506,,319,127,,347,243,658r37,-38e" filled="f" strokeweight=".32589mm">
                    <v:path arrowok="t" o:connecttype="custom" o:connectlocs="280,5202;412,5111;730,4874;580,4673;506,4582;319,4709;0,4929;243,5240;280,5202" o:connectangles="0,0,0,0,0,0,0,0,0"/>
                  </v:shape>
                </v:group>
                <v:group id="Group 1645" o:spid="_x0000_s2137" style="position:absolute;left:4591;top:790;width:956;height:323" coordorigin="4591,790" coordsize="956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647" o:spid="_x0000_s2138" style="position:absolute;left:4591;top:790;width:956;height:323;visibility:visible;mso-wrap-style:square;v-text-anchor:top" coordsize="95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0BsYA&#10;AADdAAAADwAAAGRycy9kb3ducmV2LnhtbERPTWvCQBC9C/6HZYReim5ULJq6SiwtlB4sVcHrNDsm&#10;wd3ZmN2atL++Wyh4m8f7nOW6s0ZcqfGVYwXjUQKCOHe64kLBYf8ynIPwAVmjcUwKvsnDetXvLTHV&#10;ruUPuu5CIWII+xQVlCHUqZQ+L8miH7maOHIn11gMETaF1A22MdwaOUmSB2mx4thQYk1PJeXn3ZdV&#10;kM0u5m2/OW5nn8esfb4375Of7Umpu0GXPYII1IWb+N/9quP86XQBf9/EE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w0BsYAAADdAAAADwAAAAAAAAAAAAAAAACYAgAAZHJz&#10;L2Rvd25yZXYueG1sUEsFBgAAAAAEAAQA9QAAAIsDAAAAAA==&#10;" path="m150,731l,530,57,493r18,18l114,481e" filled="f" strokeweight=".32636mm">
                    <v:path arrowok="t" o:connecttype="custom" o:connectlocs="150,1521;0,1320;57,1283;75,1301;114,1271" o:connectangles="0,0,0,0,0"/>
                  </v:shape>
                  <v:shape id="Freeform 1646" o:spid="_x0000_s2139" style="position:absolute;left:4591;top:790;width:956;height:323;visibility:visible;mso-wrap-style:square;v-text-anchor:top" coordsize="95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Du5skA&#10;AADdAAAADwAAAGRycy9kb3ducmV2LnhtbESPT0vDQBDF74LfYRnBi9hNq5USuy1RFMRDS/9Ar2N2&#10;moTuzsbs2kQ/vXMQvM3w3rz3m/ly8E6dqYtNYAPjUQaKuAy24crAfvd6OwMVE7JFF5gMfFOE5eLy&#10;Yo65DT1v6LxNlZIQjjkaqFNqc61jWZPHOAotsWjH0HlMsnaVth32Eu6dnmTZg/bYsDTU2NJzTeVp&#10;++UNFNNP9757OqymH4eif7lx68nP6mjM9dVQPIJKNKR/89/1mxX8u3vhl29kBL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6Du5skAAADdAAAADwAAAAAAAAAAAAAAAACYAgAA&#10;ZHJzL2Rvd25yZXYueG1sUEsFBgAAAAAEAAQA9QAAAI4DAAAAAA==&#10;" path="m635,481l207,804,150,731e" filled="f" strokeweight=".32636mm">
                    <v:path arrowok="t" o:connecttype="custom" o:connectlocs="635,1271;207,1594;150,1521" o:connectangles="0,0,0"/>
                  </v:shape>
                </v:group>
                <v:group id="Group 1643" o:spid="_x0000_s2140" style="position:absolute;left:2998;top:1404;width:413;height:347" coordorigin="2998,1404" coordsize="413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644" o:spid="_x0000_s2141" style="position:absolute;left:2998;top:1404;width:413;height:347;visibility:visible;mso-wrap-style:square;v-text-anchor:top" coordsize="41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bYcMA&#10;AADdAAAADwAAAGRycy9kb3ducmV2LnhtbERP22rCQBB9L/Qflin0TTeJIhJdpQiFIoh4wechOyax&#10;2dm4u43Rr3cLhb7N4VxnvuxNIzpyvrasIB0mIIgLq2suFRwPn4MpCB+QNTaWScGdPCwXry9zzLW9&#10;8Y66fShFDGGfo4IqhDaX0hcVGfRD2xJH7mydwRChK6V2eIvhppFZkkykwZpjQ4UtrSoqvvc/RsF1&#10;nY4z3p46t8lGNk3Wj+axuSj1/tZ/zEAE6sO/+M/9peP80TiD32/i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IbYcMAAADdAAAADwAAAAAAAAAAAAAAAACYAgAAZHJzL2Rv&#10;d25yZXYueG1sUEsFBgAAAAAEAAQA9QAAAIgDAAAAAA==&#10;" path="m413,73l356,,,256r56,91l413,73e" filled="f" strokeweight=".32561mm">
                    <v:path arrowok="t" o:connecttype="custom" o:connectlocs="413,1477;356,1404;0,1660;56,1751;413,1477" o:connectangles="0,0,0,0,0"/>
                  </v:shape>
                </v:group>
                <v:group id="Group 1641" o:spid="_x0000_s2142" style="position:absolute;left:2923;top:1313;width:431;height:347" coordorigin="2923,1313" coordsize="431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642" o:spid="_x0000_s2143" style="position:absolute;left:2923;top:1313;width:431;height:347;visibility:visible;mso-wrap-style:square;v-text-anchor:top" coordsize="431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0b8QA&#10;AADdAAAADwAAAGRycy9kb3ducmV2LnhtbERPS2vCQBC+F/wPywje6qaNlBJdpSgtQS/V9qC3MTsm&#10;wexsmt08/PduodDbfHzPWawGU4mOGldaVvA0jUAQZ1aXnCv4/np/fAXhPLLGyjIpuJGD1XL0sMBE&#10;25731B18LkIIuwQVFN7XiZQuK8igm9qaOHAX2xj0ATa51A32IdxU8jmKXqTBkkNDgTWtC8quh9Yo&#10;OJ+OW5/+fH7sKL21fJHxcZOyUpPx8DYH4Wnw/+I/d6rD/Hg2g9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NG/EAAAA3QAAAA8AAAAAAAAAAAAAAAAAmAIAAGRycy9k&#10;b3ducmV2LnhtbFBLBQYAAAAABAAEAPUAAACJAwAAAAA=&#10;" path="m431,91l357,,,274r75,73l431,91e" filled="f" strokeweight=".32544mm">
                    <v:path arrowok="t" o:connecttype="custom" o:connectlocs="431,1404;357,1313;0,1587;75,1660;431,1404" o:connectangles="0,0,0,0,0"/>
                  </v:shape>
                </v:group>
                <v:group id="Group 1639" o:spid="_x0000_s2144" style="position:absolute;left:2754;top:1113;width:450;height:383" coordorigin="2754,1113" coordsize="450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640" o:spid="_x0000_s2145" style="position:absolute;left:2754;top:1113;width:450;height:383;visibility:visible;mso-wrap-style:square;v-text-anchor:top" coordsize="45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xSsIA&#10;AADdAAAADwAAAGRycy9kb3ducmV2LnhtbERP24rCMBB9F/yHMIIvoqmul92uUUQQFgTB6geMzWxb&#10;bCYliVr/frMg+DaHc53lujW1uJPzlWUF41ECgji3uuJCwfm0G36C8AFZY22ZFDzJw3rV7Swx1fbB&#10;R7pnoRAxhH2KCsoQmlRKn5dk0I9sQxy5X+sMhghdIbXDRww3tZwkyVwarDg2lNjQtqT8mt2MAkeF&#10;3k4WmwPtk8vsvGv1QI6/lOr32s03iEBteItf7h8d539M5/D/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fFKwgAAAN0AAAAPAAAAAAAAAAAAAAAAAJgCAABkcnMvZG93&#10;bnJldi54bWxQSwUGAAAAAAQABAD1AAAAhwMAAAAA&#10;" path="m450,109l357,,,255,94,382,450,109e" filled="f" strokeweight=".32567mm">
                    <v:path arrowok="t" o:connecttype="custom" o:connectlocs="450,1222;357,1113;0,1368;94,1495;450,1222" o:connectangles="0,0,0,0,0"/>
                  </v:shape>
                </v:group>
                <v:group id="Group 1637" o:spid="_x0000_s2146" style="position:absolute;left:3804;top:911;width:431;height:366" coordorigin="3804,911" coordsize="431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638" o:spid="_x0000_s2147" style="position:absolute;left:3804;top:911;width:431;height:366;visibility:visible;mso-wrap-style:square;v-text-anchor:top" coordsize="43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PZcQA&#10;AADdAAAADwAAAGRycy9kb3ducmV2LnhtbESPQU/DMAyF70j8h8hI3FgKDFSVZRMaQmJHtoE4Wo1p&#10;KmqnJNlW/j0+IHGz9Z7f+7xYTTyYI6XcR3FwPavAkLTR99I52O+er2owuaB4HKKQgx/KsFqeny2w&#10;8fEkr3Tcls5oiOQGHYRSxsba3AZizLM4kqj2GRNj0TV11ic8aTgP9qaq7i1jL9oQcKR1oPZre2AH&#10;H5unsH87pM38m9/lrq45rD07d3kxPT6AKTSVf/Pf9YtX/Nu54uo3OoJ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j2XEAAAA3QAAAA8AAAAAAAAAAAAAAAAAmAIAAGRycy9k&#10;b3ducmV2LnhtbFBLBQYAAAAABAAEAPUAAACJAwAAAAA=&#10;" path="m357,r74,92l75,366,,275,357,e" filled="f" strokeweight=".32567mm">
                    <v:path arrowok="t" o:connecttype="custom" o:connectlocs="357,911;431,1003;75,1277;0,1186;357,911" o:connectangles="0,0,0,0,0"/>
                  </v:shape>
                </v:group>
                <v:group id="Group 1635" o:spid="_x0000_s2148" style="position:absolute;left:1873;top:2518;width:3505;height:3744" coordorigin="1873,2518" coordsize="3505,3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636" o:spid="_x0000_s2149" style="position:absolute;left:1873;top:2518;width:3505;height:3744;visibility:visible;mso-wrap-style:square;v-text-anchor:top" coordsize="3505,3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Ut8gA&#10;AADdAAAADwAAAGRycy9kb3ducmV2LnhtbESPQU/CQBCF7yb+h82QeDGyRcCYwkKIRkOCHkQPHCfd&#10;od3QnS3dtS3/njmYeJvJe/PeN8v14GvVURtdYAOTcQaKuAjWcWng5/vt4RlUTMgW68Bk4EIR1qvb&#10;myXmNvT8Rd0+lUpCOOZooEqpybWORUUe4zg0xKIdQ+sxydqW2rbYS7iv9WOWPWmPjqWhwoZeKipO&#10;+19vYO4+j7P3D3rtN7vDudv6y3ly74y5Gw2bBahEQ/o3/11vreBP58Iv38gI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9S3yAAAAN0AAAAPAAAAAAAAAAAAAAAAAJgCAABk&#10;cnMvZG93bnJldi54bWxQSwUGAAAAAAQABAD1AAAAjQMAAAAA&#10;" path="m113,1151r131,182l394,1498r150,182l563,1717r131,164l844,2064r74,91l1068,2355r76,92l1200,2520r131,164l1631,3049r150,184l1818,3287r38,37l2006,3524r169,201l2194,3744,3506,2740,2249,1151,1331,19,1312,,750,439,,1004r113,147e" filled="f" strokeweight=".32664mm">
                    <v:path arrowok="t" o:connecttype="custom" o:connectlocs="113,3669;244,3851;394,4016;544,4198;563,4235;694,4399;844,4582;918,4673;1068,4873;1144,4965;1200,5038;1331,5202;1631,5567;1781,5751;1818,5805;1856,5842;2006,6042;2175,6243;2194,6262;3506,5258;2249,3669;1331,2537;1312,2518;750,2957;0,3522;113,3669" o:connectangles="0,0,0,0,0,0,0,0,0,0,0,0,0,0,0,0,0,0,0,0,0,0,0,0,0,0"/>
                  </v:shape>
                </v:group>
                <v:group id="Group 1633" o:spid="_x0000_s2150" style="position:absolute;left:1418;top:4491;width:174;height:821" coordorigin="1418,4491" coordsize="174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634" o:spid="_x0000_s2151" style="position:absolute;left:1418;top:4491;width:174;height:821;visibility:visible;mso-wrap-style:square;v-text-anchor:top" coordsize="174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6b8YA&#10;AADdAAAADwAAAGRycy9kb3ducmV2LnhtbESP3WrCQBCF7wu+wzKF3hTdGKlKdA2haUGKgn8PMGTH&#10;JDQ7G7JbTX36bkHwboZzvjNnlmlvGnGhztWWFYxHEQjiwuqaSwWn4+dwDsJ5ZI2NZVLwSw7S1eBp&#10;iYm2V97T5eBLEULYJaig8r5NpHRFRQbdyLbEQTvbzqAPa1dK3eE1hJtGxlE0lQZrDhcqbOm9ouL7&#10;8GNCDX3cWOSP19vky262eb7D7SxT6uW5zxYgPPX+Yb7Tax24yVsM/9+EE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F6b8YAAADdAAAADwAAAAAAAAAAAAAAAACYAgAAZHJz&#10;L2Rvd25yZXYueG1sUEsFBgAAAAAEAAQA9QAAAIsDAAAAAA==&#10;" path="m558,674l732,547,638,420r56,-55l558,200e" filled="f" strokeweight=".32964mm">
                    <v:path arrowok="t" o:connecttype="custom" o:connectlocs="558,5165;732,5038;638,4911;694,4856;558,4691" o:connectangles="0,0,0,0,0"/>
                  </v:shape>
                </v:group>
                <v:group id="Group 1631" o:spid="_x0000_s2152" style="position:absolute;left:1418;top:1313;width:136;height:384" coordorigin="1418,1313" coordsize="13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632" o:spid="_x0000_s2153" style="position:absolute;left:1418;top:1313;width:136;height:384;visibility:visible;mso-wrap-style:square;v-text-anchor:top" coordsize="13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nvsQA&#10;AADdAAAADwAAAGRycy9kb3ducmV2LnhtbERP32vCMBB+H/g/hBv4NpNtOkZnFJENfBBh3ZivZ3Nr&#10;SptLbaKt/70ZCHu7j+/nzZeDa8SZulB51vA4USCIC28qLjV8f308vIIIEdlg45k0XCjAcjG6m2Nm&#10;fM+fdM5jKVIIhww12BjbTMpQWHIYJr4lTtyv7xzGBLtSmg77FO4a+aTUi3RYcWqw2NLaUlHnJ6dh&#10;f9zVNj+8Dz/bXh6OaqX2bVFrPb4fVm8gIg3xX3xzb0ya/zybwt8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J77EAAAA3QAAAA8AAAAAAAAAAAAAAAAAmAIAAGRycy9k&#10;b3ducmV2LnhtbFBLBQYAAAAABAAEAPUAAACJAwAAAAA=&#10;" path="m296,271l431,165,413,129,338,37,300,r-4,4e" filled="f" strokeweight=".32892mm">
                    <v:path arrowok="t" o:connecttype="custom" o:connectlocs="296,1584;431,1478;413,1442;338,1350;300,1313;296,1317" o:connectangles="0,0,0,0,0,0"/>
                  </v:shape>
                </v:group>
                <v:group id="Group 1629" o:spid="_x0000_s2154" style="position:absolute;left:1418;top:790;width:418;height:541" coordorigin="1418,790" coordsize="41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630" o:spid="_x0000_s2155" style="position:absolute;left:1418;top:790;width:418;height:541;visibility:visible;mso-wrap-style:square;v-text-anchor:top" coordsize="41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uFMUA&#10;AADdAAAADwAAAGRycy9kb3ducmV2LnhtbERPTUvDQBC9C/0PyxR6sxttLRK7LRIRCnpJ04Pexuw0&#10;G83Oht1tE/+9KxR6m8f7nPV2tJ04kw+tYwV38wwEce10y42CQ/V6+wgiRGSNnWNS8EsBtpvJzRpz&#10;7QYu6byPjUghHHJUYGLscylDbchimLueOHFH5y3GBH0jtcchhdtO3mfZSlpsOTUY7KkwVP/sT1bB&#10;99exKnxVlNmLGd7ey2r5GT6WSs2m4/MTiEhjvIov7p1O8xcPK/j/Jp0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24UxQAAAN0AAAAPAAAAAAAAAAAAAAAAAJgCAABkcnMv&#10;ZG93bnJldi54bWxQSwUGAAAAAAQABAD1AAAAigMAAAAA&#10;" path="m239,334l450,584,581,767r76,-18l563,640,488,548,431,475,357,384,300,311,239,251e" filled="f" strokeweight=".32725mm">
                    <v:path arrowok="t" o:connecttype="custom" o:connectlocs="239,1124;450,1374;581,1557;657,1539;563,1430;488,1338;431,1265;357,1174;300,1101;239,1041" o:connectangles="0,0,0,0,0,0,0,0,0,0"/>
                  </v:shape>
                </v:group>
                <v:group id="Group 1625" o:spid="_x0000_s2156" style="position:absolute;left:1418;top:790;width:455;height:85" coordorigin="1418,790" coordsize="45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628" o:spid="_x0000_s2157" style="position:absolute;left:1418;top:790;width:455;height:85;visibility:visible;mso-wrap-style:square;v-text-anchor:top" coordsize="4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X08YA&#10;AADdAAAADwAAAGRycy9kb3ducmV2LnhtbESPT0/DMAzF70j7DpEncWMpRaCpWzYhFP4IicM2uHuN&#10;aSoap2pCV/j0+IC0m633/N7P6+0UOjXSkNrIBq4XBSjiOrqWGwPvh8erJaiUkR12kcnADyXYbmYX&#10;a6xcPPGOxn1ulIRwqtCAz7mvtE61p4BpEXti0T7jEDDLOjTaDXiS8NDpsijudMCWpcFjTw+e6q/9&#10;dzBgrd9N5fH1jZv2abQfz7a0v4Uxl/PpfgUq05TP5v/rFyf4N7e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DX08YAAADdAAAADwAAAAAAAAAAAAAAAACYAgAAZHJz&#10;L2Rvd25yZXYueG1sUEsFBgAAAAAEAAQA9QAAAIsDAAAAAA==&#10;" path="m76,384l185,299e" filled="f" strokeweight=".32636mm">
                    <v:path arrowok="t" o:connecttype="custom" o:connectlocs="76,1174;185,1089" o:connectangles="0,0"/>
                  </v:shape>
                  <v:shape id="Freeform 1627" o:spid="_x0000_s2158" style="position:absolute;left:1418;top:790;width:455;height:85;visibility:visible;mso-wrap-style:square;v-text-anchor:top" coordsize="4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ySMQA&#10;AADdAAAADwAAAGRycy9kb3ducmV2LnhtbERP32vCMBB+H/g/hBP2NlM7JltnFBmZk4EPuu391tya&#10;suZSmlirf70ZCHu7j+/nzZeDa0RPXag9K5hOMhDEpTc1Vwo+P17vHkGEiGyw8UwKThRguRjdzLEw&#10;/sg76vexEimEQ4EKbIxtIWUoLTkME98SJ+7Hdw5jgl0lTYfHFO4amWfZTDqsOTVYbOnFUvm7PzgF&#10;WtvdkH+/b7mq173+etO5PmdK3Y6H1TOISEP8F1/dG5Pm3z88wd8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ckjEAAAA3QAAAA8AAAAAAAAAAAAAAAAAmAIAAGRycy9k&#10;b3ducmV2LnhtbFBLBQYAAAAABAAEAPUAAACJAwAAAAA=&#10;" path="m16,299r-1,1e" filled="f" strokeweight=".32636mm">
                    <v:path arrowok="t" o:connecttype="custom" o:connectlocs="16,1089;15,1090" o:connectangles="0,0"/>
                  </v:shape>
                  <v:shape id="Freeform 1626" o:spid="_x0000_s2159" style="position:absolute;left:1418;top:790;width:455;height:85;visibility:visible;mso-wrap-style:square;v-text-anchor:top" coordsize="4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RaMUA&#10;AADdAAAADwAAAGRycy9kb3ducmV2LnhtbESPT0vDQBDF70K/wzKCN7sxQpHYbRHZqgge+u8+ZqfZ&#10;0OxsyK5p9NM7B8HbDO/Ne79ZrqfQqZGG1EY2cDcvQBHX0bXcGDjsN7cPoFJGdthFJgPflGC9ml0t&#10;sXLxwlsad7lREsKpQgM+577SOtWeAqZ57IlFO8UhYJZ1aLQb8CLhodNlUSx0wJalwWNPz57q8+4r&#10;GLDWb6fy8/2Dm/ZltMdXW9qfwpib6+npEVSmKf+b/67fnODfL4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hFoxQAAAN0AAAAPAAAAAAAAAAAAAAAAAJgCAABkcnMv&#10;ZG93bnJldi54bWxQSwUGAAAAAAQABAD1AAAAigMAAAAA&#10;" path="m15,325r61,59e" filled="f" strokeweight=".32636mm">
                    <v:path arrowok="t" o:connecttype="custom" o:connectlocs="15,1115;76,1174" o:connectangles="0,0"/>
                  </v:shape>
                </v:group>
                <v:group id="Group 1623" o:spid="_x0000_s2160" style="position:absolute;left:1780;top:1404;width:544;height:640" coordorigin="1780,1404" coordsize="544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624" o:spid="_x0000_s2161" style="position:absolute;left:1780;top:1404;width:544;height:640;visibility:visible;mso-wrap-style:square;v-text-anchor:top" coordsize="54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l1sQA&#10;AADdAAAADwAAAGRycy9kb3ducmV2LnhtbERPTWvCQBC9F/wPywi9FN00gkh0DWJb2ktBo+B1mh2T&#10;0OxsurvR+O+7QqG3ebzPWeWDacWFnG8sK3ieJiCIS6sbrhQcD2+TBQgfkDW2lknBjTzk69HDCjNt&#10;r7ynSxEqEUPYZ6igDqHLpPRlTQb91HbEkTtbZzBE6CqpHV5juGllmiRzabDh2FBjR9uayu+iNwp2&#10;1UvvP/sndyrk+XXo+Ov9J3FKPY6HzRJEoCH8i//cHzrOn81TuH8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pdbEAAAA3QAAAA8AAAAAAAAAAAAAAAAAmAIAAGRycy9k&#10;b3ducmV2LnhtbFBLBQYAAAAABAAEAPUAAACJAwAAAAA=&#10;" path="m,73l187,311r75,109l430,622r20,18l543,567,524,549,356,329,280,238,93,,,73e" filled="f" strokeweight=".32706mm">
                    <v:path arrowok="t" o:connecttype="custom" o:connectlocs="0,1477;187,1715;262,1824;430,2026;450,2044;543,1971;524,1953;356,1733;280,1642;93,1404;0,1477" o:connectangles="0,0,0,0,0,0,0,0,0,0,0"/>
                  </v:shape>
                </v:group>
                <v:group id="Group 1620" o:spid="_x0000_s2162" style="position:absolute;left:1418;top:2774;width:436;height:640" coordorigin="1418,2774" coordsize="436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622" o:spid="_x0000_s2163" style="position:absolute;left:1418;top:2774;width:436;height:640;visibility:visible;mso-wrap-style:square;v-text-anchor:top" coordsize="43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lGMIA&#10;AADdAAAADwAAAGRycy9kb3ducmV2LnhtbERPzYrCMBC+L/gOYQRva+oqRatRRN3F0y6rPsDYjG2x&#10;mZQma+PbG0HY23x8v7NYBVOLG7WusqxgNExAEOdWV1woOB0/36cgnEfWWFsmBXdysFr23haYadvx&#10;L90OvhAxhF2GCkrvm0xKl5dk0A1tQxy5i20N+gjbQuoWuxhuavmRJKk0WHFsKLGhTUn59fBnFCQ7&#10;d+7CdpvORuNv9xXuP5OapVKDfljPQXgK/l/8cu91nD9OJ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mUYwgAAAN0AAAAPAAAAAAAAAAAAAAAAAJgCAABkcnMvZG93&#10;bnJldi54bWxQSwUGAAAAAAQABAD1AAAAhwMAAAAA&#10;" path="m412,639l562,511,356,255,281,164,150,,126,17e" filled="f" strokeweight=".32636mm">
                    <v:path arrowok="t" o:connecttype="custom" o:connectlocs="412,3413;562,3285;356,3029;281,2938;150,2774;126,2791" o:connectangles="0,0,0,0,0,0"/>
                  </v:shape>
                  <v:shape id="Freeform 1621" o:spid="_x0000_s2164" style="position:absolute;left:1418;top:2774;width:436;height:640;visibility:visible;mso-wrap-style:square;v-text-anchor:top" coordsize="43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Ag8MA&#10;AADdAAAADwAAAGRycy9kb3ducmV2LnhtbERPS27CMBDdV+IO1lTqDhwKjdoQB6HyUVetChxgGg9J&#10;1HgcxS4xt8dISN3N0/tOvgymFWfqXWNZwXSSgCAurW64UnA8bMevIJxH1thaJgUXcrAsRg85ZtoO&#10;/E3nva9EDGGXoYLa+y6T0pU1GXQT2xFH7mR7gz7CvpK6xyGGm1Y+J0kqDTYcG2rs6L2m8nf/ZxQk&#10;G/czhPU6fZvOPt0uXL7mLUulnh7DagHCU/D/4rv7Q8f5s/QF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bAg8MAAADdAAAADwAAAAAAAAAAAAAAAACYAgAAZHJzL2Rv&#10;d25yZXYueG1sUEsFBgAAAAAEAAQA9QAAAIgDAAAAAA==&#10;" path="m126,272l412,639e" filled="f" strokeweight=".32636mm">
                    <v:path arrowok="t" o:connecttype="custom" o:connectlocs="126,3046;412,3413" o:connectangles="0,0"/>
                  </v:shape>
                </v:group>
                <v:group id="Group 1618" o:spid="_x0000_s2165" style="position:absolute;left:1817;top:2373;width:524;height:620" coordorigin="1817,2373" coordsize="52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619" o:spid="_x0000_s2166" style="position:absolute;left:1817;top:2373;width:524;height:620;visibility:visible;mso-wrap-style:square;v-text-anchor:top" coordsize="52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x1sQA&#10;AADdAAAADwAAAGRycy9kb3ducmV2LnhtbERPTWsCMRC9C/0PYQreNNsWVLZGKUJFT9W10OuwmW62&#10;TSZLkq5bf31TELzN433Ocj04K3oKsfWs4GFagCCuvW65UfB+ep0sQMSErNF6JgW/FGG9uhstsdT+&#10;zEfqq9SIHMKxRAUmpa6UMtaGHMap74gz9+mDw5RhaKQOeM7hzsrHophJhy3nBoMdbQzV39WPU3DY&#10;VqePzXy7q0J/eLtY82X7/UWp8f3w8gwi0ZBu4qt7p/P8p9kc/r/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cdbEAAAA3QAAAA8AAAAAAAAAAAAAAAAAmAIAAGRycy9k&#10;b3ducmV2LnhtbFBLBQYAAAAABAAEAPUAAACJAwAAAAA=&#10;" path="m,73l150,273r75,91l431,620r93,-73l319,291,244,182,93,,,73e" filled="f" strokeweight=".32708mm">
                    <v:path arrowok="t" o:connecttype="custom" o:connectlocs="0,2446;150,2646;225,2737;431,2993;524,2920;319,2664;244,2555;93,2373;0,2446" o:connectangles="0,0,0,0,0,0,0,0,0"/>
                  </v:shape>
                </v:group>
                <v:group id="Group 1616" o:spid="_x0000_s2167" style="position:absolute;left:2791;top:1642;width:563;height:620" coordorigin="2791,1642" coordsize="563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617" o:spid="_x0000_s2168" style="position:absolute;left:2791;top:1642;width:563;height:620;visibility:visible;mso-wrap-style:square;v-text-anchor:top" coordsize="563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LhsUA&#10;AADdAAAADwAAAGRycy9kb3ducmV2LnhtbESPQWvCQBCF7wX/wzJCL0U3Vio2uhEVSntUq/U6ZMds&#10;MDsbsmuS/vuuIPQ2w3vzvjfLVW8r0VLjS8cKJuMEBHHudMmFguP3x2gOwgdkjZVjUvBLHlbZ4GmJ&#10;qXYd76k9hELEEPYpKjAh1KmUPjdk0Y9dTRy1i2sshrg2hdQNdjHcVvI1SWbSYsmRYLCmraH8erjZ&#10;O/e0eZvULrT7F7v72Zrp7vN2Vup52K8XIAL14d/8uP7Ssf509g73b+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IuGxQAAAN0AAAAPAAAAAAAAAAAAAAAAAJgCAABkcnMv&#10;ZG93bnJldi54bWxQSwUGAAAAAAQABAD1AAAAigMAAAAA&#10;" path="m132,l,109,132,273r75,92l413,620,563,511,150,,132,e" filled="f" strokeweight=".32678mm">
                    <v:path arrowok="t" o:connecttype="custom" o:connectlocs="132,1642;0,1751;132,1915;207,2007;413,2262;563,2153;150,1642;132,1642" o:connectangles="0,0,0,0,0,0,0,0"/>
                  </v:shape>
                </v:group>
                <v:group id="Group 1613" o:spid="_x0000_s2169" style="position:absolute;left:2117;top:790;width:469;height:67" coordorigin="2117,790" coordsize="4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615" o:spid="_x0000_s2170" style="position:absolute;left:2117;top:790;width:469;height:67;visibility:visible;mso-wrap-style:square;v-text-anchor:top" coordsize="4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IecMA&#10;AADdAAAADwAAAGRycy9kb3ducmV2LnhtbERP22rCQBB9F/oPyxR8000stiG6ShGEPgha0w+YZicX&#10;m50N2VUTv94VhL7N4Vxnue5NIy7UudqygngagSDOra65VPCTbScJCOeRNTaWScFADtarl9ESU22v&#10;/E2Xoy9FCGGXooLK+zaV0uUVGXRT2xIHrrCdQR9gV0rd4TWEm0bOouhdGqw5NFTY0qai/O94NgpO&#10;WRsnh8zemmGoi1053/9Gu0Kp8Wv/uQDhqff/4qf7S4f5bx8xPL4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IIecMAAADdAAAADwAAAAAAAAAAAAAAAACYAgAAZHJzL2Rv&#10;d25yZXYueG1sUEsFBgAAAAAEAAQA9QAAAIgDAAAAAA==&#10;" path="m74,384r87,-67e" filled="f" strokeweight=".32636mm">
                    <v:path arrowok="t" o:connecttype="custom" o:connectlocs="74,1174;161,1107" o:connectangles="0,0"/>
                  </v:shape>
                  <v:shape id="Freeform 1614" o:spid="_x0000_s2171" style="position:absolute;left:2117;top:790;width:469;height:67;visibility:visible;mso-wrap-style:square;v-text-anchor:top" coordsize="4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CWDsMA&#10;AADdAAAADwAAAGRycy9kb3ducmV2LnhtbERP24rCMBB9F/Yfwiz4pqmKrnSNsiwIPgheuh8w20wv&#10;2kxKE7X1640g+DaHc53FqjWVuFLjSssKRsMIBHFqdcm5gr9kPZiDcB5ZY2WZFHTkYLX86C0w1vbG&#10;B7oefS5CCLsYFRTe17GULi3IoBvamjhwmW0M+gCbXOoGbyHcVHIcRTNpsOTQUGBNvwWl5+PFKDgl&#10;9Wi+T+y96roy2+bT3X+0zZTqf7Y/3yA8tf4tfrk3OsyffI3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CWDsMAAADdAAAADwAAAAAAAAAAAAAAAACYAgAAZHJzL2Rv&#10;d25yZXYueG1sUEsFBgAAAAAEAAQA9QAAAIgDAAAAAA==&#10;" path="m6,317r68,67e" filled="f" strokeweight=".32636mm">
                    <v:path arrowok="t" o:connecttype="custom" o:connectlocs="6,1107;74,1174" o:connectangles="0,0"/>
                  </v:shape>
                </v:group>
                <v:group id="Group 1611" o:spid="_x0000_s2172" style="position:absolute;left:2961;top:790;width:431;height:140" coordorigin="2961,790" coordsize="43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612" o:spid="_x0000_s2173" style="position:absolute;left:2961;top:790;width:431;height:140;visibility:visible;mso-wrap-style:square;v-text-anchor:top" coordsize="43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e7sMA&#10;AADdAAAADwAAAGRycy9kb3ducmV2LnhtbERPTWvCQBC9F/wPywje6sYqUVJXkaJFPan10ts0OybB&#10;7GzMbk38964geJvH+5zpvDWluFLtCssKBv0IBHFqdcGZguPP6n0CwnlkjaVlUnAjB/NZ522KibYN&#10;7+l68JkIIewSVJB7XyVSujQng65vK+LAnWxt0AdYZ1LX2IRwU8qPKIqlwYJDQ44VfeWUng//RkFz&#10;86fNcifX+zj+u0wGv1v6Pl6U6nXbxScIT61/iZ/utQ7zh+MRPL4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6e7sMAAADdAAAADwAAAAAAAAAAAAAAAACYAgAAZHJzL2Rv&#10;d25yZXYueG1sUEsFBgAAAAAEAAQA9QAAAIgDAAAAAA==&#10;" path="m163,317l280,457,430,366,390,317e" filled="f" strokeweight=".32392mm">
                    <v:path arrowok="t" o:connecttype="custom" o:connectlocs="163,1107;280,1247;430,1156;390,1107" o:connectangles="0,0,0,0"/>
                  </v:shape>
                </v:group>
                <v:group id="Group 1609" o:spid="_x0000_s2174" style="position:absolute;left:4966;top:1058;width:488;height:493" coordorigin="4966,1058" coordsize="48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610" o:spid="_x0000_s2175" style="position:absolute;left:4966;top:1058;width:488;height:493;visibility:visible;mso-wrap-style:square;v-text-anchor:top" coordsize="48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OCsQA&#10;AADdAAAADwAAAGRycy9kb3ducmV2LnhtbERPTWsCMRC9F/ofwhS81axWtGyNogVBoR7q9tDehs10&#10;s3UzWZLorv++EQRv83ifM1/2thFn8qF2rGA0zEAQl07XXCn4KjbPryBCRNbYOCYFFwqwXDw+zDHX&#10;ruNPOh9iJVIIhxwVmBjbXMpQGrIYhq4lTtyv8xZjgr6S2mOXwm0jx1k2lRZrTg0GW3o3VB4PJ6uA&#10;i81PWDvd+r/9zhSTj+57tl8pNXjqV28gIvXxLr65tzrNf5lN4fpNO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TgrEAAAA3QAAAA8AAAAAAAAAAAAAAAAAmAIAAGRycy9k&#10;b3ducmV2LnhtbFBLBQYAAAAABAAEAPUAAACJAwAAAAA=&#10;" path="m488,346l188,,,128r56,54l132,310,300,493,488,346e" filled="f" strokeweight=".32639mm">
                    <v:path arrowok="t" o:connecttype="custom" o:connectlocs="488,1404;188,1058;0,1186;56,1240;132,1368;300,1551;488,1404" o:connectangles="0,0,0,0,0,0,0"/>
                  </v:shape>
                </v:group>
                <v:group id="Group 1607" o:spid="_x0000_s2176" style="position:absolute;left:4779;top:1186;width:487;height:511" coordorigin="4779,1186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608" o:spid="_x0000_s2177" style="position:absolute;left:4779;top:1186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iKMYA&#10;AADdAAAADwAAAGRycy9kb3ducmV2LnhtbESPQW/CMAyF75P4D5GRdhspTNqgIyDENIkDFwribDVe&#10;061xqiaUwq/Hh0m72XrP731ergffqJ66WAc2MJ1koIjLYGuuDJyOXy9zUDEhW2wCk4EbRVivRk9L&#10;zG248oH6IlVKQjjmaMCl1OZax9KRxzgJLbFo36HzmGTtKm07vEq4b/Qsy960x5qlwWFLW0flb3Hx&#10;BvbF8X5obrvNsOg/3XSx3/6Ec23M83jYfIBKNKR/89/1zgr+67vgyjcygl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OiKMYAAADdAAAADwAAAAAAAAAAAAAAAACYAgAAZHJz&#10;L2Rvd25yZXYueG1sUEsFBgAAAAAEAAQA9QAAAIsDAAAAAA==&#10;" path="m487,365l319,182,243,54,187,,,145,300,511,487,365e" filled="f" strokeweight=".32656mm">
                    <v:path arrowok="t" o:connecttype="custom" o:connectlocs="487,1551;319,1368;243,1240;187,1186;0,1331;300,1697;487,1551" o:connectangles="0,0,0,0,0,0,0"/>
                  </v:shape>
                </v:group>
                <v:group id="Group 1605" o:spid="_x0000_s2178" style="position:absolute;left:4591;top:1331;width:487;height:511" coordorigin="4591,1331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606" o:spid="_x0000_s2179" style="position:absolute;left:4591;top:1331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eCcUA&#10;AADdAAAADwAAAGRycy9kb3ducmV2LnhtbESPQWvCQBCF74X+h2UK3upGC0Wjq4il4MGLUTwP2Wk2&#10;bXY2ZNcY/fWdg+BthvfmvW+W68E3qqcu1oENTMYZKOIy2JorA6fj9/sMVEzIFpvAZOBGEdar15cl&#10;5jZc+UB9kSolIRxzNOBSanOtY+nIYxyHlli0n9B5TLJ2lbYdXiXcN3qaZZ/aY83S4LClraPyr7h4&#10;A/vieD80t91mmPdfbjLfb3/DuTZm9DZsFqASDelpflzvrOB/z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N4JxQAAAN0AAAAPAAAAAAAAAAAAAAAAAJgCAABkcnMv&#10;ZG93bnJldi54bWxQSwUGAAAAAAQABAD1AAAAigMAAAAA&#10;" path="m488,366l188,,,147r57,55l150,311,300,511,488,366e" filled="f" strokeweight=".32656mm">
                    <v:path arrowok="t" o:connecttype="custom" o:connectlocs="488,1697;188,1331;0,1478;57,1533;150,1642;300,1842;488,1697" o:connectangles="0,0,0,0,0,0,0"/>
                  </v:shape>
                </v:group>
                <v:group id="Group 1603" o:spid="_x0000_s2180" style="position:absolute;left:4029;top:1770;width:488;height:492" coordorigin="4029,1770" coordsize="48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604" o:spid="_x0000_s2181" style="position:absolute;left:4029;top:1770;width:488;height:492;visibility:visible;mso-wrap-style:square;v-text-anchor:top" coordsize="48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9TIsQA&#10;AADdAAAADwAAAGRycy9kb3ducmV2LnhtbERPTUsDMRC9F/wPYQQvxWZtoZa1aRFFaAseutr7sBk3&#10;oZvJkqS7q7/eCEJv83ifs96OrhU9hWg9K3iYFSCIa68tNwo+P97uVyBiQtbYeiYF3xRhu7mZrLHU&#10;fuAj9VVqRA7hWKICk1JXShlrQw7jzHfEmfvywWHKMDRSBxxyuGvlvCiW0qHl3GCwoxdD9bm6OAWH&#10;3Wl6Dpf9u+nt4+vpxzZ0MINSd7fj8xOIRGO6iv/dO53nL1Zz+Psmn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fUyLEAAAA3QAAAA8AAAAAAAAAAAAAAAAAmAIAAGRycy9k&#10;b3ducmV2LnhtbFBLBQYAAAAABAAEAPUAAACJAwAAAAA=&#10;" path="m488,347l319,165,243,54,188,,,128,300,492,488,347e" filled="f" strokeweight=".32639mm">
                    <v:path arrowok="t" o:connecttype="custom" o:connectlocs="488,2117;319,1935;243,1824;188,1770;0,1898;300,2262;488,2117" o:connectangles="0,0,0,0,0,0,0"/>
                  </v:shape>
                </v:group>
                <v:group id="Group 1601" o:spid="_x0000_s2182" style="position:absolute;left:3841;top:1897;width:487;height:511" coordorigin="3841,1897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602" o:spid="_x0000_s2183" style="position:absolute;left:3841;top:1897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YCsIA&#10;AADdAAAADwAAAGRycy9kb3ducmV2LnhtbERPTYvCMBC9C/sfwizsTVN3RbQaRZQFD16s4nloxqZu&#10;MylNrHV/vREEb/N4nzNfdrYSLTW+dKxgOEhAEOdOl1woOB5++xMQPiBrrByTgjt5WC4+enNMtbvx&#10;ntosFCKGsE9RgQmhTqX0uSGLfuBq4sidXWMxRNgUUjd4i+G2kt9JMpYWS44NBmtaG8r/sqtVsMsO&#10;//vqvl1103ZjhtPd+uJOpVJfn91qBiJQF97il3ur4/yfyQ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9gKwgAAAN0AAAAPAAAAAAAAAAAAAAAAAJgCAABkcnMvZG93&#10;bnJldi54bWxQSwUGAAAAAAQABAD1AAAAhwMAAAAA&#10;" path="m488,365l188,,,147r57,54l132,329,300,512,488,365e" filled="f" strokeweight=".32656mm">
                    <v:path arrowok="t" o:connecttype="custom" o:connectlocs="488,2262;188,1897;0,2044;57,2098;132,2226;300,2409;488,2262" o:connectangles="0,0,0,0,0,0,0"/>
                  </v:shape>
                </v:group>
                <v:group id="Group 1599" o:spid="_x0000_s2184" style="position:absolute;left:3467;top:2190;width:487;height:511" coordorigin="3467,2190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600" o:spid="_x0000_s2185" style="position:absolute;left:3467;top:2190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j5sIA&#10;AADdAAAADwAAAGRycy9kb3ducmV2LnhtbERPTYvCMBC9C/6HMII3TV1BtBpFFMGDF6t4HpqxqTaT&#10;0mRr9ddvFhb2No/3OatNZyvRUuNLxwom4wQEce50yYWC6+UwmoPwAVlj5ZgUvMnDZt3vrTDV7sVn&#10;arNQiBjCPkUFJoQ6ldLnhiz6sauJI3d3jcUQYVNI3eArhttKfiXJTFosOTYYrGlnKH9m31bBKbt8&#10;ztX7uO0W7d5MFqfdw91KpYaDbrsEEagL/+I/91HH+dP5DH6/i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ePmwgAAAN0AAAAPAAAAAAAAAAAAAAAAAJgCAABkcnMvZG93&#10;bnJldi54bWxQSwUGAAAAAAQABAD1AAAAhwMAAAAA&#10;" path="m487,365l187,,,145r37,56l131,310,300,511,487,365e" filled="f" strokeweight=".32656mm">
                    <v:path arrowok="t" o:connecttype="custom" o:connectlocs="487,2555;187,2190;0,2335;37,2391;131,2500;300,2701;487,2555" o:connectangles="0,0,0,0,0,0,0"/>
                  </v:shape>
                </v:group>
                <v:group id="Group 1597" o:spid="_x0000_s2186" style="position:absolute;left:1930;top:4198;width:637;height:566" coordorigin="1930,4198" coordsize="637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598" o:spid="_x0000_s2187" style="position:absolute;left:1930;top:4198;width:637;height:566;visibility:visible;mso-wrap-style:square;v-text-anchor:top" coordsize="63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SoMUA&#10;AADdAAAADwAAAGRycy9kb3ducmV2LnhtbESPQWvDMAyF74P9B6NBb6vTdSslq1tKS2CnQbNedhOx&#10;FofGcrC9JPv302Gwm8R7eu/T7jD7Xo0UUxfYwGpZgCJugu24NXD9qB63oFJGttgHJgM/lOCwv7/b&#10;YWnDxBca69wqCeFUogGX81BqnRpHHtMyDMSifYXoMcsaW20jThLue/1UFBvtsWNpcDjQyVFzq7+9&#10;gc3687321XSOlV9dtX52L7fxYsziYT6+gso053/z3/WbFfz1V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FKgxQAAAN0AAAAPAAAAAAAAAAAAAAAAAJgCAABkcnMv&#10;ZG93bnJldi54bWxQSwUGAAAAAAQABAD1AAAAigMAAAAA&#10;" path="m,366l150,566r37,-36l318,438,637,201,506,37,487,,,366e" filled="f" strokeweight=".32586mm">
                    <v:path arrowok="t" o:connecttype="custom" o:connectlocs="0,4564;150,4764;187,4728;318,4636;637,4399;506,4235;487,4198;0,4564" o:connectangles="0,0,0,0,0,0,0,0"/>
                  </v:shape>
                </v:group>
                <v:group id="Group 1595" o:spid="_x0000_s2188" style="position:absolute;left:3241;top:5842;width:637;height:584" coordorigin="3241,5842" coordsize="637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596" o:spid="_x0000_s2189" style="position:absolute;left:3241;top:5842;width:637;height:584;visibility:visible;mso-wrap-style:square;v-text-anchor:top" coordsize="63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Zx8QA&#10;AADdAAAADwAAAGRycy9kb3ducmV2LnhtbESP0WrCQBBF34X+wzIF33RTBanRVUSoSEHB6AcM2TEJ&#10;zc7G3a3Gv+88CH2b4d6598xy3btW3SnExrOBj3EGirj0tuHKwOX8NfoEFROyxdYzGXhShPXqbbDE&#10;3PoHn+hepEpJCMccDdQpdbnWsazJYRz7jli0qw8Ok6yh0jbgQ8JdqydZNtMOG5aGGjva1lT+FL/O&#10;wO17HtN54gMeNmiPsxMVu+nRmOF7v1mAStSnf/Prem8FfzoXfvlGR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WcfEAAAA3QAAAA8AAAAAAAAAAAAAAAAAmAIAAGRycy9k&#10;b3ducmV2LnhtbFBLBQYAAAAABAAEAPUAAACJAwAAAAA=&#10;" path="m,383l150,584,470,347,600,236r38,-36l488,,,383e" filled="f" strokeweight=".32597mm">
                    <v:path arrowok="t" o:connecttype="custom" o:connectlocs="0,6225;150,6426;470,6189;600,6078;638,6042;488,5842;0,6225" o:connectangles="0,0,0,0,0,0,0"/>
                  </v:shape>
                </v:group>
                <v:group id="Group 1593" o:spid="_x0000_s2190" style="position:absolute;left:3935;top:1222;width:319;height:329" coordorigin="3935,1222" coordsize="3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594" o:spid="_x0000_s2191" style="position:absolute;left:3935;top:1222;width:319;height:329;visibility:visible;mso-wrap-style:square;v-text-anchor:top" coordsize="3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VpsIA&#10;AADdAAAADwAAAGRycy9kb3ducmV2LnhtbERPS2vCQBC+F/wPywje6iZKi0ZXEaFoDxZ8gcchOybB&#10;zGzIbjX9991Cwdt8fM+ZLzuu1Z1aXzkxkA4TUCS5s5UUBk7Hj9cJKB9QLNZOyMAPeVguei9zzKx7&#10;yJ7uh1CoGCI+QwNlCE2mtc9LYvRD15BE7upaxhBhW2jb4iOGc61HSfKuGSuJDSU2tC4pvx2+2cBl&#10;k6b0ZXnj3s5+t9/uzp/MqTGDfreagQrUhaf43721cf54OoK/b+IJ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RWmwgAAAN0AAAAPAAAAAAAAAAAAAAAAAJgCAABkcnMvZG93&#10;bnJldi54bWxQSwUGAAAAAAQABAD1AAAAhwMAAAAA&#10;" path="m319,237l132,,,91,206,329,319,237e" filled="f" strokeweight=".32647mm">
                    <v:path arrowok="t" o:connecttype="custom" o:connectlocs="319,1459;132,1222;0,1313;206,1551;319,1459" o:connectangles="0,0,0,0,0"/>
                  </v:shape>
                </v:group>
                <v:group id="Group 1591" o:spid="_x0000_s2192" style="position:absolute;left:3579;top:1496;width:319;height:329" coordorigin="3579,1496" coordsize="3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592" o:spid="_x0000_s2193" style="position:absolute;left:3579;top:1496;width:319;height:329;visibility:visible;mso-wrap-style:square;v-text-anchor:top" coordsize="3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oScMA&#10;AADdAAAADwAAAGRycy9kb3ducmV2LnhtbERPTWvCQBC9F/wPyxR6003aKjV1FSkU9aAQreBxyE6T&#10;0MxsyG41/feuIPQ2j/c5s0XPjTpT52snBtJRAoqkcLaW0sDX4XP4BsoHFIuNEzLwRx4W88HDDDPr&#10;LpLTeR9KFUPEZ2igCqHNtPZFRYx+5FqSyH27jjFE2JXadniJ4dzo5ySZaMZaYkOFLX1UVPzsf9nA&#10;aZWmtLO8cuOj3+br7XHDnBrz9Ngv30EF6sO/+O5e2zj/ZfoKt2/iCX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QoScMAAADdAAAADwAAAAAAAAAAAAAAAACYAgAAZHJzL2Rv&#10;d25yZXYueG1sUEsFBgAAAAAEAAQA9QAAAIgDAAAAAA==&#10;" path="m319,237l112,,,91,188,328,319,237e" filled="f" strokeweight=".32647mm">
                    <v:path arrowok="t" o:connecttype="custom" o:connectlocs="319,1733;112,1496;0,1587;188,1824;319,1733" o:connectangles="0,0,0,0,0"/>
                  </v:shape>
                </v:group>
                <v:group id="Group 1589" o:spid="_x0000_s2194" style="position:absolute;left:3054;top:1477;width:431;height:365" coordorigin="3054,1477" coordsize="431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590" o:spid="_x0000_s2195" style="position:absolute;left:3054;top:1477;width:431;height:365;visibility:visible;mso-wrap-style:square;v-text-anchor:top" coordsize="431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0LsMA&#10;AADdAAAADwAAAGRycy9kb3ducmV2LnhtbERPTYvCMBC9C/sfwix4EU1VEK2mRRTBiyzWhfU4NGNb&#10;2kxKE7X77zfCgrd5vM/ZpL1pxIM6V1lWMJ1EIIhzqysuFHxfDuMlCOeRNTaWScEvOUiTj8EGY22f&#10;fKZH5gsRQtjFqKD0vo2ldHlJBt3EtsSBu9nOoA+wK6Tu8BnCTSNnUbSQBisODSW2tCspr7O7UXDy&#10;ZPf1Db+a3eFaL48/9607jZQafvbbNQhPvX+L/91HHebPVwt4fRNO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80LsMAAADdAAAADwAAAAAAAAAAAAAAAACYAgAAZHJzL2Rv&#10;d25yZXYueG1sUEsFBgAAAAAEAAQA9QAAAIgDAAAAAA==&#10;" path="m357,r74,92l76,365,,274,357,e" filled="f" strokeweight=".32564mm">
                    <v:path arrowok="t" o:connecttype="custom" o:connectlocs="357,1477;431,1569;76,1842;0,1751;357,1477" o:connectangles="0,0,0,0,0"/>
                  </v:shape>
                </v:group>
                <v:group id="Group 1587" o:spid="_x0000_s2196" style="position:absolute;left:3373;top:1113;width:412;height:347" coordorigin="3373,1113" coordsize="41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588" o:spid="_x0000_s2197" style="position:absolute;left:3373;top:1113;width:412;height:347;visibility:visible;mso-wrap-style:square;v-text-anchor:top" coordsize="41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dwsYA&#10;AADdAAAADwAAAGRycy9kb3ducmV2LnhtbESPzWrDQAyE74W8w6JCLyVZu4UmdbIJJqXQnEp+HkB4&#10;VdupV2t2t4799tWh0JvEjGY+bXaj69RAIbaeDeSLDBRx5W3LtYHL+X2+AhUTssXOMxmYKMJuO7vb&#10;YGH9jY80nFKtJIRjgQaalPpC61g15DAufE8s2pcPDpOsodY24E3CXaefsuxFO2xZGhrsad9Q9X36&#10;cQaW+XFYrt58/nkIh3SNU+mmx9KYh/uxXINKNKZ/89/1hxX851f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zdwsYAAADdAAAADwAAAAAAAAAAAAAAAACYAgAAZHJz&#10;L2Rvd25yZXYueG1sUEsFBgAAAAAEAAQA9QAAAIsDAAAAAA==&#10;" path="m412,91l338,,,273r56,73l412,91e" filled="f" strokeweight=".32561mm">
                    <v:path arrowok="t" o:connecttype="custom" o:connectlocs="412,1204;338,1113;0,1386;56,1459;412,1204" o:connectangles="0,0,0,0,0"/>
                  </v:shape>
                </v:group>
                <v:group id="Group 1584" o:spid="_x0000_s2198" style="position:absolute;left:3673;top:790;width:412;height:305" coordorigin="3673,790" coordsize="41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586" o:spid="_x0000_s2199" style="position:absolute;left:3673;top:790;width:412;height:305;visibility:visible;mso-wrap-style:square;v-text-anchor:top" coordsize="41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sJMUA&#10;AADdAAAADwAAAGRycy9kb3ducmV2LnhtbESPQWvCQBCF74L/YZlCL1J3rSIldRW1FrwUMe0PGLLT&#10;JDQ7G7LbGP31nYPQ2zzmfW/erDaDb1RPXawDW5hNDSjiIriaSwtfn+9PL6BiQnbYBCYLV4qwWY9H&#10;K8xcuPCZ+jyVSkI4ZmihSqnNtI5FRR7jNLTEsvsOnccksiu16/Ai4b7Rz8Ystcea5UKFLe0rKn7y&#10;Xy81DjrtP9o3o088p35+m9x2+cTax4dh+woq0ZD+zXf66IRbGOk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qwkxQAAAN0AAAAPAAAAAAAAAAAAAAAAAJgCAABkcnMv&#10;ZG93bnJldi54bWxQSwUGAAAAAAQABAD1AAAAigMAAAAA&#10;" path="m412,91l382,42e" filled="f" strokeweight=".32636mm">
                    <v:path arrowok="t" o:connecttype="custom" o:connectlocs="412,881;382,832" o:connectangles="0,0"/>
                  </v:shape>
                  <v:shape id="Freeform 1585" o:spid="_x0000_s2200" style="position:absolute;left:3673;top:790;width:412;height:305;visibility:visible;mso-wrap-style:square;v-text-anchor:top" coordsize="41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Jv8UA&#10;AADdAAAADwAAAGRycy9kb3ducmV2LnhtbESP3WrCQBCF7wt9h2UK3oju+kOR6Cr1D3oj0ugDDNkx&#10;Cc3Ohuwao0/fFYTezXDOd+bMYtXZSrTU+NKxhtFQgSDOnCk513A+7QczED4gG6wck4Y7eVgt398W&#10;mBh34x9q05CLGMI+QQ1FCHUipc8KsuiHriaO2sU1FkNcm1yaBm8x3FZyrNSntFhyvFBgTZuCst/0&#10;amONnQybQ71V8sgTaieP/mOd9rXufXRfcxCBuvBvftHfJnJTNYLnN3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gm/xQAAAN0AAAAPAAAAAAAAAAAAAAAAAJgCAABkcnMv&#10;ZG93bnJldi54bWxQSwUGAAAAAAQABAD1AAAAigMAAAAA&#10;" path="m301,42l,274r56,73l412,91e" filled="f" strokeweight=".32636mm">
                    <v:path arrowok="t" o:connecttype="custom" o:connectlocs="301,832;0,1064;56,1137;412,881" o:connectangles="0,0,0,0"/>
                  </v:shape>
                </v:group>
                <v:group id="Group 1582" o:spid="_x0000_s2201" style="position:absolute;left:1418;top:790;width:211;height:743" coordorigin="1418,790" coordsize="211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583" o:spid="_x0000_s2202" style="position:absolute;left:1418;top:790;width:211;height:743;visibility:visible;mso-wrap-style:square;v-text-anchor:top" coordsize="211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qgMAA&#10;AADdAAAADwAAAGRycy9kb3ducmV2LnhtbERPS4vCMBC+C/6HMII3TV3FlmoUWRDE066P+9CMTbGZ&#10;1CZq/fdmYcHbfHzPWa47W4sHtb5yrGAyTkAQF05XXCo4HbejDIQPyBprx6TgRR7Wq35vibl2T/6l&#10;xyGUIoawz1GBCaHJpfSFIYt+7BriyF1cazFE2JZSt/iM4baWX0kylxYrjg0GG/o2VFwPd6vAm+vl&#10;lqXZD8+yVyrvaU20Pys1HHSbBYhAXfiI/907HefPkin8fRN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UqgMAAAADdAAAADwAAAAAAAAAAAAAAAACYAgAAZHJzL2Rvd25y&#10;ZXYueG1sUEsFBgAAAAAEAAQA9QAAAIUDAAAAAA==&#10;" path="m708,679r5,-3l920,511,708,260e" filled="f" strokeweight=".32892mm">
                    <v:path arrowok="t" o:connecttype="custom" o:connectlocs="708,1469;713,1466;920,1301;708,1050" o:connectangles="0,0,0,0"/>
                  </v:shape>
                </v:group>
                <v:group id="Group 1580" o:spid="_x0000_s2203" style="position:absolute;left:1630;top:790;width:674;height:250" coordorigin="1630,790" coordsize="67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581" o:spid="_x0000_s2204" style="position:absolute;left:1630;top:790;width:674;height:250;visibility:visible;mso-wrap-style:square;v-text-anchor:top" coordsize="67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mM8EA&#10;AADdAAAADwAAAGRycy9kb3ducmV2LnhtbERPTWvCQBC9F/wPywi91Y1WrU2zSikUvPRgFLwO2WkS&#10;kp0N2TFJ/71bKPQ2j/c52WFyrRqoD7VnA8tFAoq48Lbm0sDl/Pm0AxUE2WLrmQz8UIDDfvaQYWr9&#10;yCcacilVDOGQooFKpEu1DkVFDsPCd8SR+/a9Q4mwL7XtcYzhrtWrJNlqhzXHhgo7+qioaPKbM3D8&#10;InwO3UtOjR6HsCOR6+rVmMf59P4GSmiSf/Gf+2jj/HWygd9v4gl6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EZjPBAAAA3QAAAA8AAAAAAAAAAAAAAAAAmAIAAGRycy9kb3du&#10;cmV2LnhtbFBLBQYAAAAABAAEAPUAAACGAwAAAAA=&#10;" path="m424,554r43,54l506,658r94,128l600,804r74,-55l656,749,561,622,493,554e" filled="f" strokeweight=".32636mm">
                    <v:path arrowok="t" o:connecttype="custom" o:connectlocs="424,1344;467,1398;506,1448;600,1576;600,1594;674,1539;656,1539;561,1412;493,1344" o:connectangles="0,0,0,0,0,0,0,0,0"/>
                  </v:shape>
                </v:group>
                <v:group id="Group 1578" o:spid="_x0000_s2205" style="position:absolute;left:1418;top:1915;width:248;height:640" coordorigin="1418,1915" coordsize="248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579" o:spid="_x0000_s2206" style="position:absolute;left:1418;top:1915;width:248;height:640;visibility:visible;mso-wrap-style:square;v-text-anchor:top" coordsize="248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olMMA&#10;AADdAAAADwAAAGRycy9kb3ducmV2LnhtbERP32vCMBB+H/g/hBN8GTNVyibVKMMhKMLAbtTXo7m1&#10;Zc2lJFHrf28Ewbf7+H7eYtWbVpzJ+caygsk4AUFcWt1wpeD3Z/M2A+EDssbWMim4kofVcvCywEzb&#10;Cx/onIdKxBD2GSqoQ+gyKX1Zk0E/th1x5P6sMxgidJXUDi8x3LRymiTv0mDDsaHGjtY1lf/5ySho&#10;d4X/mpimKDbfs/3RrdP88JoqNRr2n3MQgfrwFD/cWx3np8kH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qolMMAAADdAAAADwAAAAAAAAAAAAAAAACYAgAAZHJzL2Rv&#10;d25yZXYueG1sUEsFBgAAAAAEAAQA9QAAAIgDAAAAAA==&#10;" path="m296,441l431,603r19,37l544,567,525,531,357,329,296,255e" filled="f" strokeweight=".32814mm">
                    <v:path arrowok="t" o:connecttype="custom" o:connectlocs="296,2356;431,2518;450,2555;544,2482;525,2446;357,2244;296,2170" o:connectangles="0,0,0,0,0,0,0"/>
                  </v:shape>
                </v:group>
                <v:group id="Group 1576" o:spid="_x0000_s2207" style="position:absolute;left:1854;top:8014;width:469;height:511" coordorigin="1854,8014" coordsize="469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577" o:spid="_x0000_s2208" style="position:absolute;left:1854;top:8014;width:469;height:511;visibility:visible;mso-wrap-style:square;v-text-anchor:top" coordsize="469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vNcMA&#10;AADdAAAADwAAAGRycy9kb3ducmV2LnhtbERPyWrDMBC9F/IPYgK9NZJDSR0nSgiFQk+FLC05DtbE&#10;NrFGRlJtt19fBQK9zeOts96OthU9+dA41pDNFAji0pmGKw2n49tTDiJEZIOtY9LwQwG2m8nDGgvj&#10;Bt5Tf4iVSCEcCtRQx9gVUoayJoth5jrixF2ctxgT9JU0HocUbls5V2ohLTacGmrs6LWm8nr4thp2&#10;Q5+FLntZ/s7V58fRu69znlutH6fjbgUi0hj/xXf3u0nzn9USbt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pvNcMAAADdAAAADwAAAAAAAAAAAAAAAACYAgAAZHJzL2Rv&#10;d25yZXYueG1sUEsFBgAAAAAEAAQA9QAAAIgDAAAAAA==&#10;" path="m282,l244,55,150,164,,384r76,36l188,511,469,146,282,e" filled="f" strokeweight=".32672mm">
                    <v:path arrowok="t" o:connecttype="custom" o:connectlocs="282,8014;244,8069;150,8178;0,8398;76,8434;188,8525;469,8160;282,8014" o:connectangles="0,0,0,0,0,0,0,0"/>
                  </v:shape>
                </v:group>
                <v:group id="Group 1574" o:spid="_x0000_s2209" style="position:absolute;left:10271;top:3979;width:413;height:4363" coordorigin="10271,3979" coordsize="413,4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575" o:spid="_x0000_s2210" style="position:absolute;left:10271;top:3979;width:413;height:4363;visibility:visible;mso-wrap-style:square;v-text-anchor:top" coordsize="413,4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2msEA&#10;AADdAAAADwAAAGRycy9kb3ducmV2LnhtbERPzWrCQBC+F/oOyxS81U1KCDV1lSKVCD1FfYAhOybB&#10;7GzYXZP49q5Q6G0+vt9Zb2fTi5Gc7ywrSJcJCOLa6o4bBefT/v0ThA/IGnvLpOBOHrab15c1FtpO&#10;XNF4DI2IIewLVNCGMBRS+rolg35pB+LIXawzGCJ0jdQOpxhuevmRJLk02HFsaHGgXUv19XgzCrJV&#10;dS0v5cT9dMprOfz88qp0Si3e5u8vEIHm8C/+cx90nJ+lKTy/i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69prBAAAA3QAAAA8AAAAAAAAAAAAAAAAAmAIAAGRycy9kb3du&#10;cmV2LnhtbFBLBQYAAAAABAAEAPUAAACGAwAAAAA=&#10;" path="m376,r18,l394,19r19,l413,55,282,474,207,694r,36l187,730r,73l169,803r,74l150,877r,91l132,968r,18l132,1059r-19,l113,1168r-19,l94,1187r,20l94,1227r,20l94,1267r,30l76,1297r,18l76,1335r,20l76,1375r,20l76,1415r,20l76,1461r-19,18l57,1497r,21l57,1539r,21l57,1581r,21l57,1623r,21l57,1665r,21l57,1707r,21l57,1749r,21l57,1791r,21l57,1833r,21l57,1875r,21l57,1917r,19l57,1954r-1,59l57,2071r4,117l67,2305r7,117l83,2539r5,58l92,2656r8,116l107,2889r5,117l113,3123r,18l94,3141r,18l76,3159r,18l57,3177r-20,l19,3379r38,l57,3397r37,l94,3414r19,l113,3432r19,l132,3450r,20l132,3490r,20l132,3530r,20l132,3570r,20l132,3610r,20l132,3650r,20l132,3690r,35l113,3725r,18l113,3763r,20l113,3803r,20l113,3843r,20l113,3890r-19,18l94,4017r-18,l76,4108r-19,l57,4199r-20,l37,4218r,55l19,4273r,73l,4346r,18l226,4364r,-54l244,4291r,-73l263,4218r,-73l282,4126r,-91l300,4035r,-127l319,3908r,-158l337,3725r,-37l337,3506,319,3123,282,2501,263,2081r,-20l263,2041r,-300l263,1721r,-20l263,1681r,-20l263,1479r19,l282,1370e" filled="f" strokeweight=".33058mm">
                    <v:path arrowok="t" o:connecttype="custom" o:connectlocs="394,3998;282,4453;187,4709;169,4856;132,4947;113,5038;94,5166;94,5226;76,5276;76,5334;76,5394;57,5458;57,5518;57,5581;57,5644;57,5707;57,5770;57,5833;57,5896;56,5992;67,6284;88,6576;107,6868;113,7120;76,7138;37,7156;57,7376;113,7393;132,7429;132,7489;132,7549;132,7609;132,7669;113,7722;113,7782;113,7842;94,7996;57,8087;37,8197;19,8325;226,8343;244,8197;282,8105;300,7887;337,7704;319,7102;263,6040;263,5700;263,5640;282,5349" o:connectangles="0,0,0,0,0,0,0,0,0,0,0,0,0,0,0,0,0,0,0,0,0,0,0,0,0,0,0,0,0,0,0,0,0,0,0,0,0,0,0,0,0,0,0,0,0,0,0,0,0,0"/>
                  </v:shape>
                </v:group>
                <v:group id="Group 1572" o:spid="_x0000_s2211" style="position:absolute;left:10553;top:4454;width:196;height:895" coordorigin="10553,4454" coordsize="196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573" o:spid="_x0000_s2212" style="position:absolute;left:10553;top:4454;width:196;height:895;visibility:visible;mso-wrap-style:square;v-text-anchor:top" coordsize="19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yRcMA&#10;AADdAAAADwAAAGRycy9kb3ducmV2LnhtbERPTYvCMBC9C/6HMIKXRVPXZZFqFBFkPQi61YPHoRnb&#10;YjOpTWzrvzcLC97m8T5nsepMKRqqXWFZwWQcgSBOrS44U3A+bUczEM4jaywtk4InOVgt+70Fxtq2&#10;/EtN4jMRQtjFqCD3voqldGlOBt3YVsSBu9raoA+wzqSusQ3hppSfUfQtDRYcGnKsaJNTekseRsHh&#10;UCY/zf322HyYe1e0fLyc90elhoNuPQfhqfNv8b97p8P8r8kU/r4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QyRcMAAADdAAAADwAAAAAAAAAAAAAAAACYAgAAZHJzL2Rv&#10;d25yZXYueG1sUEsFBgAAAAAEAAQA9QAAAIgDAAAAAA==&#10;" path="m,895l,840r18,l18,822r,-20l18,782r,-20l18,742r,-30l37,712r,-110l55,602r,-91l75,511r,-73l94,438r,-72l112,346r,-54l131,274r,-55l150,219r,-55l168,146r,-36l187,91r,-36l197,46e" filled="f" strokeweight=".33022mm">
                    <v:path arrowok="t" o:connecttype="custom" o:connectlocs="0,5349;0,5294;18,5294;18,5276;18,5256;18,5236;18,5216;18,5196;18,5166;37,5166;37,5056;55,5056;55,4965;75,4965;75,4892;94,4892;94,4820;112,4800;112,4746;131,4728;131,4673;150,4673;150,4618;168,4600;168,4564;187,4545;187,4509;197,4500" o:connectangles="0,0,0,0,0,0,0,0,0,0,0,0,0,0,0,0,0,0,0,0,0,0,0,0,0,0,0,0"/>
                  </v:shape>
                </v:group>
                <v:group id="Group 1570" o:spid="_x0000_s2213" style="position:absolute;left:10647;top:3979;width:103;height:182" coordorigin="10647,3979" coordsize="10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571" o:spid="_x0000_s2214" style="position:absolute;left:10647;top:3979;width:103;height:182;visibility:visible;mso-wrap-style:square;v-text-anchor:top" coordsize="10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T3sYA&#10;AADdAAAADwAAAGRycy9kb3ducmV2LnhtbERPTWsCMRC9C/0PYQq9iGaVbalboxRBuodS1Cq0t2Ez&#10;3SzdTNYk1fXfm0Kht3m8z5kve9uKE/nQOFYwGWcgiCunG64V7N/Xo0cQISJrbB2TggsFWC5uBnMs&#10;tDvzlk67WIsUwqFABSbGrpAyVIYshrHriBP35bzFmKCvpfZ4TuG2ldMse5AWG04NBjtaGaq+dz9W&#10;wcfb6zDfrGfZoexLvf30x9y8HJW6u+2fn0BE6uO/+M9d6jQ/n9zD7zfpB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vT3sYAAADdAAAADwAAAAAAAAAAAAAAAACYAgAAZHJz&#10;L2Rvd25yZXYueG1sUEsFBgAAAAAEAAQA9QAAAIsDAAAAAA==&#10;" path="m103,59l,e" filled="f" strokeweight=".32419mm">
                    <v:path arrowok="t" o:connecttype="custom" o:connectlocs="103,4038;0,3979" o:connectangles="0,0"/>
                  </v:shape>
                </v:group>
                <v:group id="Group 1568" o:spid="_x0000_s2215" style="position:absolute;left:10534;top:4874;width:216;height:767" coordorigin="10534,4874" coordsize="216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569" o:spid="_x0000_s2216" style="position:absolute;left:10534;top:4874;width:216;height:767;visibility:visible;mso-wrap-style:square;v-text-anchor:top" coordsize="216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/PMQA&#10;AADdAAAADwAAAGRycy9kb3ducmV2LnhtbERPS2vCQBC+C/0PyxR6Ed2YFrWpmyClggcRfFy8Ddlp&#10;NjQ7G7LbGP99Vyh4m4/vOatisI3oqfO1YwWzaQKCuHS65krB+bSZLEH4gKyxcUwKbuShyJ9GK8y0&#10;u/KB+mOoRAxhn6ECE0KbSelLQxb91LXEkft2ncUQYVdJ3eE1httGpkkylxZrjg0GW/o0VP4cf62C&#10;0zuantOdbnaHfbp+vey/9DBW6uV5WH+ACDSEh/jfvdVx/ttsAfd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/zzEAAAA3QAAAA8AAAAAAAAAAAAAAAAAmAIAAGRycy9k&#10;b3ducmV2LnhtbFBLBQYAAAAABAAEAPUAAACJAwAAAAA=&#10;" path="m216,11l113,r,18l94,18r,73l74,91r,91l56,182r,110l37,292r,18l37,330r,20l37,370r,20l37,420r-18,l19,438r,20l19,478r,20l19,518r,20l19,558r,26l,584,,693r216,23e" filled="f" strokeweight=".32994mm">
                    <v:path arrowok="t" o:connecttype="custom" o:connectlocs="216,4885;113,4874;113,4892;94,4892;94,4965;74,4965;74,5056;56,5056;56,5166;37,5166;37,5184;37,5204;37,5224;37,5244;37,5264;37,5294;19,5294;19,5312;19,5332;19,5352;19,5372;19,5392;19,5412;19,5432;19,5458;0,5458;0,5567;216,5590" o:connectangles="0,0,0,0,0,0,0,0,0,0,0,0,0,0,0,0,0,0,0,0,0,0,0,0,0,0,0,0"/>
                  </v:shape>
                </v:group>
                <v:group id="Group 1566" o:spid="_x0000_s2217" style="position:absolute;left:5698;top:8872;width:2868;height:174" coordorigin="5698,8872" coordsize="2868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567" o:spid="_x0000_s2218" style="position:absolute;left:5698;top:8872;width:2868;height:174;visibility:visible;mso-wrap-style:square;v-text-anchor:top" coordsize="286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JyMUA&#10;AADdAAAADwAAAGRycy9kb3ducmV2LnhtbERP22oCMRB9F/oPYQq+adYqVrdGkUJBweIV2sdhM91s&#10;3UyWTXS3/XpTEPo2h3Od2aK1pbhS7QvHCgb9BARx5nTBuYLT8a03AeEDssbSMSn4IQ+L+UNnhql2&#10;De/pegi5iCHsU1RgQqhSKX1myKLvu4o4cl+uthgirHOpa2xiuC3lU5KMpcWCY4PBil4NZefDxSr4&#10;OP9uP7+Hx40p88Y9r5e797HZKdV9bJcvIAK14V98d690nD8aTOHv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0nIxQAAAN0AAAAPAAAAAAAAAAAAAAAAAJgCAABkcnMv&#10;ZG93bnJldi54bWxQSwUGAAAAAAQABAD1AAAAigMAAAAA&#10;" path="m337,174r,-10l318,164,300,146r-19,l281,128r-20,l261,110r-18,l224,92r-19,l205,73r-18,l168,55r-18,l111,19r-18,l93,,74,,,110r,18l18,128r,18l37,146r19,18l74,164r,10e" filled="f" strokeweight=".32386mm">
                    <v:path arrowok="t" o:connecttype="custom" o:connectlocs="337,9046;337,9036;318,9036;300,9018;281,9018;281,9000;261,9000;261,8982;243,8982;224,8964;205,8964;205,8945;187,8945;168,8927;150,8927;111,8891;93,8891;93,8872;74,8872;0,8982;0,9000;18,9000;18,9018;37,9018;56,9036;74,9036;74,9046" o:connectangles="0,0,0,0,0,0,0,0,0,0,0,0,0,0,0,0,0,0,0,0,0,0,0,0,0,0,0"/>
                  </v:shape>
                </v:group>
                <v:group id="Group 1564" o:spid="_x0000_s2219" style="position:absolute;left:8810;top:8636;width:1368;height:410" coordorigin="8810,8636" coordsize="1368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565" o:spid="_x0000_s2220" style="position:absolute;left:8810;top:8636;width:1368;height:410;visibility:visible;mso-wrap-style:square;v-text-anchor:top" coordsize="1368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6qsMA&#10;AADdAAAADwAAAGRycy9kb3ducmV2LnhtbERPTWvCQBC9F/wPywi91U1itRJdRYRCS72oFTwO2TEJ&#10;ZmdDdqPbf98VBG/zeJ+zWAXTiCt1rrasIB0lIIgLq2suFfwePt9mIJxH1thYJgV/5GC1HLwsMNf2&#10;xju67n0pYgi7HBVU3re5lK6oyKAb2ZY4cmfbGfQRdqXUHd5iuGlkliRTabDm2FBhS5uKisu+NwqO&#10;P6fwPd6Ms3X4OE3KtJ9etj0q9ToM6zkIT8E/xQ/3l47z37MU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u6qsMAAADdAAAADwAAAAAAAAAAAAAAAACYAgAAZHJzL2Rv&#10;d25yZXYueG1sUEsFBgAAAAAEAAQA9QAAAIgDAAAAAA==&#10;" path="m1161,410r,-28l1180,382r,-18l1200,346r,-18l1218,328r,-37l1237,291r,-36l1255,255r,-37l1274,218r,-36l1293,182r,-37l1311,127r,-36l1330,91r,-37l1350,54r,-36l1368,e" filled="f" strokeweight=".32892mm">
                    <v:path arrowok="t" o:connecttype="custom" o:connectlocs="1161,9046;1161,9018;1180,9018;1180,9000;1200,8982;1200,8964;1218,8964;1218,8927;1237,8927;1237,8891;1255,8891;1255,8854;1274,8854;1274,8818;1293,8818;1293,8781;1311,8763;1311,8727;1330,8727;1330,8690;1350,8690;1350,8654;1368,8636" o:connectangles="0,0,0,0,0,0,0,0,0,0,0,0,0,0,0,0,0,0,0,0,0,0,0"/>
                  </v:shape>
                </v:group>
                <v:group id="Group 1562" o:spid="_x0000_s2221" style="position:absolute;left:10178;top:7394;width:226;height:1242" coordorigin="10178,7394" coordsize="226,1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563" o:spid="_x0000_s2222" style="position:absolute;left:10178;top:7394;width:226;height:1242;visibility:visible;mso-wrap-style:square;v-text-anchor:top" coordsize="226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NE8MA&#10;AADdAAAADwAAAGRycy9kb3ducmV2LnhtbERPS0sDMRC+C/6HMEJvNttWiqxNi2gr3qr1eRw2001w&#10;M1k243b775uC4G0+vucsVkNoVE9d8pENTMYFKOIqWs+1gfe3zfUtqCTIFpvIZOBICVbLy4sFljYe&#10;+JX6ndQqh3Aq0YATaUutU+UoYBrHljhz+9gFlAy7WtsODzk8NHpaFHMd0HNucNjSg6PqZ/cbDOzX&#10;un+y/qWaT7buS+Sz8Y/fH8aMrob7O1BCg/yL/9zPNs+/mc7g/E0+QS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ANE8MAAADdAAAADwAAAAAAAAAAAAAAAACYAgAAZHJzL2Rv&#10;d25yZXYueG1sUEsFBgAAAAAEAAQA9QAAAIgDAAAAAA==&#10;" path="m,1242r,-38l19,1204r,-54l37,1150r,-37l56,1095r,-36l75,1040r,-54l93,986r,-55l112,931r,-73l130,858r,-74l150,784r,-91l169,693r,-91l187,602r,-109l206,475r,-37l206,420r,-20l206,380r,-20l206,340r,-30l225,310r,-119l225,171r,-20l225,131r,-20l225,91r,-20l225,51r,-33l206,18,206,,187,e" filled="f" strokeweight=".33039mm">
                    <v:path arrowok="t" o:connecttype="custom" o:connectlocs="0,8636;0,8598;19,8598;19,8544;37,8544;37,8507;56,8489;56,8453;75,8434;75,8380;93,8380;93,8325;112,8325;112,8252;130,8252;130,8178;150,8178;150,8087;169,8087;169,7996;187,7996;187,7887;206,7869;206,7832;206,7814;206,7794;206,7774;206,7754;206,7734;206,7704;225,7704;225,7585;225,7565;225,7545;225,7525;225,7505;225,7485;225,7465;225,7445;225,7412;206,7412;206,7394;187,7394" o:connectangles="0,0,0,0,0,0,0,0,0,0,0,0,0,0,0,0,0,0,0,0,0,0,0,0,0,0,0,0,0,0,0,0,0,0,0,0,0,0,0,0,0,0,0"/>
                  </v:shape>
                </v:group>
                <v:group id="Group 1560" o:spid="_x0000_s2223" style="position:absolute;left:5698;top:7010;width:4667;height:2036" coordorigin="5698,7010" coordsize="4667,2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561" o:spid="_x0000_s2224" style="position:absolute;left:5698;top:7010;width:4667;height:2036;visibility:visible;mso-wrap-style:square;v-text-anchor:top" coordsize="4667,2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yBMQA&#10;AADdAAAADwAAAGRycy9kb3ducmV2LnhtbERPTWvCQBC9F/wPyxS81Y0Si01dRSuCiB60gtchO01C&#10;s7Pp7mrS/npXKHibx/uc6bwztbiS85VlBcNBAoI4t7riQsHpc/0yAeEDssbaMin4JQ/zWe9pipm2&#10;LR/oegyFiCHsM1RQhtBkUvq8JIN+YBviyH1ZZzBE6AqpHbYx3NRylCSv0mDFsaHEhj5Kyr+PF6Ng&#10;eThf/BD/3DrdrSr7s3zbpu1eqf5zt3gHEagLD/G/e6Pj/HQ0hv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sgTEAAAA3QAAAA8AAAAAAAAAAAAAAAAAmAIAAGRycy9k&#10;b3ducmV2LnhtbFBLBQYAAAAABAAEAPUAAACJAwAAAAA=&#10;" path="m4667,384r,-18l4630,366r,-18l4592,348,2268,310,2024,,1799,183r-150,73l18,1497r132,109l,1790r,18l18,1808r,18l37,1826r,18l56,1844r18,18l93,1862r,19l111,1881r39,36l168,1917r19,18l205,1935r,19l224,1954r19,18l261,1972r,18l281,1990r,18l300,2008r18,18l337,2026r,10e" filled="f" strokeweight=".32342mm">
                    <v:path arrowok="t" o:connecttype="custom" o:connectlocs="4667,7394;4667,7376;4630,7376;4630,7358;4592,7358;2268,7320;2024,7010;1799,7193;1649,7266;18,8507;150,8616;0,8800;0,8818;18,8818;18,8836;37,8836;37,8854;56,8854;74,8872;93,8872;93,8891;111,8891;150,8927;168,8927;187,8945;205,8945;205,8964;224,8964;243,8982;261,8982;261,9000;281,9000;281,9018;300,9018;318,9036;337,9036;337,9046" o:connectangles="0,0,0,0,0,0,0,0,0,0,0,0,0,0,0,0,0,0,0,0,0,0,0,0,0,0,0,0,0,0,0,0,0,0,0,0,0"/>
                  </v:shape>
                </v:group>
                <v:group id="Group 1558" o:spid="_x0000_s2225" style="position:absolute;left:10590;top:7102;width:159;height:109" coordorigin="10590,7102" coordsize="159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559" o:spid="_x0000_s2226" style="position:absolute;left:10590;top:7102;width:159;height:109;visibility:visible;mso-wrap-style:square;v-text-anchor:top" coordsize="15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Up8UA&#10;AADdAAAADwAAAGRycy9kb3ducmV2LnhtbERPTWvCQBC9F/oflin0UpqNttiauopIA7l4MHrocZKd&#10;JsHsbMiuSfrvXUHobR7vc1abybRioN41lhXMohgEcWl1w5WC0zF9/QThPLLG1jIp+CMHm/XjwwoT&#10;bUc+0JD7SoQQdgkqqL3vEildWZNBF9mOOHC/tjfoA+wrqXscQ7hp5TyOF9Jgw6Ghxo52NZXn/GIU&#10;ZMt9Ru68HcppZuXbT1q8fC8LpZ6fpu0XCE+T/xff3ZkO89/nH3D7Jpw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dSnxQAAAN0AAAAPAAAAAAAAAAAAAAAAAJgCAABkcnMv&#10;ZG93bnJldi54bWxQSwUGAAAAAAQABAD1AAAAigMAAAAA&#10;" path="m,l,18r18,l18,54r20,l38,72r19,l57,91r103,e" filled="f" strokeweight=".32417mm">
                    <v:path arrowok="t" o:connecttype="custom" o:connectlocs="0,7102;0,7120;18,7120;18,7156;38,7156;38,7174;57,7174;57,7193;160,7193" o:connectangles="0,0,0,0,0,0,0,0,0"/>
                  </v:shape>
                </v:group>
                <v:group id="Group 1556" o:spid="_x0000_s2227" style="position:absolute;left:10553;top:6480;width:196;height:822" coordorigin="10553,6480" coordsize="196,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557" o:spid="_x0000_s2228" style="position:absolute;left:10553;top:6480;width:196;height:822;visibility:visible;mso-wrap-style:square;v-text-anchor:top" coordsize="196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MMsQA&#10;AADdAAAADwAAAGRycy9kb3ducmV2LnhtbERPTWvCQBC9F/wPywi91Y0iWlNXEdHSi1DTeuhtyI5J&#10;NDsbslON/vpuodDbPN7nzJedq9WF2lB5NjAcJKCIc28rLgx8fmyfnkEFQbZYeyYDNwqwXPQe5pha&#10;f+U9XTIpVAzhkKKBUqRJtQ55SQ7DwDfEkTv61qFE2BbatniN4a7WoySZaIcVx4YSG1qXlJ+zb2fg&#10;dZpItyXJTvaux/Zrt5puDu/GPPa71QsooU7+xX/uNxvnj0cz+P0mnq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qjDLEAAAA3QAAAA8AAAAAAAAAAAAAAAAAmAIAAGRycy9k&#10;b3ducmV2LnhtbFBLBQYAAAAABAAEAPUAAACJAwAAAAA=&#10;" path="m197,25l,,37,622e" filled="f" strokeweight=".32989mm">
                    <v:path arrowok="t" o:connecttype="custom" o:connectlocs="197,6505;0,6480;37,7102" o:connectangles="0,0,0"/>
                  </v:shape>
                </v:group>
                <v:group id="Group 1554" o:spid="_x0000_s2229" style="position:absolute;left:10534;top:5567;width:216;height:1024" coordorigin="10534,5567" coordsize="216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555" o:spid="_x0000_s2230" style="position:absolute;left:10534;top:5567;width:216;height:1024;visibility:visible;mso-wrap-style:square;v-text-anchor:top" coordsize="21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TpMQA&#10;AADdAAAADwAAAGRycy9kb3ducmV2LnhtbERPTWvCQBC9C/6HZQq9mY3VlhBdRVpClZ40peBtzI5J&#10;anY2ZLcx/nu3UOhtHu9zluvBNKKnztWWFUyjGARxYXXNpYLPPJskIJxH1thYJgU3crBejUdLTLW9&#10;8p76gy9FCGGXooLK+zaV0hUVGXSRbYkDd7adQR9gV0rd4TWEm0Y+xfGLNFhzaKiwpdeKisvhxyhI&#10;8CM7zt5P3/l20LtNye1X/fas1OPDsFmA8DT4f/Gfe6vD/PlsCr/fh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06TEAAAA3QAAAA8AAAAAAAAAAAAAAAAAmAIAAGRycy9k&#10;b3ducmV2LnhtbFBLBQYAAAAABAAEAPUAAACJAwAAAAA=&#10;" path="m216,23l,,,19,,43,,67,,90r,24l,138r,24l,185r,24l,233r,23l,375r,24l,422r,24l,470r,23l19,913r197,25e" filled="f" strokeweight=".33022mm">
                    <v:path arrowok="t" o:connecttype="custom" o:connectlocs="216,5590;0,5567;0,5586;0,5610;0,5634;0,5657;0,5681;0,5705;0,5729;0,5752;0,5776;0,5800;0,5823;0,5942;0,5966;0,5989;0,6013;0,6037;0,6060;19,6480;216,6505" o:connectangles="0,0,0,0,0,0,0,0,0,0,0,0,0,0,0,0,0,0,0,0,0"/>
                  </v:shape>
                </v:group>
                <v:group id="Group 1552" o:spid="_x0000_s2231" style="position:absolute;left:3017;top:5567;width:674;height:604" coordorigin="3017,5567" coordsize="674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553" o:spid="_x0000_s2232" style="position:absolute;left:3017;top:5567;width:674;height:604;visibility:visible;mso-wrap-style:square;v-text-anchor:top" coordsize="674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JPcEA&#10;AADdAAAADwAAAGRycy9kb3ducmV2LnhtbERPTYvCMBC9C/6HMII3TV1FpBpFZAURZNEKehyasSk2&#10;k9JE2/33m4WFvc3jfc5q09lKvKnxpWMFk3ECgjh3uuRCwTXbjxYgfEDWWDkmBd/kYbPu91aYatfy&#10;md6XUIgYwj5FBSaEOpXS54Ys+rGriSP3cI3FEGFTSN1gG8NtJT+SZC4tlhwbDNa0M5Q/Ly+rINvX&#10;3NL567Y9Zdp9Zn5u7kdUajjotksQgbrwL/5zH3ScP5tO4febe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iyT3BAAAA3QAAAA8AAAAAAAAAAAAAAAAAmAIAAGRycy9kb3du&#10;cmV2LnhtbFBLBQYAAAAABAAEAPUAAACGAwAAAAA=&#10;" path="m168,238l37,329,,366,187,604,674,238,637,184,487,,168,238e" filled="f" strokeweight=".32589mm">
                    <v:path arrowok="t" o:connecttype="custom" o:connectlocs="168,5805;37,5896;0,5933;187,6171;674,5805;637,5751;487,5567;168,5805" o:connectangles="0,0,0,0,0,0,0,0"/>
                  </v:shape>
                </v:group>
                <v:group id="Group 1550" o:spid="_x0000_s2233" style="position:absolute;left:3561;top:6243;width:637;height:566" coordorigin="3561,6243" coordsize="637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551" o:spid="_x0000_s2234" style="position:absolute;left:3561;top:6243;width:637;height:566;visibility:visible;mso-wrap-style:square;v-text-anchor:top" coordsize="63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5vMIA&#10;AADdAAAADwAAAGRycy9kb3ducmV2LnhtbERPS2vCQBC+C/0PyxR60431gaSuUioBT4Kpl96G7JgN&#10;ZmfD7pqk/94VCr3Nx/ec7X60rejJh8axgvksA0FcOd1wreDyXUw3IEJE1tg6JgW/FGC/e5lsMddu&#10;4DP1ZaxFCuGQowITY5dLGSpDFsPMdcSJuzpvMSboa6k9DinctvI9y9bSYsOpwWBHX4aqW3m3CtaL&#10;n1Npi+HgCzu/SLk0q1t/Vurtdfz8ABFpjP/iP/dRp/nLxQqe36QT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Pm8wgAAAN0AAAAPAAAAAAAAAAAAAAAAAJgCAABkcnMvZG93&#10;bnJldi54bWxQSwUGAAAAAAQABAD1AAAAhwMAAAAA&#10;" path="m430,37l300,146,,384,130,566,637,183,506,19,487,,430,37e" filled="f" strokeweight=".32586mm">
                    <v:path arrowok="t" o:connecttype="custom" o:connectlocs="430,6280;300,6389;0,6627;130,6809;637,6426;506,6262;487,6243;430,6280" o:connectangles="0,0,0,0,0,0,0,0"/>
                  </v:shape>
                </v:group>
                <v:group id="Group 1548" o:spid="_x0000_s2235" style="position:absolute;left:1517;top:5440;width:674;height:694" coordorigin="1517,5440" coordsize="674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549" o:spid="_x0000_s2236" style="position:absolute;left:1517;top:5440;width:674;height:694;visibility:visible;mso-wrap-style:square;v-text-anchor:top" coordsize="67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dIMQA&#10;AADdAAAADwAAAGRycy9kb3ducmV2LnhtbERPTWvCQBC9C/6HZQRvzcaqrURXkUKKpbTQVO9Ddkyi&#10;2dmQ3Sbpv+8KBW/zeJ+z2Q2mFh21rrKsYBbFIIhzqysuFBy/04cVCOeRNdaWScEvOdhtx6MNJtr2&#10;/EVd5gsRQtglqKD0vkmkdHlJBl1kG+LAnW1r0AfYFlK32IdwU8vHOH6SBisODSU29FJSfs1+jIJT&#10;t49d3n9k6dK8vZ6G91V6+XRKTSfDfg3C0+Dv4n/3QYf5i/kz3L4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o3SDEAAAA3QAAAA8AAAAAAAAAAAAAAAAAmAIAAGRycy9k&#10;b3ducmV2LnhtbFBLBQYAAAAABAAEAPUAAACJAwAAAAA=&#10;" path="m281,l,220r75,91l150,420,393,694,674,475,487,237,281,e" filled="f" strokeweight=".32647mm">
                    <v:path arrowok="t" o:connecttype="custom" o:connectlocs="281,5440;0,5660;75,5751;150,5860;393,6134;674,5915;487,5677;281,5440" o:connectangles="0,0,0,0,0,0,0,0"/>
                  </v:shape>
                </v:group>
                <v:group id="Group 1545" o:spid="_x0000_s2237" style="position:absolute;left:1418;top:5567;width:1129;height:1315" coordorigin="1418,5567" coordsize="1129,1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547" o:spid="_x0000_s2238" style="position:absolute;left:1418;top:5567;width:1129;height:1315;visibility:visible;mso-wrap-style:square;v-text-anchor:top" coordsize="1129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9VcQA&#10;AADdAAAADwAAAGRycy9kb3ducmV2LnhtbERPTWvCQBC9C/6HZYTe6qYqVmM2IgXBFjzUCtXbkB2T&#10;0OxsyK5m+++7QsHbPN7nZOtgGnGjztWWFbyMExDEhdU1lwqOX9vnBQjnkTU2lknBLzlY58NBhqm2&#10;PX/S7eBLEUPYpaig8r5NpXRFRQbd2LbEkbvYzqCPsCul7rCP4aaRkySZS4M1x4YKW3qrqPg5XI2C&#10;/uyOc7lfXML2NPt4/55ieO1RqadR2KxAeAr+If5373ScP5su4f5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1fVXEAAAA3QAAAA8AAAAAAAAAAAAAAAAAmAIAAGRycy9k&#10;b3ducmV2LnhtbFBLBQYAAAAABAAEAPUAAACJAwAAAAA=&#10;" path="m1520,r,37l1538,37r,18l1520,55r,37l1500,92r,18l1181,348r-51,41l1078,430r-53,40l973,510r-53,40l868,590r-53,40l762,669r-53,40l656,748r-53,40l550,828r-53,39l445,907r-37,28e" filled="f" strokeweight=".32636mm">
                    <v:path arrowok="t" o:connecttype="custom" o:connectlocs="1520,5567;1520,5604;1538,5604;1538,5622;1520,5622;1520,5659;1500,5659;1500,5677;1181,5915;1130,5956;1078,5997;1025,6037;973,6077;920,6117;868,6157;815,6197;762,6236;709,6276;656,6315;603,6355;550,6395;497,6434;445,6474;408,6502" o:connectangles="0,0,0,0,0,0,0,0,0,0,0,0,0,0,0,0,0,0,0,0,0,0,0,0"/>
                  </v:shape>
                  <v:shape id="Freeform 1546" o:spid="_x0000_s2239" style="position:absolute;left:1418;top:5567;width:1129;height:1315;visibility:visible;mso-wrap-style:square;v-text-anchor:top" coordsize="1129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ntcYA&#10;AADdAAAADwAAAGRycy9kb3ducmV2LnhtbESPQWvCQBCF70L/wzJCb7rRBivRVYogtIUeqkL1NmTH&#10;JJidDdmt2f77zqHQ2wzvzXvfrLfJtepOfWg8G5hNM1DEpbcNVwZOx/1kCSpEZIutZzLwQwG2m4fR&#10;GgvrB/6k+yFWSkI4FGigjrErtA5lTQ7D1HfEol197zDK2lfa9jhIuGv1PMsW2mHD0lBjR7uaytvh&#10;2xkYLuG00B/La9qf8/e3rydMzwMa8zhOLytQkVL8N/9dv1rBz3P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mntcYAAADdAAAADwAAAAAAAAAAAAAAAACYAgAAZHJz&#10;L2Rvd25yZXYueG1sUEsFBgAAAAAEAAQA9QAAAIsDAAAAAA==&#10;" path="m408,1090l713,859e" filled="f" strokeweight=".32636mm">
                    <v:path arrowok="t" o:connecttype="custom" o:connectlocs="408,6657;713,6426" o:connectangles="0,0"/>
                  </v:shape>
                </v:group>
                <v:group id="Group 1543" o:spid="_x0000_s2240" style="position:absolute;left:1723;top:5567;width:956;height:859" coordorigin="1723,5567" coordsize="956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544" o:spid="_x0000_s2241" style="position:absolute;left:1723;top:5567;width:956;height:859;visibility:visible;mso-wrap-style:square;v-text-anchor:top" coordsize="956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KMqsMA&#10;AADdAAAADwAAAGRycy9kb3ducmV2LnhtbERPTWsCMRC9F/wPYYTeatZFi2yNooLVSw9qS9vbsJlu&#10;lm4myyaa9d83QsHbPN7nzJe9bcSFOl87VjAeZSCIS6drrhS8n7ZPMxA+IGtsHJOCK3lYLgYPcyy0&#10;i3ygyzFUIoWwL1CBCaEtpPSlIYt+5FrixP24zmJIsKuk7jCmcNvIPMuepcWaU4PBljaGyt/j2SrY&#10;vq2/8/j1+WHiVfN+Gnf0emalHof96gVEoD7cxf/uvU7zJ5Mc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KMqsMAAADdAAAADwAAAAAAAAAAAAAAAACYAgAAZHJzL2Rv&#10;d25yZXYueG1sUEsFBgAAAAAEAAQA9QAAAIgDAAAAAA==&#10;" path="m,859l150,749,319,622,487,493,638,366,881,184r76,l957,202,807,e" filled="f" strokeweight=".32589mm">
                    <v:path arrowok="t" o:connecttype="custom" o:connectlocs="0,6426;150,6316;319,6189;487,6060;638,5933;881,5751;957,5751;957,5769;807,5567" o:connectangles="0,0,0,0,0,0,0,0,0"/>
                  </v:shape>
                </v:group>
                <v:group id="Group 1541" o:spid="_x0000_s2242" style="position:absolute;left:1873;top:6189;width:337;height:347" coordorigin="1873,6189" coordsize="33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542" o:spid="_x0000_s2243" style="position:absolute;left:1873;top:6189;width:337;height:347;visibility:visible;mso-wrap-style:square;v-text-anchor:top" coordsize="33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ZmMMA&#10;AADdAAAADwAAAGRycy9kb3ducmV2LnhtbERPTWvCQBC9C/0PyxR60402SImuUgpKD61iUsHjkB2T&#10;YHY27K4a/31XELzN433OfNmbVlzI+caygvEoAUFcWt1wpeCvWA0/QPiArLG1TApu5GG5eBnMMdP2&#10;yju65KESMYR9hgrqELpMSl/WZNCPbEccuaN1BkOErpLa4TWGm1ZOkmQqDTYcG2rs6Kum8pSfjYJf&#10;55p0vT/9jNdc5bek2Lwftmel3l77zxmIQH14ih/ubx3np2kK9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wZmMMAAADdAAAADwAAAAAAAAAAAAAAAACYAgAAZHJzL2Rv&#10;d25yZXYueG1sUEsFBgAAAAAEAAQA9QAAAIgDAAAAAA==&#10;" path="m,127r37,37l150,291r38,56l337,218,169,,,127e" filled="f" strokeweight=".32647mm">
                    <v:path arrowok="t" o:connecttype="custom" o:connectlocs="0,6316;37,6353;150,6480;188,6536;337,6407;169,6189;0,6316" o:connectangles="0,0,0,0,0,0,0"/>
                  </v:shape>
                </v:group>
                <v:group id="Group 1539" o:spid="_x0000_s2244" style="position:absolute;left:2080;top:6809;width:674;height:640" coordorigin="2080,6809" coordsize="674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540" o:spid="_x0000_s2245" style="position:absolute;left:2080;top:6809;width:674;height:640;visibility:visible;mso-wrap-style:square;v-text-anchor:top" coordsize="67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foWcMA&#10;AADdAAAADwAAAGRycy9kb3ducmV2LnhtbERPTWvCQBC9C/0PyxS86SYlhJK6irUUiuDB2EKPQ3ZM&#10;otnZkJ1q+u+7gtDbPN7nLFaj69SFhtB6NpDOE1DElbct1wY+D++zZ1BBkC12nsnALwVYLR8mCyys&#10;v/KeLqXUKoZwKNBAI9IXWoeqIYdh7nviyB394FAiHGptB7zGcNfppyTJtcOWY0ODPW0aqs7ljzMg&#10;m/aYiy3Ht1N6qrbfu69Xm6XGTB/H9QsooVH+xXf3h43zsyyH2zfxB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foWcMAAADdAAAADwAAAAAAAAAAAAAAAACYAgAAZHJzL2Rv&#10;d25yZXYueG1sUEsFBgAAAAAEAAQA9QAAAIgDAAAAAA==&#10;" path="m,293r56,72l187,529,318,640,674,365,393,,,293e" filled="f" strokeweight=".32614mm">
                    <v:path arrowok="t" o:connecttype="custom" o:connectlocs="0,7102;56,7174;187,7338;318,7449;674,7174;393,6809;0,7102" o:connectangles="0,0,0,0,0,0,0"/>
                  </v:shape>
                </v:group>
                <v:group id="Group 1537" o:spid="_x0000_s2246" style="position:absolute;left:2530;top:7430;width:731;height:840" coordorigin="2530,7430" coordsize="731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538" o:spid="_x0000_s2247" style="position:absolute;left:2530;top:7430;width:731;height:840;visibility:visible;mso-wrap-style:square;v-text-anchor:top" coordsize="73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drcgA&#10;AADdAAAADwAAAGRycy9kb3ducmV2LnhtbESPW2vCQBCF34X+h2UKvulGkSKpq0ipF6hUai+2b0N2&#10;TILZ2ZBdNf33zoPg2wznzDnfTGatq9SZmlB6NjDoJ6CIM29Lzg18fS56Y1AhIlusPJOBfwowmz50&#10;Jphaf+EPOu9iriSEQ4oGihjrVOuQFeQw9H1NLNrBNw6jrE2ubYMXCXeVHibJk3ZYsjQUWNNLQdlx&#10;d3IG3pY/8fV78I4J77d/m+Evr9rF3pjuYzt/BhWpjXfz7XptBX80Elz5Rkb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I92tyAAAAN0AAAAPAAAAAAAAAAAAAAAAAJgCAABk&#10;cnMvZG93bnJldi54bWxQSwUGAAAAAAQABAD1AAAAjQMAAAAA&#10;" path="m,146l261,384,111,603,450,840,655,548r76,-91l374,219,205,,,146e" filled="f" strokeweight=".32694mm">
                    <v:path arrowok="t" o:connecttype="custom" o:connectlocs="0,7576;261,7814;111,8033;450,8270;655,7978;731,7887;374,7649;205,7430;0,7576" o:connectangles="0,0,0,0,0,0,0,0,0"/>
                  </v:shape>
                </v:group>
                <v:group id="Group 1534" o:spid="_x0000_s2248" style="position:absolute;left:4122;top:8216;width:1463;height:830" coordorigin="4122,8216" coordsize="1463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536" o:spid="_x0000_s2249" style="position:absolute;left:4122;top:8216;width:1463;height:830;visibility:visible;mso-wrap-style:square;v-text-anchor:top" coordsize="146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ix8cA&#10;AADdAAAADwAAAGRycy9kb3ducmV2LnhtbESPT0/DMAzF75P4DpEncZlY2oo/U1k2IdAQN8bYYUer&#10;MW21xilJ1pZvjw9I3Gy95/d+Xm8n16mBQmw9G8iXGSjiytuWawPHz93NClRMyBY7z2TghyJsN1ez&#10;NZbWj/xBwyHVSkI4lmigSakvtY5VQw7j0vfEon354DDJGmptA44S7jpdZNm9dtiyNDTY03ND1flw&#10;cQZODwPv94vV5Xv3+jLm+VT48F4Ycz2fnh5BJZrSv/nv+s0K/u2d8Ms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u4sfHAAAA3QAAAA8AAAAAAAAAAAAAAAAAmAIAAGRy&#10;cy9kb3ducmV2LnhtbFBLBQYAAAAABAAEAPUAAACMAwAAAAA=&#10;" path="m450,237l20,830e" filled="f" strokeweight=".32636mm">
                    <v:path arrowok="t" o:connecttype="custom" o:connectlocs="450,8453;20,9046" o:connectangles="0,0"/>
                  </v:shape>
                  <v:shape id="Freeform 1535" o:spid="_x0000_s2250" style="position:absolute;left:4122;top:8216;width:1463;height:830;visibility:visible;mso-wrap-style:square;v-text-anchor:top" coordsize="146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HXMQA&#10;AADdAAAADwAAAGRycy9kb3ducmV2LnhtbERPTWvCQBC9F/wPywi9FN0kWCvRVaTF0lvVevA4ZKdJ&#10;aHY27q5J/PfdQsHbPN7nrDaDaURHzteWFaTTBARxYXXNpYLT126yAOEDssbGMim4kYfNevSwwlzb&#10;ng/UHUMpYgj7HBVUIbS5lL6oyKCf2pY4ct/WGQwRulJqh30MN43MkmQuDdYcGyps6bWi4ud4NQrO&#10;Lx3v90+L62X3/tan6ZBZ95kp9TgetksQgYZwF/+7P3ScP3tO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iR1zEAAAA3QAAAA8AAAAAAAAAAAAAAAAAmAIAAGRycy9k&#10;b3ducmV2LnhtbFBLBQYAAAAABAAEAPUAAACJAwAAAAA=&#10;" path="m1403,830r60,-82l1444,675r-18,l1426,656r-19,l1407,638r-20,l1369,620r-19,l1350,602r-18,l1313,584r-37,-37l1257,547r,-18l1237,529r-18,-18l1200,493r-18,-19l1163,474r,-18l1144,456r,-18l1126,438r-19,-18l1089,400r-20,l1069,382r-19,l1050,364r-18,l1032,346r-19,l994,328,976,309,957,291r-18,l939,273r-20,l919,255r-19,l900,237r-18,l882,218r-19,l863,200r-19,l826,182,807,164,789,145r-20,l769,127,750,109r-18,l732,91r-19,l713,73r-19,l694,54r-18,l676,36r-19,l657,17r-18,l639,,619,,450,237e" filled="f" strokeweight=".32636mm">
                    <v:path arrowok="t" o:connecttype="custom" o:connectlocs="1463,8964;1426,8891;1407,8872;1387,8854;1350,8836;1332,8818;1276,8763;1257,8745;1219,8727;1182,8690;1163,8672;1144,8654;1107,8636;1069,8616;1050,8598;1032,8580;1013,8562;976,8525;939,8507;919,8489;900,8471;882,8453;863,8434;844,8416;807,8380;769,8361;750,8325;732,8307;713,8289;694,8270;676,8252;657,8233;639,8216;450,8453" o:connectangles="0,0,0,0,0,0,0,0,0,0,0,0,0,0,0,0,0,0,0,0,0,0,0,0,0,0,0,0,0,0,0,0,0,0"/>
                  </v:shape>
                </v:group>
                <v:group id="Group 1532" o:spid="_x0000_s2251" style="position:absolute;left:2230;top:8289;width:468;height:511" coordorigin="2230,8289" coordsize="468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533" o:spid="_x0000_s2252" style="position:absolute;left:2230;top:8289;width:468;height:511;visibility:visible;mso-wrap-style:square;v-text-anchor:top" coordsize="4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yHsMA&#10;AADdAAAADwAAAGRycy9kb3ducmV2LnhtbERPS4vCMBC+L+x/CLPgZdHUt1SjqCCs7MkqeB2asS02&#10;k5JErfvrNwvC3ubje85i1Zpa3Mn5yrKCfi8BQZxbXXGh4HTcdWcgfEDWWFsmBU/ysFq+vy0w1fbB&#10;B7pnoRAxhH2KCsoQmlRKn5dk0PdsQxy5i3UGQ4SukNrhI4abWg6SZCINVhwbSmxoW1J+zW5Gwe7w&#10;7fef01O2Pm8v+7bvwuZnrJXqfLTrOYhAbfgXv9xfOs4fjYf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jyHsMAAADdAAAADwAAAAAAAAAAAAAAAACYAgAAZHJzL2Rv&#10;d25yZXYueG1sUEsFBgAAAAAEAAQA9QAAAIgDAAAAAA==&#10;" path="m281,l243,36,150,164,,365r37,36l187,511,468,127,281,e" filled="f" strokeweight=".32672mm">
                    <v:path arrowok="t" o:connecttype="custom" o:connectlocs="281,8289;243,8325;150,8453;0,8654;37,8690;187,8800;468,8416;281,8289" o:connectangles="0,0,0,0,0,0,0,0"/>
                  </v:shape>
                </v:group>
                <v:group id="Group 1530" o:spid="_x0000_s2253" style="position:absolute;left:1418;top:7850;width:42;height:256" coordorigin="1418,7850" coordsize="42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531" o:spid="_x0000_s2254" style="position:absolute;left:1418;top:7850;width:42;height:256;visibility:visible;mso-wrap-style:square;v-text-anchor:top" coordsize="4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PH8QA&#10;AADdAAAADwAAAGRycy9kb3ducmV2LnhtbERP22oCMRB9L/QfwhT6VrNKrbo1ighS6fri5QPGzXSz&#10;7WayJqlu/94IBd/mcK4znXe2EWfyoXasoN/LQBCXTtdcKTjsVy9jECEia2wck4I/CjCfPT5MMdfu&#10;wls672IlUgiHHBWYGNtcylAashh6riVO3JfzFmOCvpLa4yWF20YOsuxNWqw5NRhsaWmo/Nn9WgXb&#10;sPpex4n/KD43o1Mh+0VjuqNSz0/d4h1EpC7exf/utU7zX4dDuH2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Dx/EAAAA3QAAAA8AAAAAAAAAAAAAAAAAmAIAAGRycy9k&#10;b3ducmV2LnhtbFBLBQYAAAAABAAEAPUAAACJAwAAAAA=&#10;" path="m202,161r42,-51l202,79e" filled="f" strokeweight=".32889mm">
                    <v:path arrowok="t" o:connecttype="custom" o:connectlocs="202,8011;244,7960;202,7929" o:connectangles="0,0,0"/>
                  </v:shape>
                </v:group>
                <v:group id="Group 1528" o:spid="_x0000_s2255" style="position:absolute;left:1517;top:8325;width:413;height:456" coordorigin="1517,8325" coordsize="41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529" o:spid="_x0000_s2256" style="position:absolute;left:1517;top:8325;width:413;height:456;visibility:visible;mso-wrap-style:square;v-text-anchor:top" coordsize="41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188UA&#10;AADdAAAADwAAAGRycy9kb3ducmV2LnhtbERP22rCQBB9L/gPywh9KbppWm1IXUVaCtqqoO0HDNkx&#10;CWZnQ3aq6d+7hULf5nCuM1v0rlFn6kLt2cD9OAFFXHhbc2ng6/NtlIEKgmyx8UwGfijAYj64mWFu&#10;/YX3dD5IqWIIhxwNVCJtrnUoKnIYxr4ljtzRdw4lwq7UtsNLDHeNTpNkqh3WHBsqbOmlouJ0+HYG&#10;3uXhI9vc7darZFlkGy8u3b6mxtwO++UzKKFe/sV/7pWN8x8nT/D7TTxB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PXzxQAAAN0AAAAPAAAAAAAAAAAAAAAAAJgCAABkcnMv&#10;ZG93bnJldi54bWxQSwUGAAAAAAQABAD1AAAAigMAAAAA&#10;" path="m243,l150,128,75,237,,329,169,456,413,109,337,73,243,e" filled="f" strokeweight=".32678mm">
                    <v:path arrowok="t" o:connecttype="custom" o:connectlocs="243,8325;150,8453;75,8562;0,8654;169,8781;413,8434;337,8398;243,8325" o:connectangles="0,0,0,0,0,0,0,0"/>
                  </v:shape>
                </v:group>
                <v:group id="Group 1525" o:spid="_x0000_s2257" style="position:absolute;left:2173;top:8800;width:413;height:246" coordorigin="2173,8800" coordsize="413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527" o:spid="_x0000_s2258" style="position:absolute;left:2173;top:8800;width:413;height:246;visibility:visible;mso-wrap-style:square;v-text-anchor:top" coordsize="41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bHcMA&#10;AADdAAAADwAAAGRycy9kb3ducmV2LnhtbESPQYvCMBCF7wv+hzCCtzW1qGg1iisInhbMrp6HZmyL&#10;zaQ0Wa3++o0geJvhvffNm+W6s7W4UusrxwpGwwQEce5MxYWC35/d5wyED8gGa8ek4E4e1qvexxIz&#10;4258oKsOhYgQ9hkqKENoMil9XpJFP3QNcdTOrrUY4toW0rR4i3BbyzRJptJixfFCiQ1tS8ov+s9G&#10;is4f32M5/TrVRx5Je0i11alSg363WYAI1IW3+ZXem1h/PJnD85s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vbHcMAAADdAAAADwAAAAAAAAAAAAAAAACYAgAAZHJzL2Rv&#10;d25yZXYueG1sUEsFBgAAAAAEAAQA9QAAAIgDAAAAAA==&#10;" path="m263,l150,127,75,236r-8,10e" filled="f" strokeweight=".32636mm">
                    <v:path arrowok="t" o:connecttype="custom" o:connectlocs="263,8800;150,8927;75,9036;67,9046" o:connectangles="0,0,0,0"/>
                  </v:shape>
                  <v:shape id="Freeform 1526" o:spid="_x0000_s2259" style="position:absolute;left:2173;top:8800;width:413;height:246;visibility:visible;mso-wrap-style:square;v-text-anchor:top" coordsize="41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4PcMA&#10;AADdAAAADwAAAGRycy9kb3ducmV2LnhtbESPQWvCQBCF7wX/wzJCb3VjkFCiq7SC4ElwWz0P2WkS&#10;mp0N2VVjf71zEHp7w7z55r3VZvSdutIQ28AG5rMMFHEVXMu1ge+v3ds7qJiQHXaBycCdImzWk5cV&#10;li7c+EhXm2olEI4lGmhS6kutY9WQxzgLPbHsfsLgMck41NoNeBO473SeZYX22LJ8aLCnbUPVr714&#10;odjq77DQxee5O/Fc+2Nuvc2NeZ2OH0tQicb0b35e753EXxSSX9qIBL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24PcMAAADdAAAADwAAAAAAAAAAAAAAAACYAgAAZHJzL2Rv&#10;d25yZXYueG1sUEsFBgAAAAAEAAQA9QAAAIgDAAAAAA==&#10;" path="m325,246l413,127,263,e" filled="f" strokeweight=".32636mm">
                    <v:path arrowok="t" o:connecttype="custom" o:connectlocs="325,9046;413,8927;263,8800" o:connectangles="0,0,0"/>
                  </v:shape>
                </v:group>
                <v:group id="Group 1523" o:spid="_x0000_s2260" style="position:absolute;left:3823;top:1313;width:318;height:329" coordorigin="3823,1313" coordsize="318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524" o:spid="_x0000_s2261" style="position:absolute;left:3823;top:1313;width:318;height:329;visibility:visible;mso-wrap-style:square;v-text-anchor:top" coordsize="31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lUMIA&#10;AADdAAAADwAAAGRycy9kb3ducmV2LnhtbERPzWoCMRC+F/oOYQq91WxFrGyNIsXaYk9dfYAxGTeL&#10;m8mapLp9eyMI3ubj+53pvHetOFGIjWcFr4MCBLH2puFawXbz+TIBEROywdYzKfinCPPZ48MUS+PP&#10;/EunKtUih3AsUYFNqSuljNqSwzjwHXHm9j44TBmGWpqA5xzuWjksirF02HBusNjRhyV9qP6cAt7p&#10;ZbULdrX52h75TU9+1osqKPX81C/eQSTq0118c3+bPH80HsL1m3yCn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iVQwgAAAN0AAAAPAAAAAAAAAAAAAAAAAJgCAABkcnMvZG93&#10;bnJldi54bWxQSwUGAAAAAAQABAD1AAAAhwMAAAAA&#10;" path="m318,238l112,,,91,188,329,318,238e" filled="f" strokeweight=".3265mm">
                    <v:path arrowok="t" o:connecttype="custom" o:connectlocs="318,1551;112,1313;0,1404;188,1642;318,1551" o:connectangles="0,0,0,0,0"/>
                  </v:shape>
                </v:group>
                <v:group id="Group 1521" o:spid="_x0000_s2262" style="position:absolute;left:3298;top:1022;width:413;height:365" coordorigin="3298,1022" coordsize="413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522" o:spid="_x0000_s2263" style="position:absolute;left:3298;top:1022;width:413;height:365;visibility:visible;mso-wrap-style:square;v-text-anchor:top" coordsize="41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afMQA&#10;AADdAAAADwAAAGRycy9kb3ducmV2LnhtbERPTWvCQBC9F/oflhF6q5u0EkrqKiat4K1US8DbkB2T&#10;NNnZkN1o/PduoeBtHu9zluvJdOJMg2ssK4jnEQji0uqGKwU/h+3zGwjnkTV2lknBlRysV48PS0y1&#10;vfA3nfe+EiGEXYoKau/7VEpX1mTQzW1PHLiTHQz6AIdK6gEvIdx08iWKEmmw4dBQY095TWW7H42C&#10;r2P8mYwfr+14OkaS8iwrit9JqafZtHkH4Wnyd/G/e6fD/EWygL9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VGnzEAAAA3QAAAA8AAAAAAAAAAAAAAAAAmAIAAGRycy9k&#10;b3ducmV2LnhtbFBLBQYAAAAABAAEAPUAAACJAwAAAAA=&#10;" path="m413,91l356,,,273r75,91l413,91e" filled="f" strokeweight=".32583mm">
                    <v:path arrowok="t" o:connecttype="custom" o:connectlocs="413,1113;356,1022;0,1295;75,1386;413,1113" o:connectangles="0,0,0,0,0"/>
                  </v:shape>
                </v:group>
                <v:group id="Group 1519" o:spid="_x0000_s2264" style="position:absolute;left:3598;top:790;width:431;height:232" coordorigin="3598,790" coordsize="431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520" o:spid="_x0000_s2265" style="position:absolute;left:3598;top:790;width:431;height:232;visibility:visible;mso-wrap-style:square;v-text-anchor:top" coordsize="431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mRsQA&#10;AADdAAAADwAAAGRycy9kb3ducmV2LnhtbERPzWrCQBC+F3yHZQq91U2lBJu6EVG04qU0+gBDdpIN&#10;zc7G7BrTPn1XEHqbj+93FsvRtmKg3jeOFbxMExDEpdMN1wpOx+3zHIQPyBpbx6Tghzws88nDAjPt&#10;rvxFQxFqEUPYZ6jAhNBlUvrSkEU/dR1x5CrXWwwR9rXUPV5juG3lLElSabHh2GCwo7Wh8ru4WAXV&#10;4fy2aniD+8OHGS6f9fy8+/VKPT2Oq3cQgcbwL7679zrOf01TuH0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5kbEAAAA3QAAAA8AAAAAAAAAAAAAAAAAmAIAAGRycy9k&#10;b3ducmV2LnhtbFBLBQYAAAAABAAEAPUAAACJAwAAAAA=&#10;" path="m182,134l,275r75,91l376,134e" filled="f" strokeweight=".32442mm">
                    <v:path arrowok="t" o:connecttype="custom" o:connectlocs="182,924;0,1065;75,1156;376,924" o:connectangles="0,0,0,0"/>
                  </v:shape>
                </v:group>
                <v:group id="Group 1517" o:spid="_x0000_s2266" style="position:absolute;left:2361;top:790;width:1274;height:214" coordorigin="2361,790" coordsize="1274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518" o:spid="_x0000_s2267" style="position:absolute;left:2361;top:790;width:1274;height:214;visibility:visible;mso-wrap-style:square;v-text-anchor:top" coordsize="127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9bMgA&#10;AADdAAAADwAAAGRycy9kb3ducmV2LnhtbESPT2vCQBDF7wW/wzKCF6kbSxGbuooohR4Ea1oK3obs&#10;5E+bnQ3ZNab99M6h0NsM7817v1ltBteonrpQezYwnyWgiHNvay4NfLy/3C9BhYhssfFMBn4owGY9&#10;ulthav2VT9RnsVQSwiFFA1WMbap1yCtyGGa+JRat8J3DKGtXatvhVcJdox+SZKEd1iwNFba0qyj/&#10;zi7OQNCf0+m53389/R7O2aHXRTG8HY2ZjIftM6hIQ/w3/12/WsF/XAiufCMj6P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Ff1syAAAAN0AAAAPAAAAAAAAAAAAAAAAAJgCAABk&#10;cnMvZG93bnJldi54bWxQSwUGAAAAAAQABAD1AAAAjQMAAAAA&#10;" path="m188,718l,858r56,73l75,912,262,767r84,-49e" filled="f" strokeweight=".32442mm">
                    <v:path arrowok="t" o:connecttype="custom" o:connectlocs="188,1508;0,1648;56,1721;75,1702;262,1557;346,1508" o:connectangles="0,0,0,0,0,0"/>
                  </v:shape>
                </v:group>
                <v:group id="Group 1515" o:spid="_x0000_s2268" style="position:absolute;left:2791;top:790;width:376;height:268" coordorigin="2791,790" coordsize="376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516" o:spid="_x0000_s2269" style="position:absolute;left:2791;top:790;width:376;height:268;visibility:visible;mso-wrap-style:square;v-text-anchor:top" coordsize="37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aUMYA&#10;AADdAAAADwAAAGRycy9kb3ducmV2LnhtbESPQWvCQBCF7wX/wzJCb3XTIlaiq1ShVAoWaxU8Dtlp&#10;NjU7G7LbGP+9cyj0NsN7894382Xva9VRG6vABh5HGSjiItiKSwOHr9eHKaiYkC3WgcnAlSIsF4O7&#10;OeY2XPiTun0qlYRwzNGAS6nJtY6FI49xFBpi0b5D6zHJ2pbatniRcF/rpyybaI8VS4PDhtaOivP+&#10;1xuYrt67+OE2x8S7n3Dajt/KlWNj7of9ywxUoj79m/+uN1bwx8/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YaUMYAAADdAAAADwAAAAAAAAAAAAAAAACYAgAAZHJz&#10;L2Rvd25yZXYueG1sUEsFBgAAAAAEAAQA9QAAAIsDAAAAAA==&#10;" path="m67,134r46,68l282,402r94,-54l207,146r-8,-12e" filled="f" strokeweight=".32575mm">
                    <v:path arrowok="t" o:connecttype="custom" o:connectlocs="67,924;113,992;282,1192;376,1138;207,936;199,924" o:connectangles="0,0,0,0,0,0"/>
                  </v:shape>
                </v:group>
                <v:group id="Group 1513" o:spid="_x0000_s2270" style="position:absolute;left:3654;top:2044;width:487;height:511" coordorigin="3654,2044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514" o:spid="_x0000_s2271" style="position:absolute;left:3654;top:2044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Yp8IA&#10;AADdAAAADwAAAGRycy9kb3ducmV2LnhtbERPTYvCMBC9C/6HMMLeNFVk1a5RxEXw4MUqnodmtqk2&#10;k9Jka91fvxEEb/N4n7Ncd7YSLTW+dKxgPEpAEOdOl1woOJ92wzkIH5A1Vo5JwYM8rFf93hJT7e58&#10;pDYLhYgh7FNUYEKoUyl9bsiiH7maOHI/rrEYImwKqRu8x3BbyUmSfEqLJccGgzVtDeW37NcqOGSn&#10;v2P12G+6RfttxovD9uoupVIfg27zBSJQF97il3uv4/zpbAL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VinwgAAAN0AAAAPAAAAAAAAAAAAAAAAAJgCAABkcnMvZG93&#10;bnJldi54bWxQSwUGAAAAAAQABAD1AAAAhwMAAAAA&#10;" path="m487,365l319,182,244,54,187,,,146,300,511,487,365e" filled="f" strokeweight=".32656mm">
                    <v:path arrowok="t" o:connecttype="custom" o:connectlocs="487,2409;319,2226;244,2098;187,2044;0,2190;300,2555;487,2409" o:connectangles="0,0,0,0,0,0,0"/>
                  </v:shape>
                </v:group>
                <v:group id="Group 1511" o:spid="_x0000_s2272" style="position:absolute;left:3130;top:820;width:449;height:384" coordorigin="3130,820" coordsize="449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512" o:spid="_x0000_s2273" style="position:absolute;left:3130;top:820;width:449;height:384;visibility:visible;mso-wrap-style:square;v-text-anchor:top" coordsize="44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1ncIA&#10;AADdAAAADwAAAGRycy9kb3ducmV2LnhtbERP32vCMBB+H/g/hBN8m6miU6pRRBj4srGp4OvRnElt&#10;cylN1nb//TIY7O0+vp+33Q+uFh21ofSsYDbNQBAXXpdsFFwvr89rECEia6w9k4JvCrDfjZ62mGvf&#10;8yd152hECuGQowIbY5NLGQpLDsPUN8SJu/vWYUywNVK32KdwV8t5lr1IhyWnBosNHS0V1fnLKTgs&#10;izf5XtnlzequupnHB/faKDUZD4cNiEhD/Bf/uU86zV+sFv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jWdwgAAAN0AAAAPAAAAAAAAAAAAAAAAAJgCAABkcnMvZG93&#10;bnJldi54bWxQSwUGAAAAAAQABAD1AAAAhwMAAAAA&#10;" path="m449,128l355,,,275,93,384,449,128e" filled="f" strokeweight=".32569mm">
                    <v:path arrowok="t" o:connecttype="custom" o:connectlocs="449,948;355,820;0,1095;93,1204;449,948" o:connectangles="0,0,0,0,0"/>
                  </v:shape>
                </v:group>
                <v:group id="Group 1509" o:spid="_x0000_s2274" style="position:absolute;left:4179;top:1004;width:356;height:365" coordorigin="4179,1004" coordsize="356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510" o:spid="_x0000_s2275" style="position:absolute;left:4179;top:1004;width:356;height:365;visibility:visible;mso-wrap-style:square;v-text-anchor:top" coordsize="35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KIsMA&#10;AADdAAAADwAAAGRycy9kb3ducmV2LnhtbERPTWvCQBC9C/0PyxR6Ed20iIboKqWQ4tU0B72N2TEb&#10;zM6G7FZTf70rCL3N433OajPYVlyo941jBe/TBARx5XTDtYLyJ5+kIHxA1tg6JgV/5GGzfhmtMNPu&#10;yju6FKEWMYR9hgpMCF0mpa8MWfRT1xFH7uR6iyHCvpa6x2sMt638SJK5tNhwbDDY0Zeh6lz8WgXf&#10;u33p83phbvaQ5oUdH46Udkq9vQ6fSxCBhvAvfrq3Os6fLebw+C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WKIsMAAADdAAAADwAAAAAAAAAAAAAAAACYAgAAZHJzL2Rv&#10;d25yZXYueG1sUEsFBgAAAAAEAAQA9QAAAIgDAAAAAA==&#10;" path="m356,255l150,,,127,206,364,356,255e" filled="f" strokeweight=".32644mm">
                    <v:path arrowok="t" o:connecttype="custom" o:connectlocs="356,1259;150,1004;0,1131;206,1368;356,1259" o:connectangles="0,0,0,0,0"/>
                  </v:shape>
                </v:group>
                <v:group id="Group 1507" o:spid="_x0000_s2276" style="position:absolute;left:1667;top:7887;width:469;height:511" coordorigin="1667,7887" coordsize="469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508" o:spid="_x0000_s2277" style="position:absolute;left:1667;top:7887;width:469;height:511;visibility:visible;mso-wrap-style:square;v-text-anchor:top" coordsize="469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508YA&#10;AADdAAAADwAAAGRycy9kb3ducmV2LnhtbESPQWvDMAyF74P9B6NBb6uTUtosq1vKYLBToe02dhSx&#10;loTFcrC9JN2vnw6F3iTe03ufNrvJdWqgEFvPBvJ5Boq48rbl2sD7+fWxABUTssXOMxm4UITd9v5u&#10;g6X1Ix9pOKVaSQjHEg00KfWl1rFqyGGc+55YtG8fHCZZQ61twFHCXacXWbbSDluWhgZ7emmo+jn9&#10;OgP7cchjn6+f/hbZx+Ec/OdXUThjZg/T/hlUoindzNfrNyv4y7Xgyjcygt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C508YAAADdAAAADwAAAAAAAAAAAAAAAACYAgAAZHJz&#10;L2Rvd25yZXYueG1sUEsFBgAAAAAEAAQA9QAAAIsDAAAAAA==&#10;" path="m281,l,365,187,511,337,291,431,182r38,-55l281,e" filled="f" strokeweight=".32672mm">
                    <v:path arrowok="t" o:connecttype="custom" o:connectlocs="281,7887;0,8252;187,8398;337,8178;431,8069;469,8014;281,7887" o:connectangles="0,0,0,0,0,0,0"/>
                  </v:shape>
                </v:group>
                <v:group id="Group 1504" o:spid="_x0000_s2278" style="position:absolute;left:2004;top:8690;width:432;height:356" coordorigin="2004,8690" coordsize="4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506" o:spid="_x0000_s2279" style="position:absolute;left:2004;top:8690;width:432;height:356;visibility:visible;mso-wrap-style:square;v-text-anchor:top" coordsize="43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t8YA&#10;AADdAAAADwAAAGRycy9kb3ducmV2LnhtbESPQWvDMAyF74P9B6PBbqvT0YWS1S2lULrbWFdoexOx&#10;5oTGcmp7afbvp8NgN4n39N6nxWr0nRoopjawgemkAEVcB9uyM3D43D7NQaWMbLELTAZ+KMFqeX+3&#10;wMqGG3/QsM9OSQinCg00OfeV1qluyGOahJ5YtK8QPWZZo9M24k3Cfaefi6LUHluWhgZ72jRUX/bf&#10;3sBuHNzL4b08ntCdN7i7lLPYXo15fBjXr6Ayjfnf/Hf9ZgV/Nhd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mPt8YAAADdAAAADwAAAAAAAAAAAAAAAACYAgAAZHJz&#10;L2Rvd25yZXYueG1sUEsFBgAAAAAEAAQA9QAAAIsDAAAAAA==&#10;" path="m263,l,328r42,28e" filled="f" strokeweight=".32636mm">
                    <v:path arrowok="t" o:connecttype="custom" o:connectlocs="263,8690;0,9018;42,9046" o:connectangles="0,0,0"/>
                  </v:shape>
                  <v:shape id="Freeform 1505" o:spid="_x0000_s2280" style="position:absolute;left:2004;top:8690;width:432;height:356;visibility:visible;mso-wrap-style:square;v-text-anchor:top" coordsize="43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qLMIA&#10;AADdAAAADwAAAGRycy9kb3ducmV2LnhtbERPTWsCMRC9F/wPYQrealaxi2yNUgTRm9QK6m3YTLOL&#10;m8maxHX77xtB6G0e73Pmy942oiMfascKxqMMBHHpdM1GweF7/TYDESKyxsYxKfilAMvF4GWOhXZ3&#10;/qJuH41IIRwKVFDF2BZShrIii2HkWuLE/ThvMSbojdQe7yncNnKSZbm0WHNqqLClVUXlZX+zCjZ9&#10;Z94Pu/x4QnNe4eaST319VWr42n9+gIjUx3/x073Vaf50NobH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SoswgAAAN0AAAAPAAAAAAAAAAAAAAAAAJgCAABkcnMvZG93&#10;bnJldi54bWxQSwUGAAAAAAQABAD1AAAAhwMAAAAA&#10;" path="m236,356r8,-10l319,237,432,110r-19,l263,e" filled="f" strokeweight=".32636mm">
                    <v:path arrowok="t" o:connecttype="custom" o:connectlocs="236,9046;244,9036;319,8927;432,8800;413,8800;263,8690" o:connectangles="0,0,0,0,0,0"/>
                  </v:shape>
                </v:group>
                <v:group id="Group 1502" o:spid="_x0000_s2281" style="position:absolute;left:1418;top:1989;width:155;height:640" coordorigin="1418,1989" coordsize="155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503" o:spid="_x0000_s2282" style="position:absolute;left:1418;top:1989;width:155;height:640;visibility:visible;mso-wrap-style:square;v-text-anchor:top" coordsize="155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JosQA&#10;AADdAAAADwAAAGRycy9kb3ducmV2LnhtbERPS2vCQBC+C/6HZYReRDfWB2nqKiJUvKo91NuQHbNp&#10;s7Mhu8bUX98tCN7m43vOct3ZSrTU+NKxgsk4AUGcO11yoeDz9DFKQfiArLFyTAp+ycN61e8tMdPu&#10;xgdqj6EQMYR9hgpMCHUmpc8NWfRjVxNH7uIaiyHCppC6wVsMt5V8TZKFtFhybDBY09ZQ/nO8WgVf&#10;s+2wvYRi/3ZezNOrkffdt7kr9TLoNu8gAnXhKX649zrOn6VT+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CaLEAAAA3QAAAA8AAAAAAAAAAAAAAAAAmAIAAGRycy9k&#10;b3ducmV2LnhtbFBLBQYAAAAABAAEAPUAAACJAwAAAAA=&#10;" path="m389,566r42,55l450,639r94,-73l525,529,389,367e" filled="f" strokeweight=".32856mm">
                    <v:path arrowok="t" o:connecttype="custom" o:connectlocs="389,2555;431,2610;450,2628;544,2555;525,2518;389,2356" o:connectangles="0,0,0,0,0,0"/>
                  </v:shape>
                </v:group>
                <v:group id="Group 1500" o:spid="_x0000_s2283" style="position:absolute;left:2173;top:2098;width:524;height:622" coordorigin="2173,2098" coordsize="524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501" o:spid="_x0000_s2284" style="position:absolute;left:2173;top:2098;width:524;height:622;visibility:visible;mso-wrap-style:square;v-text-anchor:top" coordsize="52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+aMQA&#10;AADdAAAADwAAAGRycy9kb3ducmV2LnhtbERPTWvCQBC9F/oflhF6qxtFS0izEdsiFDyUanvwNmTH&#10;JJqZDdlV47/vCkJv83ifky8GbtWZet84MTAZJ6BISmcbqQz8bFfPKSgfUCy2TsjAlTwsiseHHDPr&#10;LvJN502oVAwRn6GBOoQu09qXNTH6setIIrd3PWOIsK+07fESw7nV0yR50YyNxIYaO3qvqTxuTmxg&#10;/bGdLt8OPPDpyx2Zrt3vLt0Z8zQalq+gAg3hX3x3f9o4f5bO4fZNPEE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Q/mjEAAAA3QAAAA8AAAAAAAAAAAAAAAAAmAIAAGRycy9k&#10;b3ducmV2LnhtbFBLBQYAAAAABAAEAPUAAACJAwAAAAA=&#10;" path="m431,621r94,-73l338,293,244,184,94,,,73,431,621e" filled="f" strokeweight=".32708mm">
                    <v:path arrowok="t" o:connecttype="custom" o:connectlocs="431,2719;525,2646;338,2391;244,2282;94,2098;0,2171;431,2719" o:connectangles="0,0,0,0,0,0,0"/>
                  </v:shape>
                </v:group>
                <v:group id="Group 1498" o:spid="_x0000_s2285" style="position:absolute;left:2436;top:839;width:468;height:492" coordorigin="2436,839" coordsize="46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99" o:spid="_x0000_s2286" style="position:absolute;left:2436;top:839;width:468;height:492;visibility:visible;mso-wrap-style:square;v-text-anchor:top" coordsize="46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zjMQA&#10;AADdAAAADwAAAGRycy9kb3ducmV2LnhtbERPS2vCQBC+F/wPywi91U219ZG6igiip+KjIL0N2TEb&#10;kp0N2W0S/31XKPQ2H99zluveVqKlxheOFbyOEhDEmdMF5wq+LruXOQgfkDVWjknBnTysV4OnJaba&#10;dXyi9hxyEUPYp6jAhFCnUvrMkEU/cjVx5G6usRgibHKpG+xiuK3kOEmm0mLBscFgTVtDWXn+sQqm&#10;ZTf5vnze2usiWbTvx7A35f2q1POw33yACNSHf/Gf+6Dj/Lf5DB7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84zEAAAA3QAAAA8AAAAAAAAAAAAAAAAAmAIAAGRycy9k&#10;b3ducmV2LnhtbFBLBQYAAAAABAAEAPUAAACJAwAAAAA=&#10;" path="m,145l281,492,468,347,299,127,225,36,187,,,145e" filled="f" strokeweight=".32658mm">
                    <v:path arrowok="t" o:connecttype="custom" o:connectlocs="0,984;281,1331;468,1186;299,966;225,875;187,839;0,984" o:connectangles="0,0,0,0,0,0,0"/>
                  </v:shape>
                </v:group>
                <v:group id="Group 1496" o:spid="_x0000_s2287" style="position:absolute;left:2380;top:6151;width:374;height:402" coordorigin="2380,6151" coordsize="374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97" o:spid="_x0000_s2288" style="position:absolute;left:2380;top:6151;width:374;height:402;visibility:visible;mso-wrap-style:square;v-text-anchor:top" coordsize="374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N9MMA&#10;AADdAAAADwAAAGRycy9kb3ducmV2LnhtbERP32vCMBB+H/g/hBP2NlNdGVqNUtTCYE9TwdejOZti&#10;cylJ1G5//TIY7O0+vp+32gy2E3fyoXWsYDrJQBDXTrfcKDgdq5c5iBCRNXaOScEXBdisR08rLLR7&#10;8CfdD7ERKYRDgQpMjH0hZagNWQwT1xMn7uK8xZigb6T2+EjhtpOzLHuTFltODQZ72hqqr4ebVVCV&#10;nf3w5WubH/fV6bL7Nuc8GqWex0O5BBFpiP/iP/e7TvPz+QJ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3N9MMAAADdAAAADwAAAAAAAAAAAAAAAACYAgAAZHJzL2Rv&#10;d25yZXYueG1sUEsFBgAAAAAEAAQA9QAAAIgDAAAAAA==&#10;" path="m168,l,129r37,55l150,329r74,73l374,275r,-19l224,74,168,e" filled="f" strokeweight=".32667mm">
                    <v:path arrowok="t" o:connecttype="custom" o:connectlocs="168,6151;0,6280;37,6335;150,6480;224,6553;374,6426;374,6407;224,6225;168,6151" o:connectangles="0,0,0,0,0,0,0,0,0"/>
                  </v:shape>
                </v:group>
                <v:group id="Group 1494" o:spid="_x0000_s2289" style="position:absolute;left:3185;top:6918;width:619;height:530" coordorigin="3185,6918" coordsize="619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95" o:spid="_x0000_s2290" style="position:absolute;left:3185;top:6918;width:619;height:530;visibility:visible;mso-wrap-style:square;v-text-anchor:top" coordsize="619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ANsQA&#10;AADdAAAADwAAAGRycy9kb3ducmV2LnhtbERP22rCQBB9L/gPywh9azaWUtroKmIRREsbox8wZMck&#10;mJ2N2TWXv+8WCn2bw7nOYjWYWnTUusqyglkUgyDOra64UHA+bZ/eQDiPrLG2TApGcrBaTh4WmGjb&#10;85G6zBcihLBLUEHpfZNI6fKSDLrINsSBu9jWoA+wLaRusQ/hppbPcfwqDVYcGkpsaFNSfs3uRsHW&#10;x2lWpZ/3M49f3x/9el/Q4abU43RYz0F4Gvy/+M+902H+y/sMfr8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wDbEAAAA3QAAAA8AAAAAAAAAAAAAAAAAmAIAAGRycy9k&#10;b3ducmV2LnhtbFBLBQYAAAAABAAEAPUAAACJAwAAAAA=&#10;" path="m356,l,256r56,92l132,439r94,92l619,238,432,,356,e" filled="f" strokeweight=".32569mm">
                    <v:path arrowok="t" o:connecttype="custom" o:connectlocs="356,6918;0,7174;56,7266;132,7357;226,7449;619,7156;432,6918;356,6918" o:connectangles="0,0,0,0,0,0,0,0"/>
                  </v:shape>
                </v:group>
                <v:group id="Group 1492" o:spid="_x0000_s2291" style="position:absolute;left:1418;top:8709;width:155;height:337" coordorigin="1418,8709" coordsize="15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93" o:spid="_x0000_s2292" style="position:absolute;left:1418;top:8709;width:155;height:337;visibility:visible;mso-wrap-style:square;v-text-anchor:top" coordsize="15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gvcYA&#10;AADdAAAADwAAAGRycy9kb3ducmV2LnhtbERP22oCMRB9F/oPYQp9q1lrva1GqQWhIoiXQn0cNuNm&#10;cTPZblLd+vWNUPBtDuc6k1ljS3Gm2heOFXTaCQjizOmCcwWf+8XzEIQPyBpLx6TglzzMpg+tCaba&#10;XXhL513IRQxhn6ICE0KVSukzQxZ921XEkTu62mKIsM6lrvESw20pX5KkLy0WHBsMVvRuKDvtfqyC&#10;btKY9eLQm18Pp+tX2Z8PvjfLlVJPj83bGESgJtzF/+4PHee/jrpw+ya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XgvcYAAADdAAAADwAAAAAAAAAAAAAAAACYAgAAZHJz&#10;L2Rvd25yZXYueG1sUEsFBgAAAAAEAAQA9QAAAIsDAAAAAA==&#10;" path="m296,305r24,-32l394,182r56,-73l296,9e" filled="f" strokeweight=".32881mm">
                    <v:path arrowok="t" o:connecttype="custom" o:connectlocs="296,9014;320,8982;394,8891;450,8818;296,8718" o:connectangles="0,0,0,0,0"/>
                  </v:shape>
                </v:group>
                <v:group id="Group 1490" o:spid="_x0000_s2293" style="position:absolute;left:10478;top:8343;width:56;height:164" coordorigin="10478,8343" coordsize="56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91" o:spid="_x0000_s2294" style="position:absolute;left:10478;top:8343;width:56;height:164;visibility:visible;mso-wrap-style:square;v-text-anchor:top" coordsize="5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XR8YA&#10;AADdAAAADwAAAGRycy9kb3ducmV2LnhtbERP32vCMBB+H+x/CCfsRWaqrNJ1RhFxsI1B0Q1xb0dz&#10;tmXNpSRR639vBsLe7uP7ebNFb1pxIucbywrGowQEcWl1w5WC76/XxwyED8gaW8uk4EIeFvP7uxnm&#10;2p55Q6dtqEQMYZ+jgjqELpfSlzUZ9CPbEUfuYJ3BEKGrpHZ4juGmlZMkmUqDDceGGjta1VT+bo9G&#10;wWf2ng2LD4frrlju9j9FOjxeUqUeBv3yBUSgPvyLb+43Hec/Pafw900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rXR8YAAADdAAAADwAAAAAAAAAAAAAAAACYAgAAZHJz&#10;L2Rvd25yZXYueG1sUEsFBgAAAAAEAAQA9QAAAIsDAAAAAA==&#10;" path="m,l,37r19,l37,91r19,l56,164e" filled="f" strokeweight=".32975mm">
                    <v:path arrowok="t" o:connecttype="custom" o:connectlocs="0,8343;0,8380;19,8380;37,8434;56,8434;56,8507" o:connectangles="0,0,0,0,0,0"/>
                  </v:shape>
                </v:group>
                <v:group id="Group 1487" o:spid="_x0000_s2295" style="position:absolute;left:10328;top:7358;width:422;height:1643" coordorigin="10328,7358" coordsize="422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89" o:spid="_x0000_s2296" style="position:absolute;left:10328;top:7358;width:422;height:1643;visibility:visible;mso-wrap-style:square;v-text-anchor:top" coordsize="422,1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mMsMA&#10;AADdAAAADwAAAGRycy9kb3ducmV2LnhtbERPTWvCQBC9F/wPyxR6KbqJVduk2YgIQo/W1vuQHbPB&#10;7GzMrib9992C0Ns83ucU69G24ka9bxwrSGcJCOLK6YZrBd9fu+kbCB+QNbaOScEPeViXk4cCc+0G&#10;/qTbIdQihrDPUYEJocul9JUhi37mOuLInVxvMUTY11L3OMRw28p5kqykxYZjg8GOtoaq8+FqFexf&#10;Ls/D1mTLnd+vaJ5mx2Fcpko9PY6bdxCBxvAvvrs/dJy/yF7h75t4gi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YmMsMAAADdAAAADwAAAAAAAAAAAAAAAACYAgAAZHJzL2Rv&#10;d25yZXYueG1sUEsFBgAAAAAEAAQA9QAAAIgDAAAAAA==&#10;" path="m206,1149r,18l187,1186r,36l169,1240r,38l150,1278r,54l130,1332r,37l112,1387r,36l93,1423r,37l75,1460r,36l56,1514r,37l37,1551r,36l19,1587r,37l,1624r,18l422,1632e" filled="f" strokeweight=".32636mm">
                    <v:path arrowok="t" o:connecttype="custom" o:connectlocs="206,8507;206,8525;187,8544;187,8580;169,8598;169,8636;150,8636;150,8690;130,8690;130,8727;112,8745;112,8781;93,8781;93,8818;75,8818;75,8854;56,8872;56,8909;37,8909;37,8945;19,8945;19,8982;0,8982;0,9000;422,8990" o:connectangles="0,0,0,0,0,0,0,0,0,0,0,0,0,0,0,0,0,0,0,0,0,0,0,0,0"/>
                  </v:shape>
                  <v:shape id="Freeform 1488" o:spid="_x0000_s2297" style="position:absolute;left:10328;top:7358;width:422;height:1643;visibility:visible;mso-wrap-style:square;v-text-anchor:top" coordsize="422,1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yQMUA&#10;AADdAAAADwAAAGRycy9kb3ducmV2LnhtbESPQW/CMAyF75P2HyJP2mUaaWEgWghoQkLiyIDdrcY0&#10;FY3TNRnt/v18mLSbrff83uf1dvStulMfm8AG8kkGirgKtuHawOW8f12CignZYhuYDPxQhO3m8WGN&#10;pQ0Df9D9lGolIRxLNOBS6kqtY+XIY5yEjli0a+g9Jln7WtseBwn3rZ5m2UJ7bFgaHHa0c1TdTt/e&#10;wHH29TLsXDHfx+OCpnnxOYzz3Jjnp/F9BSrRmP7Nf9cHK/hvhe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bJAxQAAAN0AAAAPAAAAAAAAAAAAAAAAAJgCAABkcnMv&#10;ZG93bnJldi54bWxQSwUGAAAAAAQABAD1AAAAigMAAAAA&#10;" path="m422,l393,,356,36r,18e" filled="f" strokeweight=".32636mm">
                    <v:path arrowok="t" o:connecttype="custom" o:connectlocs="422,7358;393,7358;356,7394;356,7412" o:connectangles="0,0,0,0"/>
                  </v:shape>
                </v:group>
                <v:group id="Group 1485" o:spid="_x0000_s2298" style="position:absolute;left:10478;top:7412;width:206;height:931" coordorigin="10478,7412" coordsize="206,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486" o:spid="_x0000_s2299" style="position:absolute;left:10478;top:7412;width:206;height:931;visibility:visible;mso-wrap-style:square;v-text-anchor:top" coordsize="206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Klb8QA&#10;AADdAAAADwAAAGRycy9kb3ducmV2LnhtbESPQWvCQBCF7wX/wzIFb3VTpUVSV6mCoCCFRvE8ZMck&#10;JDsbsqsm/nrnUOhthvfmvW8Wq9416kZdqDwbeJ8koIhzbysuDJyO27c5qBCRLTaeycBAAVbL0csC&#10;U+vv/Eu3LBZKQjikaKCMsU21DnlJDsPEt8SiXXznMMraFdp2eJdw1+hpknxqhxVLQ4ktbUrK6+zq&#10;DMzXQ22tJh8el5/9cJg53tVnY8av/fcXqEh9/Df/Xe+s4H8kwi/fyAh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CpW/EAAAA3QAAAA8AAAAAAAAAAAAAAAAAmAIAAGRycy9k&#10;b3ducmV2LnhtbFBLBQYAAAAABAAEAPUAAACJAwAAAAA=&#10;" path="m206,l169,r,18l150,18r,19l130,37r,18l130,75r,20l130,115r,20l130,155r,20l130,195r,20l130,237r,55l112,310r,20l112,350r,20l112,390r,20l112,430r,20l112,475r-19,l93,493r,20l93,533r,20l93,573r,29l75,602r,91l56,712r,74l37,786r,72l19,877r,54l,931e" filled="f" strokeweight=".33025mm">
                    <v:path arrowok="t" o:connecttype="custom" o:connectlocs="206,7412;169,7412;169,7430;150,7430;150,7449;130,7449;130,7467;130,7487;130,7507;130,7527;130,7547;130,7567;130,7587;130,7607;130,7627;130,7649;130,7704;112,7722;112,7742;112,7762;112,7782;112,7802;112,7822;112,7842;112,7862;112,7887;93,7887;93,7905;93,7925;93,7945;93,7965;93,7985;93,8014;75,8014;75,8105;56,8124;56,8198;37,8198;37,8270;19,8289;19,8343;0,8343" o:connectangles="0,0,0,0,0,0,0,0,0,0,0,0,0,0,0,0,0,0,0,0,0,0,0,0,0,0,0,0,0,0,0,0,0,0,0,0,0,0,0,0,0,0"/>
                  </v:shape>
                </v:group>
                <v:group id="Group 1483" o:spid="_x0000_s2300" style="position:absolute;left:4067;top:1131;width:318;height:329" coordorigin="4067,1131" coordsize="318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484" o:spid="_x0000_s2301" style="position:absolute;left:4067;top:1131;width:318;height:329;visibility:visible;mso-wrap-style:square;v-text-anchor:top" coordsize="31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PbcIA&#10;AADdAAAADwAAAGRycy9kb3ducmV2LnhtbERPzWoCMRC+F3yHMEJvNVuhVbZGEdFa6snVBxiT6Wbp&#10;ZrImqa5v3xQK3ubj+53ZonetuFCIjWcFz6MCBLH2puFawfGweZqCiAnZYOuZFNwowmI+eJhhafyV&#10;93SpUi1yCMcSFdiUulLKqC05jCPfEWfuyweHKcNQSxPwmsNdK8dF8SodNpwbLHa0sqS/qx+ngE96&#10;XZ2CfT9sj2ee6Onuc1kFpR6H/fINRKI+3cX/7g+T578UY/j7Jp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M9twgAAAN0AAAAPAAAAAAAAAAAAAAAAAJgCAABkcnMvZG93&#10;bnJldi54bWxQSwUGAAAAAAQABAD1AAAAhwMAAAAA&#10;" path="m318,237l112,,,91,187,328,318,237e" filled="f" strokeweight=".3265mm">
                    <v:path arrowok="t" o:connecttype="custom" o:connectlocs="318,1368;112,1131;0,1222;187,1459;318,1368" o:connectangles="0,0,0,0,0"/>
                  </v:shape>
                </v:group>
                <v:group id="Group 1481" o:spid="_x0000_s2302" style="position:absolute;left:3448;top:1587;width:319;height:329" coordorigin="3448,1587" coordsize="3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82" o:spid="_x0000_s2303" style="position:absolute;left:3448;top:1587;width:319;height:329;visibility:visible;mso-wrap-style:square;v-text-anchor:top" coordsize="3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/NsIA&#10;AADdAAAADwAAAGRycy9kb3ducmV2LnhtbERPTWvCQBC9F/oflil4q5uIFomuIoWiPSgYK/Q4ZMck&#10;mJkN2VXTf+8KQm/zeJ8zX/bcqCt1vnZiIB0moEgKZ2spDfwcvt6noHxAsdg4IQN/5GG5eH2ZY2bd&#10;TfZ0zUOpYoj4DA1UIbSZ1r6oiNEPXUsSuZPrGEOEXalth7cYzo0eJcmHZqwlNlTY0mdFxTm/sIHf&#10;dZrSzvLaTY5+u99sj9/MqTGDt341AxWoD//ip3tj4/xJMobHN/EEv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X82wgAAAN0AAAAPAAAAAAAAAAAAAAAAAJgCAABkcnMvZG93&#10;bnJldi54bWxQSwUGAAAAAAQABAD1AAAAhwMAAAAA&#10;" path="m319,237l131,,,92,206,328,319,237e" filled="f" strokeweight=".32647mm">
                    <v:path arrowok="t" o:connecttype="custom" o:connectlocs="319,1824;131,1587;0,1679;206,1915;319,1824" o:connectangles="0,0,0,0,0"/>
                  </v:shape>
                </v:group>
                <v:group id="Group 1479" o:spid="_x0000_s2304" style="position:absolute;left:1418;top:2793;width:136;height:985" coordorigin="1418,2793" coordsize="136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480" o:spid="_x0000_s2305" style="position:absolute;left:1418;top:2793;width:136;height:985;visibility:visible;mso-wrap-style:square;v-text-anchor:top" coordsize="136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MQcUA&#10;AADdAAAADwAAAGRycy9kb3ducmV2LnhtbERP22rCQBB9F/oPyxT6InVToSFNs4oUBBGFmJY+j9nJ&#10;hWZn0+xW0793BcG3OZzrZMvRdOJEg2stK3iZRSCIS6tbrhV8fa6fExDOI2vsLJOCf3KwXDxMMky1&#10;PfOBToWvRQhhl6KCxvs+ldKVDRl0M9sTB66yg0Ef4FBLPeA5hJtOzqMolgZbDg0N9vTRUPlT/BkF&#10;m+/j2+53nyfrxPE2zuf59FitlHp6HFfvIDyN/i6+uTc6zH+NYrh+E0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UxBxQAAAN0AAAAPAAAAAAAAAAAAAAAAAJgCAABkcnMv&#10;ZG93bnJldi54bWxQSwUGAAAAAAQABAD1AAAAigMAAAAA&#10;" path="m389,896l525,785,468,711,389,619e" filled="f" strokeweight=".329mm">
                    <v:path arrowok="t" o:connecttype="custom" o:connectlocs="389,3689;525,3578;468,3504;389,3412" o:connectangles="0,0,0,0"/>
                  </v:shape>
                </v:group>
                <v:group id="Group 1476" o:spid="_x0000_s2306" style="position:absolute;left:1610;top:790;width:469;height:323" coordorigin="1610,790" coordsize="469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478" o:spid="_x0000_s2307" style="position:absolute;left:1610;top:790;width:469;height:323;visibility:visible;mso-wrap-style:square;v-text-anchor:top" coordsize="46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AcMYA&#10;AADdAAAADwAAAGRycy9kb3ducmV2LnhtbESPT2vCQBDF7wW/wzKCt7qxYCnRVcQ/xEuhVcHrkB2T&#10;aHY2ZrcmfvvOodDbDO/Ne7+ZL3tXqwe1ofJsYDJOQBHn3lZcGDgdd68foEJEtlh7JgNPCrBcDF7m&#10;mFrf8Tc9DrFQEsIhRQNljE2qdchLchjGviEW7eJbh1HWttC2xU7CXa3fkuRdO6xYGkpsaF1Sfjv8&#10;OAN+s7K7z+zc39cFbu9f16zLNpkxo2G/moGK1Md/89/13gr+NBF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AcMYAAADdAAAADwAAAAAAAAAAAAAAAACYAgAAZHJz&#10;L2Rvd25yZXYueG1sUEsFBgAAAAAEAAQA9QAAAIsDAAAAAA==&#10;" path="m57,384l338,182r94,-72l470,91,445,61e" filled="f" strokeweight=".32636mm">
                    <v:path arrowok="t" o:connecttype="custom" o:connectlocs="57,1174;338,972;432,900;470,881;445,851" o:connectangles="0,0,0,0,0"/>
                  </v:shape>
                  <v:shape id="Freeform 1477" o:spid="_x0000_s2308" style="position:absolute;left:1610;top:790;width:469;height:323;visibility:visible;mso-wrap-style:square;v-text-anchor:top" coordsize="46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l68IA&#10;AADdAAAADwAAAGRycy9kb3ducmV2LnhtbERPS4vCMBC+L/gfwgjeNFXYRatRRFe6F8EXeB2asa02&#10;k9pE2/33G0HY23x8z5ktWlOKJ9WusKxgOIhAEKdWF5wpOB03/TEI55E1lpZJwS85WMw7HzOMtW14&#10;T8+Dz0QIYRejgtz7KpbSpTkZdANbEQfuYmuDPsA6k7rGJoSbUo6i6EsaLDg05FjRKqf0dngYBXa9&#10;1Jttcm7vqwy/77tr0iTrRKlet11OQXhq/b/47f7RYf5nNIHXN+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aXrwgAAAN0AAAAPAAAAAAAAAAAAAAAAAJgCAABkcnMvZG93&#10;bnJldi54bWxQSwUGAAAAAAQABAD1AAAAhwMAAAAA&#10;" path="m321,61l282,91,,311r57,73e" filled="f" strokeweight=".32636mm">
                    <v:path arrowok="t" o:connecttype="custom" o:connectlocs="321,851;282,881;0,1101;57,1174" o:connectangles="0,0,0,0"/>
                  </v:shape>
                </v:group>
                <v:group id="Group 1474" o:spid="_x0000_s2309" style="position:absolute;left:1986;top:1259;width:544;height:638" coordorigin="1986,1259" coordsize="544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475" o:spid="_x0000_s2310" style="position:absolute;left:1986;top:1259;width:544;height:638;visibility:visible;mso-wrap-style:square;v-text-anchor:top" coordsize="54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mksMA&#10;AADdAAAADwAAAGRycy9kb3ducmV2LnhtbERPTWsCMRC9C/6HMEIv0k22oMjWKKJd6MEetPY+3Yy7&#10;q5vJkqS6/fdNodDbPN7nLNeD7cSNfGgda8gzBYK4cqblWsPpvXxcgAgR2WDnmDR8U4D1ajxaYmHc&#10;nQ90O8ZapBAOBWpoYuwLKUPVkMWQuZ44cWfnLcYEfS2Nx3sKt518UmouLbacGhrsadtQdT1+WQ3k&#10;r/iiyupzM929xXL/ofiilNYPk2HzDCLSEP/Ff+5Xk+bP8h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MmksMAAADdAAAADwAAAAAAAAAAAAAAAACYAgAAZHJzL2Rv&#10;d25yZXYueG1sUEsFBgAAAAAEAAQA9QAAAIgDAAAAAA==&#10;" path="m,72l187,310r75,91l431,620r19,18l544,565,525,547,355,328,281,237,94,,,72e" filled="f" strokeweight=".32703mm">
                    <v:path arrowok="t" o:connecttype="custom" o:connectlocs="0,1331;187,1569;262,1660;431,1879;450,1897;544,1824;525,1806;355,1587;281,1496;94,1259;0,1331" o:connectangles="0,0,0,0,0,0,0,0,0,0,0"/>
                  </v:shape>
                </v:group>
                <v:group id="Group 1472" o:spid="_x0000_s2311" style="position:absolute;left:2173;top:1113;width:524;height:638" coordorigin="2173,1113" coordsize="524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73" o:spid="_x0000_s2312" style="position:absolute;left:2173;top:1113;width:524;height:638;visibility:visible;mso-wrap-style:square;v-text-anchor:top" coordsize="52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qCMEA&#10;AADdAAAADwAAAGRycy9kb3ducmV2LnhtbERP22oCMRB9L/gPYQRfSs1qUWRrFC0IQp+8fMC4GTdh&#10;N5MlSdf175tCoW9zONdZbwfXip5CtJ4VzKYFCOLKa8u1guvl8LYCEROyxtYzKXhShO1m9LLGUvsH&#10;n6g/p1rkEI4lKjApdaWUsTLkME59R5y5uw8OU4ahljrgI4e7Vs6LYikdWs4NBjv6NFQ152+n4PWr&#10;nz9v0S51sE1zP6Z93Xij1GQ87D5AJBrSv/jPfdR5/mL2Dr/f5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6gjBAAAA3QAAAA8AAAAAAAAAAAAAAAAAmAIAAGRycy9kb3du&#10;cmV2LnhtbFBLBQYAAAAABAAEAPUAAACGAwAAAAA=&#10;" path="m,73l188,309r75,93l431,602r19,36l525,584r,-55l375,328,300,237,94,,,73e" filled="f" strokeweight=".32719mm">
                    <v:path arrowok="t" o:connecttype="custom" o:connectlocs="0,1186;188,1422;263,1515;431,1715;450,1751;525,1697;525,1642;375,1441;300,1350;94,1113;0,1186" o:connectangles="0,0,0,0,0,0,0,0,0,0,0"/>
                  </v:shape>
                </v:group>
                <v:group id="Group 1470" o:spid="_x0000_s2313" style="position:absolute;left:2661;top:1733;width:544;height:602" coordorigin="2661,1733" coordsize="544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71" o:spid="_x0000_s2314" style="position:absolute;left:2661;top:1733;width:544;height:602;visibility:visible;mso-wrap-style:square;v-text-anchor:top" coordsize="544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2jcUA&#10;AADdAAAADwAAAGRycy9kb3ducmV2LnhtbERPTWvCQBC9C/0PyxR6000EtcRsRBSt7cESK9Lehuw0&#10;Cc3Ohuyq8d93C0Jv83ifky5604gLda62rCAeRSCIC6trLhUcPzbDZxDOI2tsLJOCGzlYZA+DFBNt&#10;r5zT5eBLEULYJaig8r5NpHRFRQbdyLbEgfu2nUEfYFdK3eE1hJtGjqNoKg3WHBoqbGlVUfFzOBsF&#10;+fub/3w53nS8d+f17HV5+mrGW6WeHvvlHISn3v+L7+6dDvMn8QT+vg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PaNxQAAAN0AAAAPAAAAAAAAAAAAAAAAAJgCAABkcnMv&#10;ZG93bnJldi54bWxQSwUGAAAAAAQABAD1AAAAigMAAAAA&#10;" path="m74,l,55,169,256r74,91l450,603r93,-74l337,274,262,183,130,18,74,e" filled="f" strokeweight=".32681mm">
                    <v:path arrowok="t" o:connecttype="custom" o:connectlocs="74,1733;0,1788;169,1989;243,2080;450,2336;543,2262;337,2007;262,1916;130,1751;74,1733" o:connectangles="0,0,0,0,0,0,0,0,0,0"/>
                  </v:shape>
                </v:group>
                <v:group id="Group 1467" o:spid="_x0000_s2315" style="position:absolute;left:2191;top:790;width:488;height:194" coordorigin="2191,790" coordsize="488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69" o:spid="_x0000_s2316" style="position:absolute;left:2191;top:790;width:488;height:194;visibility:visible;mso-wrap-style:square;v-text-anchor:top" coordsize="48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H8cMA&#10;AADdAAAADwAAAGRycy9kb3ducmV2LnhtbERPTWsCMRC9C/6HMEIvUrNadMtqFGkRKvSiFnodNuMm&#10;uJmsm3Rd/31TKHibx/uc1aZ3teioDdazgukkA0Fcem25UvB12j2/gggRWWPtmRTcKcBmPRyssND+&#10;xgfqjrESKYRDgQpMjE0hZSgNOQwT3xAn7uxbhzHBtpK6xVsKd7WcZdlCOrScGgw29GaovBx/nIJq&#10;nF8/v2s7v5o9vXcvs/3Y5o1ST6N+uwQRqY8P8b/7Q6f582kO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FH8cMAAADdAAAADwAAAAAAAAAAAAAAAACYAgAAZHJzL2Rv&#10;d25yZXYueG1sUEsFBgAAAAAEAAQA9QAAAIgDAAAAAA==&#10;" path="m95,420r18,l170,366,358,226e" filled="f" strokeweight=".32636mm">
                    <v:path arrowok="t" o:connecttype="custom" o:connectlocs="95,1210;113,1210;170,1156;358,1016" o:connectangles="0,0,0,0"/>
                  </v:shape>
                  <v:shape id="Freeform 1468" o:spid="_x0000_s2317" style="position:absolute;left:2191;top:790;width:488;height:194;visibility:visible;mso-wrap-style:square;v-text-anchor:top" coordsize="48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Tg8cA&#10;AADdAAAADwAAAGRycy9kb3ducmV2LnhtbESPQWsCMRCF70L/Q5hCL6JZLVbZGqW0FBS81Ba8Dptx&#10;E7qZrJt0Xf9951DobYb35r1v1tshNKqnLvnIBmbTAhRxFa3n2sDX5/tkBSplZItNZDJwowTbzd1o&#10;jaWNV/6g/phrJSGcSjTgcm5LrVPlKGCaxpZYtHPsAmZZu1rbDq8SHho9L4onHdCzNDhs6dVR9X38&#10;CQbq8fJyODV+cXF7eusf5/uxX7bGPNwPL8+gMg353/x3vbOCv5g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+04PHAAAA3QAAAA8AAAAAAAAAAAAAAAAAmAIAAGRy&#10;cy9kb3ducmV2LnhtbFBLBQYAAAAABAAEAPUAAACMAwAAAAA=&#10;" path="m87,226l,293,95,420e" filled="f" strokeweight=".32636mm">
                    <v:path arrowok="t" o:connecttype="custom" o:connectlocs="87,1016;0,1083;95,1210" o:connectangles="0,0,0"/>
                  </v:shape>
                </v:group>
                <v:group id="Group 1465" o:spid="_x0000_s2318" style="position:absolute;left:2885;top:790;width:356;height:214" coordorigin="2885,790" coordsize="35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466" o:spid="_x0000_s2319" style="position:absolute;left:2885;top:790;width:356;height:214;visibility:visible;mso-wrap-style:square;v-text-anchor:top" coordsize="35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K+sMA&#10;AADdAAAADwAAAGRycy9kb3ducmV2LnhtbESPTU/DMAyG70j8h8hIu7F01QaoLJsmJKRdOGxjd5O4&#10;TbXGqZKwlX+PD0jcbPn9eLzeTmFQV0q5j2xgMa9AEdvoeu4MfJ7eH19A5YLscIhMBn4ow3Zzf7fG&#10;xsUbH+h6LJ2SEM4NGvCljI3W2XoKmOdxJJZbG1PAImvqtEt4k/Aw6LqqnnTAnqXB40hvnuzl+B2k&#10;ZPkRWvu8sHjZ2+S/6vOuPZ2NmT1Mu1dQhabyL/5z753gr2rhl2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VK+sMAAADdAAAADwAAAAAAAAAAAAAAAACYAgAAZHJzL2Rv&#10;d25yZXYueG1sUEsFBgAAAAAEAAQA9QAAAIgDAAAAAA==&#10;" path="m105,206r8,12l282,420r74,-73l239,206e" filled="f" strokeweight=".32567mm">
                    <v:path arrowok="t" o:connecttype="custom" o:connectlocs="105,996;113,1008;282,1210;356,1137;239,996" o:connectangles="0,0,0,0,0"/>
                  </v:shape>
                </v:group>
                <v:group id="Group 1463" o:spid="_x0000_s2320" style="position:absolute;left:2867;top:5385;width:637;height:548" coordorigin="2867,5385" coordsize="63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464" o:spid="_x0000_s2321" style="position:absolute;left:2867;top:5385;width:637;height:548;visibility:visible;mso-wrap-style:square;v-text-anchor:top" coordsize="63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xtMQA&#10;AADdAAAADwAAAGRycy9kb3ducmV2LnhtbERPS0vEMBC+C/6HMII3m1pQpG52EUHowYNu3cXjbDPb&#10;ZG0mpUkf6683guBtPr7nrDaL68REQ7CeFdxmOQjixmvLrYKP+uXmAUSIyBo7z6TgTAE268uLFZba&#10;z/xO0za2IoVwKFGBibEvpQyNIYch8z1x4o5+cBgTHFqpB5xTuOtkkef30qHl1GCwp2dDzdd2dArc&#10;/Gbr+vtk7O58fB2nw+feT5VS11fL0yOISEv8F/+5K53m3xUF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SMbTEAAAA3QAAAA8AAAAAAAAAAAAAAAAAmAIAAGRycy9k&#10;b3ducmV2LnhtbFBLBQYAAAAABAAEAPUAAACJAwAAAAA=&#10;" path="m,366l150,548r37,-37l318,420,637,182,487,,,366e" filled="f" strokeweight=".32572mm">
                    <v:path arrowok="t" o:connecttype="custom" o:connectlocs="0,5751;150,5933;187,5896;318,5805;637,5567;487,5385;0,5751" o:connectangles="0,0,0,0,0,0,0"/>
                  </v:shape>
                </v:group>
                <v:group id="Group 1461" o:spid="_x0000_s2322" style="position:absolute;left:10308;top:8982;width:441;height:64" coordorigin="10308,8982" coordsize="44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462" o:spid="_x0000_s2323" style="position:absolute;left:10308;top:8982;width:441;height:64;visibility:visible;mso-wrap-style:square;v-text-anchor:top" coordsize="44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mV8QA&#10;AADdAAAADwAAAGRycy9kb3ducmV2LnhtbERP32vCMBB+F/Y/hBvsTdOJyuiMZSgdKihMN/Z6NGdb&#10;bC5dktX63xthsLf7+H7ePOtNIzpyvras4HmUgCAurK65VPB5zIcvIHxA1thYJgVX8pAtHgZzTLW9&#10;8Ad1h1CKGMI+RQVVCG0qpS8qMuhHtiWO3Mk6gyFCV0rt8BLDTSPHSTKTBmuODRW2tKyoOB9+jYKf&#10;78l+O133+Wz1lW+0e/f73dEr9fTYv72CCNSHf/Gfe63j/Ol4A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b5lfEAAAA3QAAAA8AAAAAAAAAAAAAAAAAmAIAAGRycy9k&#10;b3ducmV2LnhtbFBLBQYAAAAABAAEAPUAAACJAwAAAAA=&#10;" path="m20,18r,18l,36,,54r442,e" filled="f" strokeweight=".32211mm">
                    <v:path arrowok="t" o:connecttype="custom" o:connectlocs="20,9000;20,9018;0,9018;0,9036;442,9036" o:connectangles="0,0,0,0,0"/>
                  </v:shape>
                </v:group>
                <v:group id="Group 1459" o:spid="_x0000_s2324" style="position:absolute;left:10328;top:8964;width:422;height:36" coordorigin="10328,8964" coordsize="42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460" o:spid="_x0000_s2325" style="position:absolute;left:10328;top:8964;width:422;height:36;visibility:visible;mso-wrap-style:square;v-text-anchor:top" coordsize="42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h2MQA&#10;AADdAAAADwAAAGRycy9kb3ducmV2LnhtbERPTWvCQBC9C/0PyxR6Ed0YUEvqKq0geChIo9DrmJ1m&#10;g9nZkF2TtL/eFQre5vE+Z7UZbC06an3lWMFsmoAgLpyuuFRwOu4mryB8QNZYOyYFv+Rhs34arTDT&#10;rucv6vJQihjCPkMFJoQmk9IXhiz6qWuII/fjWoshwraUusU+httapkmykBYrjg0GG9oaKi751Sq4&#10;/O3TD1Pnh643RzleOvv5fU6Venke3t9ABBrCQ/zv3us4f54u4P5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IdjEAAAA3QAAAA8AAAAAAAAAAAAAAAAAmAIAAGRycy9k&#10;b3ducmV2LnhtbFBLBQYAAAAABAAEAPUAAACJAwAAAAA=&#10;" path="m422,26l,36e" filled="f" strokeweight=".32206mm">
                    <v:path arrowok="t" o:connecttype="custom" o:connectlocs="422,8990;0,9000" o:connectangles="0,0"/>
                  </v:shape>
                </v:group>
                <v:group id="Group 1456" o:spid="_x0000_s2326" style="position:absolute;left:1536;top:790;width:468;height:250" coordorigin="1536,790" coordsize="46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458" o:spid="_x0000_s2327" style="position:absolute;left:1536;top:790;width:468;height:250;visibility:visible;mso-wrap-style:square;v-text-anchor:top" coordsize="4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pd8gA&#10;AADdAAAADwAAAGRycy9kb3ducmV2LnhtbESPQUsDMRCF74L/IUzBi7RZC5a6Ni1aEKSC1FrwOiTT&#10;zbabybqJ3dVf7xwEbzO8N+99s1gNoVFn6lId2cDNpABFbKOruTKwf38az0GljOywiUwGvinBanl5&#10;scDSxZ7f6LzLlZIQTiUa8Dm3pdbJegqYJrElFu0Qu4BZ1q7SrsNewkOjp0Ux0wFrlgaPLa092dPu&#10;KxgI6eV4/bpZP27v7Ka3P/NZ7T8+jbkaDQ/3oDIN+d/8d/3sBP92Kr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RWl3yAAAAN0AAAAPAAAAAAAAAAAAAAAAAJgCAABk&#10;cnMvZG93bnJldi54bWxQSwUGAAAAAAQABAD1AAAAjQMAAAAA&#10;" path="m74,384l356,164r39,-30e" filled="f" strokeweight=".32636mm">
                    <v:path arrowok="t" o:connecttype="custom" o:connectlocs="74,1174;356,954;395,924" o:connectangles="0,0,0"/>
                  </v:shape>
                  <v:shape id="Freeform 1457" o:spid="_x0000_s2328" style="position:absolute;left:1536;top:790;width:468;height:250;visibility:visible;mso-wrap-style:square;v-text-anchor:top" coordsize="4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M7MUA&#10;AADdAAAADwAAAGRycy9kb3ducmV2LnhtbERPTWsCMRC9C/6HMIIXqdkKFd0aRQWhKIi1hV6HZLrZ&#10;djPZblJ3669vCkJv83ifs1h1rhIXakLpWcH9OANBrL0puVDw+rK7m4EIEdlg5ZkU/FCA1bLfW2Bu&#10;fMvPdDnHQqQQDjkqsDHWuZRBW3IYxr4mTty7bxzGBJtCmgbbFO4qOcmyqXRYcmqwWNPWkv48fzsF&#10;Lhw+Rsf9dnOa632rr7Npad++lBoOuvUjiEhd/Bff3E8mzX+YzOHvm3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czsxQAAAN0AAAAPAAAAAAAAAAAAAAAAAJgCAABkcnMv&#10;ZG93bnJldi54bWxQSwUGAAAAAAQABAD1AAAAigMAAAAA&#10;" path="m222,134l,293r74,91e" filled="f" strokeweight=".32636mm">
                    <v:path arrowok="t" o:connecttype="custom" o:connectlocs="222,924;0,1083;74,1174" o:connectangles="0,0,0"/>
                  </v:shape>
                </v:group>
                <v:group id="Group 1454" o:spid="_x0000_s2329" style="position:absolute;left:1517;top:1569;width:1087;height:1260" coordorigin="1517,1569" coordsize="1087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455" o:spid="_x0000_s2330" style="position:absolute;left:1517;top:1569;width:1087;height:1260;visibility:visible;mso-wrap-style:square;v-text-anchor:top" coordsize="1087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UOcgA&#10;AADdAAAADwAAAGRycy9kb3ducmV2LnhtbESPT2vCQBDF7wW/wzJCb83GFotEV7ERwUMv8U+ptyE7&#10;TVJ3Z0N21dRP3y0UvM3w3u/Nm9mit0ZcqPONYwWjJAVBXDrdcKVgv1s/TUD4gKzROCYFP+RhMR88&#10;zDDT7soFXbahEjGEfYYK6hDaTEpf1mTRJ64ljtqX6yyGuHaV1B1eY7g18jlNX6XFhuOFGlvKaypP&#10;27ONNfB9cnwbf9PNfRaHD3O6LfN0pdTjsF9OQQTqw938T2905MYvI/j7Jo4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aZQ5yAAAAN0AAAAPAAAAAAAAAAAAAAAAAJgCAABk&#10;cnMvZG93bnJldi54bWxQSwUGAAAAAAQABAD1AAAAjQMAAAAA&#10;" path="m,110l450,675r37,56l937,1260r150,-110l656,602,619,566,169,,,110e" filled="f" strokeweight=".32697mm">
                    <v:path arrowok="t" o:connecttype="custom" o:connectlocs="0,1679;450,2244;487,2300;937,2829;1087,2719;656,2171;619,2135;169,1569;0,1679" o:connectangles="0,0,0,0,0,0,0,0,0"/>
                  </v:shape>
                </v:group>
                <v:group id="Group 1452" o:spid="_x0000_s2331" style="position:absolute;left:1517;top:2591;width:526;height:622" coordorigin="1517,2591" coordsize="526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453" o:spid="_x0000_s2332" style="position:absolute;left:1517;top:2591;width:526;height:622;visibility:visible;mso-wrap-style:square;v-text-anchor:top" coordsize="526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aNMYA&#10;AADdAAAADwAAAGRycy9kb3ducmV2LnhtbERPS2vCQBC+F/oflhF6KbqxYrAxqxRBqEUPVbEex+zk&#10;gdnZkN1q2l/vFoTe5uN7TjrvTC0u1LrKsoLhIAJBnFldcaFgv1v2JyCcR9ZYWyYFP+RgPnt8SDHR&#10;9sqfdNn6QoQQdgkqKL1vEildVpJBN7ANceBy2xr0AbaF1C1eQ7ip5UsUxdJgxaGhxIYWJWXn7bdR&#10;UOyG+en4+xW/PsvVIf6INue10Uo99bq3KQhPnf8X393vOswfj0bw900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DaNMYAAADdAAAADwAAAAAAAAAAAAAAAACYAgAAZHJz&#10;L2Rvd25yZXYueG1sUEsFBgAAAAAEAAQA9QAAAIsDAAAAAA==&#10;" path="m,73l150,275r75,91l431,622r94,-73l319,293,243,202,93,,,73e" filled="f" strokeweight=".32708mm">
                    <v:path arrowok="t" o:connecttype="custom" o:connectlocs="0,2664;150,2866;225,2957;431,3213;525,3140;319,2884;243,2793;93,2591;0,2664" o:connectangles="0,0,0,0,0,0,0,0,0"/>
                  </v:shape>
                </v:group>
                <v:group id="Group 1450" o:spid="_x0000_s2333" style="position:absolute;left:1418;top:930;width:999;height:1314" coordorigin="1418,930" coordsize="999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451" o:spid="_x0000_s2334" style="position:absolute;left:1418;top:930;width:999;height:1314;visibility:visible;mso-wrap-style:square;v-text-anchor:top" coordsize="999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sYcUA&#10;AADdAAAADwAAAGRycy9kb3ducmV2LnhtbERPS2sCMRC+C/0PYQq91WxXLHbdKFJRipfiVg/ehs3s&#10;AzeTJUl121/fCAVv8/E9J18OphMXcr61rOBlnIAgLq1uuVZw+No8z0D4gKyxs0wKfsjDcvEwyjHT&#10;9sp7uhShFjGEfYYKmhD6TEpfNmTQj21PHLnKOoMhQldL7fAaw00n0yR5lQZbjg0N9vTeUHkuvo2C&#10;4+bNrT8np/X2V1a7Fbp0ezCpUk+Pw2oOItAQ7uJ/94eO86eTK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ixhxQAAAN0AAAAPAAAAAAAAAAAAAAAAAJgCAABkcnMv&#10;ZG93bnJldi54bWxQSwUGAAAAAAQABAD1AAAAigMAAAAA&#10;" path="m689,825r69,-54l957,639r93,-92l1144,474r113,-73l1350,329,1538,183,1688,74,1631,r-56,54l1500,110,1125,383r-18,l1031,401,825,547,689,654e" filled="f" strokeweight=".32553mm">
                    <v:path arrowok="t" o:connecttype="custom" o:connectlocs="689,1755;758,1701;957,1569;1050,1477;1144,1404;1257,1331;1350,1259;1538,1113;1688,1004;1631,930;1575,984;1500,1040;1125,1313;1107,1313;1031,1331;825,1477;689,1584" o:connectangles="0,0,0,0,0,0,0,0,0,0,0,0,0,0,0,0,0"/>
                  </v:shape>
                </v:group>
                <v:group id="Group 1448" o:spid="_x0000_s2335" style="position:absolute;left:1418;top:6006;width:5;height:712" coordorigin="1418,6006" coordsize="5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449" o:spid="_x0000_s2336" style="position:absolute;left:1418;top:6006;width:5;height:712;visibility:visible;mso-wrap-style:square;v-text-anchor:top" coordsize="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ZpMIA&#10;AADdAAAADwAAAGRycy9kb3ducmV2LnhtbERPS4vCMBC+C/sfwizsTdNVfFCNshTEZfHiCzwOzfSB&#10;zaQ20Xb/vREEb/PxPWex6kwl7tS40rKC70EEgji1uuRcwfGw7s9AOI+ssbJMCv7JwWr50VtgrG3L&#10;O7rvfS5CCLsYFRTe17GULi3IoBvYmjhwmW0M+gCbXOoG2xBuKjmMook0WHJoKLCmpKD0sr8ZBad2&#10;k02OI20zmay3iRxe//T5qtTXZ/czB+Gp82/xy/2rw/zxaAr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9mkwgAAAN0AAAAPAAAAAAAAAAAAAAAAAJgCAABkcnMvZG93&#10;bnJldi54bWxQSwUGAAAAAAQABAD1AAAAhwMAAAAA&#10;" path="m670,496r5,-4l670,486e" filled="f" strokeweight=".32906mm">
                    <v:path arrowok="t" o:connecttype="custom" o:connectlocs="670,6502;675,6498;670,6492" o:connectangles="0,0,0"/>
                  </v:shape>
                </v:group>
                <v:group id="Group 1445" o:spid="_x0000_s2337" style="position:absolute;left:1418;top:8818;width:324;height:228" coordorigin="1418,8818" coordsize="32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447" o:spid="_x0000_s2338" style="position:absolute;left:1418;top:8818;width:324;height:228;visibility:visible;mso-wrap-style:square;v-text-anchor:top" coordsize="32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socMA&#10;AADdAAAADwAAAGRycy9kb3ducmV2LnhtbERP22oCMRB9L/Qfwgi+1ayKtm6NUgVBWqSs+gHjZvZC&#10;k8mSRN3+fVMo9G0O5zrLdW+NuJEPrWMF41EGgrh0uuVawfm0e3oBESKyRuOYFHxTgPXq8WGJuXZ3&#10;Luh2jLVIIRxyVNDE2OVShrIhi2HkOuLEVc5bjAn6WmqP9xRujZxk2VxabDk1NNjRtqHy63i1Csr5&#10;QXqzMYf3T13su+dwqbLqQ6nhoH97BRGpj//iP/dep/mz6QJ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WsocMAAADdAAAADwAAAAAAAAAAAAAAAACYAgAAZHJzL2Rv&#10;d25yZXYueG1sUEsFBgAAAAAEAAQA9QAAAIgDAAAAAA==&#10;" path="m281,l225,73r-75,91l126,196e" filled="f" strokeweight=".32636mm">
                    <v:path arrowok="t" o:connecttype="custom" o:connectlocs="281,8818;225,8891;150,8982;126,9014" o:connectangles="0,0,0,0"/>
                  </v:shape>
                  <v:shape id="Freeform 1446" o:spid="_x0000_s2339" style="position:absolute;left:1418;top:8818;width:324;height:228;visibility:visible;mso-wrap-style:square;v-text-anchor:top" coordsize="32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2QcUA&#10;AADdAAAADwAAAGRycy9kb3ducmV2LnhtbESP3WoCMRCF7wu+QxihdzVrqVq2RrGFglhEtD7AuJn9&#10;oclkSVLdvn3notC7Gc6Zc75Zrgfv1JVi6gIbmE4KUMRVsB03Bs6f7w/PoFJGtugCk4EfSrBeje6W&#10;WNpw4yNdT7lREsKpRANtzn2pdapa8pgmoScWrQ7RY5Y1NtpGvEm4d/qxKObaY8fS0GJPby1VX6dv&#10;b6Ca73V0r26/O9jjtl+kS13UH8bcj4fNC6hMQ/43/11vreDPno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XZBxQAAAN0AAAAPAAAAAAAAAAAAAAAAAJgCAABkcnMv&#10;ZG93bnJldi54bWxQSwUGAAAAAAQABAD1AAAAigMAAAAA&#10;" path="m373,228l450,127,281,e" filled="f" strokeweight=".32636mm">
                    <v:path arrowok="t" o:connecttype="custom" o:connectlocs="373,9046;450,8945;281,8818" o:connectangles="0,0,0"/>
                  </v:shape>
                </v:group>
                <v:group id="Group 1442" o:spid="_x0000_s2340" style="position:absolute;left:5098;top:8982;width:1481;height:64" coordorigin="5098,8982" coordsize="148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444" o:spid="_x0000_s2341" style="position:absolute;left:5098;top:8982;width:1481;height:64;visibility:visible;mso-wrap-style:square;v-text-anchor:top" coordsize="148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urKMUA&#10;AADdAAAADwAAAGRycy9kb3ducmV2LnhtbERPTWsCMRC9C/6HMAVvmq1W0a1RRCqteKiuXnqbbqa7&#10;i5vJNkl1++9NoeBtHu9z5svW1OJCzleWFTwOEhDEudUVFwpOx01/CsIHZI21ZVLwSx6Wi25njqm2&#10;Vz7QJQuFiCHsU1RQhtCkUvq8JIN+YBviyH1ZZzBE6AqpHV5juKnlMEkm0mDFsaHEhtYl5efsxyjI&#10;dvuX5n3tpnK0nY1eP2nysTt/K9V7aFfPIAK14S7+d7/pOH/8NIS/b+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6soxQAAAN0AAAAPAAAAAAAAAAAAAAAAAJgCAABkcnMv&#10;ZG93bnJldi54bWxQSwUGAAAAAAQABAD1AAAAigMAAAAA&#10;" path="m524,18l491,64e" filled="f" strokeweight=".32636mm">
                    <v:path arrowok="t" o:connecttype="custom" o:connectlocs="524,9000;491,9046" o:connectangles="0,0"/>
                  </v:shape>
                  <v:shape id="Freeform 1443" o:spid="_x0000_s2342" style="position:absolute;left:5098;top:8982;width:1481;height:64;visibility:visible;mso-wrap-style:square;v-text-anchor:top" coordsize="148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Os8YA&#10;AADdAAAADwAAAGRycy9kb3ducmV2LnhtbERPTUvDQBC9F/wPywi9tRuNljR2W6RYqvSgpl68jdkx&#10;CcnOxt1tGv+9Kwje5vE+Z7UZTScGcr6xrOBqnoAgLq1uuFLwdtzNMhA+IGvsLJOCb/KwWV9MVphr&#10;e+ZXGopQiRjCPkcFdQh9LqUvazLo57YnjtyndQZDhK6S2uE5hptOXifJQhpsODbU2NO2prItTkZB&#10;cXh56J+3LpPp0zLdf9Di/dB+KTW9HO/vQAQaw7/4z/2o4/zbmxR+v4kn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cOs8YAAADdAAAADwAAAAAAAAAAAAAAAACYAgAAZHJz&#10;L2Rvd25yZXYueG1sUEsFBgAAAAAEAAQA9QAAAIsDAAAAAA==&#10;" path="m674,64r,-10l656,54,637,36r-19,l618,18r-18,l600,,524,18e" filled="f" strokeweight=".32636mm">
                    <v:path arrowok="t" o:connecttype="custom" o:connectlocs="674,9046;674,9036;656,9036;637,9018;618,9018;618,9000;600,9000;600,8982;524,9000" o:connectangles="0,0,0,0,0,0,0,0,0"/>
                  </v:shape>
                </v:group>
                <v:group id="Group 1440" o:spid="_x0000_s2343" style="position:absolute;left:2417;top:984;width:300;height:366" coordorigin="2417,984" coordsize="30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441" o:spid="_x0000_s2344" style="position:absolute;left:2417;top:984;width:300;height:366;visibility:visible;mso-wrap-style:square;v-text-anchor:top" coordsize="30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IZMMA&#10;AADdAAAADwAAAGRycy9kb3ducmV2LnhtbERPS27CMBDdI/UO1iB1g8BpKb+AQW0l1CwhcIBRPCSB&#10;eJzGBpLb15WQ2M3T+85q05pK3KhxpWUFb6MIBHFmdcm5guNhO5yDcB5ZY2WZFHTkYLN+6a0w1vbO&#10;e7qlPhchhF2MCgrv61hKlxVk0I1sTRy4k20M+gCbXOoG7yHcVPI9iqbSYMmhocCavgvKLunVKBjI&#10;pLvan3PdjZPF79fML+wu1Uq99tvPJQhPrX+KH+5Eh/mTjwn8fx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OIZMMAAADdAAAADwAAAAAAAAAAAAAAAACYAgAAZHJzL2Rv&#10;d25yZXYueG1sUEsFBgAAAAAEAAQA9QAAAIgDAAAAAA==&#10;" path="m281,366r19,-19l19,,,20,281,366e" filled="f" strokeweight=".32719mm">
                    <v:path arrowok="t" o:connecttype="custom" o:connectlocs="281,1350;300,1331;19,984;0,1004;281,1350" o:connectangles="0,0,0,0,0"/>
                  </v:shape>
                </v:group>
                <v:group id="Group 1438" o:spid="_x0000_s2345" style="position:absolute;left:2267;top:2026;width:544;height:620" coordorigin="2267,2026" coordsize="54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439" o:spid="_x0000_s2346" style="position:absolute;left:2267;top:2026;width:544;height:620;visibility:visible;mso-wrap-style:square;v-text-anchor:top" coordsize="54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HLsIA&#10;AADdAAAADwAAAGRycy9kb3ducmV2LnhtbERPTWvCQBC9F/wPywi91Y1FU42uImJF6KlRPA/ZMQlm&#10;Z0N2axJ/vSsIvc3jfc5y3ZlK3KhxpWUF41EEgjizuuRcwen4/TED4TyyxsoyKejJwXo1eFtiom3L&#10;v3RLfS5CCLsEFRTe14mULivIoBvZmjhwF9sY9AE2udQNtiHcVPIzimJpsOTQUGBN24Kya/pnFKS7&#10;uL9nP646xO153rvuHF22e6Xeh91mAcJT5//FL/dBh/nTyRc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EcuwgAAAN0AAAAPAAAAAAAAAAAAAAAAAJgCAABkcnMvZG93&#10;bnJldi54bWxQSwUGAAAAAAQABAD1AAAAhwMAAAAA&#10;" path="m,72l150,256r94,109l431,620,544,547,337,292,263,182,94,,,72e" filled="f" strokeweight=".32692mm">
                    <v:path arrowok="t" o:connecttype="custom" o:connectlocs="0,2098;150,2282;244,2391;431,2646;544,2573;337,2318;263,2208;94,2026;0,2098" o:connectangles="0,0,0,0,0,0,0,0,0"/>
                  </v:shape>
                </v:group>
                <v:group id="Group 1436" o:spid="_x0000_s2347" style="position:absolute;left:1761;top:7102;width:506;height:529" coordorigin="1761,7102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437" o:spid="_x0000_s2348" style="position:absolute;left:1761;top:7102;width:506;height:529;visibility:visible;mso-wrap-style:square;v-text-anchor:top" coordsize="506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DDcEA&#10;AADdAAAADwAAAGRycy9kb3ducmV2LnhtbERP24rCMBB9X/Afwgi+aeoVrUYR8bJvu14+YGjGpthM&#10;ShNr9+83wsK+zeFcZ7VpbSkaqn3hWMFwkIAgzpwuOFdwux76cxA+IGssHZOCH/KwWXc+Vphq9+Iz&#10;NZeQixjCPkUFJoQqldJnhiz6gauII3d3tcUQYZ1LXeMrhttSjpJkJi0WHBsMVrQzlD0uT6vgPDTH&#10;ffY8ttXuNP46YJhcvxunVK/bbpcgArXhX/zn/tRx/nSygPc38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bQw3BAAAA3QAAAA8AAAAAAAAAAAAAAAAAmAIAAGRycy9kb3du&#10;cmV2LnhtbFBLBQYAAAAABAAEAPUAAACGAwAAAAA=&#10;" path="m19,236l,236r,73l19,309r,18l225,474r,18l282,529,506,236,375,72,319,,19,236e" filled="f" strokeweight=".32656mm">
                    <v:path arrowok="t" o:connecttype="custom" o:connectlocs="19,7338;0,7338;0,7411;19,7411;19,7429;225,7576;225,7594;282,7631;506,7338;375,7174;319,7102;19,7338" o:connectangles="0,0,0,0,0,0,0,0,0,0,0,0"/>
                  </v:shape>
                </v:group>
                <v:group id="Group 1434" o:spid="_x0000_s2349" style="position:absolute;left:9221;top:2464;width:1528;height:1040" coordorigin="9221,2464" coordsize="1528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435" o:spid="_x0000_s2350" style="position:absolute;left:9221;top:2464;width:1528;height:1040;visibility:visible;mso-wrap-style:square;v-text-anchor:top" coordsize="1528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uMcIA&#10;AADdAAAADwAAAGRycy9kb3ducmV2LnhtbERPTWvCQBC9C/6HZYRepG4sKBJdgxYjvRWj0OuQHZOQ&#10;7GzIbpP477uC0Ns83ufsktE0oqfOVZYVLBcRCOLc6ooLBbdr+r4B4TyyxsYyKXiQg2Q/neww1nbg&#10;C/WZL0QIYRejgtL7NpbS5SUZdAvbEgfubjuDPsCukLrDIYSbRn5E0VoarDg0lNjSZ0l5nf0aBUN2&#10;bIvrnHR2wp/Un+Wp+d7USr3NxsMWhKfR/4tf7i8d5q9WS3h+E06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m4xwgAAAN0AAAAPAAAAAAAAAAAAAAAAAJgCAABkcnMvZG93&#10;bnJldi54bWxQSwUGAAAAAAQABAD1AAAAhwMAAAAA&#10;" path="m1529,1013r-29,-28l1482,985r-19,-18l1444,967r,-18l1426,949r-19,-18l1387,931r-18,-18l1350,913r,-19l1332,894r-19,-18l1294,876r-18,-18l1257,840r-20,l1219,821r-19,l1200,803r-18,l1144,767r-18,l1107,749r-20,l1087,729r-18,l1050,711r-18,l1013,693r-19,l994,675r-18,l957,657,939,638r-20,l900,620r-18,l882,602r-19,l844,584,826,565r-19,l789,547r-20,l769,529r-19,l732,511,713,493r-19,l694,474r-18,l657,456r-18,l639,438r-20,l600,420,582,402r-19,l563,383r-37,l526,365r-19,l489,347,469,329r-19,l450,310r-18,l394,273r-18,l376,255r-37,l339,237r-20,l319,218r-19,l282,200,263,182r-18,l245,164r-19,l207,146,189,127r-20,l169,109r-19,l150,91r-18,l113,73,95,54r-19,l57,36r-18,l39,18r-20,l,e" filled="f" strokeweight=".32467mm">
                    <v:path arrowok="t" o:connecttype="custom" o:connectlocs="1500,3449;1463,3431;1444,3413;1407,3395;1369,3377;1350,3358;1313,3340;1276,3322;1237,3304;1200,3285;1182,3267;1126,3231;1087,3213;1069,3193;1032,3175;994,3157;976,3139;939,3102;900,3084;882,3066;844,3048;807,3029;769,3011;750,2993;713,2957;694,2938;657,2920;639,2902;600,2884;563,2866;526,2847;507,2829;469,2793;450,2774;394,2737;376,2719;339,2701;319,2682;282,2664;245,2646;226,2628;189,2591;169,2573;150,2555;113,2537;76,2518;39,2500;19,2482" o:connectangles="0,0,0,0,0,0,0,0,0,0,0,0,0,0,0,0,0,0,0,0,0,0,0,0,0,0,0,0,0,0,0,0,0,0,0,0,0,0,0,0,0,0,0,0,0,0,0,0"/>
                  </v:shape>
                </v:group>
                <v:group id="Group 1432" o:spid="_x0000_s2351" style="position:absolute;left:7610;top:1004;width:1612;height:1460" coordorigin="7610,1004" coordsize="1612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433" o:spid="_x0000_s2352" style="position:absolute;left:7610;top:1004;width:1612;height:1460;visibility:visible;mso-wrap-style:square;v-text-anchor:top" coordsize="1612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VFsUA&#10;AADdAAAADwAAAGRycy9kb3ducmV2LnhtbESPQWsCMRCF74L/IYzgTbMqFlmNorZF6UG66sXbdDPd&#10;LG4myybV9d+bQqG3Gd773rxZrFpbiRs1vnSsYDRMQBDnTpdcKDif3gczED4ga6wck4IHeVgtu50F&#10;ptrdOaPbMRQihrBPUYEJoU6l9Lkhi37oauKofbvGYohrU0jd4D2G20qOk+RFWiw5XjBY09ZQfj3+&#10;2FgjOZhtjRfKNu3b1+fHDs+vG1Sq32vXcxCB2vBv/qP3OnLT6QR+v4k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5UWxQAAAN0AAAAPAAAAAAAAAAAAAAAAAJgCAABkcnMv&#10;ZG93bnJldi54bWxQSwUGAAAAAAQABAD1AAAAigMAAAAA&#10;" path="m1611,1460r-37,-37l1556,1423r,-18l1537,1405r-19,-18l1500,1369r-20,l1480,1350r-19,l1461,1332r-18,l1424,1314r-18,-18l1387,1296r,-18l1368,1278r,-20l1350,1258r-20,-18l1312,1222r-19,l1293,1204r-19,l1274,1186r-18,l1237,1167r-19,-18l1200,1149r,-18l1180,1131r,-18l1162,1113r-19,-19l1124,1076r-18,l1106,1058r-19,l1087,1040r-19,l1030,1003r-18,l1012,985,974,949r-18,l956,931r-19,l937,912r-19,l900,894,880,876,862,858r-19,l843,838r-19,l806,820,768,784,712,729r-19,l693,711r-19,l674,693r-18,l642,679,627,665,613,651,599,637,584,623,570,609,543,583r-19,l524,565r-18,l506,547r-19,l469,529r,-18l450,511,430,492,416,478,402,464,387,450,373,436,359,422,344,408,319,382r-19,l300,364,280,346r-18,l262,327r-19,l224,309r,-18l206,291,187,273,169,255r,-19l150,236,130,218r,-18l112,200,93,182,75,163,37,127r-18,l19,91,,91,,18r19,l19,e" filled="f" strokeweight=".32594mm">
                    <v:path arrowok="t" o:connecttype="custom" o:connectlocs="1574,2427;1556,2409;1518,2391;1480,2373;1461,2354;1443,2336;1406,2300;1387,2282;1368,2262;1330,2244;1293,2226;1274,2208;1256,2190;1218,2153;1200,2135;1180,2117;1143,2098;1106,2080;1087,2062;1068,2044;1012,2007;974,1953;956,1935;937,1916;900,1898;862,1862;843,1842;806,1824;712,1733;693,1715;674,1697;642,1683;613,1655;584,1627;543,1587;524,1569;506,1551;469,1533;450,1515;416,1482;387,1454;359,1426;319,1386;300,1368;262,1350;243,1331;224,1295;187,1277;169,1240;130,1222;112,1204;75,1167;19,1131;0,1095;19,1022" o:connectangles="0,0,0,0,0,0,0,0,0,0,0,0,0,0,0,0,0,0,0,0,0,0,0,0,0,0,0,0,0,0,0,0,0,0,0,0,0,0,0,0,0,0,0,0,0,0,0,0,0,0,0,0,0,0,0"/>
                  </v:shape>
                </v:group>
                <v:group id="Group 1430" o:spid="_x0000_s2353" style="position:absolute;left:7385;top:790;width:300;height:214" coordorigin="7385,790" coordsize="300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431" o:spid="_x0000_s2354" style="position:absolute;left:7385;top:790;width:300;height:214;visibility:visible;mso-wrap-style:square;v-text-anchor:top" coordsize="30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5+MMA&#10;AADdAAAADwAAAGRycy9kb3ducmV2LnhtbERPTWvCQBC9C/6HZQRvdaMYSaOraKHUoge1gtchO82G&#10;ZmdDdqvx33eFgrd5vM9ZrDpbiyu1vnKsYDxKQBAXTldcKjh/vb9kIHxA1lg7JgV38rBa9nsLzLW7&#10;8ZGup1CKGMI+RwUmhCaX0heGLPqRa4gj9+1aiyHCtpS6xVsMt7WcJMlMWqw4Nhhs6M1Q8XP6tQrW&#10;8pLtpp8fr+aM7rAvxhsz051Sw0G3noMI1IWn+N+91XF+mq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B5+MMAAADdAAAADwAAAAAAAAAAAAAAAACYAgAAZHJzL2Rv&#10;d25yZXYueG1sUEsFBgAAAAAEAAQA9QAAAIgDAAAAAA==&#10;" path="m244,256r18,l262,236r38,l200,42e" filled="f" strokeweight=".32911mm">
                    <v:path arrowok="t" o:connecttype="custom" o:connectlocs="244,1046;262,1046;262,1026;300,1026;200,832" o:connectangles="0,0,0,0,0"/>
                  </v:shape>
                </v:group>
                <v:group id="Group 1428" o:spid="_x0000_s2355" style="position:absolute;left:6035;top:790;width:1837;height:1217" coordorigin="6035,790" coordsize="1837,1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429" o:spid="_x0000_s2356" style="position:absolute;left:6035;top:790;width:1837;height:1217;visibility:visible;mso-wrap-style:square;v-text-anchor:top" coordsize="183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BN8QA&#10;AADdAAAADwAAAGRycy9kb3ducmV2LnhtbERPTWvCQBC9F/wPyxS81U00ppK6ihQKQpFSW8TjkJ0m&#10;abKzIbua5N93hYK3ebzPWW8H04grda6yrCCeRSCIc6srLhR8f709rUA4j6yxsUwKRnKw3Uwe1php&#10;2/MnXY++ECGEXYYKSu/bTEqXl2TQzWxLHLgf2xn0AXaF1B32Idw0ch5FqTRYcWgosaXXkvL6eDEK&#10;kvePFcZpfeL4sLO/wxgtknOt1PRx2L2A8DT4u/jfvddh/nL5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ATfEAAAA3QAAAA8AAAAAAAAAAAAAAAAAmAIAAGRycy9k&#10;b3ducmV2LnhtbFBLBQYAAAAABAAEAPUAAACJAwAAAAA=&#10;" path="m669,718r531,614l1200,1350r18,l1218,1369r19,l1237,1387r18,l1255,1405r20,l1275,1423r19,l1294,1442r18,l1312,1460r19,l1350,1478r18,18l1368,1514r19,l1405,1534r15,13l1434,1561r15,14l1463,1589r14,14l1492,1617r14,14l1520,1645r15,13l1555,1679r20,l1575,1698r19,18l1612,1716r,18l1631,1734r19,18l1650,1770r18,l1705,1807r39,36l1762,1862r19,l1781,1880r18,l1799,1898r19,18l1837,1916r,18e" filled="f" strokeweight=".32653mm">
                    <v:path arrowok="t" o:connecttype="custom" o:connectlocs="669,1508;1200,2122;1200,2140;1218,2140;1218,2159;1237,2159;1237,2177;1255,2177;1255,2195;1275,2195;1275,2213;1294,2213;1294,2232;1312,2232;1312,2250;1331,2250;1350,2268;1368,2286;1368,2304;1387,2304;1405,2324;1420,2337;1434,2351;1449,2365;1463,2379;1477,2393;1492,2407;1506,2421;1520,2435;1535,2448;1555,2469;1575,2469;1575,2488;1594,2506;1612,2506;1612,2524;1631,2524;1650,2542;1650,2560;1668,2560;1705,2597;1744,2633;1762,2652;1781,2652;1781,2670;1799,2670;1799,2688;1818,2706;1837,2706;1837,2724" o:connectangles="0,0,0,0,0,0,0,0,0,0,0,0,0,0,0,0,0,0,0,0,0,0,0,0,0,0,0,0,0,0,0,0,0,0,0,0,0,0,0,0,0,0,0,0,0,0,0,0,0,0"/>
                  </v:shape>
                </v:group>
                <v:group id="Group 1426" o:spid="_x0000_s2357" style="position:absolute;left:7872;top:2007;width:1518;height:1169" coordorigin="7872,2007" coordsize="1518,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427" o:spid="_x0000_s2358" style="position:absolute;left:7872;top:2007;width:1518;height:1169;visibility:visible;mso-wrap-style:square;v-text-anchor:top" coordsize="1518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D1cQA&#10;AADdAAAADwAAAGRycy9kb3ducmV2LnhtbERPTWvCQBC9C/0PyxR6000rlhpdpQhWES+mCnqbZqfZ&#10;0OxszK4x/fddoeBtHu9zpvPOVqKlxpeOFTwPEhDEudMlFwr2n8v+GwgfkDVWjknBL3mYzx56U0y1&#10;u/KO2iwUIoawT1GBCaFOpfS5IYt+4GriyH27xmKIsCmkbvAaw20lX5LkVVosOTYYrGlhKP/JLlYB&#10;ZV+r4fh8HB5OR7PJZOsX7mOr1NNj9z4BEagLd/G/e63j/NFoDLd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4Q9XEAAAA3QAAAA8AAAAAAAAAAAAAAAAAmAIAAGRycy9k&#10;b3ducmV2LnhtbFBLBQYAAAAABAAEAPUAAACJAwAAAAA=&#10;" path="m,l18,r,19l38,19,57,37,75,55,94,73r18,l112,91r19,19l150,110r,18l168,128r,18l188,146r19,18l225,183r19,18l262,201r,18l281,219r,18l300,255r18,l318,275r20,l357,293r18,18l394,329r18,l412,347r19,l468,384r20,18l506,402r,18l525,420r19,19l544,457r18,l562,475r19,l600,493r18,18l638,511r,19l656,530r,18l675,548r19,18l712,584r19,l731,603r19,l768,621r20,18l806,657r19,l825,675r19,l862,694r19,18l900,712r,18l918,730r,19l938,749r37,37l994,786r,18l1012,804r38,36l1068,840r,19l1088,859r,18l1106,877r38,36l1162,913r,18l1181,931r18,19l1218,968r20,l1238,986r18,l1294,1022r18,l1331,1041r18,l1349,1059r19,l1368,1077r20,l1425,1115r19,l1444,1133r18,l1481,1151r18,18l1518,1169e" filled="f" strokeweight=".32525mm">
                    <v:path arrowok="t" o:connecttype="custom" o:connectlocs="18,2007;38,2026;75,2062;112,2080;131,2117;150,2135;168,2153;207,2171;244,2208;262,2226;281,2244;318,2262;338,2282;375,2318;412,2336;431,2354;488,2409;506,2427;544,2446;562,2464;581,2482;618,2518;638,2537;656,2555;694,2573;731,2591;750,2610;788,2646;825,2664;844,2682;881,2719;900,2737;918,2756;975,2793;994,2811;1050,2847;1068,2866;1088,2884;1144,2920;1162,2938;1199,2957;1238,2975;1256,2993;1312,3029;1349,3048;1368,3066;1388,3084;1444,3122;1462,3140;1499,3176" o:connectangles="0,0,0,0,0,0,0,0,0,0,0,0,0,0,0,0,0,0,0,0,0,0,0,0,0,0,0,0,0,0,0,0,0,0,0,0,0,0,0,0,0,0,0,0,0,0,0,0,0,0"/>
                  </v:shape>
                </v:group>
                <v:group id="Group 1424" o:spid="_x0000_s2359" style="position:absolute;left:9390;top:3175;width:1359;height:986" coordorigin="9390,3175" coordsize="1359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425" o:spid="_x0000_s2360" style="position:absolute;left:9390;top:3175;width:1359;height:986;visibility:visible;mso-wrap-style:square;v-text-anchor:top" coordsize="1359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24sQA&#10;AADdAAAADwAAAGRycy9kb3ducmV2LnhtbERPTWvCQBC9F/wPywi91Y0pkZK6ioiF0kMxqYX2NmbH&#10;JJidDbtbTf+9Kwje5vE+Z74cTCdO5HxrWcF0koAgrqxuuVaw+3p7egHhA7LGzjIp+CcPy8XoYY65&#10;tmcu6FSGWsQQ9jkqaELocyl91ZBBP7E9ceQO1hkMEbpaaofnGG46mSbJTBpsOTY02NO6oepY/hkF&#10;Vcq7ze/3fltkP1n2aVKkZ/2h1ON4WL2CCDSEu/jmftdxfjabwvWbe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/NuLEAAAA3QAAAA8AAAAAAAAAAAAAAAAAmAIAAGRycy9k&#10;b3ducmV2LnhtbFBLBQYAAAAABAAEAPUAAACJAwAAAAA=&#10;" path="m,l,18r20,l38,38r19,l76,56,94,74r19,l113,92r18,l150,110r20,19l188,129r,18l207,147r18,18l244,165r19,18l281,202r19,l300,220r20,l338,238r19,18l375,256r19,18l413,274r,19l431,293r39,36l488,329r19,18l525,347r19,20l563,385r18,l581,402r19,l620,420r18,l657,438r18,20l694,458r,18l713,476r18,18l750,494r20,18l788,512r,18l807,530r18,19l844,549r19,18l881,585r19,l900,603r38,l938,622r19,l975,640r19,l994,658r37,l1031,676r19,l1088,713r19,l1125,731r19,l1163,749r94,55l1360,863e" filled="f" strokeweight=".32453mm">
                    <v:path arrowok="t" o:connecttype="custom" o:connectlocs="0,3193;38,3213;76,3231;113,3249;131,3267;170,3304;188,3322;225,3340;263,3358;300,3377;320,3395;357,3431;394,3449;413,3468;470,3504;507,3522;544,3542;581,3560;600,3577;638,3595;675,3633;694,3651;731,3669;770,3687;788,3705;825,3724;863,3742;900,3760;938,3778;957,3797;994,3815;1031,3833;1050,3851;1107,3888;1144,3906;1257,3979" o:connectangles="0,0,0,0,0,0,0,0,0,0,0,0,0,0,0,0,0,0,0,0,0,0,0,0,0,0,0,0,0,0,0,0,0,0,0,0"/>
                  </v:shape>
                </v:group>
                <v:group id="Group 1422" o:spid="_x0000_s2361" style="position:absolute;left:2004;top:5385;width:544;height:530" coordorigin="2004,5385" coordsize="544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423" o:spid="_x0000_s2362" style="position:absolute;left:2004;top:5385;width:544;height:530;visibility:visible;mso-wrap-style:square;v-text-anchor:top" coordsize="544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R6cUA&#10;AADdAAAADwAAAGRycy9kb3ducmV2LnhtbESPT4vCMBDF74LfIYzgbU1dWdFqFF2UFT35B89DM7bV&#10;ZlKaWNtvv1lY8DbDe/N+b+bLxhSipsrllhUMBxEI4sTqnFMFl/P2YwLCeWSNhWVS0JKD5aLbmWOs&#10;7YuPVJ98KkIIuxgVZN6XsZQuycigG9iSOGg3Wxn0Ya1SqSt8hXBTyM8oGkuDOQdChiV9Z5Q8Tk8T&#10;uM003bf1YXfZ3Gndjn4e1/0kUqrfa1YzEJ4a/zb/X+90qP81HsHfN2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pHpxQAAAN0AAAAPAAAAAAAAAAAAAAAAAJgCAABkcnMv&#10;ZG93bnJldi54bWxQSwUGAAAAAAQABAD1AAAAigMAAAAA&#10;" path="m,293l187,530,507,293r,-18l526,275r,-38l544,237r,-18l526,219r,-37l376,,,293e" filled="f" strokeweight=".32625mm">
                    <v:path arrowok="t" o:connecttype="custom" o:connectlocs="0,5678;187,5915;507,5678;507,5660;526,5660;526,5622;544,5622;544,5604;526,5604;526,5567;376,5385;0,5678" o:connectangles="0,0,0,0,0,0,0,0,0,0,0,0"/>
                  </v:shape>
                </v:group>
                <v:group id="Group 1420" o:spid="_x0000_s2363" style="position:absolute;left:2361;top:5751;width:413;height:347" coordorigin="2361,5751" coordsize="413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421" o:spid="_x0000_s2364" style="position:absolute;left:2361;top:5751;width:413;height:347;visibility:visible;mso-wrap-style:square;v-text-anchor:top" coordsize="41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djcMA&#10;AADdAAAADwAAAGRycy9kb3ducmV2LnhtbERP32vCMBB+H/g/hBP2NtPWKVKNIgNBBBlz4vPRnG21&#10;uXRJrJ1//TIY7O0+vp+3WPWmER05X1tWkI4SEMSF1TWXCo6fm5cZCB+QNTaWScE3eVgtB08LzLW9&#10;8wd1h1CKGMI+RwVVCG0upS8qMuhHtiWO3Nk6gyFCV0rt8B7DTSOzJJlKgzXHhgpbequouB5uRsHX&#10;Ln3N+P3UuX02tmmyezSP/UWp52G/noMI1Id/8Z97q+P8yXQC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UdjcMAAADdAAAADwAAAAAAAAAAAAAAAACYAgAAZHJzL2Rv&#10;d25yZXYueG1sUEsFBgAAAAAEAAQA9QAAAIgDAAAAAA==&#10;" path="m319,18l319,,243,,,182,130,347r20,-20l206,291,337,182r75,-55l319,18e" filled="f" strokeweight=".32561mm">
                    <v:path arrowok="t" o:connecttype="custom" o:connectlocs="319,5769;319,5751;243,5751;0,5933;130,6098;150,6078;206,6042;337,5933;412,5878;319,5769" o:connectangles="0,0,0,0,0,0,0,0,0,0"/>
                  </v:shape>
                </v:group>
                <v:group id="Group 1418" o:spid="_x0000_s2365" style="position:absolute;left:2491;top:5878;width:394;height:347" coordorigin="2491,5878" coordsize="394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419" o:spid="_x0000_s2366" style="position:absolute;left:2491;top:5878;width:394;height:347;visibility:visible;mso-wrap-style:square;v-text-anchor:top" coordsize="39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W8sAA&#10;AADdAAAADwAAAGRycy9kb3ducmV2LnhtbERPTYvCMBC9C/sfwgheZE0V2l2rUZaFRa/W7n1oxrbY&#10;TEoTa/XXG0HwNo/3OevtYBrRU+dqywrmswgEcWF1zaWC/Pj3+Q3CeWSNjWVScCMH283HaI2ptlc+&#10;UJ/5UoQQdikqqLxvUyldUZFBN7MtceBOtjPoA+xKqTu8hnDTyEUUJdJgzaGhwpZ+KyrO2cUo+J/G&#10;7Y53tzi3mn1/T873bJkrNRkPPysQngb/Fr/cex3mx8kXPL8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/W8sAAAADdAAAADwAAAAAAAAAAAAAAAACYAgAAZHJzL2Rvd25y&#10;ZXYueG1sUEsFBgAAAAAEAAQA9QAAAIUDAAAAAA==&#10;" path="m207,55l76,164,19,200,,220r57,54l113,347r19,l189,293,320,200r74,-54l282,,207,55e" filled="f" strokeweight=".32581mm">
                    <v:path arrowok="t" o:connecttype="custom" o:connectlocs="207,5933;76,6042;19,6078;0,6098;57,6152;113,6225;132,6225;189,6171;320,6078;394,6024;282,5878;207,5933" o:connectangles="0,0,0,0,0,0,0,0,0,0,0,0"/>
                  </v:shape>
                </v:group>
                <v:group id="Group 1416" o:spid="_x0000_s2367" style="position:absolute;left:1573;top:6645;width:544;height:511" coordorigin="1573,6645" coordsize="5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417" o:spid="_x0000_s2368" style="position:absolute;left:1573;top:6645;width:544;height:511;visibility:visible;mso-wrap-style:square;v-text-anchor:top" coordsize="54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beMQA&#10;AADdAAAADwAAAGRycy9kb3ducmV2LnhtbERPS2vCQBC+F/oflil4KbqJxaCpq4hQaPFQfOB5zI5J&#10;6O5syG5j6q93C4K3+fieM1/21oiOWl87VpCOEhDEhdM1lwoO+4/hFIQPyBqNY1LwRx6Wi+enOeba&#10;XXhL3S6UIoawz1FBFUKTS+mLiiz6kWuII3d2rcUQYVtK3eIlhlsjx0mSSYs1x4YKG1pXVPzsfq2C&#10;r41Ji+txm0nTnd7C6+Y80em3UoOXfvUOIlAfHuK7+1PH+ZNsBv/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23jEAAAA3QAAAA8AAAAAAAAAAAAAAAAAmAIAAGRycy9k&#10;b3ducmV2LnhtbFBLBQYAAAAABAAEAPUAAACJAwAAAAA=&#10;" path="m319,l,255,207,511r18,l544,273,319,e" filled="f" strokeweight=".32608mm">
                    <v:path arrowok="t" o:connecttype="custom" o:connectlocs="319,6645;0,6900;207,7156;225,7156;544,6918;319,6645" o:connectangles="0,0,0,0,0,0"/>
                  </v:shape>
                </v:group>
                <v:group id="Group 1413" o:spid="_x0000_s2369" style="position:absolute;left:3541;top:8051;width:1031;height:995" coordorigin="3541,8051" coordsize="1031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415" o:spid="_x0000_s2370" style="position:absolute;left:3541;top:8051;width:1031;height:995;visibility:visible;mso-wrap-style:square;v-text-anchor:top" coordsize="103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HGsMA&#10;AADdAAAADwAAAGRycy9kb3ducmV2LnhtbERPTWvCQBC9C/0PyxR6kWYTRVvSbKQVWjwJRtvzkJ0m&#10;abOzIbvR+O9dQfA2j/c52Wo0rThS7xrLCpIoBkFcWt1wpeCw/3x+BeE8ssbWMik4k4NV/jDJMNX2&#10;xDs6Fr4SIYRdigpq77tUSlfWZNBFtiMO3K/tDfoA+0rqHk8h3LRyFsdLabDh0FBjR+uayv9iMArm&#10;rT7j8POdyL+Pgda6mE238kupp8fx/Q2Ep9HfxTf3Rof5i5cErt+EE2R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eHGsMAAADdAAAADwAAAAAAAAAAAAAAAACYAgAAZHJzL2Rv&#10;d25yZXYueG1sUEsFBgAAAAAEAAQA9QAAAIgDAAAAAA==&#10;" path="m470,l,621,541,995e" filled="f" strokeweight=".32636mm">
                    <v:path arrowok="t" o:connecttype="custom" o:connectlocs="470,8051;0,8672;541,9046" o:connectangles="0,0,0"/>
                  </v:shape>
                  <v:shape id="Freeform 1414" o:spid="_x0000_s2371" style="position:absolute;left:3541;top:8051;width:1031;height:995;visibility:visible;mso-wrap-style:square;v-text-anchor:top" coordsize="103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ZbcMA&#10;AADdAAAADwAAAGRycy9kb3ducmV2LnhtbERPS2vCQBC+C/0PyxS8lLoxxbak2UgVFE9C4+M8ZMck&#10;NjsbshuN/74rFLzNx/ecdD6YRlyoc7VlBdNJBIK4sLrmUsF+t3r9BOE8ssbGMim4kYN59jRKMdH2&#10;yj90yX0pQgi7BBVU3reJlK6oyKCb2JY4cCfbGfQBdqXUHV5DuGlkHEXv0mDNoaHClpYVFb95bxS8&#10;NfqG/fEwledFT0udxy9buVZq/Dx8f4HwNPiH+N+90WH+7COG+zfh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UZbcMAAADdAAAADwAAAAAAAAAAAAAAAACYAgAAZHJzL2Rv&#10;d25yZXYueG1sUEsFBgAAAAAEAAQA9QAAAIgDAAAAAA==&#10;" path="m601,995l1031,402,470,e" filled="f" strokeweight=".32636mm">
                    <v:path arrowok="t" o:connecttype="custom" o:connectlocs="601,9046;1031,8453;470,8051" o:connectangles="0,0,0"/>
                  </v:shape>
                </v:group>
                <v:group id="Group 1411" o:spid="_x0000_s2372" style="position:absolute;left:2417;top:8416;width:468;height:511" coordorigin="2417,8416" coordsize="468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412" o:spid="_x0000_s2373" style="position:absolute;left:2417;top:8416;width:468;height:511;visibility:visible;mso-wrap-style:square;v-text-anchor:top" coordsize="4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5l8QA&#10;AADdAAAADwAAAGRycy9kb3ducmV2LnhtbERPTWvCQBC9F/oflil4KXWj1Fqia0gFoeLJVOh1yI5J&#10;MDsbdrdJ2l/vCkJv83ifs85G04qenG8sK5hNExDEpdUNVwpOX7uXdxA+IGtsLZOCX/KQbR4f1phq&#10;O/CR+iJUIoawT1FBHUKXSunLmgz6qe2II3e2zmCI0FVSOxxiuGnlPEnepMGGY0ONHW1rKi/Fj1Gw&#10;Ox78/nl5KvLv7Xk/zlz4+FtopSZPY74CEWgM/+K7+1PH+YvlK9y+iS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OZfEAAAA3QAAAA8AAAAAAAAAAAAAAAAAmAIAAGRycy9k&#10;b3ducmV2LnhtbFBLBQYAAAAABAAEAPUAAACJAwAAAAA=&#10;" path="m281,l,384r19,l169,511r18,l337,293,431,182r37,-54l281,e" filled="f" strokeweight=".32672mm">
                    <v:path arrowok="t" o:connecttype="custom" o:connectlocs="281,8416;0,8800;19,8800;169,8927;187,8927;337,8709;431,8598;468,8544;281,8416" o:connectangles="0,0,0,0,0,0,0,0,0"/>
                  </v:shape>
                </v:group>
                <v:group id="Group 1409" o:spid="_x0000_s2374" style="position:absolute;left:1418;top:7996;width:5;height:420" coordorigin="1418,7996" coordsize="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410" o:spid="_x0000_s2375" style="position:absolute;left:1418;top:7996;width:5;height:420;visibility:visible;mso-wrap-style:square;v-text-anchor:top" coordsize="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aJcEA&#10;AADdAAAADwAAAGRycy9kb3ducmV2LnhtbERP24rCMBB9X/Afwgi+ramCrnaNIkXZffXyAUMzNl2b&#10;SUlirX79ZkHYtzmc66w2vW1ERz7UjhVMxhkI4tLpmisF59P+fQEiRGSNjWNS8KAAm/XgbYW5dnc+&#10;UHeMlUghHHJUYGJscylDachiGLuWOHEX5y3GBH0ltcd7CreNnGbZXFqsOTUYbKkwVF6PN6tgb6bl&#10;qSi63YSLfvtYPrOfL39WajTst58gIvXxX/xyf+s0f/Yxh7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fGiXBAAAA3QAAAA8AAAAAAAAAAAAAAAAAmAIAAGRycy9kb3du&#10;cmV2LnhtbFBLBQYAAAAABAAEAPUAAACGAwAAAAA=&#10;" path="m389,98r5,-7l389,86e" filled="f" strokeweight=".32933mm">
                    <v:path arrowok="t" o:connecttype="custom" o:connectlocs="389,8094;394,8087;389,8082" o:connectangles="0,0,0"/>
                  </v:shape>
                </v:group>
                <v:group id="Group 1407" o:spid="_x0000_s2376" style="position:absolute;left:1686;top:8434;width:412;height:457" coordorigin="1686,8434" coordsize="412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408" o:spid="_x0000_s2377" style="position:absolute;left:1686;top:8434;width:412;height:457;visibility:visible;mso-wrap-style:square;v-text-anchor:top" coordsize="41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HoMUA&#10;AADdAAAADwAAAGRycy9kb3ducmV2LnhtbESPQWvCQBCF7wX/wzKCt7qx2KakrmLFQOkt6g8YstMk&#10;NDsbsqtJ+us7B8HbDO/Ne99sdqNr1Y360Hg2sFomoIhLbxuuDFzO+fM7qBCRLbaeycBEAXbb2dMG&#10;M+sHLuh2ipWSEA4ZGqhj7DKtQ1mTw7D0HbFoP753GGXtK217HCTctfolSd60w4alocaODjWVv6er&#10;M/A3pflBf6+7o0umkA9pURX8acxiPu4/QEUa48N8v/6ygv+aCq5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EegxQAAAN0AAAAPAAAAAAAAAAAAAAAAAJgCAABkcnMv&#10;ZG93bnJldi54bWxQSwUGAAAAAAQABAD1AAAAigMAAAAA&#10;" path="m244,l,347,168,457r56,-91l300,255,412,128,356,91,244,e" filled="f" strokeweight=".32681mm">
                    <v:path arrowok="t" o:connecttype="custom" o:connectlocs="244,8434;0,8781;168,8891;224,8800;300,8689;412,8562;356,8525;244,8434" o:connectangles="0,0,0,0,0,0,0,0"/>
                  </v:shape>
                </v:group>
                <v:group id="Group 1405" o:spid="_x0000_s2378" style="position:absolute;left:1854;top:8562;width:413;height:456" coordorigin="1854,8562" coordsize="41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406" o:spid="_x0000_s2379" style="position:absolute;left:1854;top:8562;width:413;height:456;visibility:visible;mso-wrap-style:square;v-text-anchor:top" coordsize="41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OXccA&#10;AADdAAAADwAAAGRycy9kb3ducmV2LnhtbESP0UrDQBBF3wv+wzKCL6XdGFFC7LYURahaBVs/YMhO&#10;k9DsbMiObfx750Ho2wz3zr1nFqsxdOZEQ2ojO7idZ2CIq+hbrh18719mBZgkyB67yOTglxKslleT&#10;BZY+nvmLTjupjYZwKtFBI9KX1qaqoYBpHnti1Q5xCCi6DrX1A541PHQ2z7IHG7BlbWiwp6eGquPu&#10;Jzh4k7v3Yjv9fN1k66rYRgn5x3Pu3M31uH4EIzTKxfx/vfGKf18ov36jI9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8Tl3HAAAA3QAAAA8AAAAAAAAAAAAAAAAAmAIAAGRy&#10;cy9kb3ducmV2LnhtbFBLBQYAAAAABAAEAPUAAACMAwAAAAA=&#10;" path="m244,l132,127,56,238,,329,150,456,413,127,376,91,244,e" filled="f" strokeweight=".32678mm">
                    <v:path arrowok="t" o:connecttype="custom" o:connectlocs="244,8562;132,8689;56,8800;0,8891;150,9018;413,8689;376,8653;244,8562" o:connectangles="0,0,0,0,0,0,0,0"/>
                  </v:shape>
                </v:group>
                <v:group id="Group 1403" o:spid="_x0000_s2380" style="position:absolute;left:2080;top:4399;width:637;height:529" coordorigin="2080,4399" coordsize="637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404" o:spid="_x0000_s2381" style="position:absolute;left:2080;top:4399;width:637;height:529;visibility:visible;mso-wrap-style:square;v-text-anchor:top" coordsize="637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BbMMA&#10;AADdAAAADwAAAGRycy9kb3ducmV2LnhtbERP32vCMBB+F/wfwgl701Rhw1WjiKAMZAy7gj6ezdkU&#10;m0tpMq3//SIIvt3H9/Pmy87W4kqtrxwrGI8SEMSF0xWXCvLfzXAKwgdkjbVjUnAnD8tFvzfHVLsb&#10;7+mahVLEEPYpKjAhNKmUvjBk0Y9cQxy5s2sthgjbUuoWbzHc1nKSJB/SYsWxwWBDa0PFJfuzCnbb&#10;e5nvT5k/fv7ofNcdqm9t1kq9DbrVDESgLrzET/eXjvPfpxN4fB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7BbMMAAADdAAAADwAAAAAAAAAAAAAAAACYAgAAZHJzL2Rv&#10;d25yZXYueG1sUEsFBgAAAAAEAAQA9QAAAIgDAAAAAA==&#10;" path="m168,237l37,329,,365,130,530,450,310,637,183,487,,168,237e" filled="f" strokeweight=".32556mm">
                    <v:path arrowok="t" o:connecttype="custom" o:connectlocs="168,4636;37,4728;0,4764;130,4929;450,4709;637,4582;487,4399;168,4636" o:connectangles="0,0,0,0,0,0,0,0"/>
                  </v:shape>
                </v:group>
                <v:group id="Group 1401" o:spid="_x0000_s2382" style="position:absolute;left:3223;top:948;width:431;height:347" coordorigin="3223,948" coordsize="431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402" o:spid="_x0000_s2383" style="position:absolute;left:3223;top:948;width:431;height:347;visibility:visible;mso-wrap-style:square;v-text-anchor:top" coordsize="431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MDcQA&#10;AADdAAAADwAAAGRycy9kb3ducmV2LnhtbERPTWvCQBC9F/wPywje6sZqRVJXkYoS9KJpD/Y2Zsck&#10;mJ2N2VXjv3cLhd7m8T5nOm9NJW7UuNKygkE/AkGcWV1yruD7a/U6AeE8ssbKMil4kIP5rPMyxVjb&#10;O+/plvpchBB2MSoovK9jKV1WkEHXtzVx4E62MegDbHKpG7yHcFPJtygaS4Mlh4YCa/osKDunV6Pg&#10;+HPY+OSyW28peVz5JIeHZcJK9brt4gOEp9b/i//ciQ7z3ycj+P0mn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FTA3EAAAA3QAAAA8AAAAAAAAAAAAAAAAAmAIAAGRycy9k&#10;b3ducmV2LnhtbFBLBQYAAAAABAAEAPUAAACJAwAAAAA=&#10;" path="m431,74l356,,,256r75,91l431,74e" filled="f" strokeweight=".32544mm">
                    <v:path arrowok="t" o:connecttype="custom" o:connectlocs="431,1022;356,948;0,1204;75,1295;431,1022" o:connectangles="0,0,0,0,0"/>
                  </v:shape>
                </v:group>
                <v:group id="Group 1399" o:spid="_x0000_s2384" style="position:absolute;left:3504;top:790;width:450;height:140" coordorigin="3504,790" coordsize="45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400" o:spid="_x0000_s2385" style="position:absolute;left:3504;top:790;width:450;height:140;visibility:visible;mso-wrap-style:square;v-text-anchor:top" coordsize="45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Yl8MA&#10;AADdAAAADwAAAGRycy9kb3ducmV2LnhtbERPS4vCMBC+C/6HMAteZJvqsiLdRhGx4MGLDzwPzdh2&#10;bSa1ibb+e7Mg7G0+vueky97U4kGtqywrmEQxCOLc6ooLBadj9jkH4TyyxtoyKXiSg+ViOEgx0bbj&#10;PT0OvhAhhF2CCkrvm0RKl5dk0EW2IQ7cxbYGfYBtIXWLXQg3tZzG8UwarDg0lNjQuqT8ergbBZX+&#10;zZ5NNu74vLtdvta7zbXzJ6VGH/3qB4Sn3v+L3+6tDvO/5zP4+yac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iYl8MAAADdAAAADwAAAAAAAAAAAAAAAACYAgAAZHJzL2Rv&#10;d25yZXYueG1sUEsFBgAAAAAEAAQA9QAAAIgDAAAAAA==&#10;" path="m17,244l,256,94,384,276,244e" filled="f" strokeweight=".32383mm">
                    <v:path arrowok="t" o:connecttype="custom" o:connectlocs="17,1034;0,1046;94,1174;276,1034" o:connectangles="0,0,0,0"/>
                  </v:shape>
                </v:group>
                <v:group id="Group 1397" o:spid="_x0000_s2386" style="position:absolute;left:10647;top:4162;width:103;height:803" coordorigin="10647,4162" coordsize="103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398" o:spid="_x0000_s2387" style="position:absolute;left:10647;top:4162;width:103;height:803;visibility:visible;mso-wrap-style:square;v-text-anchor:top" coordsize="10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8VrsUA&#10;AADdAAAADwAAAGRycy9kb3ducmV2LnhtbESPQYvCQAyF7wv+hyHCXkSnu+Ci1VHERRRP6i6Ct9CJ&#10;bbGTKZ1R6783B8Fbwnt578t03rpK3agJpWcDX4MEFHHmbcm5gf+/VX8EKkRki5VnMvCgAPNZ52OK&#10;qfV33tPtEHMlIRxSNFDEWKdah6wgh2Hga2LRzr5xGGVtcm0bvEu4q/R3kvxohyVLQ4E1LQvKLoer&#10;M3DMT7vlkWmcbRPsuVNvv1n/tsZ8dtvFBFSkNr7Nr+uNFfzhSHDlGxlB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xWuxQAAAN0AAAAPAAAAAAAAAAAAAAAAAJgCAABkcnMv&#10;ZG93bnJldi54bWxQSwUGAAAAAAQABAD1AAAAigMAAAAA&#10;" path="m103,338r-10,9l93,383,74,402r,36l56,456r,55l37,511r,55l18,584r,54l,658r,54l103,723e" filled="f" strokeweight=".33008mm">
                    <v:path arrowok="t" o:connecttype="custom" o:connectlocs="103,4500;93,4509;93,4545;74,4564;74,4600;56,4618;56,4673;37,4673;37,4728;18,4746;18,4800;0,4820;0,4874;103,4885" o:connectangles="0,0,0,0,0,0,0,0,0,0,0,0,0,0"/>
                  </v:shape>
                </v:group>
                <v:group id="Group 1395" o:spid="_x0000_s2388" style="position:absolute;left:1667;top:820;width:469;height:384" coordorigin="1667,820" coordsize="469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396" o:spid="_x0000_s2389" style="position:absolute;left:1667;top:820;width:469;height:384;visibility:visible;mso-wrap-style:square;v-text-anchor:top" coordsize="46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qB8YA&#10;AADdAAAADwAAAGRycy9kb3ducmV2LnhtbESPQW/CMAyF70j7D5En7UbToY1B14AG09C0W4ELN6/x&#10;2orGqZoA5d/jwyRutt7ze5/z5eBadaY+NJ4NPCcpKOLS24YrA/vd13gGKkRki61nMnClAMvFwyjH&#10;zPoLF3TexkpJCIcMDdQxdpnWoazJYUh8Ryzan+8dRln7StseLxLuWj1J06l22LA01NjRuqbyuD05&#10;A2E1mxz158uPO2ywePs9Ddd1uTLm6XH4eAcVaYh38//1txX817n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oqB8YAAADdAAAADwAAAAAAAAAAAAAAAACYAgAAZHJz&#10;L2Rvd25yZXYueG1sUEsFBgAAAAAEAAQA9QAAAIsDAAAAAA==&#10;" path="m75,384l450,91,469,73,413,,375,19,281,91,,293r75,91e" filled="f" strokeweight=".3255mm">
                    <v:path arrowok="t" o:connecttype="custom" o:connectlocs="75,1204;450,911;469,893;413,820;375,839;281,911;0,1113;75,1204" o:connectangles="0,0,0,0,0,0,0,0"/>
                  </v:shape>
                </v:group>
                <v:group id="Group 1393" o:spid="_x0000_s2390" style="position:absolute;left:1418;top:1751;width:455;height:658" coordorigin="1418,1751" coordsize="455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394" o:spid="_x0000_s2391" style="position:absolute;left:1418;top:1751;width:455;height:658;visibility:visible;mso-wrap-style:square;v-text-anchor:top" coordsize="45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A28YA&#10;AADdAAAADwAAAGRycy9kb3ducmV2LnhtbERP22rCQBB9L/gPywh9Ed0oRDR1lVp6EVofjP2AaXaa&#10;pM3OptnVJH/vCkLf5nCus9p0phJnalxpWcF0EoEgzqwuOVfweXwZL0A4j6yxskwKenKwWQ/uVpho&#10;2/KBzqnPRQhhl6CCwvs6kdJlBRl0E1sTB+7bNgZ9gE0udYNtCDeVnEXRXBosOTQUWNNTQdlvejIK&#10;2ufRx89uG+/fpnH/t03Lr+q1f1fqftg9PoDw1Pl/8c2902F+vJzB9Ztwgl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SA28YAAADdAAAADwAAAAAAAAAAAAAAAACYAgAAZHJz&#10;L2Rvd25yZXYueG1sUEsFBgAAAAAEAAQA9QAAAIsDAAAAAA==&#10;" path="m108,207r80,104l282,420,450,622r20,36l563,567,544,549,376,347,300,238,226,147,150,73,113,r-5,4e" filled="f" strokeweight=".32786mm">
                    <v:path arrowok="t" o:connecttype="custom" o:connectlocs="108,1958;188,2062;282,2171;450,2373;470,2409;563,2318;544,2300;376,2098;300,1989;226,1898;150,1824;113,1751;108,1755" o:connectangles="0,0,0,0,0,0,0,0,0,0,0,0,0"/>
                  </v:shape>
                </v:group>
                <v:group id="Group 1391" o:spid="_x0000_s2392" style="position:absolute;left:3091;top:790;width:432;height:49" coordorigin="3091,790" coordsize="43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392" o:spid="_x0000_s2393" style="position:absolute;left:3091;top:790;width:432;height:49;visibility:visible;mso-wrap-style:square;v-text-anchor:top" coordsize="4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8Sa8QA&#10;AADdAAAADwAAAGRycy9kb3ducmV2LnhtbERPTWsCMRC9C/0PYQpeRLOKSrvdrBSLYA8euu3B47CZ&#10;brbdTMIm1fXfm4LgbR7vc4rNYDtxoj60jhXMZxkI4trplhsFX5+76ROIEJE1do5JwYUCbMqHUYG5&#10;dmf+oFMVG5FCOOSowMTocylDbchimDlPnLhv11uMCfaN1D2eU7jt5CLL1tJiy6nBoKetofq3+rMK&#10;qHXy/U3742R9+FmYRu8P3i+VGj8Ory8gIg3xLr659zrNXz0v4f+bdII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/EmvEAAAA3QAAAA8AAAAAAAAAAAAAAAAAmAIAAGRycy9k&#10;b3ducmV2LnhtbFBLBQYAAAAABAAEAPUAAACJAwAAAAA=&#10;" path="m260,408r40,49l359,408e" filled="f" strokeweight=".32375mm">
                    <v:path arrowok="t" o:connecttype="custom" o:connectlocs="260,1198;300,1247;359,1198" o:connectangles="0,0,0"/>
                  </v:shape>
                </v:group>
                <v:group id="Group 1389" o:spid="_x0000_s2394" style="position:absolute;left:1667;top:6151;width:1500;height:1187" coordorigin="1667,6151" coordsize="1500,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390" o:spid="_x0000_s2395" style="position:absolute;left:1667;top:6151;width:1500;height:1187;visibility:visible;mso-wrap-style:square;v-text-anchor:top" coordsize="1500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3CcMA&#10;AADdAAAADwAAAGRycy9kb3ducmV2LnhtbERPTWvCQBC9F/oflil4qxsD2hpdRYSKV1NrPQ7ZMRvN&#10;zqbZNUn/fbdQ6G0e73OW68HWoqPWV44VTMYJCOLC6YpLBcf3t+dXED4ga6wdk4Jv8rBePT4sMdOu&#10;5wN1eShFDGGfoQITQpNJ6QtDFv3YNcSRu7jWYoiwLaVusY/htpZpksykxYpjg8GGtoaKW363Ci4m&#10;72T92e+u56/0mLrbx+nlNFFq9DRsFiACDeFf/Ofe6zh/Op/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q3CcMAAADdAAAADwAAAAAAAAAAAAAAAACYAgAAZHJzL2Rv&#10;d25yZXYueG1sUEsFBgAAAAAEAAQA9QAAAIgDAAAAAA==&#10;" path="m113,1187l413,951,806,658,1124,421,1387,202r37,l1424,184r39,l1463,202r37,l1500,220,1331,r,38l1350,38r,18l1331,56r,36l1313,92r,19l1087,275,937,403,769,531,600,640,450,767,131,1005,,1115r113,72e" filled="f" strokeweight=".32536mm">
                    <v:path arrowok="t" o:connecttype="custom" o:connectlocs="113,7338;413,7102;806,6809;1124,6572;1387,6353;1424,6353;1424,6335;1463,6335;1463,6353;1500,6353;1500,6371;1331,6151;1331,6189;1350,6189;1350,6207;1331,6207;1331,6243;1313,6243;1313,6262;1087,6426;937,6554;769,6682;600,6791;450,6918;131,7156;0,7266;113,7338" o:connectangles="0,0,0,0,0,0,0,0,0,0,0,0,0,0,0,0,0,0,0,0,0,0,0,0,0,0,0"/>
                  </v:shape>
                </v:group>
                <v:group id="Group 1387" o:spid="_x0000_s2396" style="position:absolute;left:2717;top:790;width:356;height:341" coordorigin="2717,790" coordsize="35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388" o:spid="_x0000_s2397" style="position:absolute;left:2717;top:790;width:356;height:341;visibility:visible;mso-wrap-style:square;v-text-anchor:top" coordsize="35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s2sYA&#10;AADdAAAADwAAAGRycy9kb3ducmV2LnhtbESP0WoCQQxF3wv9hyEFX0qdrWCpq6OUgtiKINp+QNiJ&#10;u4szmWUz1e3fNw9C3xLuzb0ni9UQg7lQL21iB8/jAgxxlXzLtYPvr/XTKxjJyB5DYnLwSwKr5f3d&#10;AkufrnygyzHXRkNYSnTQ5NyV1krVUEQZp45YtVPqI2Zd+9r6Hq8aHoOdFMWLjdiyNjTY0XtD1fn4&#10;Ex2Ez91G9uf1/lG2TLPJbhoO0jk3ehje5mAyDfnffLv+8Io/nSmufqMj2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Ys2sYAAADdAAAADwAAAAAAAAAAAAAAAACYAgAAZHJz&#10;L2Rvd25yZXYueG1sUEsFBgAAAAAEAAQA9QAAAIsDAAAAAA==&#10;" path="m6,79r31,30l113,220,281,420r75,-73l187,146,141,79e" filled="f" strokeweight=".32625mm">
                    <v:path arrowok="t" o:connecttype="custom" o:connectlocs="6,869;37,899;113,1010;281,1210;356,1137;187,936;141,869" o:connectangles="0,0,0,0,0,0,0"/>
                  </v:shape>
                </v:group>
                <v:group id="Group 1384" o:spid="_x0000_s2398" style="position:absolute;left:1418;top:3869;width:5;height:164" coordorigin="1418,3869" coordsize="5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386" o:spid="_x0000_s2399" style="position:absolute;left:1418;top:3869;width:5;height:164;visibility:visible;mso-wrap-style:square;v-text-anchor:top" coordsize="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CkcMA&#10;AADdAAAADwAAAGRycy9kb3ducmV2LnhtbESPQYvCQAyF7wv+hyHCXhadKiLSdRQRBG+ytd5DJ7bF&#10;TqbbGdv67zeHBW8J7+W9L9v96BrVUxdqzwYW8wQUceFtzaWB/HqabUCFiGyx8UwGXhRgv5t8bDG1&#10;fuAf6rNYKgnhkKKBKsY21ToUFTkMc98Si3b3ncMoa1dq2+Eg4a7RyyRZa4c1S0OFLR0rKh7Z0xlw&#10;l+yyouE3v335R3l6Xfsh3/TGfE7HwzeoSGN8m/+vz1bw14nwyzcygt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eCkcMAAADdAAAADwAAAAAAAAAAAAAAAACYAgAAZHJzL2Rv&#10;d25yZXYueG1sUEsFBgAAAAAEAAQA9QAAAIgDAAAAAA==&#10;" path="m207,73r,-18l202,55e" filled="f" strokeweight=".32636mm">
                    <v:path arrowok="t" o:connecttype="custom" o:connectlocs="207,3942;207,3924;202,3924" o:connectangles="0,0,0"/>
                  </v:shape>
                  <v:shape id="Freeform 1385" o:spid="_x0000_s2400" style="position:absolute;left:1418;top:3869;width:5;height:164;visibility:visible;mso-wrap-style:square;v-text-anchor:top" coordsize="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nCsEA&#10;AADdAAAADwAAAGRycy9kb3ducmV2LnhtbERPS2uDQBC+F/oflin0UprVUoKYrKEUArlJ1dwHd6qi&#10;O2vcjY9/3y0UepuP7znH02oGMdPkOssK4l0Egri2uuNGQVWeXxMQziNrHCyTgo0cnLLHhyOm2i78&#10;RXPhGxFC2KWooPV+TKV0dUsG3c6OxIH7tpNBH+DUSD3hEsLNIN+iaC8NdhwaWhzps6W6L+5GgcmL&#10;/J2WW3V9sX1z3sp5qZJZqeen9eMAwtPq/8V/7osO8/dRDL/fhB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rJwrBAAAA3QAAAA8AAAAAAAAAAAAAAAAAmAIAAGRycy9kb3du&#10;cmV2LnhtbFBLBQYAAAAABAAEAPUAAACGAwAAAAA=&#10;" path="m202,19r5,l207,r-5,4e" filled="f" strokeweight=".32636mm">
                    <v:path arrowok="t" o:connecttype="custom" o:connectlocs="202,3888;207,3888;207,3869;202,3873" o:connectangles="0,0,0,0"/>
                  </v:shape>
                </v:group>
                <v:group id="Group 1382" o:spid="_x0000_s2401" style="position:absolute;left:1418;top:4034;width:211;height:457" coordorigin="1418,4034" coordsize="211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383" o:spid="_x0000_s2402" style="position:absolute;left:1418;top:4034;width:211;height:457;visibility:visible;mso-wrap-style:square;v-text-anchor:top" coordsize="21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Q1MIA&#10;AADdAAAADwAAAGRycy9kb3ducmV2LnhtbERPTYvCMBC9L/gfwgje1lTdilSjiCDo7mnVi7ehGZti&#10;MylJrPXfbxYW9jaP9zmrTW8b0ZEPtWMFk3EGgrh0uuZKweW8f1+ACBFZY+OYFLwowGY9eFthod2T&#10;v6k7xUqkEA4FKjAxtoWUoTRkMYxdS5y4m/MWY4K+ktrjM4XbRk6zbC4t1pwaDLa0M1TeTw+roMsf&#10;fN193MPl9mm+umOZB7/PlRoN++0SRKQ+/ov/3Aed5s+zG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9DUwgAAAN0AAAAPAAAAAAAAAAAAAAAAAJgCAABkcnMvZG93&#10;bnJldi54bWxQSwUGAAAAAAQABAD1AAAAhwMAAAAA&#10;" path="m183,171l394,419r,38e" filled="f" strokeweight=".32761mm">
                    <v:path arrowok="t" o:connecttype="custom" o:connectlocs="183,4205;394,4453;394,4491" o:connectangles="0,0,0"/>
                  </v:shape>
                </v:group>
                <v:group id="Group 1380" o:spid="_x0000_s2403" style="position:absolute;left:1630;top:4491;width:4143;height:4492" coordorigin="1630,4491" coordsize="4143,4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381" o:spid="_x0000_s2404" style="position:absolute;left:1630;top:4491;width:4143;height:4492;visibility:visible;mso-wrap-style:square;v-text-anchor:top" coordsize="4143,4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8G8QA&#10;AADdAAAADwAAAGRycy9kb3ducmV2LnhtbERP22oCMRB9F/yHMIJvmniplK1RRJFaaUu1/YBhM91d&#10;3EzCJl23/fpGKPRtDuc6y3Vna9FSEyrHGiZjBYI4d6biQsPH+350DyJEZIO1Y9LwTQHWq35viZlx&#10;Vz5Re46FSCEcMtRQxugzKUNeksUwdp44cZ+usRgTbAppGrymcFvLqVILabHi1FCip21J+eX8ZTXs&#10;XmaPrT89q+389ad+c0fPXfuk9XDQbR5AROriv/jPfTBp/kLdwe2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EfBvEAAAA3QAAAA8AAAAAAAAAAAAAAAAAmAIAAGRycy9k&#10;b3ducmV2LnhtbFBLBQYAAAAABAAEAPUAAACJAwAAAAA=&#10;" path="m,l524,675r37,l561,693r39,l600,711r300,365l1050,1278r93,109l1255,1533r113,128l1537,1880r356,456l1987,2427r187,238l2324,2867r19,18l2343,2903r18,l2361,2921r20,l2381,2939r18,l2399,2958r38,36l2437,3012r18,l2455,3031r19,l2474,3049r18,l2492,3067r19,18l2511,3103r20,l2531,3122r18,l2549,3140r19,l2568,3158r19,l2587,3176r55,55l2642,3249r19,l2661,3267r20,l2681,3287r18,l2699,3305r19,18l2737,3323r,18l2792,3396r,18l2811,3414r,18l2831,3432r,18l2849,3450r,19l2868,3469r,18l2887,3487r,18l2905,3505r,18l2924,3523r,19l2942,3542r,18l2961,3560r,18l2981,3578r,18l2999,3614r19,l3018,3633r18,18l3055,3651r,18l3074,3669r,18l3092,3687r,20l3111,3707r,17l3131,3724r,18l3149,3742r,19l3168,3761r,18l3186,3779r,19l3205,3798r,18l3224,3816r,18l3242,3834r19,18l3261,3870r20,l3299,3889r19,18l3336,3925r19,l3355,3943r19,l3374,3962r18,l3392,3980r19,l3411,3998r20,l3431,4016r18,l3468,4034r18,19l3505,4071r19,l3524,4089r18,l3542,4107r19,l3561,4125r20,l3599,4145r19,18l3636,4163r,18l3655,4181r,18l3674,4199r18,19l3711,4236r18,18l3749,4254r,18l3768,4272r37,37l3824,4327r18,l3842,4345r19,l3879,4363r20,l3899,4381r19,l3918,4400r18,l3936,4418r19,l3974,4436r18,l3992,4454r19,l4011,4473r18,l4049,4491r19,l4142,4381r-18,-18l4105,4363r,-18l4086,4345r,-18l4068,4327r,-18l4049,4309r-20,-19l4011,4290r,-18l3992,4272r-18,-18l3955,4236r-19,l3936,4218r-18,l3899,4199r-20,l3879,4181r-18,-18l3842,4163r,-18l3824,4145r-19,-20l3786,4107r-18,-18l3749,4089r,-18l3729,4071r,-18l3711,4053r-37,-37l3655,4016r,-18l3636,3998r,-18l3618,3980r-19,-18l3599,3943r-18,l3561,3925r-19,l3542,3907r-18,-18l3505,3889r,-19l3486,3870r,-18l3468,3852r,-18l3449,3834r-18,-18l3411,3798r-37,-37l3355,3742r-19,l3336,3724r-18,l3318,3707r-19,l3299,3687r-18,l3281,3669r-20,l3261,3651r-19,l3242,3633r-18,l3224,3614r-19,l3205,3596r-19,l3186,3578r-18,l3168,3560r-19,l3149,3542r-18,l3131,3523r-20,l3111,3505r-19,l3092,3487r-18,l3074,3469r-19,l3055,3450r-19,l3036,3432r-18,l3018,3414r-19,l2999,3396r-18,l2981,3378r-20,l2961,3359r-19,-18l2924,3341r,-18l2905,3305r-18,l2887,3287r-19,-20l2868,3249r-19,l2831,3231r,-18l2811,3213r,-19l2792,3194r,-18l2774,3176r,-18l2755,3158r,-18l2737,3140r,-18l2718,3103r-19,-18l2699,3067r-18,l2681,3049r-20,l2661,3031r-19,e" filled="f" strokeweight=".32669mm">
                    <v:path arrowok="t" o:connecttype="custom" o:connectlocs="600,5184;1255,6024;2174,7156;2361,7412;2437,7485;2474,7540;2531,7594;2568,7649;2661,7740;2699,7796;2792,7905;2849,7941;2887,7996;2942,8033;2981,8087;3055,8142;3092,8198;3149,8233;3186,8289;3242,8325;3318,8398;3374,8453;3431,8489;3505,8562;3561,8598;3636,8654;3692,8709;3768,8763;3861,8836;3918,8891;3992,8927;4049,8982;4105,8836;4049,8800;3974,8745;3899,8690;3842,8636;3749,8580;3674,8507;3618,8471;3542,8416;3486,8361;3431,8307;3336,8215;3281,8178;3242,8124;3186,8087;3149,8033;3092,7996;3055,7941;2999,7905;2961,7850;2887,7796;2831,7722;2792,7667;2737,7631;2681,7558" o:connectangles="0,0,0,0,0,0,0,0,0,0,0,0,0,0,0,0,0,0,0,0,0,0,0,0,0,0,0,0,0,0,0,0,0,0,0,0,0,0,0,0,0,0,0,0,0,0,0,0,0,0,0,0,0,0,0,0,0"/>
                  </v:shape>
                </v:group>
                <v:group id="Group 1378" o:spid="_x0000_s2405" style="position:absolute;left:1423;top:3942;width:2849;height:3580" coordorigin="1423,3942" coordsize="2849,3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379" o:spid="_x0000_s2406" style="position:absolute;left:1423;top:3942;width:2849;height:3580;visibility:visible;mso-wrap-style:square;v-text-anchor:top" coordsize="2849,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r98MA&#10;AADdAAAADwAAAGRycy9kb3ducmV2LnhtbERPS2sCMRC+F/wPYQq9FE0s+GBrFBFLBemh1ou3YTPd&#10;LN1MliS66783gtDbfHzPWax614gLhVh71jAeKRDEpTc1VxqOPx/DOYiYkA02nknDlSKsloOnBRbG&#10;d/xNl0OqRA7hWKAGm1JbSBlLSw7jyLfEmfv1wWHKMFTSBOxyuGvkm1JT6bDm3GCxpY2l8u9wdhrU&#10;eP/ar2dXy5+nSWksmm4bvrR+ee7X7yAS9elf/HDvTJ4/VTO4f5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vr98MAAADdAAAADwAAAAAAAAAAAAAAAACYAgAAZHJzL2Rv&#10;d25yZXYueG1sUEsFBgAAAAAEAAQA9QAAAIgDAAAAAA==&#10;" path="m2849,3580r,-19l2831,3543r-19,-18l2794,3507r,-19l2775,3488r,-18l2756,3470r,-18l2738,3434r-20,-18l2718,3396r-19,l2699,3378r-18,l2681,3360r-19,-18l2662,3324r-18,l2268,2867,2138,2685,1968,2484,1818,2283r-37,-54l1594,1991,1444,1809,1312,1625,1163,1462,1031,1298,787,987,657,822,507,622,357,458,225,274,75,92,,e" filled="f" strokeweight=".32733mm">
                    <v:path arrowok="t" o:connecttype="custom" o:connectlocs="2849,7522;2849,7503;2831,7485;2812,7467;2794,7449;2794,7430;2775,7430;2775,7412;2756,7412;2756,7394;2738,7376;2718,7358;2718,7338;2699,7338;2699,7320;2681,7320;2681,7302;2662,7284;2662,7266;2644,7266;2268,6809;2138,6627;1968,6426;1818,6225;1781,6171;1594,5933;1444,5751;1312,5567;1163,5404;1031,5240;787,4929;657,4764;507,4564;357,4400;225,4216;75,4034;0,3942" o:connectangles="0,0,0,0,0,0,0,0,0,0,0,0,0,0,0,0,0,0,0,0,0,0,0,0,0,0,0,0,0,0,0,0,0,0,0,0,0"/>
                  </v:shape>
                </v:group>
                <v:group id="Group 1376" o:spid="_x0000_s2407" style="position:absolute;left:10628;top:7156;width:122;height:146" coordorigin="10628,7156" coordsize="12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377" o:spid="_x0000_s2408" style="position:absolute;left:10628;top:7156;width:122;height:146;visibility:visible;mso-wrap-style:square;v-text-anchor:top" coordsize="1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wlsIA&#10;AADdAAAADwAAAGRycy9kb3ducmV2LnhtbERPS2vCQBC+F/oflhF6q7uK2Jq6ighSb+Lj0tuQnSbB&#10;7GyancT477sFobf5+J6zXA++Vj21sQpsYTI2oIjz4CouLFzOu9d3UFGQHdaBycKdIqxXz09LzFy4&#10;8ZH6kxQqhXDM0EIp0mRax7wkj3EcGuLEfYfWoyTYFtq1eEvhvtZTY+baY8WpocSGtiXl11PnLUwP&#10;s362bT67rzf6kYPvxFx5Ye3LaNh8gBIa5F/8cO9dmj83C/j7Jp2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3CWwgAAAN0AAAAPAAAAAAAAAAAAAAAAAJgCAABkcnMvZG93&#10;bnJldi54bWxQSwUGAAAAAAQABAD1AAAAhwMAAAAA&#10;" path="m122,37l19,37r,-19l,18,,e" filled="f" strokeweight=".32278mm">
                    <v:path arrowok="t" o:connecttype="custom" o:connectlocs="122,7193;19,7193;19,7174;0,7174;0,7156" o:connectangles="0,0,0,0,0"/>
                  </v:shape>
                </v:group>
                <v:group id="Group 1374" o:spid="_x0000_s2409" style="position:absolute;left:10590;top:7102;width:56;height:383" coordorigin="10590,7102" coordsize="56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375" o:spid="_x0000_s2410" style="position:absolute;left:10590;top:7102;width:56;height:383;visibility:visible;mso-wrap-style:square;v-text-anchor:top" coordsize="5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7ArwA&#10;AADdAAAADwAAAGRycy9kb3ducmV2LnhtbERPSwrCMBDdC94hjOBO0wpKqUYRP+hW7QGGZmyLzaQ0&#10;sdbbG0FwN4/3ndWmN7XoqHWVZQXxNAJBnFtdcaEgux0nCQjnkTXWlknBmxxs1sPBClNtX3yh7uoL&#10;EULYpaig9L5JpXR5SQbd1DbEgbvb1qAPsC2kbvEVwk0tZ1G0kAYrDg0lNrQrKX9cn0aBSYqz7U45&#10;YnKfu2gWH/aXfabUeNRvlyA89f4v/rnPOsxfxDF8vwkn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iPsCvAAAAN0AAAAPAAAAAAAAAAAAAAAAAJgCAABkcnMvZG93bnJldi54&#10;bWxQSwUGAAAAAAQABAD1AAAAgQMAAAAA&#10;" path="m38,54r-20,l18,18,,18,,,18,383r,-36l38,347r,-20l57,327e" filled="f" strokeweight=".33047mm">
                    <v:path arrowok="t" o:connecttype="custom" o:connectlocs="38,7156;18,7156;18,7120;0,7120;0,7102;18,7485;18,7449;38,7449;38,7429;57,7429" o:connectangles="0,0,0,0,0,0,0,0,0,0"/>
                  </v:shape>
                </v:group>
                <v:group id="Group 1372" o:spid="_x0000_s2411" style="position:absolute;left:10647;top:7358;width:103;height:145" coordorigin="10647,7358" coordsize="103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373" o:spid="_x0000_s2412" style="position:absolute;left:10647;top:7358;width:103;height:145;visibility:visible;mso-wrap-style:square;v-text-anchor:top" coordsize="10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egcQA&#10;AADdAAAADwAAAGRycy9kb3ducmV2LnhtbERPS2vCQBC+F/oflin0UuomKtKmrhIVRXrzVXocsmM2&#10;mJ0N2a3Gf+8KQm/z8T1nPO1sLc7U+sqxgrSXgCAunK64VLDfLd8/QPiArLF2TAqu5GE6eX4aY6bd&#10;hTd03oZSxBD2GSowITSZlL4wZNH3XEMcuaNrLYYI21LqFi8x3NaynyQjabHi2GCwobmh4rT9swqO&#10;aW4Wv4fZz2C1Hi5z97b6/E6tUq8vXf4FIlAX/sUP91rH+aN0APdv4gl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G3oHEAAAA3QAAAA8AAAAAAAAAAAAAAAAAmAIAAGRycy9k&#10;b3ducmV2LnhtbFBLBQYAAAAABAAEAPUAAACJAwAAAAA=&#10;" path="m,72l,54r37,l37,36,74,r29,e" filled="f" strokeweight=".32489mm">
                    <v:path arrowok="t" o:connecttype="custom" o:connectlocs="0,7430;0,7412;37,7412;37,7394;74,7358;103,7358" o:connectangles="0,0,0,0,0,0"/>
                  </v:shape>
                </v:group>
                <v:group id="Group 1370" o:spid="_x0000_s2413" style="position:absolute;left:1873;top:1331;width:563;height:640" coordorigin="1873,1331" coordsize="563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371" o:spid="_x0000_s2414" style="position:absolute;left:1873;top:1331;width:563;height:640;visibility:visible;mso-wrap-style:square;v-text-anchor:top" coordsize="563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zCsQA&#10;AADdAAAADwAAAGRycy9kb3ducmV2LnhtbERPTWvCQBC9C/0PyxR6001aKxKzSlEKKXiJ6cHjkB2T&#10;tNnZsLtq2l/vCoXe5vE+J9+MphcXcr6zrCCdJSCIa6s7bhR8Vu/TJQgfkDX2lknBD3nYrB8mOWba&#10;XrmkyyE0Ioawz1BBG8KQSenrlgz6mR2II3eyzmCI0DVSO7zGcNPL5yRZSIMdx4YWB9q2VH8fzkbB&#10;vN+W486+fBxdMRRV6fZf1W+t1NPj+LYCEWgM/+I/d6Hj/EX6Cvd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a8wrEAAAA3QAAAA8AAAAAAAAAAAAAAAAAmAIAAGRycy9k&#10;b3ducmV2LnhtbFBLBQYAAAAABAAEAPUAAACJAwAAAAA=&#10;" path="m,73l188,311r75,91l431,622r19,18l563,567,544,549,375,329,300,238,113,,,73e" filled="f" strokeweight=".32689mm">
                    <v:path arrowok="t" o:connecttype="custom" o:connectlocs="0,1404;188,1642;263,1733;431,1953;450,1971;563,1898;544,1880;375,1660;300,1569;113,1331;0,1404" o:connectangles="0,0,0,0,0,0,0,0,0,0,0"/>
                  </v:shape>
                </v:group>
                <v:group id="Group 1368" o:spid="_x0000_s2415" style="position:absolute;left:2361;top:1953;width:544;height:620" coordorigin="2361,1953" coordsize="54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369" o:spid="_x0000_s2416" style="position:absolute;left:2361;top:1953;width:544;height:620;visibility:visible;mso-wrap-style:square;v-text-anchor:top" coordsize="54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JT8IA&#10;AADdAAAADwAAAGRycy9kb3ducmV2LnhtbERPTYvCMBC9C/sfwgjebKqH6naNIrK7CJ6si+ehGduy&#10;zaQ00bb+eiMI3ubxPme16U0tbtS6yrKCWRSDIM6trrhQ8Hf6mS5BOI+ssbZMCgZysFl/jFaYatvx&#10;kW6ZL0QIYZeigtL7JpXS5SUZdJFtiAN3sa1BH2BbSN1iF8JNLedxnEiDFYeGEhvalZT/Z1ejIPtO&#10;hnt+cPU+6c6fg+vP8WX3q9Rk3G+/QHjq/Vv8cu91mJ/MFv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glPwgAAAN0AAAAPAAAAAAAAAAAAAAAAAJgCAABkcnMvZG93&#10;bnJldi54bWxQSwUGAAAAAAQABAD1AAAAhwMAAAAA&#10;" path="m,73l169,255r74,110l450,620r93,-91l337,273,262,182,112,,,73e" filled="f" strokeweight=".32692mm">
                    <v:path arrowok="t" o:connecttype="custom" o:connectlocs="0,2026;169,2208;243,2318;450,2573;543,2482;337,2226;262,2135;112,1953;0,2026" o:connectangles="0,0,0,0,0,0,0,0,0"/>
                  </v:shape>
                </v:group>
                <v:group id="Group 1366" o:spid="_x0000_s2417" style="position:absolute;left:4404;top:1477;width:487;height:511" coordorigin="4404,1477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367" o:spid="_x0000_s2418" style="position:absolute;left:4404;top:1477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Bl8IA&#10;AADdAAAADwAAAGRycy9kb3ducmV2LnhtbERPTYvCMBC9C/6HMII3TetBttUo4iJ48GJdPA/N2HS3&#10;mZQmW6u/3ggLe5vH+5z1drCN6KnztWMF6TwBQVw6XXOl4OtymH2A8AFZY+OYFDzIw3YzHq0x1+7O&#10;Z+qLUIkYwj5HBSaENpfSl4Ys+rlriSN3c53FEGFXSd3hPYbbRi6SZCkt1hwbDLa0N1T+FL9Wwam4&#10;PM/N47gbsv7TpNlp/+2utVLTybBbgQg0hH/xn/uo4/xlmsH7m3iC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kGXwgAAAN0AAAAPAAAAAAAAAAAAAAAAAJgCAABkcnMvZG93&#10;bnJldi54bWxQSwUGAAAAAAQABAD1AAAAhwMAAAAA&#10;" path="m487,365l337,165,244,56,187,,,147,300,512,487,365e" filled="f" strokeweight=".32656mm">
                    <v:path arrowok="t" o:connecttype="custom" o:connectlocs="487,1842;337,1642;244,1533;187,1477;0,1624;300,1989;487,1842" o:connectangles="0,0,0,0,0,0,0"/>
                  </v:shape>
                </v:group>
                <v:group id="Group 1364" o:spid="_x0000_s2419" style="position:absolute;left:7572;top:790;width:3177;height:194" coordorigin="7572,790" coordsize="317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365" o:spid="_x0000_s2420" style="position:absolute;left:7572;top:790;width:3177;height:194;visibility:visible;mso-wrap-style:square;v-text-anchor:top" coordsize="317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+7MQA&#10;AADdAAAADwAAAGRycy9kb3ducmV2LnhtbERPS0vDQBC+F/wPywheitk0h1BiNqUIxUJPJlI9DtnJ&#10;g2Znk+y2jf/eFQRv8/E9J98tZhA3ml1vWcEmikEQ11b33Cr4qA7PWxDOI2scLJOCb3KwKx5WOWba&#10;3vmdbqVvRQhhl6GCzvsxk9LVHRl0kR2JA9fY2aAPcG6lnvEews0gkzhOpcGeQ0OHI712VF/Kq1HQ&#10;kJ3W24P7nKqk/EpO8XR9O09KPT0u+xcQnhb/L/5zH3WYnyYb+P0mnC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vuzEAAAA3QAAAA8AAAAAAAAAAAAAAAAAmAIAAGRycy9k&#10;b3ducmV2LnhtbFBLBQYAAAAABAAEAPUAAACJAwAAAAA=&#10;" path="m13,353l113,547,3178,371e" filled="f" strokeweight=".32208mm">
                    <v:path arrowok="t" o:connecttype="custom" o:connectlocs="13,1143;113,1337;3178,1161" o:connectangles="0,0,0"/>
                  </v:shape>
                </v:group>
                <v:group id="Group 1362" o:spid="_x0000_s2421" style="position:absolute;left:3391;top:6042;width:656;height:584" coordorigin="3391,6042" coordsize="656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363" o:spid="_x0000_s2422" style="position:absolute;left:3391;top:6042;width:656;height:584;visibility:visible;mso-wrap-style:square;v-text-anchor:top" coordsize="656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UPMIA&#10;AADdAAAADwAAAGRycy9kb3ducmV2LnhtbERPS4vCMBC+C/sfwix4W9OtKFKNIovP06K7iMehGZti&#10;MylNqvXfm4UFb/PxPWe26GwlbtT40rGCz0ECgjh3uuRCwe/P+mMCwgdkjZVjUvAgD4v5W2+GmXZ3&#10;PtDtGAoRQ9hnqMCEUGdS+tyQRT9wNXHkLq6xGCJsCqkbvMdwW8k0ScbSYsmxwWBNX4by67G1Claj&#10;b53uTptyfzbFlh+jtk1zUqr/3i2nIAJ14SX+d+90nD9Oh/D3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9Q8wgAAAN0AAAAPAAAAAAAAAAAAAAAAAJgCAABkcnMvZG93&#10;bnJldi54bWxQSwUGAAAAAAQABAD1AAAAhwMAAAAA&#10;" path="m450,36l320,147,,384,170,585,470,347,600,238r57,-37l488,,450,36e" filled="f" strokeweight=".32586mm">
                    <v:path arrowok="t" o:connecttype="custom" o:connectlocs="450,6078;320,6189;0,6426;170,6627;470,6389;600,6280;657,6243;488,6042;450,6078" o:connectangles="0,0,0,0,0,0,0,0,0"/>
                  </v:shape>
                </v:group>
                <v:group id="Group 1360" o:spid="_x0000_s2423" style="position:absolute;left:1723;top:6316;width:337;height:329" coordorigin="1723,6316" coordsize="337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361" o:spid="_x0000_s2424" style="position:absolute;left:1723;top:6316;width:337;height:329;visibility:visible;mso-wrap-style:square;v-text-anchor:top" coordsize="33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7xsMA&#10;AADdAAAADwAAAGRycy9kb3ducmV2LnhtbERPTYvCMBC9C/6HMIIX0VQXi1SjLAuKsIdFu3sfmrGt&#10;NpOaRO3++82C4G0e73NWm8404k7O15YVTCcJCOLC6ppLBd/5drwA4QOyxsYyKfglD5t1v7fCTNsH&#10;H+h+DKWIIewzVFCF0GZS+qIig35iW+LInawzGCJ0pdQOHzHcNHKWJKk0WHNsqLClj4qKy/FmFOQ/&#10;e/lV3mSeutFhtzu/XT+vW1RqOOjelyACdeElfrr3Os5PZ3P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S7xsMAAADdAAAADwAAAAAAAAAAAAAAAACYAgAAZHJzL2Rv&#10;d25yZXYueG1sUEsFBgAAAAAEAAQA9QAAAIgDAAAAAA==&#10;" path="m,110l169,329,337,220,300,164,187,37,150,,,110e" filled="f" strokeweight=".32625mm">
                    <v:path arrowok="t" o:connecttype="custom" o:connectlocs="0,6426;169,6645;337,6536;300,6480;187,6353;150,6316;0,6426" o:connectangles="0,0,0,0,0,0,0"/>
                  </v:shape>
                </v:group>
                <v:group id="Group 1358" o:spid="_x0000_s2425" style="position:absolute;left:1892;top:6536;width:374;height:383" coordorigin="1892,6536" coordsize="374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359" o:spid="_x0000_s2426" style="position:absolute;left:1892;top:6536;width:374;height:383;visibility:visible;mso-wrap-style:square;v-text-anchor:top" coordsize="374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bKMMA&#10;AADdAAAADwAAAGRycy9kb3ducmV2LnhtbERPTWvCQBC9F/oflin0VjdVqhJdJVUELyKmvXgbsmMS&#10;mp0Nma1J/71bELzN433Ocj24Rl2pk9qzgfdRAoq48Lbm0sD31+5tDkoCssXGMxn4I4H16vlpian1&#10;PZ/omodSxRCWFA1UIbSp1lJU5FBGviWO3MV3DkOEXalth30Md40eJ8lUO6w5NlTY0qai4if/dQbk&#10;7PIsm3zstoe+PcrmM8yOcjDm9WXIFqACDeEhvrv3Ns6fjmfw/008Qa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DbKMMAAADdAAAADwAAAAAAAAAAAAAAAACYAgAAZHJzL2Rv&#10;d25yZXYueG1sUEsFBgAAAAAEAAQA9QAAAIgDAAAAAA==&#10;" path="m375,255l318,182,206,55,168,,,109,225,382,375,255e" filled="f" strokeweight=".32644mm">
                    <v:path arrowok="t" o:connecttype="custom" o:connectlocs="375,6791;318,6718;206,6591;168,6536;0,6645;225,6918;375,6791" o:connectangles="0,0,0,0,0,0,0"/>
                  </v:shape>
                </v:group>
                <v:group id="Group 1356" o:spid="_x0000_s2427" style="position:absolute;left:3335;top:1679;width:319;height:328" coordorigin="3335,1679" coordsize="319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357" o:spid="_x0000_s2428" style="position:absolute;left:3335;top:1679;width:319;height:328;visibility:visible;mso-wrap-style:square;v-text-anchor:top" coordsize="319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q4MMA&#10;AADdAAAADwAAAGRycy9kb3ducmV2LnhtbERPyWrDMBC9F/oPYgq9NXINDYkbJZRAQuitznKeWlPb&#10;jTUykiK7f18FArnN462zWI2mE5Gcby0reJ1kIIgrq1uuFRz2m5cZCB+QNXaWScEfeVgtHx8WWGg7&#10;8BfFMtQihbAvUEETQl9I6auGDPqJ7YkT92OdwZCgq6V2OKRw08k8y6bSYMupocGe1g1V5/JiFHx+&#10;D7R28e0QLzbOtucy/z0dt0o9P40f7yACjeEuvrl3Os2f5nO4fp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q4MMAAADdAAAADwAAAAAAAAAAAAAAAACYAgAAZHJzL2Rv&#10;d25yZXYueG1sUEsFBgAAAAAEAAQA9QAAAIgDAAAAAA==&#10;" path="m319,236l113,,,91,188,328,319,236e" filled="f" strokeweight=".32647mm">
                    <v:path arrowok="t" o:connecttype="custom" o:connectlocs="319,1915;113,1679;0,1770;188,2007;319,1915" o:connectangles="0,0,0,0,0"/>
                  </v:shape>
                </v:group>
                <v:group id="Group 1354" o:spid="_x0000_s2429" style="position:absolute;left:3429;top:1204;width:432;height:347" coordorigin="3429,1204" coordsize="43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355" o:spid="_x0000_s2430" style="position:absolute;left:3429;top:1204;width:432;height:347;visibility:visible;mso-wrap-style:square;v-text-anchor:top" coordsize="43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8ucIA&#10;AADdAAAADwAAAGRycy9kb3ducmV2LnhtbERP24rCMBB9F/yHMIIvomlVinaNIgvCIqh42fehmW3L&#10;NpPSZGv3740g+DaHc53VpjOVaKlxpWUF8SQCQZxZXXKu4HbdjRcgnEfWWFkmBf/kYLPu91aYanvn&#10;M7UXn4sQwi5FBYX3dSqlywoy6Ca2Jg7cj20M+gCbXOoG7yHcVHIaRYk0WHJoKLCmz4Ky38ufUdC6&#10;uK1Odr7fLmfm+3jYjUq7JKWGg277AcJT59/il/tLh/nJLI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by5wgAAAN0AAAAPAAAAAAAAAAAAAAAAAJgCAABkcnMvZG93&#10;bnJldi54bWxQSwUGAAAAAAQABAD1AAAAhwMAAAAA&#10;" path="m356,r76,91l75,347,,255,356,e" filled="f" strokeweight=".32542mm">
                    <v:path arrowok="t" o:connecttype="custom" o:connectlocs="356,1204;432,1295;75,1551;0,1459;356,1204" o:connectangles="0,0,0,0,0"/>
                  </v:shape>
                </v:group>
                <v:group id="Group 1352" o:spid="_x0000_s2431" style="position:absolute;left:3729;top:839;width:432;height:347" coordorigin="3729,839" coordsize="43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353" o:spid="_x0000_s2432" style="position:absolute;left:3729;top:839;width:432;height:347;visibility:visible;mso-wrap-style:square;v-text-anchor:top" coordsize="43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HVcMA&#10;AADdAAAADwAAAGRycy9kb3ducmV2LnhtbERPTWvCQBC9C/6HZQQvYjYaEU1dRQoBKbSl0d6H7DQJ&#10;zc6G7DaJ/75bKHibx/ucw2k0jeipc7VlBasoBkFcWF1zqeB2zZY7EM4ja2wsk4I7OTgdp5MDptoO&#10;/EF97ksRQtilqKDyvk2ldEVFBl1kW+LAfdnOoA+wK6XucAjhppHrON5KgzWHhgpbeq6o+M5/jILe&#10;rfrm3W5ezvvEfL69Zova7kmp+Ww8P4HwNPqH+N990WH+Nkng75tw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OHVcMAAADdAAAADwAAAAAAAAAAAAAAAACYAgAAZHJzL2Rv&#10;d25yZXYueG1sUEsFBgAAAAAEAAQA9QAAAIgDAAAAAA==&#10;" path="m432,72l356,,,256r75,91l432,72e" filled="f" strokeweight=".32542mm">
                    <v:path arrowok="t" o:connecttype="custom" o:connectlocs="432,911;356,839;0,1095;75,1186;432,911" o:connectangles="0,0,0,0,0"/>
                  </v:shape>
                </v:group>
                <v:group id="Group 1350" o:spid="_x0000_s2433" style="position:absolute;left:1418;top:4034;width:211;height:584" coordorigin="1418,4034" coordsize="211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351" o:spid="_x0000_s2434" style="position:absolute;left:1418;top:4034;width:211;height:584;visibility:visible;mso-wrap-style:square;v-text-anchor:top" coordsize="211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kscUA&#10;AADdAAAADwAAAGRycy9kb3ducmV2LnhtbERPS2vCQBC+F/oflhF6qxuNkRBdxRYKtdqDD9DjkB2T&#10;0OxsyG419de7gtDbfHzPmc47U4szta6yrGDQj0AQ51ZXXCjY7z5eUxDOI2usLZOCP3Iwnz0/TTHT&#10;9sIbOm99IUIIuwwVlN43mZQuL8mg69uGOHAn2xr0AbaF1C1eQrip5TCKxtJgxaGhxIbeS8p/tr9G&#10;wdtuvfyKr984TJN4nR6K0SJZHZV66XWLCQhPnf8XP9yfOswfxwncvw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CSxxQAAAN0AAAAPAAAAAAAAAAAAAAAAAJgCAABkcnMv&#10;ZG93bnJldi54bWxQSwUGAAAAAAQABAD1AAAAigMAAAAA&#10;" path="m315,528r42,56l526,457r,-38l315,171e" filled="f" strokeweight=".32889mm">
                    <v:path arrowok="t" o:connecttype="custom" o:connectlocs="315,4562;357,4618;526,4491;526,4453;315,4205" o:connectangles="0,0,0,0,0"/>
                  </v:shape>
                </v:group>
                <v:group id="Group 1348" o:spid="_x0000_s2435" style="position:absolute;left:1418;top:790;width:398;height:12" coordorigin="1418,790" coordsize="39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349" o:spid="_x0000_s2436" style="position:absolute;left:1418;top:790;width:398;height:12;visibility:visible;mso-wrap-style:square;v-text-anchor:top" coordsize="39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nHMYA&#10;AADdAAAADwAAAGRycy9kb3ducmV2LnhtbERPTUvDQBC9F/wPywje2o2tVIndllqoeBDapiL1NmbH&#10;JDU7u2THNv57VxC8zeN9zmzRu1adqIuNZwPXowwUceltw5WBl/16eAcqCrLF1jMZ+KYIi/nFYIa5&#10;9Wfe0amQSqUQjjkaqEVCrnUsa3IYRz4QJ+7Ddw4lwa7StsNzCnetHmfZVDtsODXUGGhVU/lZfDkD&#10;749Btofi+W17eOg3m/B6vJHd3piry355D0qol3/xn/vJpvnTyS38fpNO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NnHMYAAADdAAAADwAAAAAAAAAAAAAAAACYAgAAZHJz&#10;L2Rvd25yZXYueG1sUEsFBgAAAAAEAAQA9QAAAIsDAAAAAA==&#10;" path="m70,391r1,-1e" filled="f" strokeweight=".32528mm">
                    <v:path arrowok="t" o:connecttype="custom" o:connectlocs="70,1181;71,1180" o:connectangles="0,0"/>
                  </v:shape>
                </v:group>
                <v:group id="Group 1346" o:spid="_x0000_s2437" style="position:absolute;left:2267;top:1004;width:581;height:638" coordorigin="2267,1004" coordsize="58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347" o:spid="_x0000_s2438" style="position:absolute;left:2267;top:1004;width:581;height:638;visibility:visible;mso-wrap-style:square;v-text-anchor:top" coordsize="58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rW8UA&#10;AADdAAAADwAAAGRycy9kb3ducmV2LnhtbERPS2sCMRC+F/ofwhR602wV1roapRQq0lO1PvA2bMbN&#10;0s1kSaK77a9vCkJv8/E9Z77sbSOu5EPtWMHTMANBXDpdc6Vg9/k2eAYRIrLGxjEp+KYAy8X93RwL&#10;7Tre0HUbK5FCOBSowMTYFlKG0pDFMHQtceLOzluMCfpKao9dCreNHGVZLi3WnBoMtvRqqPzaXqyC&#10;n/fxxp+OH4fzyHR1u5rsc7naK/X40L/MQETq47/45l7rND8fT+Hvm3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qtbxQAAAN0AAAAPAAAAAAAAAAAAAAAAAJgCAABkcnMv&#10;ZG93bnJldi54bWxQSwUGAAAAAAQABAD1AAAAigMAAAAA&#10;" path="m,109l206,346r75,91l431,638,581,547r,-18l450,364,431,346,150,,,109e" filled="f" strokeweight=".32675mm">
                    <v:path arrowok="t" o:connecttype="custom" o:connectlocs="0,1113;206,1350;281,1441;431,1642;581,1551;581,1533;450,1368;431,1350;150,1004;0,1113" o:connectangles="0,0,0,0,0,0,0,0,0,0"/>
                  </v:shape>
                </v:group>
                <v:group id="Group 1344" o:spid="_x0000_s2439" style="position:absolute;left:2136;top:1533;width:805;height:638" coordorigin="2136,1533" coordsize="805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345" o:spid="_x0000_s2440" style="position:absolute;left:2136;top:1533;width:805;height:638;visibility:visible;mso-wrap-style:square;v-text-anchor:top" coordsize="805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QFMQA&#10;AADdAAAADwAAAGRycy9kb3ducmV2LnhtbERPS2sCMRC+F/wPYQQvpWatVXRrFCsIXhR8FPE2bKab&#10;xc1k2cR1/femUOhtPr7nzBatLUVDtS8cKxj0ExDEmdMF5wpOx/XbBIQPyBpLx6TgQR4W887LDFPt&#10;7ryn5hByEUPYp6jAhFClUvrMkEXfdxVx5H5cbTFEWOdS13iP4baU70kylhYLjg0GK1oZyq6Hm1XQ&#10;7JDN6HwZSvv4ej2tttNvXmulet12+QkiUBv+xX/ujY7zxx8D+P0mni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u0BTEAAAA3QAAAA8AAAAAAAAAAAAAAAAAmAIAAGRycy9k&#10;b3ducmV2LnhtbFBLBQYAAAAABAAEAPUAAACJAwAAAAA=&#10;" path="m,602r37,36l131,565r94,-72l337,420r94,-73l525,255r74,-55l655,218,787,109r18,l712,r,18l562,109r,55l487,218,300,365,187,438,94,511,,602e" filled="f" strokeweight=".32536mm">
                    <v:path arrowok="t" o:connecttype="custom" o:connectlocs="0,2135;37,2171;131,2098;225,2026;337,1953;431,1880;525,1788;599,1733;655,1751;787,1642;805,1642;712,1533;712,1551;562,1642;562,1697;487,1751;300,1898;187,1971;94,2044;0,2135" o:connectangles="0,0,0,0,0,0,0,0,0,0,0,0,0,0,0,0,0,0,0,0"/>
                  </v:shape>
                </v:group>
                <v:group id="Group 1342" o:spid="_x0000_s2441" style="position:absolute;left:1442;top:2664;width:505;height:620" coordorigin="1442,2664" coordsize="505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343" o:spid="_x0000_s2442" style="position:absolute;left:1442;top:2664;width:505;height:620;visibility:visible;mso-wrap-style:square;v-text-anchor:top" coordsize="505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uo8AA&#10;AADdAAAADwAAAGRycy9kb3ducmV2LnhtbERPS4vCMBC+L/gfwgh7W1MfiNSmImLB22IVvA7N2Fab&#10;SWmi7f77jSB4m4/vOclmMI14UudqywqmkwgEcWF1zaWC8yn7WYFwHlljY5kU/JGDTTr6SjDWtucj&#10;PXNfihDCLkYFlfdtLKUrKjLoJrYlDtzVdgZ9gF0pdYd9CDeNnEXRUhqsOTRU2NKuouKeP4yCy90h&#10;3mS2P7ZZL/MF/2bb81Wp7/GwXYPwNPiP+O0+6DB/uZjD65twgk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Auo8AAAADdAAAADwAAAAAAAAAAAAAAAACYAgAAZHJzL2Rvd25y&#10;ZXYueG1sUEsFBgAAAAAEAAQA9QAAAIUDAAAAAA==&#10;" path="m,55r,55l131,274r75,91l412,621r94,-72l300,293,225,202,75,,,55e" filled="f" strokeweight=".32722mm">
                    <v:path arrowok="t" o:connecttype="custom" o:connectlocs="0,2719;0,2774;131,2938;206,3029;412,3285;506,3213;300,2957;225,2866;75,2664;0,2719" o:connectangles="0,0,0,0,0,0,0,0,0,0"/>
                  </v:shape>
                </v:group>
                <v:group id="Group 1340" o:spid="_x0000_s2443" style="position:absolute;left:1704;top:2446;width:544;height:620" coordorigin="1704,2446" coordsize="54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341" o:spid="_x0000_s2444" style="position:absolute;left:1704;top:2446;width:544;height:620;visibility:visible;mso-wrap-style:square;v-text-anchor:top" coordsize="54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dvsIA&#10;AADdAAAADwAAAGRycy9kb3ducmV2LnhtbERPTYvCMBC9L/gfwgje1lRxi1ajiKgIe9oqnodmbIvN&#10;pDTRtv56s7Cwt3m8z1ltOlOJJzWutKxgMo5AEGdWl5wruJwPn3MQziNrrCyTgp4cbNaDjxUm2rb8&#10;Q8/U5yKEsEtQQeF9nUjpsoIMurGtiQN3s41BH2CTS91gG8JNJadRFEuDJYeGAmvaFZTd04dRkO7j&#10;/pV9u+oUt9dF77prdNsdlRoNu+0ShKfO/4v/3Ccd5sezL/j9Jpw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x2+wgAAAN0AAAAPAAAAAAAAAAAAAAAAAJgCAABkcnMvZG93&#10;bnJldi54bWxQSwUGAAAAAAQABAD1AAAAhwMAAAAA&#10;" path="m,72l169,273r75,92l450,620r94,-73l339,291,263,200,113,,,72e" filled="f" strokeweight=".32692mm">
                    <v:path arrowok="t" o:connecttype="custom" o:connectlocs="0,2518;169,2719;244,2811;450,3066;544,2993;339,2737;263,2646;113,2446;0,2518" o:connectangles="0,0,0,0,0,0,0,0,0"/>
                  </v:shape>
                </v:group>
                <v:group id="Group 1338" o:spid="_x0000_s2445" style="position:absolute;left:2567;top:1788;width:544;height:620" coordorigin="2567,1788" coordsize="54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339" o:spid="_x0000_s2446" style="position:absolute;left:2567;top:1788;width:544;height:620;visibility:visible;mso-wrap-style:square;v-text-anchor:top" coordsize="54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mUsIA&#10;AADdAAAADwAAAGRycy9kb3ducmV2LnhtbERPTYvCMBC9L/gfwgje1lSRrlajiKgIe9oqnodmbIvN&#10;pDTRtv56s7Cwt3m8z1ltOlOJJzWutKxgMo5AEGdWl5wruJwPn3MQziNrrCyTgp4cbNaDjxUm2rb8&#10;Q8/U5yKEsEtQQeF9nUjpsoIMurGtiQN3s41BH2CTS91gG8JNJadRFEuDJYeGAmvaFZTd04dRkO7j&#10;/pV9u+oUt9dF77prdNsdlRoNu+0ShKfO/4v/3Ccd5sezL/j9Jpw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SZSwgAAAN0AAAAPAAAAAAAAAAAAAAAAAJgCAABkcnMvZG93&#10;bnJldi54bWxQSwUGAAAAAAQABAD1AAAAhwMAAAAA&#10;" path="m,91l150,274r74,91l431,621,544,547,337,292,263,201,94,,,91e" filled="f" strokeweight=".32692mm">
                    <v:path arrowok="t" o:connecttype="custom" o:connectlocs="0,1879;150,2062;224,2153;431,2409;544,2335;337,2080;263,1989;94,1788;0,1879" o:connectangles="0,0,0,0,0,0,0,0,0"/>
                  </v:shape>
                </v:group>
                <v:group id="Group 1336" o:spid="_x0000_s2447" style="position:absolute;left:2473;top:1879;width:524;height:602" coordorigin="2473,1879" coordsize="524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337" o:spid="_x0000_s2448" style="position:absolute;left:2473;top:1879;width:524;height:602;visibility:visible;mso-wrap-style:square;v-text-anchor:top" coordsize="524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fYsMA&#10;AADdAAAADwAAAGRycy9kb3ducmV2LnhtbERPTWvCQBC9F/oflin0VjfaIE10lRIQ9OBBW+h1yI7Z&#10;aHY2zW40/ntXELzN433OfDnYRpyp87VjBeNRAoK4dLrmSsHvz+rjC4QPyBobx6TgSh6Wi9eXOeba&#10;XXhH532oRAxhn6MCE0KbS+lLQxb9yLXEkTu4zmKIsKuk7vASw20jJ0kylRZrjg0GWyoMlad9bxV8&#10;uiQ1/8Npk6VF0R9XDbm/ba/U+9vwPQMRaAhP8cO91nH+NM3g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HfYsMAAADdAAAADwAAAAAAAAAAAAAAAACYAgAAZHJzL2Rv&#10;d25yZXYueG1sUEsFBgAAAAAEAAQA9QAAAIgDAAAAAA==&#10;" path="m,74l150,256r75,91l431,603r94,-73l318,274,244,183,94,,,74e" filled="f" strokeweight=".32694mm">
                    <v:path arrowok="t" o:connecttype="custom" o:connectlocs="0,1953;150,2135;225,2226;431,2482;525,2409;318,2153;244,2062;94,1879;0,1953" o:connectangles="0,0,0,0,0,0,0,0,0"/>
                  </v:shape>
                </v:group>
                <v:group id="Group 1334" o:spid="_x0000_s2449" style="position:absolute;left:3261;top:2336;width:506;height:511" coordorigin="3261,2336" coordsize="506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335" o:spid="_x0000_s2450" style="position:absolute;left:3261;top:2336;width:506;height:511;visibility:visible;mso-wrap-style:square;v-text-anchor:top" coordsize="50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PC8IA&#10;AADdAAAADwAAAGRycy9kb3ducmV2LnhtbERPTYvCMBC9C/sfwix407SCIl2jLO4qXlTsiuehGdOy&#10;zaQ0Ueu/N4LgbR7vc2aLztbiSq2vHCtIhwkI4sLpio2C499qMAXhA7LG2jEpuJOHxfyjN8NMuxsf&#10;6JoHI2II+wwVlCE0mZS+KMmiH7qGOHJn11oMEbZG6hZvMdzWcpQkE2mx4thQYkPLkor//GIVbC+7&#10;bmTWP6dfk9J6f9wuTbG7K9X/7L6/QATqwlv8cm90nD8Zp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8LwgAAAN0AAAAPAAAAAAAAAAAAAAAAAJgCAABkcnMvZG93&#10;bnJldi54bWxQSwUGAAAAAAQABAD1AAAAhwMAAAAA&#10;" path="m300,511l506,366,337,164,243,55,206,,,146,300,511e" filled="f" strokeweight=".32639mm">
                    <v:path arrowok="t" o:connecttype="custom" o:connectlocs="300,2847;506,2702;337,2500;243,2391;206,2336;0,2482;300,2847" o:connectangles="0,0,0,0,0,0,0"/>
                  </v:shape>
                </v:group>
                <v:group id="Group 1332" o:spid="_x0000_s2451" style="position:absolute;left:1418;top:6426;width:474;height:474" coordorigin="1418,6426" coordsize="474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333" o:spid="_x0000_s2452" style="position:absolute;left:1418;top:6426;width:474;height:474;visibility:visible;mso-wrap-style:square;v-text-anchor:top" coordsize="474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+mA8MA&#10;AADdAAAADwAAAGRycy9kb3ducmV2LnhtbERPzWoCMRC+F3yHMIKXotkqFVmNIiu1Unpx6wMMm3Gz&#10;uJksSdT17Ruh0Nt8fL+z2vS2FTfyoXGs4G2SgSCunG64VnD6+RgvQISIrLF1TAoeFGCzHrysMNfu&#10;zke6lbEWKYRDjgpMjF0uZagMWQwT1xEn7uy8xZigr6X2eE/htpXTLJtLiw2nBoMdFYaqS3m1Cvqj&#10;N7P999fuU++KwpbXUxVfM6VGw367BBGpj//iP/dBp/nz9xk8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+mA8MAAADdAAAADwAAAAAAAAAAAAAAAACYAgAAZHJzL2Rv&#10;d25yZXYueG1sUEsFBgAAAAAEAAQA9QAAAIgDAAAAAA==&#10;" path="m33,291l188,474,507,219,338,,33,231e" filled="f" strokeweight=".32636mm">
                    <v:path arrowok="t" o:connecttype="custom" o:connectlocs="33,6717;188,6900;507,6645;338,6426;33,6657" o:connectangles="0,0,0,0,0"/>
                  </v:shape>
                </v:group>
                <v:group id="Group 1330" o:spid="_x0000_s2453" style="position:absolute;left:1418;top:7613;width:155;height:1433" coordorigin="1418,7613" coordsize="155,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331" o:spid="_x0000_s2454" style="position:absolute;left:1418;top:7613;width:155;height:1433;visibility:visible;mso-wrap-style:square;v-text-anchor:top" coordsize="155,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zm8QA&#10;AADdAAAADwAAAGRycy9kb3ducmV2LnhtbERP3WrCMBS+H+wdwhnsZtjUgaJdo4gw2MpAWn2AQ3PW&#10;liYntcm0vr0ZDHZ3Pr7fk28na8SFRt85VjBPUhDEtdMdNwpOx/fZCoQPyBqNY1JwIw/bzeNDjpl2&#10;Vy7pUoVGxBD2GSpoQxgyKX3dkkWfuIE4ct9utBgiHBupR7zGcGvka5oupcWOY0OLA+1bqvvqxyo4&#10;fBV73xcv608/aDyY4iyr8qzU89O0ewMRaAr/4j/3h47zl4sF/H4TT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85vEAAAA3QAAAA8AAAAAAAAAAAAAAAAAmAIAAGRycy9k&#10;b3ducmV2LnhtbFBLBQYAAAAABAAEAPUAAACJAwAAAAA=&#10;" path="m2133,92r42,-56l2194,36r,-18l2231,18r,-18l2269,r,18l2288,18e" filled="f" strokeweight=".32431mm">
                    <v:path arrowok="t" o:connecttype="custom" o:connectlocs="2133,7705;2175,7649;2194,7649;2194,7631;2231,7631;2231,7613;2269,7613;2269,7631;2288,7631" o:connectangles="0,0,0,0,0,0,0,0,0"/>
                  </v:shape>
                </v:group>
                <v:group id="Group 1328" o:spid="_x0000_s2455" style="position:absolute;left:1418;top:7429;width:155;height:1616" coordorigin="1418,7429" coordsize="155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329" o:spid="_x0000_s2456" style="position:absolute;left:1418;top:7429;width:155;height:1616;visibility:visible;mso-wrap-style:square;v-text-anchor:top" coordsize="155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ldMQA&#10;AADdAAAADwAAAGRycy9kb3ducmV2LnhtbERPS2sCMRC+C/6HMAUvUrOKtWVrFBEEDyL10dLehs10&#10;s7iZLJvorv/eCIK3+fieM523thQXqn3hWMFwkIAgzpwuOFdwPKxeP0D4gKyxdEwKruRhPut2pphq&#10;1/COLvuQixjCPkUFJoQqldJnhiz6gauII/fvaoshwjqXusYmhttSjpJkIi0WHBsMVrQ0lJ32Z6tg&#10;lJvD+qtvdxuz/aG/Zjvm782vUr2XdvEJIlAbnuKHe63j/MnbO9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JXTEAAAA3QAAAA8AAAAAAAAAAAAAAAAAmAIAAGRycy9k&#10;b3ducmV2LnhtbFBLBQYAAAAABAAEAPUAAACJAwAAAAA=&#10;" path="m1631,202l1476,91e" filled="f" strokeweight=".32497mm">
                    <v:path arrowok="t" o:connecttype="custom" o:connectlocs="1631,7631;1476,7520" o:connectangles="0,0"/>
                  </v:shape>
                </v:group>
                <v:group id="Group 1325" o:spid="_x0000_s2457" style="position:absolute;left:3298;top:9018;width:356;height:28" coordorigin="3298,9018" coordsize="3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327" o:spid="_x0000_s2458" style="position:absolute;left:3298;top:9018;width:356;height:28;visibility:visible;mso-wrap-style:square;v-text-anchor:top" coordsize="3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cW8UA&#10;AADdAAAADwAAAGRycy9kb3ducmV2LnhtbESP0YrCMBBF34X9hzDCvmmqsEWrUcqCy/qgYOsHDM3Y&#10;FptJabK17tcbQfBthnvnnjvr7WAa0VPnassKZtMIBHFhdc2lgnO+myxAOI+ssbFMCu7kYLv5GK0x&#10;0fbGJ+ozX4oQwi5BBZX3bSKlKyoy6Ka2JQ7axXYGfVi7UuoObyHcNHIeRbE0WHMgVNjSd0XFNfsz&#10;gXs/7g9DtvzRLp5l/aHN00v6r9TneEhXIDwN/m1+Xf/qUD/+WsLzmzCC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NxbxQAAAN0AAAAPAAAAAAAAAAAAAAAAAJgCAABkcnMv&#10;ZG93bnJldi54bWxQSwUGAAAAAAQABAD1AAAAigMAAAAA&#10;" path="m300,18l300,,281,r,18l274,28e" filled="f" strokeweight=".32636mm">
                    <v:path arrowok="t" o:connecttype="custom" o:connectlocs="300,9036;300,9018;281,9018;281,9036;274,9046" o:connectangles="0,0,0,0,0"/>
                  </v:shape>
                  <v:shape id="Freeform 1326" o:spid="_x0000_s2459" style="position:absolute;left:3298;top:9018;width:356;height:28;visibility:visible;mso-wrap-style:square;v-text-anchor:top" coordsize="3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/e8QA&#10;AADdAAAADwAAAGRycy9kb3ducmV2LnhtbESPzWrDMAzH74W+g9Ggt9bpDqHL6pQw6FgPLSztA4hY&#10;+WCxHGIvTff002Gwm4T+Hz/tD7Pr1URj6Dwb2G4SUMSVtx03Bm7X43oHKkRki71nMvCgAId8udhj&#10;Zv2dP2kqY6MkhEOGBtoYh0zrULXkMGz8QCy32o8Oo6xjo+2Idwl3vX5OklQ77FgaWhzoraXqq/x2&#10;0vu4nM5z+fJuQ7otp/NwLerix5jV01y8goo0x3/xn/vDCn6aCr98IyP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v3vEAAAA3QAAAA8AAAAAAAAAAAAAAAAAmAIAAGRycy9k&#10;b3ducmV2LnhtbFBLBQYAAAAABAAEAPUAAACJAwAAAAA=&#10;" path="m318,28l300,18e" filled="f" strokeweight=".32636mm">
                    <v:path arrowok="t" o:connecttype="custom" o:connectlocs="318,9046;300,9036" o:connectangles="0,0"/>
                  </v:shape>
                </v:group>
                <v:group id="Group 1323" o:spid="_x0000_s2460" style="position:absolute;left:3167;top:1770;width:356;height:365" coordorigin="3167,1770" coordsize="356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324" o:spid="_x0000_s2461" style="position:absolute;left:3167;top:1770;width:356;height:365;visibility:visible;mso-wrap-style:square;v-text-anchor:top" coordsize="35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0HcMA&#10;AADdAAAADwAAAGRycy9kb3ducmV2LnhtbERPPWvDMBDdC/0P4gpdSiIng2ucyKYEXLrGzRBvF+ti&#10;mVonY6mJ218fBQrd7vE+b1vOdhAXmnzvWMFqmYAgbp3uuVNw+KwWGQgfkDUOjknBD3koi8eHLeba&#10;XXlPlzp0Ioawz1GBCWHMpfStIYt+6UbiyJ3dZDFEOHVST3iN4XaQ6yRJpcWeY4PBkXaG2q/62yp4&#10;3x8Pvupeza9tsqq2L82JslGp56f5bQMi0Bz+xX/uDx3np+ka7t/EE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N0HcMAAADdAAAADwAAAAAAAAAAAAAAAACYAgAAZHJzL2Rv&#10;d25yZXYueG1sUEsFBgAAAAAEAAQA9QAAAIgDAAAAAA==&#10;" path="m356,237l168,,,128,206,365,356,237e" filled="f" strokeweight=".32644mm">
                    <v:path arrowok="t" o:connecttype="custom" o:connectlocs="356,2007;168,1770;0,1898;206,2135;356,2007" o:connectangles="0,0,0,0,0"/>
                  </v:shape>
                </v:group>
                <v:group id="Group 1321" o:spid="_x0000_s2462" style="position:absolute;left:1418;top:2737;width:324;height:840" coordorigin="1418,2737" coordsize="324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322" o:spid="_x0000_s2463" style="position:absolute;left:1418;top:2737;width:324;height:840;visibility:visible;mso-wrap-style:square;v-text-anchor:top" coordsize="324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ixMMA&#10;AADdAAAADwAAAGRycy9kb3ducmV2LnhtbERPTWvCQBC9F/wPywje6kYrQVJXkRahBxU09T5mp0k0&#10;Oxt2V4399V1B6G0e73Nmi8404krO15YVjIYJCOLC6ppLBd/56nUKwgdkjY1lUnAnD4t572WGmbY3&#10;3tF1H0oRQ9hnqKAKoc2k9EVFBv3QtsSR+7HOYIjQlVI7vMVw08hxkqTSYM2xocKWPioqzvuLUZD/&#10;fvJdHiaXt/VpW2zDcTN1eqPUoN8t30EE6sK/+On+0nF+mk7g8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kixMMAAADdAAAADwAAAAAAAAAAAAAAAACYAgAAZHJzL2Rv&#10;d25yZXYueG1sUEsFBgAAAAAEAAQA9QAAAIgDAAAAAA==&#10;" path="m315,675r79,92l450,841,639,712,600,676,315,309e" filled="f" strokeweight=".32833mm">
                    <v:path arrowok="t" o:connecttype="custom" o:connectlocs="315,3412;394,3504;450,3578;639,3449;600,3413;315,3046" o:connectangles="0,0,0,0,0,0"/>
                  </v:shape>
                </v:group>
                <v:group id="Group 1318" o:spid="_x0000_s2464" style="position:absolute;left:1480;top:790;width:468;height:158" coordorigin="1480,790" coordsize="46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320" o:spid="_x0000_s2465" style="position:absolute;left:1480;top:790;width:468;height:158;visibility:visible;mso-wrap-style:square;v-text-anchor:top" coordsize="46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W6MIA&#10;AADdAAAADwAAAGRycy9kb3ducmV2LnhtbERP32vCMBB+H/g/hBP2NhMnK1JNi8gGe51T0bejOZva&#10;5lKaTLv/fhkM9nYf389bl6PrxI2G0HjWMJ8pEMSVNw3XGvafb09LECEiG+w8k4ZvClAWk4c15sbf&#10;+YNuu1iLFMIhRw02xj6XMlSWHIaZ74kTd/GDw5jgUEsz4D2Fu04+K5VJhw2nBos9bS1V7e7Labgu&#10;Fofja1SNVS8nu2+dbfuz1fpxOm5WICKN8V/85343aX6WZfD7TTpB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VbowgAAAN0AAAAPAAAAAAAAAAAAAAAAAJgCAABkcnMvZG93&#10;bnJldi54bWxQSwUGAAAAAAQABAD1AAAAhwMAAAAA&#10;" path="m56,384l278,226e" filled="f" strokeweight=".32636mm">
                    <v:path arrowok="t" o:connecttype="custom" o:connectlocs="56,1174;278,1016" o:connectangles="0,0"/>
                  </v:shape>
                  <v:shape id="Freeform 1319" o:spid="_x0000_s2466" style="position:absolute;left:1480;top:790;width:468;height:158;visibility:visible;mso-wrap-style:square;v-text-anchor:top" coordsize="46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zc8IA&#10;AADdAAAADwAAAGRycy9kb3ducmV2LnhtbERPS2sCMRC+C/0PYQreNGnFbdkapRQFr75Kexs20812&#10;N5NlE3X990YQvM3H95zZoneNOFEXKs8aXsYKBHHhTcWlhv1uNXoHESKywcYzabhQgMX8aTDD3Pgz&#10;b+i0jaVIIRxy1GBjbHMpQ2HJYRj7ljhxf75zGBPsSmk6PKdw18hXpTLpsOLUYLGlL0tFvT06Df+T&#10;yeF7GVVl1fTH7mtn6/bXaj187j8/QETq40N8d69Nmp9lb3D7Jp0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fNzwgAAAN0AAAAPAAAAAAAAAAAAAAAAAJgCAABkcnMvZG93&#10;bnJldi54bWxQSwUGAAAAAAQABAD1AAAAhwMAAAAA&#10;" path="m109,226l,311r56,73e" filled="f" strokeweight=".32636mm">
                    <v:path arrowok="t" o:connecttype="custom" o:connectlocs="109,1016;0,1101;56,1174" o:connectangles="0,0,0"/>
                  </v:shape>
                </v:group>
                <v:group id="Group 1316" o:spid="_x0000_s2467" style="position:absolute;left:1418;top:2244;width:586;height:640" coordorigin="1418,2244" coordsize="586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317" o:spid="_x0000_s2468" style="position:absolute;left:1418;top:2244;width:586;height:640;visibility:visible;mso-wrap-style:square;v-text-anchor:top" coordsize="58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7XcQA&#10;AADdAAAADwAAAGRycy9kb3ducmV2LnhtbERPTWvCQBC9F/wPywi91Y0eUo1uQpAWvLSg9dDjkJ1k&#10;o9nZmN2a9N93C4Xe5vE+Z1dMthN3GnzrWMFykYAgrpxuuVFw/nh9WoPwAVlj55gUfJOHIp897DDT&#10;buQj3U+hETGEfYYKTAh9JqWvDFn0C9cTR652g8UQ4dBIPeAYw20nV0mSSostxwaDPe0NVdfTl1Vw&#10;W12e289z79fmWB/eXjZjWb+XSj3Op3ILItAU/sV/7oOO89N0A7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e13EAAAA3QAAAA8AAAAAAAAAAAAAAAAAmAIAAGRycy9k&#10;b3ducmV2LnhtbFBLBQYAAAAABAAEAPUAAACJAwAAAAA=&#10;" path="m202,547r24,-17l226,475r74,-55l488,274,600,202,788,56,750,,657,74r-94,91l450,238,263,384r-61,44e" filled="f" strokeweight=".32606mm">
                    <v:path arrowok="t" o:connecttype="custom" o:connectlocs="202,2791;226,2774;226,2719;300,2664;488,2518;600,2446;788,2300;750,2244;657,2318;563,2409;450,2482;263,2628;202,2672" o:connectangles="0,0,0,0,0,0,0,0,0,0,0,0,0"/>
                  </v:shape>
                </v:group>
                <v:group id="Group 1314" o:spid="_x0000_s2469" style="position:absolute;left:1610;top:2518;width:544;height:622" coordorigin="1610,2518" coordsize="544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315" o:spid="_x0000_s2470" style="position:absolute;left:1610;top:2518;width:544;height:622;visibility:visible;mso-wrap-style:square;v-text-anchor:top" coordsize="54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M4MMA&#10;AADdAAAADwAAAGRycy9kb3ducmV2LnhtbERP3WrCMBS+H+wdwhnsbqbdoJNqFBmbCAOH1gc4bY5N&#10;sTkpTbT17RdB8O58fL9nvhxtKy7U+8axgnSSgCCunG64VnAoft6mIHxA1tg6JgVX8rBcPD/NMddu&#10;4B1d9qEWMYR9jgpMCF0upa8MWfQT1xFH7uh6iyHCvpa6xyGG21a+J0kmLTYcGwx29GWoOu3PVkGR&#10;ZttybYq/4fvjvB6mp/KQlb9Kvb6MqxmIQGN4iO/ujY7zs88Ub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fM4MMAAADdAAAADwAAAAAAAAAAAAAAAACYAgAAZHJzL2Rv&#10;d25yZXYueG1sUEsFBgAAAAAEAAQA9QAAAIgDAAAAAA==&#10;" path="m,73l150,275r76,91l432,621,544,548,338,293,263,201,94,,,73e" filled="f" strokeweight=".32692mm">
                    <v:path arrowok="t" o:connecttype="custom" o:connectlocs="0,2591;150,2793;226,2884;432,3139;544,3066;338,2811;263,2719;94,2518;0,2591" o:connectangles="0,0,0,0,0,0,0,0,0"/>
                  </v:shape>
                </v:group>
                <v:group id="Group 1312" o:spid="_x0000_s2471" style="position:absolute;left:1910;top:2300;width:544;height:620" coordorigin="1910,2300" coordsize="54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313" o:spid="_x0000_s2472" style="position:absolute;left:1910;top:2300;width:544;height:620;visibility:visible;mso-wrap-style:square;v-text-anchor:top" coordsize="54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q7MIA&#10;AADdAAAADwAAAGRycy9kb3ducmV2LnhtbERPTYvCMBC9L/gfwgje1lSFrlajiKgIe9oqnodmbIvN&#10;pDTRtv56s7Cwt3m8z1ltOlOJJzWutKxgMo5AEGdWl5wruJwPn3MQziNrrCyTgp4cbNaDjxUm2rb8&#10;Q8/U5yKEsEtQQeF9nUjpsoIMurGtiQN3s41BH2CTS91gG8JNJadRFEuDJYeGAmvaFZTd04dRkO7j&#10;/pV9u+oUt9dF77prdNsdlRoNu+0ShKfO/4v/3Ccd5sdfM/j9Jpw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urswgAAAN0AAAAPAAAAAAAAAAAAAAAAAJgCAABkcnMvZG93&#10;bnJldi54bWxQSwUGAAAAAAQABAD1AAAAhwMAAAAA&#10;" path="m,73l151,255r75,109l431,620,544,529,94,,,73e" filled="f" strokeweight=".32692mm">
                    <v:path arrowok="t" o:connecttype="custom" o:connectlocs="0,2373;151,2555;226,2664;431,2920;544,2829;94,2300;0,2373" o:connectangles="0,0,0,0,0,0,0"/>
                  </v:shape>
                </v:group>
                <v:group id="Group 1310" o:spid="_x0000_s2473" style="position:absolute;left:7610;top:790;width:3140;height:286" coordorigin="7610,790" coordsize="3140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311" o:spid="_x0000_s2474" style="position:absolute;left:7610;top:790;width:3140;height:286;visibility:visible;mso-wrap-style:square;v-text-anchor:top" coordsize="314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4xsIA&#10;AADdAAAADwAAAGRycy9kb3ducmV2LnhtbERPTWvCQBC9F/wPywi9NRsDphJdRYSAFEKpEc9DdkyC&#10;2dmQ3cT033cLhd7m8T5nd5hNJyYaXGtZwSqKQRBXVrdcK7iW+dsGhPPIGjvLpOCbHBz2i5cdZto+&#10;+Yumi69FCGGXoYLG+z6T0lUNGXSR7YkDd7eDQR/gUEs94DOEm04mcZxKgy2HhgZ7OjVUPS6jUXBL&#10;pg9cF2Ne5NOpTGf3iVhIpV6X83ELwtPs/8V/7rMO89P3Nfx+E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TjGwgAAAN0AAAAPAAAAAAAAAAAAAAAAAJgCAABkcnMvZG93&#10;bnJldi54bWxQSwUGAAAAAAQABAD1AAAAhwMAAAAA&#10;" path="m3140,61l75,236r-38,l37,256r-18,l19,274,,274r,54e" filled="f" strokeweight=".32211mm">
                    <v:path arrowok="t" o:connecttype="custom" o:connectlocs="3140,851;75,1026;37,1026;37,1046;19,1046;19,1064;0,1064;0,1118" o:connectangles="0,0,0,0,0,0,0,0"/>
                  </v:shape>
                </v:group>
                <v:group id="Group 1308" o:spid="_x0000_s2475" style="position:absolute;left:7610;top:1076;width:2381;height:1936" coordorigin="7610,1076" coordsize="2381,1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309" o:spid="_x0000_s2476" style="position:absolute;left:7610;top:1076;width:2381;height:1936;visibility:visible;mso-wrap-style:square;v-text-anchor:top" coordsize="2381,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PlcMA&#10;AADdAAAADwAAAGRycy9kb3ducmV2LnhtbERPzWrCQBC+C32HZQrezEYPMaauIgVpb5qYB5hmp0kw&#10;Oxuya4w+fbdQ6G0+vt/Z7ifTiZEG11pWsIxiEMSV1S3XCsrLcZGCcB5ZY2eZFDzIwX73Mttipu2d&#10;cxoLX4sQwi5DBY33fSalqxoy6CLbEwfu2w4GfYBDLfWA9xBuOrmK40QabDk0NNjTe0PVtbgZBZvz&#10;x9dYxstHalZFkveH0/X8PCk1f50ObyA8Tf5f/Of+1GF+sl7D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kPlcMAAADdAAAADwAAAAAAAAAAAAAAAACYAgAAZHJzL2Rv&#10;d25yZXYueG1sUEsFBgAAAAAEAAQA9QAAAIgDAAAAAA==&#10;" path="m,l,19r19,l19,55r18,l75,91r18,19l112,128r18,l130,146r20,18l169,164r,19l187,201r19,18l224,219r,18l243,255r19,l262,274r18,l300,292r,18l319,310r46,46l408,398r15,14l450,439r19,l469,457r18,18l506,475r,18l524,493r,18l543,511r19,19l577,544r14,14l605,572r15,14l634,600r14,14l674,621r,18l693,639r,18l712,657r56,55l806,748r18,18l843,766r,20l862,786r18,18l900,822r18,18l937,840r,19l956,859r,18l974,877r38,36l1012,931r18,l1068,968r19,l1087,986r19,l1106,1004r18,l1143,1022r19,19l1180,1041r,18l1200,1059r,18l1218,1077r19,18l1256,1114r18,l1274,1132r19,l1293,1150r19,l1330,1168r20,18l1368,1186r,20l1387,1206r,18l1406,1224r18,18l1443,1260r18,l1461,1278r19,l1480,1297r20,l1518,1315r19,18l1556,1333r,18l1574,1351r37,37l1630,1406r20,l1650,1424r18,l1687,1442r19,l1724,1461r19,18l1761,1479r,18l1780,1497r,18l1800,1515r18,19l1837,1552r19,l1856,1570r18,l1893,1588r18,18l1930,1606r,20l1950,1626r,17l1987,1643r,18l2005,1661r38,37l2061,1698r,19l2080,1717r20,18l2118,1753r19,l2137,1771r37,l2174,1790r19,l2211,1808r19,18l2250,1826r,18l2268,1844r19,18l2305,1862r,19l2324,1881r19,18l2361,1917r19,l2380,1935e" filled="f" strokeweight=".32547mm">
                    <v:path arrowok="t" o:connecttype="custom" o:connectlocs="19,1095;75,1167;130,1204;169,1240;206,1295;243,1331;280,1350;319,1386;423,1488;469,1533;506,1569;543,1587;591,1634;634,1676;674,1715;712,1733;824,1842;862,1862;918,1916;956,1935;1012,1989;1068,2044;1106,2062;1143,2098;1180,2135;1218,2153;1274,2190;1293,2226;1350,2262;1387,2282;1424,2318;1461,2354;1500,2373;1556,2409;1611,2464;1650,2500;1706,2518;1761,2555;1780,2591;1837,2628;1874,2646;1930,2682;1950,2719;2005,2737;2061,2793;2118,2829;2174,2847;2211,2884;2250,2920;2305,2938;2343,2975;2380,3011" o:connectangles="0,0,0,0,0,0,0,0,0,0,0,0,0,0,0,0,0,0,0,0,0,0,0,0,0,0,0,0,0,0,0,0,0,0,0,0,0,0,0,0,0,0,0,0,0,0,0,0,0,0,0,0"/>
                  </v:shape>
                </v:group>
                <v:group id="Group 1306" o:spid="_x0000_s2477" style="position:absolute;left:9990;top:3011;width:759;height:511" coordorigin="9990,3011" coordsize="759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307" o:spid="_x0000_s2478" style="position:absolute;left:9990;top:3011;width:759;height:511;visibility:visible;mso-wrap-style:square;v-text-anchor:top" coordsize="759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uZscA&#10;AADdAAAADwAAAGRycy9kb3ducmV2LnhtbESPT2vCQBDF70K/wzKF3nRjoP6JrlKEtF560Ba8jrtj&#10;EszOhuw2Jt/eFQreZnhv3u/NetvbWnTU+sqxgukkAUGsnam4UPD7k48XIHxANlg7JgUDedhuXkZr&#10;zIy78YG6YyhEDGGfoYIyhCaT0uuSLPqJa4ijdnGtxRDXtpCmxVsMt7VMk2QmLVYcCSU2tCtJX49/&#10;NkJO57o5X/JcX4fd/iudp++L70+l3l77jxWIQH14mv+v9ybWn82X8Pgmji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g7mbHAAAA3QAAAA8AAAAAAAAAAAAAAAAAmAIAAGRy&#10;cy9kb3ducmV2LnhtbFBLBQYAAAAABAAEAPUAAACMAwAAAAA=&#10;" path="m,l20,,38,18r19,l75,37,94,55r19,l113,73r18,l150,91r20,l188,110r19,18l225,128r,18l244,146r19,18l281,164r19,18l318,182r,20l338,202r19,18l375,220r38,36l431,256r,18l450,274r18,19l488,293r19,18l525,329r19,l563,347r18,l581,366r19,l618,384r20,l657,402r18,l675,420r19,l713,438r18,l760,466e" filled="f" strokeweight=".32442mm">
                    <v:path arrowok="t" o:connecttype="custom" o:connectlocs="0,3011;20,3011;38,3029;57,3029;75,3048;94,3066;113,3066;113,3084;131,3084;150,3102;170,3102;188,3121;207,3139;225,3139;225,3157;244,3157;263,3175;281,3175;300,3193;318,3193;318,3213;338,3213;357,3231;375,3231;413,3267;431,3267;431,3285;450,3285;468,3304;488,3304;507,3322;525,3340;544,3340;563,3358;581,3358;581,3377;600,3377;618,3395;638,3395;657,3413;675,3413;675,3431;694,3431;713,3449;731,3449;760,3477" o:connectangles="0,0,0,0,0,0,0,0,0,0,0,0,0,0,0,0,0,0,0,0,0,0,0,0,0,0,0,0,0,0,0,0,0,0,0,0,0,0,0,0,0,0,0,0,0,0"/>
                  </v:shape>
                </v:group>
                <v:group id="Group 1304" o:spid="_x0000_s2479" style="position:absolute;left:2586;top:5038;width:618;height:529" coordorigin="2586,5038" coordsize="618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305" o:spid="_x0000_s2480" style="position:absolute;left:2586;top:5038;width:618;height:529;visibility:visible;mso-wrap-style:square;v-text-anchor:top" coordsize="61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2E8IA&#10;AADdAAAADwAAAGRycy9kb3ducmV2LnhtbERPS2sCMRC+C/6HMEIvUrMraGVrlKVQ6c1Xaa/DZrpZ&#10;upksSdT13xtB8DYf33OW69624kw+NI4V5JMMBHHldMO1gu/j5+sCRIjIGlvHpOBKAdar4WCJhXYX&#10;3tP5EGuRQjgUqMDE2BVShsqQxTBxHXHi/py3GBP0tdQeLynctnKaZXNpseHUYLCjD0PV/+FkFeBb&#10;G3fjn9nstzPTzG/25Ta/lkq9jPryHUSkPj7FD/eXTvPnixzu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/YTwgAAAN0AAAAPAAAAAAAAAAAAAAAAAJgCAABkcnMvZG93&#10;bnJldi54bWxQSwUGAAAAAAQABAD1AAAAhwMAAAAA&#10;" path="m281,164r-56,38l,366,149,529r38,-36l318,402,618,164,487,,281,164e" filled="f" strokeweight=".32569mm">
                    <v:path arrowok="t" o:connecttype="custom" o:connectlocs="281,5202;225,5240;0,5404;149,5567;187,5531;318,5440;618,5202;487,5038;281,5202" o:connectangles="0,0,0,0,0,0,0,0,0"/>
                  </v:shape>
                </v:group>
                <v:group id="Group 1302" o:spid="_x0000_s2481" style="position:absolute;left:2735;top:5202;width:619;height:548" coordorigin="2735,5202" coordsize="619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303" o:spid="_x0000_s2482" style="position:absolute;left:2735;top:5202;width:619;height:548;visibility:visible;mso-wrap-style:square;v-text-anchor:top" coordsize="61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jQMIA&#10;AADdAAAADwAAAGRycy9kb3ducmV2LnhtbERPTWsCMRC9C/0PYQpepGatILIaxRakiqdq1euwGTeL&#10;m8mSRF3/vREK3ubxPmc6b20truRD5VjBoJ+BIC6crrhU8LdbfoxBhIissXZMCu4UYD5760wx1+7G&#10;v3TdxlKkEA45KjAxNrmUoTBkMfRdQ5y4k/MWY4K+lNrjLYXbWn5m2UharDg1GGzo21Bx3l6sApnd&#10;j5u9Kb+Wch3C/uCGre/9KNV9bxcTEJHa+BL/u1c6zR+Nh/D8Jp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CNAwgAAAN0AAAAPAAAAAAAAAAAAAAAAAJgCAABkcnMvZG93&#10;bnJldi54bWxQSwUGAAAAAAQABAD1AAAAhwMAAAAA&#10;" path="m169,238l38,329,,365,132,549,619,183,469,,169,238e" filled="f" strokeweight=".32583mm">
                    <v:path arrowok="t" o:connecttype="custom" o:connectlocs="169,5440;38,5531;0,5567;132,5751;619,5385;469,5202;169,5440" o:connectangles="0,0,0,0,0,0,0"/>
                  </v:shape>
                </v:group>
                <v:group id="Group 1299" o:spid="_x0000_s2483" style="position:absolute;left:1418;top:5659;width:492;height:656" coordorigin="1418,5659" coordsize="492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301" o:spid="_x0000_s2484" style="position:absolute;left:1418;top:5659;width:492;height:656;visibility:visible;mso-wrap-style:square;v-text-anchor:top" coordsize="492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k3cMA&#10;AADdAAAADwAAAGRycy9kb3ducmV2LnhtbERP32vCMBB+H+x/CDfYy5ipA6VUo2wDZfggqw58PZOz&#10;LWsuJYm1+++NMPDtPr6fN18OthU9+dA4VjAeZSCItTMNVwp+9qvXHESIyAZbx6TgjwIsF48PcyyM&#10;u3BJ/S5WIoVwKFBBHWNXSBl0TRbDyHXEiTs5bzEm6CtpPF5SuG3lW5ZNpcWGU0ONHX3WpH93Z6tA&#10;9+vvvj3m22yjP166TYleHlCp56fhfQYi0hDv4n/3l0nzp/kE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k3cMAAADdAAAADwAAAAAAAAAAAAAAAACYAgAAZHJzL2Rv&#10;d25yZXYueG1sUEsFBgAAAAAEAAQA9QAAAIgDAAAAAA==&#10;" path="m394,201l320,92,244,,146,72e" filled="f" strokeweight=".32636mm">
                    <v:path arrowok="t" o:connecttype="custom" o:connectlocs="394,5860;320,5751;244,5659;146,5731" o:connectangles="0,0,0,0"/>
                  </v:shape>
                  <v:shape id="Freeform 1300" o:spid="_x0000_s2485" style="position:absolute;left:1418;top:5659;width:492;height:656;visibility:visible;mso-wrap-style:square;v-text-anchor:top" coordsize="492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6qsMA&#10;AADdAAAADwAAAGRycy9kb3ducmV2LnhtbERPS2sCMRC+F/wPYYReimbrYVlWo6jQIh5KfYDXMRl3&#10;FzeTJUnX7b9vCoXe5uN7zmI12Fb05EPjWMHrNANBrJ1puFJwPr1NChAhIhtsHZOCbwqwWo6eFlga&#10;9+AD9cdYiRTCoUQFdYxdKWXQNVkMU9cRJ+7mvMWYoK+k8fhI4baVsyzLpcWGU0ONHW1r0vfjl1Wg&#10;+/fPvr0WH9leb166/QG9vKBSz+NhPQcRaYj/4j/3zqT5eZHD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6qsMAAADdAAAADwAAAAAAAAAAAAAAAACYAgAAZHJzL2Rv&#10;d25yZXYueG1sUEsFBgAAAAAEAAQA9QAAAIgDAAAAAA==&#10;" path="m146,337r24,28l394,657r94,-73l638,474,394,201e" filled="f" strokeweight=".32636mm">
                    <v:path arrowok="t" o:connecttype="custom" o:connectlocs="146,5996;170,6024;394,6316;488,6243;638,6133;394,5860" o:connectangles="0,0,0,0,0,0"/>
                  </v:shape>
                </v:group>
                <v:group id="Group 1297" o:spid="_x0000_s2486" style="position:absolute;left:2042;top:6060;width:337;height:347" coordorigin="2042,6060" coordsize="33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298" o:spid="_x0000_s2487" style="position:absolute;left:2042;top:6060;width:337;height:347;visibility:visible;mso-wrap-style:square;v-text-anchor:top" coordsize="33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H5sYA&#10;AADdAAAADwAAAGRycy9kb3ducmV2LnhtbESPQWvCQBCF70L/wzKF3nSjLSLRVUqh4kErxhY8Dtlp&#10;EszOht1V47/vHAreZnhv3vtmsepdq64UYuPZwHiUgSIuvW24MvB9/BzOQMWEbLH1TAbuFGG1fBos&#10;MLf+xge6FqlSEsIxRwN1Sl2udSxrchhHviMW7dcHh0nWUGkb8CbhrtWTLJtqhw1LQ40dfdRUnouL&#10;M7ALoXlb/5y34zVXxT07fr2e9hdjXp779zmoRH16mP+vN1bwpz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zH5sYAAADdAAAADwAAAAAAAAAAAAAAAACYAgAAZHJz&#10;L2Rvd25yZXYueG1sUEsFBgAAAAAEAAQA9QAAAIsDAAAAAA==&#10;" path="m,129l168,347,338,220,299,183,188,38,168,,,129e" filled="f" strokeweight=".32647mm">
                    <v:path arrowok="t" o:connecttype="custom" o:connectlocs="0,6189;168,6407;338,6280;299,6243;188,6098;168,6060;0,6189" o:connectangles="0,0,0,0,0,0,0"/>
                  </v:shape>
                </v:group>
                <v:group id="Group 1294" o:spid="_x0000_s2488" style="position:absolute;left:1418;top:6900;width:379;height:384" coordorigin="1418,6900" coordsize="379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296" o:spid="_x0000_s2489" style="position:absolute;left:1418;top:6900;width:379;height:384;visibility:visible;mso-wrap-style:square;v-text-anchor:top" coordsize="37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/u8YA&#10;AADdAAAADwAAAGRycy9kb3ducmV2LnhtbESPT2vDMAzF74N+B6PCbovTHcqW1i2lMBbaw1g6dha2&#10;8ofGcoi9Nuunrw6D3STe03s/rbeT79WFxtgFNrDIclDENriOGwNfp7enF1AxITvsA5OBX4qw3cwe&#10;1li4cOVPulSpURLCsUADbUpDoXW0LXmMWRiIRavD6DHJOjbajXiVcN/r5zxfao8dS0OLA+1bsufq&#10;xxuwZf9R5YfDYM/Hun7/vu3K46Ix5nE+7VagEk3p3/x3XTrBX74Kv3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+/u8YAAADdAAAADwAAAAAAAAAAAAAAAACYAgAAZHJz&#10;L2Rvd25yZXYueG1sUEsFBgAAAAAEAAQA9QAAAIsDAAAAAA==&#10;" path="m225,366r19,l244,384r56,l300,366r38,l468,256r-18,l244,,89,128e" filled="f" strokeweight=".32636mm">
                    <v:path arrowok="t" o:connecttype="custom" o:connectlocs="225,7266;244,7266;244,7284;300,7284;300,7266;338,7266;468,7156;450,7156;244,6900;89,7028" o:connectangles="0,0,0,0,0,0,0,0,0,0"/>
                  </v:shape>
                  <v:shape id="Freeform 1295" o:spid="_x0000_s2490" style="position:absolute;left:1418;top:6900;width:379;height:384;visibility:visible;mso-wrap-style:square;v-text-anchor:top" coordsize="37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aIMMA&#10;AADdAAAADwAAAGRycy9kb3ducmV2LnhtbERPS4vCMBC+L/gfwgje1rR7kN1qFBFkix7E7uJ5SKYP&#10;bCaliVr99WZB2Nt8fM9ZrAbbiiv1vnGsIJ0mIIi1Mw1XCn5/tu+fIHxANtg6JgV38rBajt4WmBl3&#10;4yNdi1CJGMI+QwV1CF0mpdc1WfRT1xFHrnS9xRBhX0nT4y2G21Z+JMlMWmw4NtTY0aYmfS4uVoHO&#10;20OR7HadPu/L8vv0WOf7tFJqMh7WcxCBhvAvfrlzE+fPvlL4+y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MaIMMAAADdAAAADwAAAAAAAAAAAAAAAACYAgAAZHJzL2Rv&#10;d25yZXYueG1sUEsFBgAAAAAEAAQA9QAAAIgDAAAAAA==&#10;" path="m89,267r136,99e" filled="f" strokeweight=".32636mm">
                    <v:path arrowok="t" o:connecttype="custom" o:connectlocs="89,7167;225,7266" o:connectangles="0,0"/>
                  </v:shape>
                </v:group>
                <v:group id="Group 1291" o:spid="_x0000_s2491" style="position:absolute;left:2604;top:8544;width:469;height:502" coordorigin="2604,8544" coordsize="469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293" o:spid="_x0000_s2492" style="position:absolute;left:2604;top:8544;width:469;height:502;visibility:visible;mso-wrap-style:square;v-text-anchor:top" coordsize="46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QXsMA&#10;AADdAAAADwAAAGRycy9kb3ducmV2LnhtbERPTWvCQBC9F/wPywjemo1aQk1dRQQht9C0l96G7JhE&#10;s7Mxu9Hor3cLhd7m8T5nvR1NK67Uu8aygnkUgyAurW64UvD9dXh9B+E8ssbWMim4k4PtZvKyxlTb&#10;G3/StfCVCCHsUlRQe9+lUrqyJoMush1x4I62N+gD7Cupe7yFcNPKRRwn0mDDoaHGjvY1lediMAqG&#10;TO4eP4O7zI+VXp3yxp44f1NqNh13HyA8jf5f/OfOdJifrJbw+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CQXsMAAADdAAAADwAAAAAAAAAAAAAAAACYAgAAZHJzL2Rv&#10;d25yZXYueG1sUEsFBgAAAAAEAAQA9QAAAIgDAAAAAA==&#10;" path="m281,l244,54,150,165,,383,150,492r19,10e" filled="f" strokeweight=".32636mm">
                    <v:path arrowok="t" o:connecttype="custom" o:connectlocs="281,8544;244,8598;150,8709;0,8927;150,9036;169,9046" o:connectangles="0,0,0,0,0,0"/>
                  </v:shape>
                  <v:shape id="Freeform 1292" o:spid="_x0000_s2493" style="position:absolute;left:2604;top:8544;width:469;height:502;visibility:visible;mso-wrap-style:square;v-text-anchor:top" coordsize="46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IKr8A&#10;AADdAAAADwAAAGRycy9kb3ducmV2LnhtbERPSwrCMBDdC94hjOBOU0VEq1FEENyJn427oRnbajOp&#10;TarV0xtBcDeP9535sjGFeFDlcssKBv0IBHFidc6pgtNx05uAcB5ZY2GZFLzIwXLRbs0x1vbJe3oc&#10;fCpCCLsYFWTel7GULsnIoOvbkjhwF1sZ9AFWqdQVPkO4KeQwisbSYM6hIcOS1hklt0NtFNRbuXqf&#10;a3cfXFI9ve5ye+XdSKlup1nNQHhq/F/8c291mD+ejuD7TThB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QgqvwAAAN0AAAAPAAAAAAAAAAAAAAAAAJgCAABkcnMvZG93bnJl&#10;di54bWxQSwUGAAAAAAQABAD1AAAAhAMAAAAA&#10;" path="m194,502l469,127,281,e" filled="f" strokeweight=".32636mm">
                    <v:path arrowok="t" o:connecttype="custom" o:connectlocs="194,9046;469,8671;281,8544" o:connectangles="0,0,0"/>
                  </v:shape>
                </v:group>
                <v:group id="Group 1288" o:spid="_x0000_s2494" style="position:absolute;left:2341;top:8927;width:413;height:119" coordorigin="2341,8927" coordsize="413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290" o:spid="_x0000_s2495" style="position:absolute;left:2341;top:8927;width:413;height:119;visibility:visible;mso-wrap-style:square;v-text-anchor:top" coordsize="41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tSsYA&#10;AADdAAAADwAAAGRycy9kb3ducmV2LnhtbESPQW/CMAyF75P4D5GRuI2UHcroCAgxgZDQDitcdrMa&#10;L6nWOKUJtPx7MmnSbrbe+56fl+vBNeJGXag9K5hNMxDEldc1GwXn0+75FUSIyBobz6TgTgHWq9HT&#10;Egvte/6kWxmNSCEcClRgY2wLKUNlyWGY+pY4ad++cxjT2hmpO+xTuGvkS5bl0mHN6YLFlraWqp/y&#10;6lKNr8bOZ2F36I/v++piTHn8sFulJuNh8wYi0hD/zX/0QScuX+Tw+00aQa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OtSsYAAADdAAAADwAAAAAAAAAAAAAAAACYAgAAZHJz&#10;L2Rvd25yZXYueG1sUEsFBgAAAAAEAAQA9QAAAIsDAAAAAA==&#10;" path="m245,l157,119e" filled="f" strokeweight=".32636mm">
                    <v:path arrowok="t" o:connecttype="custom" o:connectlocs="245,8927;157,9046" o:connectangles="0,0"/>
                  </v:shape>
                  <v:shape id="Freeform 1289" o:spid="_x0000_s2496" style="position:absolute;left:2341;top:8927;width:413;height:119;visibility:visible;mso-wrap-style:square;v-text-anchor:top" coordsize="41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I0cUA&#10;AADdAAAADwAAAGRycy9kb3ducmV2LnhtbESPQWsCMRCF7wX/QxjBW83qQetqlKIognjo2ktvw2ZM&#10;lm4m6ya623/fCIXeZnjve/NmteldLR7Uhsqzgsk4A0Fcel2xUfB52b++gQgRWWPtmRT8UIDNevCy&#10;wlz7jj/oUUQjUgiHHBXYGJtcylBachjGviFO2tW3DmNaWyN1i10Kd7WcZtlMOqw4XbDY0NZS+V3c&#10;XarxVdv5JOyP3Wl3KG/GFKez3So1GvbvSxCR+vhv/qOPOnGzxRye36QR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wjRxQAAAN0AAAAPAAAAAAAAAAAAAAAAAJgCAABkcnMv&#10;ZG93bnJldi54bWxQSwUGAAAAAAQABAD1AAAAigMAAAAA&#10;" path="m406,119r7,-10l263,,245,e" filled="f" strokeweight=".32636mm">
                    <v:path arrowok="t" o:connecttype="custom" o:connectlocs="406,9046;413,9036;263,8927;245,8927" o:connectangles="0,0,0,0"/>
                  </v:shape>
                </v:group>
                <v:group id="Group 1285" o:spid="_x0000_s2497" style="position:absolute;left:1418;top:8233;width:1486;height:812" coordorigin="1418,8233" coordsize="1486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287" o:spid="_x0000_s2498" style="position:absolute;left:1418;top:8233;width:1486;height:812;visibility:visible;mso-wrap-style:square;v-text-anchor:top" coordsize="1486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55MMA&#10;AADdAAAADwAAAGRycy9kb3ducmV2LnhtbERPTWsCMRC9F/ofwhR6q1nFWnc1ighKPa724HHcjLuL&#10;m0lIorv9902h0Ns83ucs14PpxIN8aC0rGI8yEMSV1S3XCr5Ou7c5iBCRNXaWScE3BVivnp+WWGjb&#10;c0mPY6xFCuFQoIImRldIGaqGDIaRdcSJu1pvMCboa6k99incdHKSZTNpsOXU0KCjbUPV7Xg3CqY7&#10;11+8P7iyvZfd/rx/P3/kB6VeX4bNAkSkIf6L/9yfOs2f5T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B55MMAAADdAAAADwAAAAAAAAAAAAAAAACYAgAAZHJzL2Rv&#10;d25yZXYueG1sUEsFBgAAAAAEAAQA9QAAAIgDAAAAAA==&#10;" path="m520,485l675,585,844,712,997,813e" filled="f" strokeweight=".32636mm">
                    <v:path arrowok="t" o:connecttype="custom" o:connectlocs="520,8718;675,8818;844,8945;997,9046" o:connectangles="0,0,0,0"/>
                  </v:shape>
                  <v:shape id="Freeform 1286" o:spid="_x0000_s2499" style="position:absolute;left:1418;top:8233;width:1486;height:812;visibility:visible;mso-wrap-style:square;v-text-anchor:top" coordsize="1486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KY8UA&#10;AADdAAAADwAAAGRycy9kb3ducmV2LnhtbESPQW/CMAyF75P2HyJP2m2km9iAjoAmJNA4FjhwNI3X&#10;VmucKAm0+/fzYdJutt7ze5+X69H16kYxdZ4NPE8KUMS1tx03Bk7H7dMcVMrIFnvPZOCHEqxX93dL&#10;LK0fuKLbITdKQjiVaKDNOZRap7olh2niA7FoXz46zLLGRtuIg4S7Xr8UxZt22LE0tBho01L9fbg6&#10;A9NtGC4x7kPVXat+d969nmeLvTGPD+PHO6hMY/43/11/WsGfFc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UpjxQAAAN0AAAAPAAAAAAAAAAAAAAAAAJgCAABkcnMv&#10;ZG93bnJldi54bWxQSwUGAAAAAAQABAD1AAAAigMAAAAA&#10;" path="m1148,813r-42,-28l956,658,788,548,618,420,520,356e" filled="f" strokeweight=".32636mm">
                    <v:path arrowok="t" o:connecttype="custom" o:connectlocs="1148,9046;1106,9018;956,8891;788,8781;618,8653;520,8589" o:connectangles="0,0,0,0,0,0"/>
                  </v:shape>
                </v:group>
                <v:group id="Group 1282" o:spid="_x0000_s2500" style="position:absolute;left:1418;top:4491;width:736;height:1552" coordorigin="1418,4491" coordsize="736,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284" o:spid="_x0000_s2501" style="position:absolute;left:1418;top:4491;width:736;height:1552;visibility:visible;mso-wrap-style:square;v-text-anchor:top" coordsize="736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2QsMA&#10;AADdAAAADwAAAGRycy9kb3ducmV2LnhtbERPTWsCMRC9C/0PYYTeNNFDLatRpFDxIIi6CN6Gzbi7&#10;dTNZkri7/fdNodDbPN7nrDaDbURHPtSONcymCgRx4UzNpYb88jl5BxEissHGMWn4pgCb9ctohZlx&#10;PZ+oO8dSpBAOGWqoYmwzKUNRkcUwdS1x4u7OW4wJ+lIaj30Kt42cK/UmLdacGips6aOi4nF+Wg3y&#10;sd/ZS3vsrvnX4eif/U3h9qb163jYLkFEGuK/+M+9N2n+Qs3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2QsMAAADdAAAADwAAAAAAAAAAAAAAAACYAgAAZHJzL2Rv&#10;d25yZXYueG1sUEsFBgAAAAAEAAQA9QAAAIgDAAAAAA==&#10;" path="m970,200r136,165l1049,420r95,127l970,674e" filled="f" strokeweight=".32636mm">
                    <v:path arrowok="t" o:connecttype="custom" o:connectlocs="970,4691;1106,4856;1049,4911;1144,5038;970,5165" o:connectangles="0,0,0,0,0"/>
                  </v:shape>
                  <v:shape id="Freeform 1283" o:spid="_x0000_s2502" style="position:absolute;left:1418;top:4491;width:736;height:1552;visibility:visible;mso-wrap-style:square;v-text-anchor:top" coordsize="736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T2cMA&#10;AADdAAAADwAAAGRycy9kb3ducmV2LnhtbERPTWsCMRC9C/6HMAVvmlShldUoIigeBKmK4G3YTHe3&#10;biZLEne3/74pFHqbx/uc5bq3tWjJh8qxhteJAkGcO1NxoeF62Y3nIEJENlg7Jg3fFGC9Gg6WmBnX&#10;8Qe151iIFMIhQw1ljE0mZchLshgmriFO3KfzFmOCvpDGY5fCbS2nSr1JixWnhhIb2paUP85Pq0E+&#10;Dnt7aU7t7fp1PPlnd1e4uWs9euk3CxCR+vgv/nMfTJr/rmb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TT2cMAAADdAAAADwAAAAAAAAAAAAAAAACYAgAAZHJzL2Rv&#10;d25yZXYueG1sUEsFBgAAAAAEAAQA9QAAAIgDAAAAAA==&#10;" path="m970,1240r98,-71l1349,949r113,-91l1668,693r20,l1688,675r18,l1181,,1012,127r-42,41e" filled="f" strokeweight=".32636mm">
                    <v:path arrowok="t" o:connecttype="custom" o:connectlocs="970,5731;1068,5660;1349,5440;1462,5349;1668,5184;1688,5184;1688,5166;1706,5166;1181,4491;1012,4618;970,4659" o:connectangles="0,0,0,0,0,0,0,0,0,0,0"/>
                  </v:shape>
                </v:group>
                <v:group id="Group 1280" o:spid="_x0000_s2503" style="position:absolute;left:3691;top:1404;width:319;height:329" coordorigin="3691,1404" coordsize="3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281" o:spid="_x0000_s2504" style="position:absolute;left:3691;top:1404;width:319;height:329;visibility:visible;mso-wrap-style:square;v-text-anchor:top" coordsize="3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0TMIA&#10;AADdAAAADwAAAGRycy9kb3ducmV2LnhtbERPTWvCQBC9F/wPywi91U0KtiW6igiiPSiYKngcsmMS&#10;zMyG7Fbjv3cLQm/zeJ8znffcqCt1vnZiIB0loEgKZ2spDRx+Vm9foHxAsdg4IQN38jCfDV6mmFl3&#10;kz1d81CqGCI+QwNVCG2mtS8qYvQj15JE7uw6xhBhV2rb4S2Gc6Pfk+RDM9YSGypsaVlRccl/2cBp&#10;naa0s7x246Pf7jfb4zdzaszrsF9MQAXqw7/46d7YOP8zGcPfN/EEP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bRMwgAAAN0AAAAPAAAAAAAAAAAAAAAAAJgCAABkcnMvZG93&#10;bnJldi54bWxQSwUGAAAAAAQABAD1AAAAhwMAAAAA&#10;" path="m320,238l132,,,92,207,329,320,238e" filled="f" strokeweight=".32647mm">
                    <v:path arrowok="t" o:connecttype="custom" o:connectlocs="320,1642;132,1404;0,1496;207,1733;320,1642" o:connectangles="0,0,0,0,0"/>
                  </v:shape>
                </v:group>
                <v:group id="Group 1278" o:spid="_x0000_s2505" style="position:absolute;left:1418;top:2062;width:61;height:620" coordorigin="1418,2062" coordsize="61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279" o:spid="_x0000_s2506" style="position:absolute;left:1418;top:2062;width:61;height:620;visibility:visible;mso-wrap-style:square;v-text-anchor:top" coordsize="61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lLsUA&#10;AADdAAAADwAAAGRycy9kb3ducmV2LnhtbERP22rCQBB9F/oPyxR8Ed20FCPRVYrSC0oLRj9gyE6T&#10;0Oxs3F019uvdguDbHM51ZovONOJEzteWFTyNEhDEhdU1lwr2u7fhBIQPyBoby6TgQh4W84feDDNt&#10;z7ylUx5KEUPYZ6igCqHNpPRFRQb9yLbEkfuxzmCI0JVSOzzHcNPI5yQZS4M1x4YKW1pWVPzmR6Pg&#10;Pf37fkndBleXgd5/7Abr5df6oFT/sXudggjUhbv45v7UcX6apPD/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CUuxQAAAN0AAAAPAAAAAAAAAAAAAAAAAJgCAABkcnMv&#10;ZG93bnJldi54bWxQSwUGAAAAAAQABAD1AAAAigMAAAAA&#10;" path="m502,610r61,-44l544,548,502,493e" filled="f" strokeweight=".32881mm">
                    <v:path arrowok="t" o:connecttype="custom" o:connectlocs="502,2672;563,2628;544,2610;502,2555" o:connectangles="0,0,0,0"/>
                  </v:shape>
                </v:group>
                <v:group id="Group 1276" o:spid="_x0000_s2507" style="position:absolute;left:1423;top:1679;width:544;height:638" coordorigin="1423,1679" coordsize="544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277" o:spid="_x0000_s2508" style="position:absolute;left:1423;top:1679;width:544;height:638;visibility:visible;mso-wrap-style:square;v-text-anchor:top" coordsize="54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SqMIA&#10;AADdAAAADwAAAGRycy9kb3ducmV2LnhtbERPO2/CMBDeK/EfrENiQWCXoS0BgxAlUod2KI/9iI8k&#10;EJ8j20D67+tKSN3u0/e8+bKzjbiRD7VjDc9jBYK4cKbmUsN+l4/eQISIbLBxTBp+KMBy0XuaY2bc&#10;nb/pto2lSCEcMtRQxdhmUoaiIoth7FrixJ2ctxgT9KU0Hu8p3DZyotSLtFhzaqiwpXVFxWV7tRrI&#10;X3Cj8uK4Gr5/xfzzoPislNaDfreagYjUxX/xw/1h0vxXNYW/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NKowgAAAN0AAAAPAAAAAAAAAAAAAAAAAJgCAABkcnMvZG93&#10;bnJldi54bWxQSwUGAAAAAAQABAD1AAAAhwMAAAAA&#10;" path="m,72r37,73l113,218r74,92l263,419,431,620r19,18l544,565,94,,,72e" filled="f" strokeweight=".32703mm">
                    <v:path arrowok="t" o:connecttype="custom" o:connectlocs="0,1751;37,1824;113,1897;187,1989;263,2098;431,2299;450,2317;544,2244;94,1679;0,1751" o:connectangles="0,0,0,0,0,0,0,0,0,0"/>
                  </v:shape>
                </v:group>
                <v:group id="Group 1273" o:spid="_x0000_s2509" style="position:absolute;left:2623;top:790;width:374;height:396" coordorigin="2623,790" coordsize="374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275" o:spid="_x0000_s2510" style="position:absolute;left:2623;top:790;width:374;height:396;visibility:visible;mso-wrap-style:square;v-text-anchor:top" coordsize="37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a+MMA&#10;AADdAAAADwAAAGRycy9kb3ducmV2LnhtbERP32vCMBB+F/Y/hBvsTdNKdaMaZQhufRpYx56P5kzL&#10;kkttonb/vRkM9nYf389bb0dnxZWG0HlWkM8yEMSN1x0bBZ/H/fQFRIjIGq1nUvBDAbabh8kaS+1v&#10;fKBrHY1IIRxKVNDG2JdShqYlh2Hme+LEnfzgMCY4GKkHvKVwZ+U8y5bSYcepocWedi013/XFKSgK&#10;Y98vX8Xh42xsDItqua/ezko9PY6vKxCRxvgv/nNXOs1/znP4/Sa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a+MMAAADdAAAADwAAAAAAAAAAAAAAAACYAgAAZHJzL2Rv&#10;d25yZXYueG1sUEsFBgAAAAAEAAQA9QAAAIgDAAAAAA==&#10;" path="m,55l38,91r74,91l281,402r94,-55l207,146,131,36,100,6e" filled="f" strokeweight=".32636mm">
                    <v:path arrowok="t" o:connecttype="custom" o:connectlocs="0,845;38,881;112,972;281,1192;375,1137;207,936;131,826;100,796" o:connectangles="0,0,0,0,0,0,0,0"/>
                  </v:shape>
                  <v:shape id="Freeform 1274" o:spid="_x0000_s2511" style="position:absolute;left:2623;top:790;width:374;height:396;visibility:visible;mso-wrap-style:square;v-text-anchor:top" coordsize="37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Ej8IA&#10;AADdAAAADwAAAGRycy9kb3ducmV2LnhtbERPTWsCMRC9C/0PYQq9aVZZraxGEcG6p4JWPA+baXZp&#10;Mlk3Udd/bwqF3ubxPme57p0VN+pC41nBeJSBIK68btgoOH3thnMQISJrtJ5JwYMCrFcvgyUW2t/5&#10;QLdjNCKFcChQQR1jW0gZqpochpFviRP37TuHMcHOSN3hPYU7KydZNpMOG04NNba0ran6OV6dgjw3&#10;dn8954fPi7ExTMvZrvy4KPX22m8WICL18V/85y51mv8+nsD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sSPwgAAAN0AAAAPAAAAAAAAAAAAAAAAAJgCAABkcnMvZG93&#10;bnJldi54bWxQSwUGAAAAAAQABAD1AAAAhwMAAAAA&#10;" path="m84,6l,55e" filled="f" strokeweight=".32636mm">
                    <v:path arrowok="t" o:connecttype="custom" o:connectlocs="84,796;0,845" o:connectangles="0,0"/>
                  </v:shape>
                </v:group>
                <v:group id="Group 1271" o:spid="_x0000_s2512" style="position:absolute;left:2698;top:790;width:1724;height:578" coordorigin="2698,790" coordsize="1724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272" o:spid="_x0000_s2513" style="position:absolute;left:2698;top:790;width:1724;height:578;visibility:visible;mso-wrap-style:square;v-text-anchor:top" coordsize="1724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FwsQA&#10;AADdAAAADwAAAGRycy9kb3ducmV2LnhtbERPTWvCQBC9F/wPyxR6q5uUYGvqKiIUSotI1Iu3ITtN&#10;0mRnY3ZN4r93hUJv83ifs1iNphE9da6yrCCeRiCIc6srLhQcDx/PbyCcR9bYWCYFV3KwWk4eFphq&#10;O3BG/d4XIoSwS1FB6X2bSunykgy6qW2JA/djO4M+wK6QusMhhJtGvkTRTBqsODSU2NKmpLzeX4wC&#10;3vI52ZxPu/qSfGe/2OO84C+lnh7H9TsIT6P/F/+5P3WY/xoncP8mn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CRcLEAAAA3QAAAA8AAAAAAAAAAAAAAAAAmAIAAGRycy9k&#10;b3ducmV2LnhtbFBLBQYAAAAABAAEAPUAAACJAwAAAAA=&#10;" path="m752,718r-59,49l543,858r-74,73l375,985r-75,73l206,1114,19,1259,,1278r19,18l693,785r90,-67e" filled="f" strokeweight=".32508mm">
                    <v:path arrowok="t" o:connecttype="custom" o:connectlocs="752,1508;693,1557;543,1648;469,1721;375,1775;300,1848;206,1904;19,2049;0,2068;19,2086;693,1575;783,1508" o:connectangles="0,0,0,0,0,0,0,0,0,0,0,0"/>
                  </v:shape>
                </v:group>
                <v:group id="Group 1269" o:spid="_x0000_s2514" style="position:absolute;left:4217;top:1624;width:487;height:493" coordorigin="4217,1624" coordsize="487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270" o:spid="_x0000_s2515" style="position:absolute;left:4217;top:1624;width:487;height:493;visibility:visible;mso-wrap-style:square;v-text-anchor:top" coordsize="48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k9sUA&#10;AADdAAAADwAAAGRycy9kb3ducmV2LnhtbERP22rCQBB9F/oPyxT6ZjYKXohupFiUttSCUfB1zI5J&#10;2uxsyG40/n23UOjbHM51lqve1OJKrassKxhFMQji3OqKCwXHw2Y4B+E8ssbaMim4k4NV+jBYYqLt&#10;jfd0zXwhQgi7BBWU3jeJlC4vyaCLbEMcuIttDfoA20LqFm8h3NRyHMdTabDi0FBiQ+uS8u+sMwri&#10;bvt1mu+q2emlz9b+8+Pt/H6fKPX02D8vQHjq/b/4z/2qw/zZaAq/34QT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OT2xQAAAN0AAAAPAAAAAAAAAAAAAAAAAJgCAABkcnMv&#10;ZG93bnJldi54bWxQSwUGAAAAAAQABAD1AAAAigMAAAAA&#10;" path="m487,365l187,,,146r55,54l131,311,300,493,487,365e" filled="f" strokeweight=".32642mm">
                    <v:path arrowok="t" o:connecttype="custom" o:connectlocs="487,1989;187,1624;0,1770;55,1824;131,1935;300,2117;487,1989" o:connectangles="0,0,0,0,0,0,0"/>
                  </v:shape>
                </v:group>
                <v:group id="Group 1267" o:spid="_x0000_s2516" style="position:absolute;left:2848;top:1222;width:432;height:365" coordorigin="2848,1222" coordsize="432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268" o:spid="_x0000_s2517" style="position:absolute;left:2848;top:1222;width:432;height:365;visibility:visible;mso-wrap-style:square;v-text-anchor:top" coordsize="43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LU8cA&#10;AADdAAAADwAAAGRycy9kb3ducmV2LnhtbESPQUvDQBCF7wX/wzJCb3aTFqzGbosUSot6MQrqbciO&#10;STA7G3Y3bfrvOwehtxnem/e+WW1G16kjhdh6NpDPMlDElbct1wY+P3Z3D6BiQrbYeSYDZ4qwWd9M&#10;VlhYf+J3OpapVhLCsUADTUp9oXWsGnIYZ74nFu3XB4dJ1lBrG/Ak4a7T8yy71w5bloYGe9o2VP2V&#10;gzPQvn4vHhfDvv7a/ryFclh2L26eGzO9HZ+fQCUa09X8f32wgr/MBVe+kRH0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qi1PHAAAA3QAAAA8AAAAAAAAAAAAAAAAAmAIAAGRy&#10;cy9kb3ducmV2LnhtbFBLBQYAAAAABAAEAPUAAACMAwAAAAA=&#10;" path="m432,91l356,,,274r75,91l432,91e" filled="f" strokeweight=".32564mm">
                    <v:path arrowok="t" o:connecttype="custom" o:connectlocs="432,1313;356,1222;0,1496;75,1587;432,1313" o:connectangles="0,0,0,0,0"/>
                  </v:shape>
                </v:group>
                <v:group id="Group 1265" o:spid="_x0000_s2518" style="position:absolute;left:1686;top:1477;width:544;height:658" coordorigin="1686,1477" coordsize="544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266" o:spid="_x0000_s2519" style="position:absolute;left:1686;top:1477;width:544;height:658;visibility:visible;mso-wrap-style:square;v-text-anchor:top" coordsize="544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bmcgA&#10;AADdAAAADwAAAGRycy9kb3ducmV2LnhtbESPT2vCQBDF7wW/wzKFXopuTKlKdBW1FFrw4D/wOmTH&#10;JDU7G7JbTfvpO4eCtxnem/d+M1t0rlZXakPl2cBwkIAizr2tuDBwPLz3J6BCRLZYeyYDPxRgMe89&#10;zDCz/sY7uu5joSSEQ4YGyhibTOuQl+QwDHxDLNrZtw6jrG2hbYs3CXe1TpNkpB1WLA0lNrQuKb/s&#10;v50Bej29pF/J8+5ttVnx1trt7+RzaczTY7ecgorUxbv5//rDCv44F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x1uZyAAAAN0AAAAPAAAAAAAAAAAAAAAAAJgCAABk&#10;cnMvZG93bnJldi54bWxQSwUGAAAAAAQABAD1AAAAjQMAAAAA&#10;" path="m,92l450,658r94,-91l524,549,356,347,281,238,94,,,92e" filled="f" strokeweight=".32717mm">
                    <v:path arrowok="t" o:connecttype="custom" o:connectlocs="0,1569;450,2135;544,2044;524,2026;356,1824;281,1715;94,1477;0,1569" o:connectangles="0,0,0,0,0,0,0,0"/>
                  </v:shape>
                </v:group>
                <v:group id="Group 1263" o:spid="_x0000_s2520" style="position:absolute;left:2080;top:1186;width:544;height:638" coordorigin="2080,1186" coordsize="544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264" o:spid="_x0000_s2521" style="position:absolute;left:2080;top:1186;width:544;height:638;visibility:visible;mso-wrap-style:square;v-text-anchor:top" coordsize="54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cucMA&#10;AADdAAAADwAAAGRycy9kb3ducmV2LnhtbERPPW/CMBDdkfgP1iF1QY3dDIBSDELQSB3oAKX7NT6S&#10;QHyObBfSf19XqtTtnt7nLdeD7cSNfGgda3jKFAjiypmWaw2n9/JxASJEZIOdY9LwTQHWq/FoiYVx&#10;dz7Q7RhrkUI4FKihibEvpAxVQxZD5nrixJ2dtxgT9LU0Hu8p3HYyV2omLbacGhrsadtQdT1+WQ3k&#10;r/iiyupzM929xXL/ofiilNYPk2HzDCLSEP/Ff+5Xk+bP8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kcucMAAADdAAAADwAAAAAAAAAAAAAAAACYAgAAZHJzL2Rv&#10;d25yZXYueG1sUEsFBgAAAAAEAAQA9QAAAIgDAAAAAA==&#10;" path="m,73l187,310r74,91l431,620r19,18l543,565,524,529,356,329,281,236,93,,,73e" filled="f" strokeweight=".32703mm">
                    <v:path arrowok="t" o:connecttype="custom" o:connectlocs="0,1259;187,1496;261,1587;431,1806;450,1824;543,1751;524,1715;356,1515;281,1422;93,1186;0,1259" o:connectangles="0,0,0,0,0,0,0,0,0,0,0"/>
                  </v:shape>
                </v:group>
                <v:group id="Group 1261" o:spid="_x0000_s2522" style="position:absolute;left:1498;top:3669;width:619;height:547" coordorigin="1498,3669" coordsize="619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262" o:spid="_x0000_s2523" style="position:absolute;left:1498;top:3669;width:619;height:547;visibility:visible;mso-wrap-style:square;v-text-anchor:top" coordsize="619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wHsMA&#10;AADdAAAADwAAAGRycy9kb3ducmV2LnhtbERP32vCMBB+H/g/hBN8m6kic3SmMoWJMIRNBdnb0Vyb&#10;suZSkqzW/94MBnu7j+/nrdaDbUVPPjSOFcymGQji0umGawXn09vjM4gQkTW2jknBjQKsi9HDCnPt&#10;rvxJ/THWIoVwyFGBibHLpQylIYth6jrixFXOW4wJ+lpqj9cUbls5z7InabHh1GCwo62h8vv4YxX4&#10;Qyg/FmbThaH/qi7vG78701KpyXh4fQERaYj/4j/3Xqf5y/kCfr9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MwHsMAAADdAAAADwAAAAAAAAAAAAAAAACYAgAAZHJzL2Rv&#10;d25yZXYueG1sUEsFBgAAAAAEAAQA9QAAAIgDAAAAAA==&#10;" path="m188,237l38,328,,364,150,547,619,182,488,,188,237e" filled="f" strokeweight=".32583mm">
                    <v:path arrowok="t" o:connecttype="custom" o:connectlocs="188,3906;38,3997;0,4033;150,4216;619,3851;488,3669;188,3906" o:connectangles="0,0,0,0,0,0,0"/>
                  </v:shape>
                </v:group>
                <v:group id="Group 1259" o:spid="_x0000_s2524" style="position:absolute;left:1780;top:4016;width:637;height:548" coordorigin="1780,4016" coordsize="63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260" o:spid="_x0000_s2525" style="position:absolute;left:1780;top:4016;width:637;height:548;visibility:visible;mso-wrap-style:square;v-text-anchor:top" coordsize="63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ZVsQA&#10;AADdAAAADwAAAGRycy9kb3ducmV2LnhtbERPTWsCMRC9F/ofwhR6q9l6sGU1iggFDx6sq6XHcTNu&#10;opvJsom7a399UxB6m8f7nNlicLXoqA3Ws4LXUQaCuPTacqVgX3y8vIMIEVlj7ZkU3CjAYv74MMNc&#10;+54/qdvFSqQQDjkqMDE2uZShNOQwjHxDnLiTbx3GBNtK6hb7FO5qOc6yiXRoOTUYbGhlqLzsrk6B&#10;67e2KH7Oxh5up821O35/+W6t1PPTsJyCiDTEf/HdvdZp/tt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tWVbEAAAA3QAAAA8AAAAAAAAAAAAAAAAAmAIAAGRycy9k&#10;b3ducmV2LnhtbFBLBQYAAAAABAAEAPUAAACJAwAAAAA=&#10;" path="m187,237l37,346,,383,150,548,637,182,487,,187,237e" filled="f" strokeweight=".32572mm">
                    <v:path arrowok="t" o:connecttype="custom" o:connectlocs="187,4253;37,4362;0,4399;150,4564;637,4198;487,4016;187,4253" o:connectangles="0,0,0,0,0,0,0"/>
                  </v:shape>
                </v:group>
                <v:group id="Group 1257" o:spid="_x0000_s2526" style="position:absolute;left:2210;top:5933;width:337;height:347" coordorigin="2210,5933" coordsize="33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258" o:spid="_x0000_s2527" style="position:absolute;left:2210;top:5933;width:337;height:347;visibility:visible;mso-wrap-style:square;v-text-anchor:top" coordsize="33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XQccA&#10;AADdAAAADwAAAGRycy9kb3ducmV2LnhtbESPQWvCQBCF70L/wzKF3nSjFVtSVymFSg9WaazgcchO&#10;k2B2NuyuGv995yB4m+G9ee+b+bJ3rTpTiI1nA+NRBoq49LbhysDv7nP4CiomZIutZzJwpQjLxcNg&#10;jrn1F/6hc5EqJSEcczRQp9TlWseyJodx5Dti0f58cJhkDZW2AS8S7lo9ybKZdtiwNNTY0UdN5bE4&#10;OQPfITTT1f64Hq+4Kq7ZbvN82J6MeXrs399AJerT3Xy7/rKC/zIRXPlGR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bl0HHAAAA3QAAAA8AAAAAAAAAAAAAAAAAmAIAAGRy&#10;cy9kb3ducmV2LnhtbFBLBQYAAAAABAAEAPUAAACMAwAAAAA=&#10;" path="m,127r20,38l131,310r39,37l338,218,281,165,151,,,127e" filled="f" strokeweight=".32647mm">
                    <v:path arrowok="t" o:connecttype="custom" o:connectlocs="0,6060;20,6098;131,6243;170,6280;338,6151;281,6098;151,5933;0,6060" o:connectangles="0,0,0,0,0,0,0,0"/>
                  </v:shape>
                </v:group>
                <v:group id="Group 1255" o:spid="_x0000_s2528" style="position:absolute;left:1423;top:1149;width:337;height:329" coordorigin="1423,1149" coordsize="337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256" o:spid="_x0000_s2529" style="position:absolute;left:1423;top:1149;width:337;height:329;visibility:visible;mso-wrap-style:square;v-text-anchor:top" coordsize="33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BHsYA&#10;AADdAAAADwAAAGRycy9kb3ducmV2LnhtbESPQWvCQBCF7wX/wzKCl6KbKmiJriIFReihaOx9yE6T&#10;1Oxs3F01/fedQ6G3Gd6b975ZbXrXqjuF2Hg28DLJQBGX3jZcGTgXu/ErqJiQLbaeycAPRdisB08r&#10;zK1/8JHup1QpCeGYo4E6pS7XOpY1OYwT3xGL9uWDwyRrqLQN+JBw1+ppls21w4alocaO3moqL6eb&#10;M1B8HvRHddPFPDwf9/vv2fX9ukNjRsN+uwSVqE//5r/rgxX8xU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uBHsYAAADdAAAADwAAAAAAAAAAAAAAAACYAgAAZHJz&#10;L2Rvd25yZXYueG1sUEsFBgAAAAAEAAQA9QAAAIsDAAAAAA==&#10;" path="m,164r37,37l113,292r18,36l337,182,207,,,164e" filled="f" strokeweight=".32625mm">
                    <v:path arrowok="t" o:connecttype="custom" o:connectlocs="0,1313;37,1350;113,1441;131,1477;337,1331;207,1149;0,1313" o:connectangles="0,0,0,0,0,0,0"/>
                  </v:shape>
                </v:group>
                <v:group id="Group 1253" o:spid="_x0000_s2530" style="position:absolute;left:1742;top:893;width:487;height:420" coordorigin="1742,893" coordsize="48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254" o:spid="_x0000_s2531" style="position:absolute;left:1742;top:893;width:487;height:420;visibility:visible;mso-wrap-style:square;v-text-anchor:top" coordsize="48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ZXMUA&#10;AADdAAAADwAAAGRycy9kb3ducmV2LnhtbERPS2sCMRC+F/ofwhR606yWqqxGUWuh9SC4Ps5DMu4u&#10;bibLJuq2v74RhN7m43vOZNbaSlyp8aVjBb1uAoJYO1NyrmC/++yMQPiAbLByTAp+yMNs+vw0wdS4&#10;G2/pmoVcxBD2KSooQqhTKb0uyKLvupo4cifXWAwRNrk0Dd5iuK1kP0kG0mLJsaHAmpYF6XN2sQo+&#10;joff+fdqv9qtN9l776z1gi9aqdeXdj4GEagN/+KH+8vE+cO3Pty/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tlcxQAAAN0AAAAPAAAAAAAAAAAAAAAAAJgCAABkcnMv&#10;ZG93bnJldi54bWxQSwUGAAAAAAQABAD1AAAAigMAAAAA&#10;" path="m94,420r18,l488,147r,-18l394,,375,18,,311,94,420e" filled="f" strokeweight=".32572mm">
                    <v:path arrowok="t" o:connecttype="custom" o:connectlocs="94,1313;112,1313;488,1040;488,1022;394,893;375,911;0,1204;94,1313" o:connectangles="0,0,0,0,0,0,0,0"/>
                  </v:shape>
                </v:group>
                <v:group id="Group 1251" o:spid="_x0000_s2532" style="position:absolute;left:1418;top:1842;width:361;height:640" coordorigin="1418,1842" coordsize="361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252" o:spid="_x0000_s2533" style="position:absolute;left:1418;top:1842;width:361;height:640;visibility:visible;mso-wrap-style:square;v-text-anchor:top" coordsize="361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y0MMA&#10;AADdAAAADwAAAGRycy9kb3ducmV2LnhtbERPTWvCQBC9F/wPywi96UZbbI3ZSKkWevCiCYi3ITsm&#10;wexs2F01/ffdgtDbPN7nZOvBdOJGzreWFcymCQjiyuqWawVl8TV5B+EDssbOMin4IQ/rfPSUYart&#10;nfd0O4RaxBD2KSpoQuhTKX3VkEE/tT1x5M7WGQwRulpqh/cYbjo5T5KFNNhybGiwp8+GqsvhahTw&#10;5lwsJB1PuNzVx93Sbee23Cr1PB4+ViACDeFf/HB/6zj/7eUV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/y0MMAAADdAAAADwAAAAAAAAAAAAAAAACYAgAAZHJzL2Rv&#10;d25yZXYueG1sUEsFBgAAAAAEAAQA9QAAAIgDAAAAAA==&#10;" path="m202,328r61,74l431,604r19,36l563,567,544,531,376,329,281,220,202,116e" filled="f" strokeweight=".32789mm">
                    <v:path arrowok="t" o:connecttype="custom" o:connectlocs="202,2170;263,2244;431,2446;450,2482;563,2409;544,2373;376,2171;281,2062;202,1958" o:connectangles="0,0,0,0,0,0,0,0,0"/>
                  </v:shape>
                </v:group>
                <v:group id="Group 1249" o:spid="_x0000_s2534" style="position:absolute;left:5154;top:820;width:600;height:584" coordorigin="5154,820" coordsize="600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250" o:spid="_x0000_s2535" style="position:absolute;left:5154;top:820;width:600;height:584;visibility:visible;mso-wrap-style:square;v-text-anchor:top" coordsize="600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GwsUA&#10;AADdAAAADwAAAGRycy9kb3ducmV2LnhtbERPTWsCMRC9C/6HMEIvUrOtutXVKEUpSC9a68XbsBk3&#10;SzeT7Sbqtr++EQre5vE+Z75sbSUu1PjSsYKnQQKCOHe65ELB4fPtcQLCB2SNlWNS8EMelotuZ46Z&#10;dlf+oMs+FCKGsM9QgQmhzqT0uSGLfuBq4sidXGMxRNgUUjd4jeG2ks9JkkqLJccGgzWtDOVf+7NV&#10;wKfxRL+P+7tvk/qjHf1Ot/k6KPXQa19nIAK14S7+d290nP8yTOH2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4bCxQAAAN0AAAAPAAAAAAAAAAAAAAAAAJgCAABkcnMv&#10;ZG93bnJldi54bWxQSwUGAAAAAAQABAD1AAAAigMAAAAA&#10;" path="m600,366l318,,,238,300,584,600,366e" filled="f" strokeweight=".32625mm">
                    <v:path arrowok="t" o:connecttype="custom" o:connectlocs="600,1186;318,820;0,1058;300,1404;600,1186" o:connectangles="0,0,0,0,0"/>
                  </v:shape>
                </v:group>
                <v:group id="Group 1247" o:spid="_x0000_s2536" style="position:absolute;left:2454;top:4873;width:619;height:530" coordorigin="2454,4873" coordsize="619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248" o:spid="_x0000_s2537" style="position:absolute;left:2454;top:4873;width:619;height:530;visibility:visible;mso-wrap-style:square;v-text-anchor:top" coordsize="619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X7cYA&#10;AADdAAAADwAAAGRycy9kb3ducmV2LnhtbESP0WrCQBBF3wX/YRmhb7ppC1Wiq4gilLbUNPUDhuyY&#10;hGZn0+xq4t93Hgq+zXDv3HtmtRlco67UhdqzgcdZAoq48Lbm0sDp+zBdgAoR2WLjmQzcKMBmPR6t&#10;MLW+5y+65rFUEsIhRQNVjG2qdSgqchhmviUW7ew7h1HWrtS2w17CXaOfkuRFO6xZGipsaVdR8ZNf&#10;nIFDTLK8zj4uJ759Hvf99q2k919jHibDdgkq0hDv5v/rVyv482fBlW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JX7cYAAADdAAAADwAAAAAAAAAAAAAAAACYAgAAZHJz&#10;L2Rvd25yZXYueG1sUEsFBgAAAAAEAAQA9QAAAIsDAAAAAA==&#10;" path="m132,531l357,366r56,-37l619,165,563,92,487,,169,238,37,329,,366,132,531e" filled="f" strokeweight=".32569mm">
                    <v:path arrowok="t" o:connecttype="custom" o:connectlocs="132,5404;357,5239;413,5202;619,5038;563,4965;487,4873;169,5111;37,5202;0,5239;132,5404" o:connectangles="0,0,0,0,0,0,0,0,0,0"/>
                  </v:shape>
                </v:group>
                <v:group id="Group 1245" o:spid="_x0000_s2538" style="position:absolute;left:1418;top:6060;width:361;height:1571" coordorigin="1418,6060" coordsize="361,1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246" o:spid="_x0000_s2539" style="position:absolute;left:1418;top:6060;width:361;height:1571;visibility:visible;mso-wrap-style:square;v-text-anchor:top" coordsize="361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5TMYA&#10;AADdAAAADwAAAGRycy9kb3ducmV2LnhtbESPQWvCQBCF7wX/wzKCl6IbxVaJriKlQg89WBW8Dtkx&#10;G8zOhuxq4r/vHAq9zfDevPfNetv7Wj2ojVVgA9NJBoq4CLbi0sD5tB8vQcWEbLEOTAaeFGG7Gbys&#10;Mbeh4x96HFOpJIRjjgZcSk2udSwceYyT0BCLdg2txyRrW2rbYifhvtazLHvXHiuWBocNfTgqbse7&#10;N5Dd5wf6fHXdaVldv8/N5aDfLp0xo2G/W4FK1Kd/89/1lxX8xVz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+5TMYAAADdAAAADwAAAAAAAAAAAAAAAACYAgAAZHJz&#10;L2Rvd25yZXYueG1sUEsFBgAAAAAEAAQA9QAAAIsDAAAAAA==&#10;" path="m2096,1460r154,111l2457,1369r,-18l2438,1351r,-73l2457,1278r-113,-72l2325,1206e" filled="f" strokeweight=".32639mm">
                    <v:path arrowok="t" o:connecttype="custom" o:connectlocs="2096,7520;2250,7631;2457,7429;2457,7411;2438,7411;2438,7338;2457,7338;2344,7266;2325,7266" o:connectangles="0,0,0,0,0,0,0,0,0"/>
                  </v:shape>
                </v:group>
                <v:group id="Group 1243" o:spid="_x0000_s2540" style="position:absolute;left:1418;top:6955;width:229;height:329" coordorigin="1418,6955" coordsize="22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244" o:spid="_x0000_s2541" style="position:absolute;left:1418;top:6955;width:229;height:329;visibility:visible;mso-wrap-style:square;v-text-anchor:top" coordsize="22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miMIA&#10;AADdAAAADwAAAGRycy9kb3ducmV2LnhtbERPTWuDQBC9F/oflinkVtdISIrNJhQhpJcetPE+uFNX&#10;6s6Ku1WbX58tBHqbx/uc/XGxvZho9J1jBeskBUHcON1xq+DyeXp+AeEDssbeMSn4JQ/Hw+PDHnPt&#10;Zi5pqkIrYgj7HBWYEIZcSt8YsugTNxBH7suNFkOEYyv1iHMMt73M0nQrLXYcGwwOVBhqvqsfq2Cu&#10;Zl9cd+fJTo3vayProvxYK7V6Wt5eQQRawr/47n7Xcf5uk8HfN/EEe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eaIwgAAAN0AAAAPAAAAAAAAAAAAAAAAAJgCAABkcnMvZG93&#10;bnJldi54bWxQSwUGAAAAAAQABAD1AAAAhwMAAAAA&#10;" path="m525,311r-18,l507,329r-57,l450,311r-19,l296,212e" filled="f" strokeweight=".32383mm">
                    <v:path arrowok="t" o:connecttype="custom" o:connectlocs="525,7266;507,7266;507,7284;450,7284;450,7266;431,7266;296,7167" o:connectangles="0,0,0,0,0,0,0"/>
                  </v:shape>
                </v:group>
                <v:group id="Group 1240" o:spid="_x0000_s2542" style="position:absolute;left:4067;top:790;width:1537;height:377" coordorigin="4067,790" coordsize="1537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242" o:spid="_x0000_s2543" style="position:absolute;left:4067;top:790;width:1537;height:377;visibility:visible;mso-wrap-style:square;v-text-anchor:top" coordsize="153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IFcYA&#10;AADdAAAADwAAAGRycy9kb3ducmV2LnhtbESPT4vCMBDF78J+hzALXkRTXf9RjbIIhR72oFXQ49CM&#10;bdlmUpqo9dtvFgRvM7z3e/Nmve1MLe7UusqygvEoAkGcW11xoeB0TIZLEM4ja6wtk4InOdhuPnpr&#10;jLV98IHumS9ECGEXo4LS+yaW0uUlGXQj2xAH7Wpbgz6sbSF1i48Qbmo5iaK5NFhxuFBiQ7uS8t/s&#10;ZkKN2eCyt8k5odOXSXfuOk4HP7VS/c/uewXCU+ff5hed6sAtplP4/yaM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8IFcYAAADdAAAADwAAAAAAAAAAAAAAAACYAgAAZHJz&#10;L2Rvd25yZXYueG1sUEsFBgAAAAAEAAQA9QAAAIsDAAAAAA==&#10;" path="m674,967l524,767r57,-37l599,748r39,-30e" filled="f" strokeweight=".32636mm">
                    <v:path arrowok="t" o:connecttype="custom" o:connectlocs="674,1757;524,1557;581,1520;599,1538;638,1508" o:connectangles="0,0,0,0,0"/>
                  </v:shape>
                  <v:shape id="Freeform 1241" o:spid="_x0000_s2544" style="position:absolute;left:4067;top:790;width:1537;height:377;visibility:visible;mso-wrap-style:square;v-text-anchor:top" coordsize="153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tjsYA&#10;AADdAAAADwAAAGRycy9kb3ducmV2LnhtbESPS4vCQBCE74L/YWjBi6wT18dKdBQRAjl48AW7xybT&#10;JsFMT8jMavz3jiB466bqq65erltTiRs1rrSsYDSMQBBnVpecKzifkq85COeRNVaWScGDHKxX3c4S&#10;Y23vfKDb0ecihLCLUUHhfR1L6bKCDLqhrYmDdrGNQR/WJpe6wXsIN5X8jqKZNFhyuFBgTduCsuvx&#10;34Qa08Hf3ia/CZ3HJt26yygd7Cql+r12swDhqfUf85tOdeB+JlN4fRNG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OtjsYAAADdAAAADwAAAAAAAAAAAAAAAACYAgAAZHJz&#10;L2Rvd25yZXYueG1sUEsFBgAAAAAEAAQA9QAAAIsDAAAAAA==&#10;" path="m350,718r268,340l655,1094r76,-54l674,967e" filled="f" strokeweight=".32636mm">
                    <v:path arrowok="t" o:connecttype="custom" o:connectlocs="350,1508;618,1848;655,1884;731,1830;674,1757" o:connectangles="0,0,0,0,0"/>
                  </v:shape>
                </v:group>
                <v:group id="Group 1238" o:spid="_x0000_s2545" style="position:absolute;left:2717;top:790;width:1968;height:1363" coordorigin="2717,790" coordsize="1968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239" o:spid="_x0000_s2546" style="position:absolute;left:2717;top:790;width:1968;height:1363;visibility:visible;mso-wrap-style:square;v-text-anchor:top" coordsize="1968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nm8MA&#10;AADdAAAADwAAAGRycy9kb3ducmV2LnhtbERP32vCMBB+H+x/CDfY20wVsV1nFBUEX9eJ7PFobk23&#10;5lKTqN3+eiMIe7uP7+fNl4PtxJl8aB0rGI8yEMS10y03CvYf25cCRIjIGjvHpOCXAiwXjw9zLLW7&#10;8Dudq9iIFMKhRAUmxr6UMtSGLIaR64kT9+W8xZigb6T2eEnhtpOTLJtJiy2nBoM9bQzVP9XJKvir&#10;9Ccfc/Pqd2GSfR+L8WG93ir1/DSs3kBEGuK/+O7e6TQ/n+Zw+ya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Qnm8MAAADdAAAADwAAAAAAAAAAAAAAAACYAgAAZHJzL2Rv&#10;d25yZXYueG1sUEsFBgAAAAAEAAQA9QAAAIgDAAAAAA==&#10;" path="m763,444r-89,67l,1022r131,165l224,1296r413,511l656,1789,450,1552,618,1424r113,-91l862,1241r112,-91l1106,1058r112,-91l1350,876r112,-91l1612,658r206,255l1968,785,1700,444e" filled="f" strokeweight=".32483mm">
                    <v:path arrowok="t" o:connecttype="custom" o:connectlocs="763,1234;674,1301;0,1812;131,1977;224,2086;637,2597;656,2579;450,2342;618,2214;731,2123;862,2031;974,1940;1106,1848;1218,1757;1350,1666;1462,1575;1612,1448;1818,1703;1968,1575;1700,1234" o:connectangles="0,0,0,0,0,0,0,0,0,0,0,0,0,0,0,0,0,0,0,0"/>
                  </v:shape>
                </v:group>
                <v:group id="Group 1236" o:spid="_x0000_s2547" style="position:absolute;left:2754;top:1113;width:731;height:730" coordorigin="2754,1113" coordsize="731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237" o:spid="_x0000_s2548" style="position:absolute;left:2754;top:1113;width:731;height:730;visibility:visible;mso-wrap-style:square;v-text-anchor:top" coordsize="731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t88QA&#10;AADdAAAADwAAAGRycy9kb3ducmV2LnhtbERP22rCQBB9L/gPywh9qxtLsBpdgwiW0geplw8YsmMS&#10;k50N2W3c9uvdQsG3OZzrrPJgWjFQ72rLCqaTBARxYXXNpYLzafcyB+E8ssbWMin4IQf5evS0wkzb&#10;Gx9oOPpSxBB2GSqovO8yKV1RkUE3sR1x5C62N+gj7Eupe7zFcNPK1ySZSYM1x4YKO9pWVDTHb6NA&#10;v3+Fy+70Ka/zZnNIQzJrf/eo1PM4bJYgPAX/EP+7P3Sc/5Yu4O+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7fPEAAAA3QAAAA8AAAAAAAAAAAAAAAAAmAIAAGRycy9k&#10;b3ducmV2LnhtbFBLBQYAAAAABAAEAPUAAACJAwAAAAA=&#10;" path="m376,729l731,456,657,364,600,291,526,200,450,109,357,,,255,94,383r75,91l244,547r56,91l376,729e" filled="f" strokeweight=".32636mm">
                    <v:path arrowok="t" o:connecttype="custom" o:connectlocs="376,1842;731,1569;657,1477;600,1404;526,1313;450,1222;357,1113;0,1368;94,1496;169,1587;244,1660;300,1751;376,1842" o:connectangles="0,0,0,0,0,0,0,0,0,0,0,0,0"/>
                  </v:shape>
                </v:group>
                <v:group id="Group 1234" o:spid="_x0000_s2549" style="position:absolute;left:3130;top:820;width:731;height:731" coordorigin="3130,820" coordsize="731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235" o:spid="_x0000_s2550" style="position:absolute;left:3130;top:820;width:731;height:731;visibility:visible;mso-wrap-style:square;v-text-anchor:top" coordsize="73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y88UA&#10;AADdAAAADwAAAGRycy9kb3ducmV2LnhtbERPS2vCQBC+F/oflil4042CVqIbEWlDpfbQ2Arehuzk&#10;gdnZkN3G+O+7BaG3+fies94MphE9da62rGA6iUAQ51bXXCr4Or6OlyCcR9bYWCYFN3KwSR4f1hhr&#10;e+VP6jNfihDCLkYFlfdtLKXLKzLoJrYlDlxhO4M+wK6UusNrCDeNnEXRQhqsOTRU2NKuovyS/RgF&#10;UXrIb4f+5Tsb3Ol9lqXn9KPYKzV6GrYrEJ4G/y++u990mP88n8LfN+EE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DLzxQAAAN0AAAAPAAAAAAAAAAAAAAAAAJgCAABkcnMv&#10;ZG93bnJldi54bWxQSwUGAAAAAAQABAD1AAAAigMAAAAA&#10;" path="m374,731l731,475,655,384,581,293,524,202,449,128,355,,,275,93,384r75,91l243,566r56,74l374,731e" filled="f" strokeweight=".32636mm">
                    <v:path arrowok="t" o:connecttype="custom" o:connectlocs="374,1551;731,1295;655,1204;581,1113;524,1022;449,948;355,820;0,1095;93,1204;168,1295;243,1386;299,1460;374,1551" o:connectangles="0,0,0,0,0,0,0,0,0,0,0,0,0"/>
                  </v:shape>
                </v:group>
                <v:group id="Group 1231" o:spid="_x0000_s2551" style="position:absolute;left:3504;top:790;width:731;height:487" coordorigin="3504,790" coordsize="731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233" o:spid="_x0000_s2552" style="position:absolute;left:3504;top:790;width:731;height:487;visibility:visible;mso-wrap-style:square;v-text-anchor:top" coordsize="731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irsEA&#10;AADdAAAADwAAAGRycy9kb3ducmV2LnhtbERPTUvDQBC9C/0PyxS82UmtVondlqIUeiu24nnIjpvQ&#10;7GzITtP4711B8DaP9zmrzRhaM3CfmigW5rMCDEsVXSPewsdpd/cMJimJozYKW/jmBJv15GZFpYtX&#10;eefhqN7kEEklWahVuxIxVTUHSrPYsWTuK/aBNMPeo+vpmsNDi/dFscRAjeSGmjp+rbk6Hy/Bgvrd&#10;4hD1IsvhDc+fJ9yjPzxYezsdty9glEf9F/+59y7Pf3pcwO83+QR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Coq7BAAAA3QAAAA8AAAAAAAAAAAAAAAAAmAIAAGRycy9kb3du&#10;cmV2LnhtbFBLBQYAAAAABAAEAPUAAACGAwAAAAA=&#10;" path="m375,731l731,457,657,365,581,293,551,244e" filled="f" strokeweight=".32636mm">
                    <v:path arrowok="t" o:connecttype="custom" o:connectlocs="375,1521;731,1247;657,1155;581,1083;551,1034" o:connectangles="0,0,0,0,0"/>
                  </v:shape>
                  <v:shape id="Freeform 1232" o:spid="_x0000_s2553" style="position:absolute;left:3504;top:790;width:731;height:487;visibility:visible;mso-wrap-style:square;v-text-anchor:top" coordsize="731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62sEA&#10;AADdAAAADwAAAGRycy9kb3ducmV2LnhtbERPTUvDQBC9C/0PyxS82Um1VondlqIUeiu24nnIjpvQ&#10;7GzITtP4711B8DaP9zmrzRhaM3CfmigW5rMCDEsVXSPewsdpd/cMJimJozYKW/jmBJv15GZFpYtX&#10;eefhqN7kEEklWahVuxIxVTUHSrPYsWTuK/aBNMPeo+vpmsNDi/dFscRAjeSGmjp+rbk6Hy/Bgvrd&#10;wyHqRZbDG54/T7hHf1hYezsdty9glEf9F/+59y7Pf3pcwO83+QR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rOtrBAAAA3QAAAA8AAAAAAAAAAAAAAAAAmAIAAGRycy9kb3du&#10;cmV2LnhtbFBLBQYAAAAABAAEAPUAAACGAwAAAAA=&#10;" path="m17,244l,256,94,384r75,91l225,548r75,92l375,731e" filled="f" strokeweight=".32636mm">
                    <v:path arrowok="t" o:connecttype="custom" o:connectlocs="17,1034;0,1046;94,1174;169,1265;225,1338;300,1430;375,1521" o:connectangles="0,0,0,0,0,0,0"/>
                  </v:shape>
                </v:group>
                <v:group id="Group 1229" o:spid="_x0000_s2554" style="position:absolute;left:2473;top:6572;width:468;height:438" coordorigin="2473,6572" coordsize="46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230" o:spid="_x0000_s2555" style="position:absolute;left:2473;top:6572;width:468;height:438;visibility:visible;mso-wrap-style:square;v-text-anchor:top" coordsize="46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wFsEA&#10;AADdAAAADwAAAGRycy9kb3ducmV2LnhtbERPS4vCMBC+L/gfwgjeNPW9do0iUovgycdhj0Mz2xab&#10;SWmi1n9vBGFv8/E9Z7luTSXu1LjSsoLhIAJBnFldcq7gct71v0E4j6yxskwKnuRgvep8LTHW9sFH&#10;up98LkIIuxgVFN7XsZQuK8igG9iaOHB/tjHoA2xyqRt8hHBTyVEUzaTBkkNDgTVtC8qup5tR0I5d&#10;niZJ9ZuY9LKYJFd9SOcLpXrddvMDwlPr/8Uf916H+fPpDN7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GsBbBAAAA3QAAAA8AAAAAAAAAAAAAAAAAmAIAAGRycy9kb3du&#10;cmV2LnhtbFBLBQYAAAAABAAEAPUAAACGAwAAAAA=&#10;" path="m,237l150,438,468,182,318,,,237e" filled="f" strokeweight=".32608mm">
                    <v:path arrowok="t" o:connecttype="custom" o:connectlocs="0,6809;150,7010;468,6754;318,6572;0,6809" o:connectangles="0,0,0,0,0"/>
                  </v:shape>
                </v:group>
                <v:group id="Group 1227" o:spid="_x0000_s2556" style="position:absolute;left:2623;top:6754;width:374;height:329" coordorigin="2623,6754" coordsize="374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228" o:spid="_x0000_s2557" style="position:absolute;left:2623;top:6754;width:374;height:329;visibility:visible;mso-wrap-style:square;v-text-anchor:top" coordsize="37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/ucMA&#10;AADdAAAADwAAAGRycy9kb3ducmV2LnhtbESPQUvDQBCF74L/YZmCN7tpoUZit0UFoZCTURBvQ3bM&#10;BrOzITtt4r93DoK3Gd6b977ZH5c4mAtNuU/sYLMuwBC3yffcOXh/e7m9B5MF2eOQmBz8UIbj4fpq&#10;j5VPM7/SpZHOaAjnCh0EkbGyNreBIuZ1GolV+0pTRNF16qyfcNbwONhtUdzZiD1rQ8CRngO13805&#10;OvgoA0nIZ5TPpznYpqzrra+du1ktjw9ghBb5N/9dn7zilzvF1W90BHv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n/ucMAAADdAAAADwAAAAAAAAAAAAAAAACYAgAAZHJzL2Rv&#10;d25yZXYueG1sUEsFBgAAAAAEAAQA9QAAAIgDAAAAAA==&#10;" path="m318,l,255r75,74l375,92,318,e" filled="f" strokeweight=".32581mm">
                    <v:path arrowok="t" o:connecttype="custom" o:connectlocs="318,6754;0,7009;75,7083;375,6846;318,6754" o:connectangles="0,0,0,0,0"/>
                  </v:shape>
                </v:group>
                <v:group id="Group 1225" o:spid="_x0000_s2558" style="position:absolute;left:2698;top:6846;width:376;height:310" coordorigin="2698,6846" coordsize="37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226" o:spid="_x0000_s2559" style="position:absolute;left:2698;top:6846;width:376;height:310;visibility:visible;mso-wrap-style:square;v-text-anchor:top" coordsize="37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dj8QA&#10;AADdAAAADwAAAGRycy9kb3ducmV2LnhtbESPQW/CMAyF70j7D5En7QYpHBjqCKibBup1BYmraUxb&#10;rXGqJIPu3+MDEjdb7/m9z+vt6Hp1pRA7zwbmswwUce1tx42B42E3XYGKCdli75kM/FOE7eZlssbc&#10;+hv/0LVKjZIQjjkaaFMacq1j3ZLDOPMDsWgXHxwmWUOjbcCbhLteL7JsqR12LA0tDvTVUv1b/TkD&#10;q9Jf+lCc54vy81icqujO36e9MW+vY/EBKtGYnubHdWkF/30p/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nY/EAAAA3QAAAA8AAAAAAAAAAAAAAAAAmAIAAGRycy9k&#10;b3ducmV2LnhtbFBLBQYAAAAABAAEAPUAAACJAwAAAAA=&#10;" path="m300,l,237r56,73l375,72,300,e" filled="f" strokeweight=".32553mm">
                    <v:path arrowok="t" o:connecttype="custom" o:connectlocs="300,6846;0,7083;56,7156;375,6918;300,6846" o:connectangles="0,0,0,0,0"/>
                  </v:shape>
                </v:group>
                <v:group id="Group 1223" o:spid="_x0000_s2560" style="position:absolute;left:3354;top:790;width:2887;height:1546" coordorigin="3354,790" coordsize="2887,1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224" o:spid="_x0000_s2561" style="position:absolute;left:3354;top:790;width:2887;height:1546;visibility:visible;mso-wrap-style:square;v-text-anchor:top" coordsize="2887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BUsEA&#10;AADdAAAADwAAAGRycy9kb3ducmV2LnhtbERPS2sCMRC+C/0PYQreNNsFX6tRiqVQ8OTrPmzG3cXN&#10;JN2kmvrrjSB4m4/vOYtVNK24UOcbywo+hhkI4tLqhisFh/33YArCB2SNrWVS8E8eVsu33gILba+8&#10;pcsuVCKFsC9QQR2CK6T0ZU0G/dA64sSdbGcwJNhVUnd4TeGmlXmWjaXBhlNDjY7WNZXn3Z9RMGHd&#10;TtejmfvNN/G4ObivWM5uSvXf4+ccRKAYXuKn+0en+ZNxDo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wVLBAAAA3QAAAA8AAAAAAAAAAAAAAAAAmAIAAGRycy9kb3du&#10;cmV2LnhtbFBLBQYAAAAABAAEAPUAAACGAwAAAAA=&#10;" path="m1872,718r-428,322l1368,1094r-37,-36l1181,1187r-150,109l900,1387r-113,91l657,1570r-113,91l413,1752r-113,91l169,1934,19,2063,,2081r113,182l300,2118,675,1825,863,1698r562,-439l1612,1114,1800,985,2118,748r32,-30e" filled="f" strokeweight=".32497mm">
                    <v:path arrowok="t" o:connecttype="custom" o:connectlocs="1872,1508;1444,1830;1368,1884;1331,1848;1181,1977;1031,2086;900,2177;787,2268;657,2360;544,2451;413,2542;300,2633;169,2724;19,2853;0,2871;113,3053;300,2908;675,2615;863,2488;1425,2049;1612,1904;1800,1775;2118,1538;2150,1508" o:connectangles="0,0,0,0,0,0,0,0,0,0,0,0,0,0,0,0,0,0,0,0,0,0,0,0"/>
                  </v:shape>
                </v:group>
                <v:group id="Group 1220" o:spid="_x0000_s2562" style="position:absolute;left:1418;top:2153;width:2049;height:3323" coordorigin="1418,2153" coordsize="2049,3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222" o:spid="_x0000_s2563" style="position:absolute;left:1418;top:2153;width:2049;height:3323;visibility:visible;mso-wrap-style:square;v-text-anchor:top" coordsize="2049,3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zVcUA&#10;AADdAAAADwAAAGRycy9kb3ducmV2LnhtbERPS2sCMRC+F/ofwhR6q0ltfbAapVUK2r34wvOwGXeX&#10;bibrJtW1v94UBG/z8T1nPG1tJU7U+NKxhteOAkGcOVNyrmG3/XoZgvAB2WDlmDRcyMN08vgwxsS4&#10;M6/ptAm5iCHsE9RQhFAnUvqsIIu+42riyB1cYzFE2OTSNHiO4baSXaX60mLJsaHAmmYFZT+bX6vh&#10;b6XUfL97666Og++0/Fyky94l1fr5qf0YgQjUhrv45l6YOH/Qf4f/b+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/NVxQAAAN0AAAAPAAAAAAAAAAAAAAAAAJgCAABkcnMv&#10;ZG93bnJldi54bWxQSwUGAAAAAAQABAD1AAAAigMAAAAA&#10;" path="m2644,1369l3394,804,3956,365r19,19l4031,329,4238,183,4125,,3975,109r-94,74l3769,256r-94,73l3581,420r-112,73l3375,566,3225,676r-113,91l2925,913r-112,73l2719,1060r-94,72l2475,1260r38,36l2325,1425r-136,111e" filled="f" strokeweight=".32636mm">
                    <v:path arrowok="t" o:connecttype="custom" o:connectlocs="2644,3522;3394,2957;3956,2518;3975,2537;4031,2482;4238,2336;4125,2153;3975,2262;3881,2336;3769,2409;3675,2482;3581,2573;3469,2646;3375,2719;3225,2829;3112,2920;2925,3066;2813,3139;2719,3213;2625,3285;2475,3413;2513,3449;2325,3578;2189,3689" o:connectangles="0,0,0,0,0,0,0,0,0,0,0,0,0,0,0,0,0,0,0,0,0,0,0,0"/>
                  </v:shape>
                  <v:shape id="Freeform 1221" o:spid="_x0000_s2564" style="position:absolute;left:1418;top:2153;width:2049;height:3323;visibility:visible;mso-wrap-style:square;v-text-anchor:top" coordsize="2049,3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WzsUA&#10;AADdAAAADwAAAGRycy9kb3ducmV2LnhtbERPS2sCMRC+F/wPYYTeaqLFB6tRtKVg3YtV8TxsprtL&#10;N5N1k+raX28Eobf5+J4zW7S2EmdqfOlYQ7+nQBBnzpScazjsP14mIHxANlg5Jg1X8rCYd55mmBh3&#10;4S8670IuYgj7BDUUIdSJlD4ryKLvuZo4ct+usRgibHJpGrzEcFvJgVIjabHk2FBgTW8FZT+7X6vh&#10;b6vU+/HwOtiexpu0XK3Tz+E11fq52y6nIAK14V/8cK9NnD8eDeH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+1bOxQAAAN0AAAAPAAAAAAAAAAAAAAAAAJgCAABkcnMv&#10;ZG93bnJldi54bWxQSwUGAAAAAAQABAD1AAAAigMAAAAA&#10;" path="m2189,1720r5,-4l2644,1369e" filled="f" strokeweight=".32636mm">
                    <v:path arrowok="t" o:connecttype="custom" o:connectlocs="2189,3873;2194,3869;2644,3522" o:connectangles="0,0,0"/>
                  </v:shape>
                </v:group>
                <v:group id="Group 1217" o:spid="_x0000_s2565" style="position:absolute;left:5529;top:790;width:1106;height:469" coordorigin="5529,790" coordsize="1106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219" o:spid="_x0000_s2566" style="position:absolute;left:5529;top:790;width:1106;height:469;visibility:visible;mso-wrap-style:square;v-text-anchor:top" coordsize="1106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8kMIA&#10;AADdAAAADwAAAGRycy9kb3ducmV2LnhtbERPTYvCMBC9C/6HMIIX0dQVqnSNsusi6E2rF2+zzWxb&#10;tpmUJmr11xtB8DaP9znzZWsqcaHGlZYVjEcRCOLM6pJzBcfDejgD4TyyxsoyKbiRg+Wi25ljou2V&#10;93RJfS5CCLsEFRTe14mULivIoBvZmjhwf7Yx6ANscqkbvIZwU8mPKIqlwZJDQ4E1rQrK/tOzUfBN&#10;h3Q82dzdzttfZ04xRdufgVL9Xvv1CcJT69/il3ujw/xpPI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nyQwgAAAN0AAAAPAAAAAAAAAAAAAAAAAJgCAABkcnMvZG93&#10;bnJldi54bWxQSwUGAAAAAAQABAD1AAAAhwMAAAAA&#10;" path="m393,986l19,517e" filled="f" strokeweight=".32636mm">
                    <v:path arrowok="t" o:connecttype="custom" o:connectlocs="393,1776;19,1307" o:connectangles="0,0"/>
                  </v:shape>
                  <v:shape id="Freeform 1218" o:spid="_x0000_s2567" style="position:absolute;left:5529;top:790;width:1106;height:469;visibility:visible;mso-wrap-style:square;v-text-anchor:top" coordsize="1106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o4sYA&#10;AADdAAAADwAAAGRycy9kb3ducmV2LnhtbESPQWvCQBCF74X+h2UKvYhutJCW6CqtUtCbTXrxNman&#10;SWh2NmRXTf31zkHobYb35r1vFqvBtepMfWg8G5hOElDEpbcNVwa+i8/xG6gQkS22nsnAHwVYLR8f&#10;FphZf+EvOuexUhLCIUMDdYxdpnUoa3IYJr4jFu3H9w6jrH2lbY8XCXetniVJqh02LA01drSuqfzN&#10;T87ABxX59GV7Dfvoj8EdUkp2m5Exz0/D+xxUpCH+m+/XWyv4r6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3o4sYAAADdAAAADwAAAAAAAAAAAAAAAACYAgAAZHJz&#10;L2Rvd25yZXYueG1sUEsFBgAAAAAEAAQA9QAAAIsDAAAAAA==&#10;" path="m1003,517l393,986e" filled="f" strokeweight=".32636mm">
                    <v:path arrowok="t" o:connecttype="custom" o:connectlocs="1003,1307;393,1776" o:connectangles="0,0"/>
                  </v:shape>
                </v:group>
                <v:group id="Group 1213" o:spid="_x0000_s2568" style="position:absolute;left:3204;top:790;width:5005;height:4468" coordorigin="3204,790" coordsize="5005,4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216" o:spid="_x0000_s2569" style="position:absolute;left:3204;top:790;width:5005;height:4468;visibility:visible;mso-wrap-style:square;v-text-anchor:top" coordsize="5005,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vOcUA&#10;AADdAAAADwAAAGRycy9kb3ducmV2LnhtbESPwWrDQAxE74H+w6JCb8m6KTjF9dqUQtKcDE36AcKr&#10;2sZerfFuYydfXx0CvUnMaOYpLxc3qAtNofNs4HmTgCKuve24MfB93q9fQYWIbHHwTAauFKAsHlY5&#10;ZtbP/EWXU2yUhHDI0EAb45hpHeqWHIaNH4lF+/GTwyjr1Gg74SzhbtDbJEm1w46locWRPlqq+9Ov&#10;M3Coqq5PPpcDbs+UvvjxVs/2ZszT4/L+BirSEv/N9+ujFfzdTvjlGxlB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K85xQAAAN0AAAAPAAAAAAAAAAAAAAAAAJgCAABkcnMv&#10;ZG93bnJldi54bWxQSwUGAAAAAAQABAD1AAAAigMAAAAA&#10;" path="m2175,4547l918,2958,,1826r57,-55l357,2136,563,1991r562,-439l1313,1406r187,-128l1687,1132,1875,986,2062,840,2250,694,2550,475,2268,109r32,-30e" filled="f" strokeweight=".32636mm">
                    <v:path arrowok="t" o:connecttype="custom" o:connectlocs="2175,5337;918,3748;0,2616;57,2561;357,2926;563,2781;1125,2342;1313,2196;1500,2068;1687,1922;1875,1776;2062,1630;2250,1484;2550,1265;2268,899;2300,869" o:connectangles="0,0,0,0,0,0,0,0,0,0,0,0,0,0,0,0"/>
                  </v:shape>
                  <v:shape id="Freeform 1215" o:spid="_x0000_s2570" style="position:absolute;left:3204;top:790;width:5005;height:4468;visibility:visible;mso-wrap-style:square;v-text-anchor:top" coordsize="5005,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Kor4A&#10;AADdAAAADwAAAGRycy9kb3ducmV2LnhtbERPSwrCMBDdC94hjOBOUxVUqlFE8LMStB5gaMa22ExK&#10;E2319EYQ3M3jfWe5bk0pnlS7wrKC0TACQZxaXXCm4JrsBnMQziNrLC2Tghc5WK+6nSXG2jZ8pufF&#10;ZyKEsItRQe59FUvp0pwMuqGtiAN3s7VBH2CdSV1jE8JNKcdRNJUGCw4NOVa0zSm9Xx5Gwf50Ku7R&#10;od3jOKHpxFbvtNFvpfq9drMA4an1f/HPfdRh/mw2gu834QS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UCqK+AAAA3QAAAA8AAAAAAAAAAAAAAAAAmAIAAGRycy9kb3ducmV2&#10;LnhtbFBLBQYAAAAABAAEAPUAAACDAwAAAAA=&#10;" path="m2344,79r374,469l3328,79e" filled="f" strokeweight=".32636mm">
                    <v:path arrowok="t" o:connecttype="custom" o:connectlocs="2344,869;2718,1338;3328,869" o:connectangles="0,0,0"/>
                  </v:shape>
                  <v:shape id="Freeform 1214" o:spid="_x0000_s2571" style="position:absolute;left:3204;top:790;width:5005;height:4468;visibility:visible;mso-wrap-style:square;v-text-anchor:top" coordsize="5005,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U1b4A&#10;AADdAAAADwAAAGRycy9kb3ducmV2LnhtbERPSwrCMBDdC94hjOBOUyuoVKOI4Gcl+DnA0IxtsZmU&#10;Jtrq6Y0guJvH+85i1ZpSPKl2hWUFo2EEgji1uuBMwfWyHcxAOI+ssbRMCl7kYLXsdhaYaNvwiZ5n&#10;n4kQwi5BBbn3VSKlS3My6Ia2Ig7czdYGfYB1JnWNTQg3pYyjaCINFhwacqxok1N6Pz+Mgt3xWNyj&#10;fbvD+EKTsa3eaaPfSvV77XoOwlPr/+Kf+6DD/Ok0hu834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GlNW+AAAA3QAAAA8AAAAAAAAAAAAAAAAAmAIAAGRycy9kb3ducmV2&#10;LnhtbFBLBQYAAAAABAAEAPUAAACDAwAAAAA=&#10;" path="m3500,79r531,615l4031,712r18,l4049,731r19,l4068,749r18,l4086,767r20,l4106,785r19,l4125,804r18,l4143,822r19,l4181,840r18,18l4199,876r19,l4236,895r15,14l4265,923r15,13l4294,950r14,14l4323,978r14,14l4351,1006r15,14l4386,1040r20,l4406,1060r19,18l4443,1078r,18l4462,1096r19,18l4481,1132r18,l4536,1169r39,36l4593,1224r19,l4612,1242r18,l4630,1260r19,18l4668,1278r,18l4686,1296r,19l4706,1315r19,18l4743,1351r19,18l4780,1369r,18l4799,1406r19,l4818,1424r18,l4836,1442r20,l4875,1460r18,20l4912,1498r18,l4930,1516r19,l4949,1534r19,18l4986,1552r,19l5006,1571e" filled="f" strokeweight=".32636mm">
                    <v:path arrowok="t" o:connecttype="custom" o:connectlocs="4031,1484;4049,1502;4068,1521;4086,1539;4106,1557;4125,1575;4143,1594;4162,1612;4199,1648;4218,1666;4251,1699;4280,1726;4308,1754;4337,1782;4366,1810;4406,1830;4425,1868;4443,1886;4481,1904;4499,1922;4575,1995;4612,2014;4630,2032;4649,2068;4668,2086;4686,2105;4725,2123;4762,2159;4780,2177;4818,2196;4836,2214;4856,2232;4893,2270;4930,2288;4949,2306;4968,2342;4986,2361" o:connectangles="0,0,0,0,0,0,0,0,0,0,0,0,0,0,0,0,0,0,0,0,0,0,0,0,0,0,0,0,0,0,0,0,0,0,0,0,0"/>
                  </v:shape>
                </v:group>
                <v:group id="Group 1211" o:spid="_x0000_s2572" style="position:absolute;left:3691;top:2282;width:6993;height:6518" coordorigin="3691,2282" coordsize="6993,6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212" o:spid="_x0000_s2573" style="position:absolute;left:3691;top:2282;width:6993;height:6518;visibility:visible;mso-wrap-style:square;v-text-anchor:top" coordsize="6993,6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aVcMA&#10;AADdAAAADwAAAGRycy9kb3ducmV2LnhtbERPzWoCMRC+F/oOYQq9lJpVpJbVKCoIXhRW+wDDZrob&#10;3EzWJKtbn94IQm/z8f3ObNHbRlzIB+NYwXCQgSAunTZcKfg5bj6/QYSIrLFxTAr+KMBi/voyw1y7&#10;Kxd0OcRKpBAOOSqoY2xzKUNZk8UwcC1x4n6dtxgT9JXUHq8p3DZylGVf0qLh1FBjS+uaytOhswpW&#10;K3Nr/KjYdefj2ujC7rOPslPq/a1fTkFE6uO/+One6jR/MhnD4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yaVcMAAADdAAAADwAAAAAAAAAAAAAAAACYAgAAZHJzL2Rv&#10;d25yZXYueG1sUEsFBgAAAAAEAAQA9QAAAIgDAAAAAA==&#10;" path="m4519,r19,18l4556,36r19,18l4593,54r,18l4612,72r37,37l4669,127r18,l4687,145r19,l4725,164r,18l4743,182r,18l4762,200r19,18l4799,236r20,l4819,255r18,l4837,273r19,l4875,291r18,18l4912,309r,19l4931,328r18,18l4969,364r18,18l5006,382r,18l5025,400r18,19l5062,437r19,l5081,456r18,l5099,474r20,l5156,511r19,l5175,529r18,l5231,565r18,l5249,584r20,l5269,602r18,l5325,638r18,l5343,656r19,l5380,675r19,18l5419,693r,18l5437,711r38,36l5493,747r19,19l5530,766r,18l5549,784r,18l5569,802r37,38l5625,840r,18l5643,858r19,17l5680,893r19,l5699,911r20,l5737,931r19,l5775,949r18,18l5812,967r,18l5830,985r19,18l5869,1022r18,l5887,1040r19,l5924,1058r19,l5962,1076r18,19l5999,1095r,18l6019,1113r18,18l6056,1149r18,l6093,1167r19,l6112,1186r18,l6169,1222r18,l6206,1240r18,l6243,1260r19,18l6280,1278r,18l6299,1296r20,18l6337,1314r19,18l6374,1351r19,l6393,1369r19,l6430,1387r19,l6469,1405r18,l6487,1423r19,l6524,1442r19,l6562,1460r18,18l6599,1478r,18l6637,1496r,19l6656,1515r18,18l6693,1533r,18l6730,1551r,18l6749,1569r38,37l6806,1606r18,18l6843,1624r19,18l6956,1697r18,l6974,1716r19,l6993,1752r-131,419l6787,2391r,36l6767,2427r,73l6749,2500r,74l6730,2574r,91l6712,2665r,91l6693,2756r,109l6674,2865r,19l6674,2904r,20l6674,2944r,20l6674,2994r-18,l6656,3012r,146l6637,3176r,37l6637,3233r,20l6637,3273r,20l6637,3313r,20l6637,3353r,416l6693,4783r,37l6693,4838r-19,l6674,4856r-18,l6656,4874r-39,l6599,5076,4275,5038,4031,4728r-225,183l3656,4984,2025,6225r132,109l2007,6518r-19,l1968,6499r-18,l1950,6481r-19,l1913,6463r-19,-18l1875,6445r,-18l1857,6427r-19,-19l1818,6408r,-18l1800,6372r-19,l1781,6354r-18,l1744,6334r-19,-18l1707,6298r-19,l1688,6280r-20,l1668,6262r-18,l1631,6243r-18,-18l1594,6225r,-18l1575,6207r,-18l1557,6189r-19,-18l1538,6152r-18,l1500,6134r-19,l1481,6116r-18,-18l1444,6098r,-19l1425,6079r,-18l1407,6061r,-18l1388,6043r-18,-18l1350,6007r-37,-37l1294,5951r-19,l1275,5934r-18,l1257,5916r-19,l1238,5896r-18,l1220,5878r-20,l1200,5860r-19,l1181,5842r-18,l1163,5823r-19,l1144,5805r-19,l1125,5787r-18,l1107,5769r-19,l1088,5751r-18,l1070,5732r-20,l1050,5714r-19,l1031,5696r-18,l1013,5678r-19,l994,5659r-19,l975,5641r-18,l957,5623r-19,l938,5605r-18,l920,5587r-20,l900,5568r-19,-18l863,5550r,-18l844,5514r-18,l826,5496r-19,-20l807,5458r-19,l770,5440r,-18l750,5422r,-19l731,5403r,-18l713,5385r,-18l694,5367r,-18l676,5349r,-18l657,5312r-19,-18l638,5276r-18,l620,5258r-20,l600,5240r-19,l581,5221r-18,-18l544,5185r-18,-18l526,5148r-19,l507,5130r-19,l488,5112r-18,-18l450,5076r,-20l431,5056r,-18l413,5038r,-18l394,5002r,-18l376,4984,,4527,507,4144,376,3980,1688,2976e" filled="f" strokeweight=".32606mm">
                    <v:path arrowok="t" o:connecttype="custom" o:connectlocs="4593,2354;4706,2427;4781,2500;4856,2555;4949,2628;5043,2701;5119,2756;5249,2847;5343,2920;5419,2993;5530,3066;5625,3140;5719,3193;5812,3267;5906,3322;5999,3395;6112,3449;6224,3522;6319,3596;6412,3651;6506,3705;6599,3778;6693,3833;6824,3906;6993,3998;6767,4782;6712,5038;6674,5206;6656,5440;6637,5575;6693,7102;6617,7156;2025,8507;1950,8763;1857,8709;1781,8636;1688,8562;1594,8507;1538,8434;1444,8380;1388,8325;1275,8216;1220,8160;1163,8105;1107,8051;1050,7996;994,7941;938,7887;863,7832;807,7740;731,7685;676,7631;620,7540;544,7467;488,7394;413,7320;507,6426" o:connectangles="0,0,0,0,0,0,0,0,0,0,0,0,0,0,0,0,0,0,0,0,0,0,0,0,0,0,0,0,0,0,0,0,0,0,0,0,0,0,0,0,0,0,0,0,0,0,0,0,0,0,0,0,0,0,0,0,0"/>
                  </v:shape>
                </v:group>
                <v:group id="Group 1209" o:spid="_x0000_s2574" style="position:absolute;left:2791;top:6335;width:750;height:748" coordorigin="2791,6335" coordsize="750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210" o:spid="_x0000_s2575" style="position:absolute;left:2791;top:6335;width:750;height:748;visibility:visible;mso-wrap-style:square;v-text-anchor:top" coordsize="75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gb8EA&#10;AADdAAAADwAAAGRycy9kb3ducmV2LnhtbERPTWvCQBC9F/wPywi91Y0WokRXkUJU6Km2F29DdswG&#10;s7MxO9X477uFQm/zeJ+z2gy+VTfqYxPYwHSSgSKugm24NvD1Wb4sQEVBttgGJgMPirBZj55WWNhw&#10;5w+6HaVWKYRjgQacSFdoHStHHuMkdMSJO4feoyTY19r2eE/hvtWzLMu1x4ZTg8OO3hxVl+O3N3At&#10;cbF3u5m8S+nb7atDOtncmOfxsF2CEhrkX/znPtg0fz7P4febdIJ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XIG/BAAAA3QAAAA8AAAAAAAAAAAAAAAAAmAIAAGRycy9kb3du&#10;cmV2LnhtbFBLBQYAAAAABAAEAPUAAACGAwAAAAA=&#10;" path="m750,492r-37,37l544,657r-18,l413,748,282,583,207,511,150,419,,237,263,18r37,l300,r39,l339,18r37,l376,36,750,492e" filled="f" strokeweight=".32633mm">
                    <v:path arrowok="t" o:connecttype="custom" o:connectlocs="750,6827;713,6864;544,6992;526,6992;413,7083;282,6918;207,6846;150,6754;0,6572;263,6353;300,6353;300,6335;339,6335;339,6353;376,6353;376,6371;750,6827" o:connectangles="0,0,0,0,0,0,0,0,0,0,0,0,0,0,0,0,0"/>
                  </v:shape>
                </v:group>
                <v:group id="Group 1207" o:spid="_x0000_s2576" style="position:absolute;left:2754;top:6918;width:450;height:402" coordorigin="2754,6918" coordsize="450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1208" o:spid="_x0000_s2577" style="position:absolute;left:2754;top:6918;width:450;height:402;visibility:visible;mso-wrap-style:square;v-text-anchor:top" coordsize="45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wV8YA&#10;AADdAAAADwAAAGRycy9kb3ducmV2LnhtbESPTWsCQQyG70L/w5BCL6XOtkKt645SKqKHCq2K57CT&#10;7oc7mWVn1PXfm0PBW0LejyfZvHeNOlMXKs8GXocJKOLc24oLA/vd8uUDVIjIFhvPZOBKAeazh0GG&#10;qfUX/qXzNhZKQjikaKCMsU21DnlJDsPQt8Ry+/OdwyhrV2jb4UXCXaPfkuRdO6xYGkps6auk/Lg9&#10;OSk5/iwavH7Xk0X9nNNoFQ/FYWPM02P/OQUVqY938b97bQV/PBZ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mwV8YAAADdAAAADwAAAAAAAAAAAAAAAACYAgAAZHJz&#10;L2Rvd25yZXYueG1sUEsFBgAAAAAEAAQA9QAAAIsDAAAAAA==&#10;" path="m,238l319,,450,165r-56,55l376,238,357,220,131,402,,256,,238e" filled="f" strokeweight=".32586mm">
                    <v:path arrowok="t" o:connecttype="custom" o:connectlocs="0,7156;319,6918;450,7083;394,7138;376,7156;357,7138;131,7320;0,7174;0,7156" o:connectangles="0,0,0,0,0,0,0,0,0"/>
                  </v:shape>
                </v:group>
                <v:group id="Group 1205" o:spid="_x0000_s2578" style="position:absolute;left:2735;top:7138;width:694;height:749" coordorigin="2735,7138" coordsize="694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206" o:spid="_x0000_s2579" style="position:absolute;left:2735;top:7138;width:694;height:749;visibility:visible;mso-wrap-style:square;v-text-anchor:top" coordsize="69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9EFMgA&#10;AADdAAAADwAAAGRycy9kb3ducmV2LnhtbESPT0vDQBDF70K/wzKCN7uxiA2x2yJFpSJI/8TS45Ad&#10;k9DsbNhdm/jtnYPgbYb35r3fLFaj69SFQmw9G7ibZqCIK29brg2Uh5fbHFRMyBY7z2TghyKslpOr&#10;BRbWD7yjyz7VSkI4FmigSakvtI5VQw7j1PfEon354DDJGmptAw4S7jo9y7IH7bBlaWiwp3VD1Xn/&#10;7Qycu+PbfHbafoT7TTW459cy/3wvjbm5Hp8eQSUa07/573pjBX+eC7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r0QUyAAAAN0AAAAPAAAAAAAAAAAAAAAAAJgCAABk&#10;cnMvZG93bnJldi54bWxQSwUGAAAAAAQABAD1AAAAjQMAAAAA&#10;" path="m376,r19,18l413,r37,55l450,36r56,92l582,220r94,91l694,511,526,749,169,511,,291,150,182,376,e" filled="f" strokeweight=".32669mm">
                    <v:path arrowok="t" o:connecttype="custom" o:connectlocs="376,7138;395,7156;413,7138;450,7193;450,7174;506,7266;582,7358;676,7449;694,7649;526,7887;169,7649;0,7429;150,7320;376,7138" o:connectangles="0,0,0,0,0,0,0,0,0,0,0,0,0,0"/>
                  </v:shape>
                </v:group>
                <v:group id="Group 1203" o:spid="_x0000_s2580" style="position:absolute;left:3148;top:6827;width:469;height:366" coordorigin="3148,6827" coordsize="469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204" o:spid="_x0000_s2581" style="position:absolute;left:3148;top:6827;width:469;height:366;visibility:visible;mso-wrap-style:square;v-text-anchor:top" coordsize="469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bc8EA&#10;AADdAAAADwAAAGRycy9kb3ducmV2LnhtbERP24rCMBB9F/Yfwiz4pukWvFCNosLCirDg5QOGZmyL&#10;ySTbRK1/b4QF3+ZwrjNfdtaIG7Whcazga5iBIC6dbrhScDp+D6YgQkTWaByTggcFWC4+enMstLvz&#10;nm6HWIkUwqFABXWMvpAylDVZDEPniRN3dq3FmGBbSd3iPYVbI/MsG0uLDaeGGj1taiovh6tVcPaj&#10;yW/c0dpvjz7/o43ZPbRRqv/ZrWYgInXxLf53/+g0fzLN4fVNOk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iG3PBAAAA3QAAAA8AAAAAAAAAAAAAAAAAmAIAAGRycy9kb3du&#10;cmV2LnhtbFBLBQYAAAAABAAEAPUAAACGAwAAAAA=&#10;" path="m37,366l,311,56,256,169,165r18,l356,37,393,r76,91l393,91,37,347r,19e" filled="f" strokeweight=".32531mm">
                    <v:path arrowok="t" o:connecttype="custom" o:connectlocs="37,7193;0,7138;56,7083;169,6992;187,6992;356,6864;393,6827;469,6918;393,6918;37,7174;37,7193" o:connectangles="0,0,0,0,0,0,0,0,0,0,0"/>
                  </v:shape>
                </v:group>
                <v:group id="Group 1201" o:spid="_x0000_s2582" style="position:absolute;left:2998;top:6846;width:76;height:72" coordorigin="2998,6846" coordsize="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202" o:spid="_x0000_s2583" style="position:absolute;left:2998;top:6846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MxcUA&#10;AADdAAAADwAAAGRycy9kb3ducmV2LnhtbERPS2vCQBC+F/wPywi91Y1iNURXEUtp9VDx7XHIjkkw&#10;O5tmt5r++25B8DYf33PG08aU4kq1Kywr6HYiEMSp1QVnCnbb95cYhPPIGkvLpOCXHEwnracxJtre&#10;eE3Xjc9ECGGXoILc+yqR0qU5GXQdWxEH7mxrgz7AOpO6xlsIN6XsRdFAGiw4NORY0Tyn9LL5MQre&#10;VqdLPz4Y446z+fL7a7EYfuxflXpuN7MRCE+Nf4jv7k8d5g/jPvx/E06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8zFxQAAAN0AAAAPAAAAAAAAAAAAAAAAAJgCAABkcnMv&#10;ZG93bnJldi54bWxQSwUGAAAAAAQABAD1AAAAigMAAAAA&#10;" path="m75,72l,e" filled="f" strokecolor="purple" strokeweight=".32614mm">
                    <v:path arrowok="t" o:connecttype="custom" o:connectlocs="75,6918;0,6846" o:connectangles="0,0"/>
                  </v:shape>
                </v:group>
                <v:group id="Group 1199" o:spid="_x0000_s2584" style="position:absolute;left:2923;top:6736;width:56;height:73" coordorigin="2923,6736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200" o:spid="_x0000_s2585" style="position:absolute;left:2923;top:6736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/N/8MA&#10;AADdAAAADwAAAGRycy9kb3ducmV2LnhtbERPTWsCMRC9F/wPYQQvpWbtYStbo4ig3ZNS66HHYTNu&#10;tt1Mwibq+u+NIHibx/uc2aK3rThTFxrHCibjDARx5XTDtYLDz/ptCiJEZI2tY1JwpQCL+eBlhoV2&#10;F/6m8z7WIoVwKFCBidEXUobKkMUwdp44cUfXWYwJdrXUHV5SuG3le5bl0mLDqcGgp5Wh6n9/sgp2&#10;m+X2z70e/eGr3Kzz3vz6U+mUGg375SeISH18ih/uUqf5H9Mc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/N/8MAAADdAAAADwAAAAAAAAAAAAAAAACYAgAAZHJzL2Rv&#10;d25yZXYueG1sUEsFBgAAAAAEAAQA9QAAAIgDAAAAAA==&#10;" path="m57,73l18,18,,e" filled="f" strokecolor="purple" strokeweight=".32744mm">
                    <v:path arrowok="t" o:connecttype="custom" o:connectlocs="57,6809;18,6754;0,6736" o:connectangles="0,0,0"/>
                  </v:shape>
                </v:group>
                <v:group id="Group 1197" o:spid="_x0000_s2586" style="position:absolute;left:2830;top:6627;width:74;height:73" coordorigin="2830,6627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198" o:spid="_x0000_s2587" style="position:absolute;left:2830;top:6627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w4sYA&#10;AADdAAAADwAAAGRycy9kb3ducmV2LnhtbESPQU/DMAyF70j8h8hIXBBLxwHWsmxCwCRuiAHSjl5j&#10;morEKUnY2n+PD0i72XrP731ersfg1YFS7iMbmM8qUMRttD13Bj7eN9cLULkgW/SRycBEGdar87Ml&#10;NjYe+Y0O29IpCeHcoAFXytBonVtHAfMsDsSifcUUsMiaOm0THiU8eH1TVbc6YM/S4HCgR0ft9/Y3&#10;GNj5KW0+pye/r+f1sx8dvl7VP8ZcXowP96AKjeVk/r9+sYJ/txB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Gw4sYAAADdAAAADwAAAAAAAAAAAAAAAACYAgAAZHJz&#10;L2Rvd25yZXYueG1sUEsFBgAAAAAEAAQA9QAAAIsDAAAAAA==&#10;" path="m74,73l,e" filled="f" strokecolor="purple" strokeweight=".32628mm">
                    <v:path arrowok="t" o:connecttype="custom" o:connectlocs="74,6700;0,6627" o:connectangles="0,0"/>
                  </v:shape>
                </v:group>
                <v:group id="Group 1195" o:spid="_x0000_s2588" style="position:absolute;left:2791;top:6518;width:56;height:73" coordorigin="2791,6518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196" o:spid="_x0000_s2589" style="position:absolute;left:2791;top:6518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mzccA&#10;AADdAAAADwAAAGRycy9kb3ducmV2LnhtbESPQW/CMAyF75P4D5GRdplGyg5sKwSEkGA9bYJx4Gg1&#10;punWOFEToPv382HSbrbe83ufF6vBd+pKfWoDG5hOClDEdbAtNwaOn9vHF1ApI1vsApOBH0qwWo7u&#10;FljacOM9XQ+5URLCqUQDLudYap1qRx7TJERi0c6h95hl7Rtte7xJuO/0U1HMtMeWpcFhpI2j+vtw&#10;8QY+duv3r/Bwjse3aredDe4UL1Uw5n48rOegMg353/x3XVnBf34V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DZs3HAAAA3QAAAA8AAAAAAAAAAAAAAAAAmAIAAGRy&#10;cy9kb3ducmV2LnhtbFBLBQYAAAAABAAEAPUAAACMAwAAAAA=&#10;" path="m20,73l,54,57,e" filled="f" strokecolor="purple" strokeweight=".32744mm">
                    <v:path arrowok="t" o:connecttype="custom" o:connectlocs="20,6591;0,6572;57,6518" o:connectangles="0,0,0"/>
                  </v:shape>
                </v:group>
                <v:group id="Group 1193" o:spid="_x0000_s2590" style="position:absolute;left:2885;top:6426;width:76;height:72" coordorigin="2885,6426" coordsize="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194" o:spid="_x0000_s2591" style="position:absolute;left:2885;top:6426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n98YA&#10;AADdAAAADwAAAGRycy9kb3ducmV2LnhtbERPS2vCQBC+C/6HZQq96abSVk1dRRSxelB8tPU4ZMck&#10;mJ2N2a3Gf+8WCt7m43vOYFSbQlyocrllBS/tCARxYnXOqYL9btbqgXAeWWNhmRTcyMFo2GwMMNb2&#10;yhu6bH0qQgi7GBVk3pexlC7JyKBr25I4cEdbGfQBVqnUFV5DuClkJ4repcGcQ0OGJU0ySk7bX6Ng&#10;uj6cXnvfxrif8WR5Xi0W3fnXm1LPT/X4A4Sn2j/E/+5PHeZ3+x34+yacII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tn98YAAADdAAAADwAAAAAAAAAAAAAAAACYAgAAZHJz&#10;L2Rvd25yZXYueG1sUEsFBgAAAAAEAAQA9QAAAIsDAAAAAA==&#10;" path="m,72l76,e" filled="f" strokecolor="purple" strokeweight=".32614mm">
                    <v:path arrowok="t" o:connecttype="custom" o:connectlocs="0,6498;76,6426" o:connectangles="0,0"/>
                  </v:shape>
                </v:group>
                <v:group id="Group 1191" o:spid="_x0000_s2592" style="position:absolute;left:2998;top:6353;width:76;height:54" coordorigin="2998,6353" coordsize="7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192" o:spid="_x0000_s2593" style="position:absolute;left:2998;top:6353;width:76;height:54;visibility:visible;mso-wrap-style:square;v-text-anchor:top" coordsize="7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4ecQA&#10;AADdAAAADwAAAGRycy9kb3ducmV2LnhtbERPS2sCMRC+F/wPYQRvNau2VbdGKYoiHgStF2/TzewD&#10;N5PtJnXXf2+Egrf5+J4zW7SmFFeqXWFZwaAfgSBOrC44U3D6Xr9OQDiPrLG0TApu5GAx77zMMNa2&#10;4QNdjz4TIYRdjApy76tYSpfkZND1bUUcuNTWBn2AdSZ1jU0IN6UcRtGHNFhwaMixomVOyeX4ZxSs&#10;5Gj/k+I4NeTW5/dD87u5DXdK9brt1ycIT61/iv/dWx3mj6dv8Pg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OHnEAAAA3QAAAA8AAAAAAAAAAAAAAAAAmAIAAGRycy9k&#10;b3ducmV2LnhtbFBLBQYAAAAABAAEAPUAAACJAwAAAAA=&#10;" path="m,54l56,,75,e" filled="f" strokecolor="purple" strokeweight=".32497mm">
                    <v:path arrowok="t" o:connecttype="custom" o:connectlocs="0,6407;56,6353;75,6353" o:connectangles="0,0,0"/>
                  </v:shape>
                </v:group>
                <v:group id="Group 1189" o:spid="_x0000_s2594" style="position:absolute;left:3091;top:6335;width:56;height:18" coordorigin="3091,6335" coordsize="5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190" o:spid="_x0000_s2595" style="position:absolute;left:3091;top:6335;width:56;height:18;visibility:visible;mso-wrap-style:square;v-text-anchor:top" coordsize="5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Qj8UA&#10;AADdAAAADwAAAGRycy9kb3ducmV2LnhtbERPS2vCQBC+F/oflil4qxtN8JG6ShGkpQchqajHITtN&#10;gtnZNLs18d93C0Jv8/E9Z7UZTCOu1LnasoLJOAJBXFhdc6ng8Ll7XoBwHlljY5kU3MjBZv34sMJU&#10;254zuua+FCGEXYoKKu/bVEpXVGTQjW1LHLgv2xn0AXal1B32Idw0chpFM2mw5tBQYUvbiopL/mMU&#10;ZFuz35/rJP7mt+n8ln/EyXA8KTV6Gl5fQHga/L/47n7XYf58OYO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tCPxQAAAN0AAAAPAAAAAAAAAAAAAAAAAJgCAABkcnMv&#10;ZG93bnJldi54bWxQSwUGAAAAAAQABAD1AAAAigMAAAAA&#10;" path="m,l20,,39,r,18l57,18e" filled="f" strokecolor="purple" strokeweight=".32283mm">
                    <v:path arrowok="t" o:connecttype="custom" o:connectlocs="0,6335;20,6335;39,6335;39,6353;57,6353" o:connectangles="0,0,0,0,0"/>
                  </v:shape>
                </v:group>
                <v:group id="Group 1187" o:spid="_x0000_s2596" style="position:absolute;left:3167;top:6371;width:56;height:73" coordorigin="3167,6371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188" o:spid="_x0000_s2597" style="position:absolute;left:3167;top:6371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qy8cA&#10;AADdAAAADwAAAGRycy9kb3ducmV2LnhtbESPQW/CMAyF75P4D5GRdplGyg5sKwSEkGA9bYJx4Gg1&#10;punWOFEToPv382HSbrbe83ufF6vBd+pKfWoDG5hOClDEdbAtNwaOn9vHF1ApI1vsApOBH0qwWo7u&#10;FljacOM9XQ+5URLCqUQDLudYap1qRx7TJERi0c6h95hl7Rtte7xJuO/0U1HMtMeWpcFhpI2j+vtw&#10;8QY+duv3r/Bwjse3aredDe4UL1Uw5n48rOegMg353/x3XVnBf34V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1asvHAAAA3QAAAA8AAAAAAAAAAAAAAAAAmAIAAGRy&#10;cy9kb3ducmV2LnhtbFBLBQYAAAAABAAEAPUAAACMAwAAAAA=&#10;" path="m,l56,73e" filled="f" strokecolor="purple" strokeweight=".32744mm">
                    <v:path arrowok="t" o:connecttype="custom" o:connectlocs="0,6371;56,6444" o:connectangles="0,0"/>
                  </v:shape>
                </v:group>
                <v:group id="Group 1185" o:spid="_x0000_s2598" style="position:absolute;left:3261;top:6480;width:56;height:73" coordorigin="3261,6480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186" o:spid="_x0000_s2599" style="position:absolute;left:3261;top:6480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nHMYA&#10;AADdAAAADwAAAGRycy9kb3ducmV2LnhtbESPQW/CMAyF75P2HyJP2mUa6Tgg1BEQmgT0NATrYUer&#10;MU23xomaAN2/nw9I3Gy95/c+L1aj79WFhtQFNvA2KUARN8F23Bqovzavc1ApI1vsA5OBP0qwWj4+&#10;LLC04coHuhxzqySEU4kGXM6x1Do1jjymSYjEop3C4DHLOrTaDniVcN/raVHMtMeOpcFhpA9Hze/x&#10;7A3st+vPn/ByivWu2m5mo/uO5yoY8/w0rt9BZRrz3Xy7rqzgzwv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1nHMYAAADdAAAADwAAAAAAAAAAAAAAAACYAgAAZHJz&#10;L2Rvd25yZXYueG1sUEsFBgAAAAAEAAQA9QAAAIsDAAAAAA==&#10;" path="m,l56,74e" filled="f" strokecolor="purple" strokeweight=".32744mm">
                    <v:path arrowok="t" o:connecttype="custom" o:connectlocs="0,6480;56,6554" o:connectangles="0,0"/>
                  </v:shape>
                </v:group>
                <v:group id="Group 1183" o:spid="_x0000_s2600" style="position:absolute;left:3354;top:6591;width:56;height:72" coordorigin="3354,6591" coordsize="5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184" o:spid="_x0000_s2601" style="position:absolute;left:3354;top:6591;width:56;height:72;visibility:visible;mso-wrap-style:square;v-text-anchor:top" coordsize="5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9nsQA&#10;AADdAAAADwAAAGRycy9kb3ducmV2LnhtbERP22rCQBB9L/gPywh9KbqJSJXoKm1BUATFG+LbkB2T&#10;YHY2ZFdN/t4tFPo2h3Od6bwxpXhQ7QrLCuJ+BII4tbrgTMHxsOiNQTiPrLG0TApacjCfdd6mmGj7&#10;5B099j4TIYRdggpy76tESpfmZND1bUUcuKutDfoA60zqGp8h3JRyEEWf0mDBoSHHin5ySm/7u1Gw&#10;vHy4TXv28eV7NFy06228OsiTUu/d5msCwlPj/8V/7qUO88fRAH6/CS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xvZ7EAAAA3QAAAA8AAAAAAAAAAAAAAAAAmAIAAGRycy9k&#10;b3ducmV2LnhtbFBLBQYAAAAABAAEAPUAAACJAwAAAAA=&#10;" path="m,l57,72e" filled="f" strokecolor="purple" strokeweight=".32739mm">
                    <v:path arrowok="t" o:connecttype="custom" o:connectlocs="0,6591;57,6663" o:connectangles="0,0"/>
                  </v:shape>
                </v:group>
                <v:group id="Group 1181" o:spid="_x0000_s2602" style="position:absolute;left:3429;top:6700;width:76;height:73" coordorigin="3429,6700" coordsize="7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182" o:spid="_x0000_s2603" style="position:absolute;left:3429;top:6700;width:76;height:73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u8sUA&#10;AADdAAAADwAAAGRycy9kb3ducmV2LnhtbERPTWvCQBC9F/wPywi9FN2kLUWiqxRF9KCIVgVvQ3aS&#10;Dc3Ohuyq6b93C4Xe5vE+ZzLrbC1u1PrKsYJ0mIAgzp2uuFRw/FoORiB8QNZYOyYFP+RhNu09TTDT&#10;7s57uh1CKWII+wwVmBCaTEqfG7Loh64hjlzhWoshwraUusV7DLe1fE2SD2mx4thgsKG5ofz7cLUK&#10;LpvzMl0t0rfCeF1sT+t697JJlXrud59jEIG68C/+c691nD9K3uH3m3iC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S7yxQAAAN0AAAAPAAAAAAAAAAAAAAAAAJgCAABkcnMv&#10;ZG93bnJldi54bWxQSwUGAAAAAAQABAD1AAAAigMAAAAA&#10;" path="m,l75,73e" filled="f" strokecolor="purple" strokeweight=".32622mm">
                    <v:path arrowok="t" o:connecttype="custom" o:connectlocs="0,6700;75,6773" o:connectangles="0,0"/>
                  </v:shape>
                </v:group>
                <v:group id="Group 1179" o:spid="_x0000_s2604" style="position:absolute;left:3485;top:6809;width:56;height:73" coordorigin="3485,6809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180" o:spid="_x0000_s2605" style="position:absolute;left:3485;top:6809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a88MA&#10;AADdAAAADwAAAGRycy9kb3ducmV2LnhtbERPS4vCMBC+C/sfwix4EU3XQ5GuUUTQ7WkXH4c9Ds3Y&#10;VJtJaKJ2//1GELzNx/ec+bK3rbhRFxrHCj4mGQjiyumGawXHw2Y8AxEissbWMSn4owDLxdtgjoV2&#10;d97RbR9rkUI4FKjAxOgLKUNlyGKYOE+cuJPrLMYEu1rqDu8p3LZymmW5tNhwajDoaW2ouuyvVsHP&#10;dvV9dqOTP36V203em19/LZ1Sw/d+9QkiUh9f4qe71Gn+LMvh8U06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ha88MAAADdAAAADwAAAAAAAAAAAAAAAACYAgAAZHJzL2Rv&#10;d25yZXYueG1sUEsFBgAAAAAEAAQA9QAAAIgDAAAAAA==&#10;" path="m38,l56,18,19,55,,73e" filled="f" strokecolor="purple" strokeweight=".32744mm">
                    <v:path arrowok="t" o:connecttype="custom" o:connectlocs="38,6809;56,6827;19,6864;0,6882" o:connectangles="0,0,0,0"/>
                  </v:shape>
                </v:group>
                <v:group id="Group 1177" o:spid="_x0000_s2606" style="position:absolute;left:3373;top:6900;width:74;height:55" coordorigin="3373,6900" coordsize="7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178" o:spid="_x0000_s2607" style="position:absolute;left:3373;top:6900;width:74;height:55;visibility:visible;mso-wrap-style:square;v-text-anchor:top" coordsize="7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w+ccA&#10;AADdAAAADwAAAGRycy9kb3ducmV2LnhtbESPQWsCMRCF74X+hzBCL0UTS1t0axQVCpX2UqvF47AZ&#10;N0s3k2WT6vrvnUOhtxnem/e+mS360KgTdamObGE8MqCIy+hqrizsvl6HE1ApIztsIpOFCyVYzG9v&#10;Zli4eOZPOm1zpSSEU4EWfM5toXUqPQVMo9gSi3aMXcAsa1dp1+FZwkOjH4x51gFrlgaPLa09lT/b&#10;32Bhv3n68NPLMqzWpvLv94+H71gfrL0b9MsXUJn6/G/+u35zgj8xgivfyAh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RcPnHAAAA3QAAAA8AAAAAAAAAAAAAAAAAmAIAAGRy&#10;cy9kb3ducmV2LnhtbFBLBQYAAAAABAAEAPUAAACMAwAAAAA=&#10;" path="m75,l,56e" filled="f" strokecolor="purple" strokeweight=".32511mm">
                    <v:path arrowok="t" o:connecttype="custom" o:connectlocs="75,6900;0,6956" o:connectangles="0,0"/>
                  </v:shape>
                </v:group>
                <v:group id="Group 1175" o:spid="_x0000_s2608" style="position:absolute;left:3261;top:6992;width:74;height:37" coordorigin="3261,6992" coordsize="74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176" o:spid="_x0000_s2609" style="position:absolute;left:3261;top:6992;width:74;height:37;visibility:visible;mso-wrap-style:square;v-text-anchor:top" coordsize="7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J0sYA&#10;AADdAAAADwAAAGRycy9kb3ducmV2LnhtbESPQUsDMRCF74L/IUzBm81ukVLWpkWKgoIiblu8TpPp&#10;ZnEzWTaxXf31zkHobYb35r1vlusxdOpEQ2ojGyinBShiG13LjYHd9ul2ASplZIddZDLwQwnWq+ur&#10;JVYunvmDTnVulIRwqtCAz7mvtE7WU8A0jT2xaMc4BMyyDo12A54lPHR6VhRzHbBlafDY08aT/aq/&#10;g4H6Pab9bPfiHt9+y8Od9Z9z+8rG3EzGh3tQmcZ8Mf9fPzvBX5T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jJ0sYAAADdAAAADwAAAAAAAAAAAAAAAACYAgAAZHJz&#10;L2Rvd25yZXYueG1sUEsFBgAAAAAEAAQA9QAAAIsDAAAAAA==&#10;" path="m74,l56,,,37e" filled="f" strokecolor="purple" strokeweight=".32378mm">
                    <v:path arrowok="t" o:connecttype="custom" o:connectlocs="74,6992;56,6992;0,7029" o:connectangles="0,0,0"/>
                  </v:shape>
                </v:group>
                <v:group id="Group 1173" o:spid="_x0000_s2610" style="position:absolute;left:3167;top:7029;width:56;height:54" coordorigin="3167,7029" coordsize="5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174" o:spid="_x0000_s2611" style="position:absolute;left:3167;top:7029;width:56;height:54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VksIA&#10;AADdAAAADwAAAGRycy9kb3ducmV2LnhtbERPTYvCMBC9L/gfwgh7WTS1hyLVKCIreHJRlz2PzdiW&#10;NpPYZGv3328Ewds83ucs14NpRU+dry0rmE0TEMSF1TWXCr7Pu8kchA/IGlvLpOCPPKxXo7cl5tre&#10;+Uj9KZQihrDPUUEVgsul9EVFBv3UOuLIXW1nMETYlVJ3eI/hppVpkmTSYM2xoUJH24qK5vRrFDTs&#10;sg+bNQf7ud191cfbT+8uqVLv42GzABFoCC/x073Xcf58lsLj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1WSwgAAAN0AAAAPAAAAAAAAAAAAAAAAAJgCAABkcnMvZG93&#10;bnJldi54bWxQSwUGAAAAAAQABAD1AAAAhwMAAAAA&#10;" path="m56,36l37,54,,e" filled="f" strokecolor="purple" strokeweight=".32617mm">
                    <v:path arrowok="t" o:connecttype="custom" o:connectlocs="56,7065;37,7083;0,7029" o:connectangles="0,0,0"/>
                  </v:shape>
                </v:group>
                <v:group id="Group 1171" o:spid="_x0000_s2612" style="position:absolute;left:3073;top:6918;width:56;height:73" coordorigin="3073,6918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172" o:spid="_x0000_s2613" style="position:absolute;left:3073;top:6918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3wsQA&#10;AADdAAAADwAAAGRycy9kb3ducmV2LnhtbERPTWsCMRC9C/6HMIVeRLNKEdmaFRHUPbVUPXgcNrOb&#10;bTeTsIm6/fdNodDbPN7nrDeD7cSd+tA6VjCfZSCIK6dbbhRczvvpCkSIyBo7x6TgmwJsivFojbl2&#10;D/6g+yk2IoVwyFGBidHnUobKkMUwc544cbXrLcYE+0bqHh8p3HZykWVLabHl1GDQ085Q9XW6WQXv&#10;h+3bp5vU/nIsD/vlYK7+Vjqlnp+G7SuISEP8F/+5S53mr+Yv8PtNOk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98LEAAAA3QAAAA8AAAAAAAAAAAAAAAAAmAIAAGRycy9k&#10;b3ducmV2LnhtbFBLBQYAAAAABAAEAPUAAACJAwAAAAA=&#10;" path="m57,74l,e" filled="f" strokecolor="purple" strokeweight=".32744mm">
                    <v:path arrowok="t" o:connecttype="custom" o:connectlocs="57,6992;0,6918" o:connectangles="0,0"/>
                  </v:shape>
                </v:group>
                <v:group id="Group 1169" o:spid="_x0000_s2614" style="position:absolute;left:3148;top:6189;width:19;height:18" coordorigin="3148,6189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170" o:spid="_x0000_s2615" style="position:absolute;left:3148;top:6189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XbsEA&#10;AADdAAAADwAAAGRycy9kb3ducmV2LnhtbERPyWrDMBC9F/oPYgq9NXJySIwbJZSWQK5ZINepNLWM&#10;rZEjyY7z91WhkNs83jrr7eQ6MVKIjWcF81kBglh703Ct4HzavZUgYkI22HkmBXeKsN08P62xMv7G&#10;BxqPqRY5hGOFCmxKfSVl1JYcxpnviTP344PDlGGopQl4y+Guk4uiWEqHDecGiz19WtLtcXAKrq1t&#10;v1b2ewytGQd9vpfD9aKVen2ZPt5BJJrSQ/zv3ps8v5wv4e+bf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uV27BAAAA3QAAAA8AAAAAAAAAAAAAAAAAmAIAAGRycy9kb3du&#10;cmV2LnhtbFBLBQYAAAAABAAEAPUAAACGAwAAAAA=&#10;" path="m,18l19,e" filled="f" strokecolor="white" strokeweight=".32608mm">
                    <v:path arrowok="t" o:connecttype="custom" o:connectlocs="0,6207;19,6189" o:connectangles="0,0"/>
                  </v:shape>
                </v:group>
                <v:group id="Group 1167" o:spid="_x0000_s2616" style="position:absolute;left:8134;top:6727;width:19;height:18" coordorigin="8134,6727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168" o:spid="_x0000_s2617" style="position:absolute;left:8134;top:6727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f/cYA&#10;AADdAAAADwAAAGRycy9kb3ducmV2LnhtbESP0WrCQBBF34X+wzKFvunGSmuIrlKVgtAKGv2AITsm&#10;wexsyK6a9us7DwXfZrh37j0zX/auUTfqQu3ZwHiUgCIuvK25NHA6fg5TUCEiW2w8k4EfCrBcPA3m&#10;mFl/5wPd8lgqCeGQoYEqxjbTOhQVOQwj3xKLdvadwyhrV2rb4V3CXaNfk+RdO6xZGipsaV1Rccmv&#10;zkC6ord0Ol19T3Cf+6/Nr98dLltjXp77jxmoSH18mP+vt1bw07Hgyj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f/cYAAADdAAAADwAAAAAAAAAAAAAAAACYAgAAZHJz&#10;L2Rvd25yZXYueG1sUEsFBgAAAAAEAAQA9QAAAIsDAAAAAA==&#10;" path="m,l19,r,18l,18,,xe" stroked="f">
                    <v:path arrowok="t" o:connecttype="custom" o:connectlocs="0,6727;19,6727;19,6745;0,6745;0,6727" o:connectangles="0,0,0,0,0"/>
                  </v:shape>
                </v:group>
                <v:group id="Group 1165" o:spid="_x0000_s2618" style="position:absolute;left:2661;top:5622;width:19;height:18" coordorigin="2661,562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166" o:spid="_x0000_s2619" style="position:absolute;left:2661;top:562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gPMMA&#10;AADdAAAADwAAAGRycy9kb3ducmV2LnhtbESPQU/DMAyF70j8h8hI3Fi6HaAqyyY0hMSVMYmrSUxT&#10;tXG6JO26f48PSNxsvef3Pm/3SxjUTCl3kQ2sVxUoYhtdx62B0+fbQw0qF2SHQ2QycKUM+93tzRYb&#10;Fy/8QfOxtEpCODdowJcyNlpn6ylgXsWRWLSfmAIWWVOrXcKLhIdBb6rqUQfsWBo8jnTwZPvjFAyc&#10;e9+/PvnvOfVunuzpWk/nL2vM/d3y8gyq0FL+zX/X707w643wyz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gPMMAAADdAAAADwAAAAAAAAAAAAAAAACYAgAAZHJzL2Rv&#10;d25yZXYueG1sUEsFBgAAAAAEAAQA9QAAAIgDAAAAAA==&#10;" path="m19,l,18e" filled="f" strokecolor="white" strokeweight=".32608mm">
                    <v:path arrowok="t" o:connecttype="custom" o:connectlocs="19,5622;0,5640" o:connectangles="0,0"/>
                  </v:shape>
                </v:group>
                <v:group id="Group 1163" o:spid="_x0000_s2620" style="position:absolute;left:1742;top:6316;width:18;height:19" coordorigin="1742,6316" coordsize="1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164" o:spid="_x0000_s2621" style="position:absolute;left:1742;top:6316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5jMAA&#10;AADdAAAADwAAAGRycy9kb3ducmV2LnhtbERPTYvCMBC9C/sfwix407Q9iFZj2d0i6EFQd70PzdgW&#10;m0lpsrX+eyMI3ubxPmeVDaYRPXWutqwgnkYgiAuray4V/P1uJnMQziNrbCyTgjs5yNYfoxWm2t74&#10;SP3JlyKEsEtRQeV9m0rpiooMuqltiQN3sZ1BH2BXSt3hLYSbRiZRNJMGaw4NFbb0U1FxPf0bBYc8&#10;38W84O++iSy1ZM/7IY6VGn8OX0sQngb/Fr/cWx3mz5MEnt+EE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i5jMAAAADdAAAADwAAAAAAAAAAAAAAAACYAgAAZHJzL2Rvd25y&#10;ZXYueG1sUEsFBgAAAAAEAAQA9QAAAIUDAAAAAA==&#10;" path="m18,l,19e" filled="f" strokecolor="white" strokeweight=".32664mm">
                    <v:path arrowok="t" o:connecttype="custom" o:connectlocs="18,6316;0,6335" o:connectangles="0,0"/>
                  </v:shape>
                </v:group>
                <v:group id="Group 1161" o:spid="_x0000_s2622" style="position:absolute;left:1554;top:1587;width:19;height:19" coordorigin="1554,1587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162" o:spid="_x0000_s2623" style="position:absolute;left:1554;top:1587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AR8MA&#10;AADdAAAADwAAAGRycy9kb3ducmV2LnhtbERPS2sCMRC+F/ofwhS81WxFyrI1ihQExUPxUXodNuNm&#10;62YSkqyu/fVNoeBtPr7nzBaD7cSFQmwdK3gZFyCIa6dbbhQcD6vnEkRMyBo7x6TgRhEW88eHGVba&#10;XXlHl31qRA7hWKECk5KvpIy1IYtx7Dxx5k4uWEwZhkbqgNccbjs5KYpXabHl3GDQ07uh+rzvrYKf&#10;2H9bc/uQ/hS+Srfr/eeWN0qNnoblG4hEQ7qL/91rneeXkyn8fZN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XAR8MAAADdAAAADwAAAAAAAAAAAAAAAACYAgAAZHJzL2Rv&#10;d25yZXYueG1sUEsFBgAAAAAEAAQA9QAAAIgDAAAAAA==&#10;" path="m19,l,19e" filled="f" strokecolor="white" strokeweight=".32636mm">
                    <v:path arrowok="t" o:connecttype="custom" o:connectlocs="19,1587;0,1606" o:connectangles="0,0"/>
                  </v:shape>
                </v:group>
                <v:group id="Group 1159" o:spid="_x0000_s2624" style="position:absolute;left:2267;top:1040;width:19;height:18" coordorigin="2267,1040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160" o:spid="_x0000_s2625" style="position:absolute;left:2267;top:1040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d08EA&#10;AADdAAAADwAAAGRycy9kb3ducmV2LnhtbERPyWrDMBC9B/oPYgq9JXJzSIwbJZSWQq5ZINepNLWM&#10;rZEjyY7z91WhkNs83jqb3eQ6MVKIjWcFr4sCBLH2puFawfn0NS9BxIRssPNMCu4UYbd9mm2wMv7G&#10;BxqPqRY5hGOFCmxKfSVl1JYcxoXviTP344PDlGGopQl4y+Guk8uiWEmHDecGiz19WNLtcXAKrq1t&#10;P9f2ewytGQd9vpfD9aKVenme3t9AJJrSQ/zv3ps8v1yu4O+bf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CndPBAAAA3QAAAA8AAAAAAAAAAAAAAAAAmAIAAGRycy9kb3du&#10;cmV2LnhtbFBLBQYAAAAABAAEAPUAAACGAwAAAAA=&#10;" path="m19,l,18e" filled="f" strokecolor="white" strokeweight=".32608mm">
                    <v:path arrowok="t" o:connecttype="custom" o:connectlocs="19,1040;0,1058" o:connectangles="0,0"/>
                  </v:shape>
                </v:group>
                <v:group id="Group 1157" o:spid="_x0000_s2626" style="position:absolute;left:1817;top:1386;width:19;height:18" coordorigin="1817,1386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158" o:spid="_x0000_s2627" style="position:absolute;left:1817;top:1386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sOsMA&#10;AADdAAAADwAAAGRycy9kb3ducmV2LnhtbESPQU/DMAyF70j8h8hI3Fi6HaAqyyY0hMSVMYmrSUxT&#10;tXG6JO26f48PSNxsvef3Pm/3SxjUTCl3kQ2sVxUoYhtdx62B0+fbQw0qF2SHQ2QycKUM+93tzRYb&#10;Fy/8QfOxtEpCODdowJcyNlpn6ylgXsWRWLSfmAIWWVOrXcKLhIdBb6rqUQfsWBo8jnTwZPvjFAyc&#10;e9+/PvnvOfVunuzpWk/nL2vM/d3y8gyq0FL+zX/X707w643gyj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GsOsMAAADdAAAADwAAAAAAAAAAAAAAAACYAgAAZHJzL2Rv&#10;d25yZXYueG1sUEsFBgAAAAAEAAQA9QAAAIgDAAAAAA==&#10;" path="m19,l,18e" filled="f" strokecolor="white" strokeweight=".32608mm">
                    <v:path arrowok="t" o:connecttype="custom" o:connectlocs="19,1386;0,1404" o:connectangles="0,0"/>
                  </v:shape>
                </v:group>
                <v:group id="Group 1155" o:spid="_x0000_s2628" style="position:absolute;left:1798;top:8927;width:19;height:18" coordorigin="1798,8927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156" o:spid="_x0000_s2629" style="position:absolute;left:1798;top:8927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24cMA&#10;AADdAAAADwAAAGRycy9kb3ducmV2LnhtbESPQU/DMAyF70j8h8hI3Fg6kKAqy6YJhMSVMYmrSUxT&#10;tXG6JO26f48PSNxsvef3Pm92SxjUTCl3kQ2sVxUoYhtdx62B4+fbXQ0qF2SHQ2QycKEMu+311QYb&#10;F8/8QfOhtEpCODdowJcyNlpn6ylgXsWRWLSfmAIWWVOrXcKzhIdB31fVow7YsTR4HOnFk+0PUzBw&#10;6n3/+uS/59S7ebLHSz2dvqwxtzfL/hlUoaX8m/+u353g1w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424cMAAADdAAAADwAAAAAAAAAAAAAAAACYAgAAZHJzL2Rv&#10;d25yZXYueG1sUEsFBgAAAAAEAAQA9QAAAIgDAAAAAA==&#10;" path="m,l19,18e" filled="f" strokecolor="white" strokeweight=".32608mm">
                    <v:path arrowok="t" o:connecttype="custom" o:connectlocs="0,8927;19,8945" o:connectangles="0,0"/>
                  </v:shape>
                </v:group>
                <v:group id="Group 1153" o:spid="_x0000_s2630" style="position:absolute;left:2867;top:1587;width:18;height:19" coordorigin="2867,1587" coordsize="1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154" o:spid="_x0000_s2631" style="position:absolute;left:2867;top:1587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vUcIA&#10;AADdAAAADwAAAGRycy9kb3ducmV2LnhtbERPTWvCQBC9F/oflil4azaJIDZ1DW1F0ENB0/Y+ZKdJ&#10;6O5syK4x/ntXKHibx/ucVTlZI0YafOdYQZakIIhrpztuFHx/bZ+XIHxA1mgck4ILeSjXjw8rLLQ7&#10;85HGKjQihrAvUEEbQl9I6euWLPrE9cSR+3WDxRDh0Eg94DmGWyPzNF1Iix3HhhZ7+mip/qtOVsFh&#10;s9ln/MLvo0kd9eR+PqcsU2r2NL29ggg0hbv4373Tcf5ynsPtm3iC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S9RwgAAAN0AAAAPAAAAAAAAAAAAAAAAAJgCAABkcnMvZG93&#10;bnJldi54bWxQSwUGAAAAAAQABAD1AAAAhwMAAAAA&#10;" path="m18,l,19e" filled="f" strokecolor="white" strokeweight=".32664mm">
                    <v:path arrowok="t" o:connecttype="custom" o:connectlocs="18,1587;0,1606" o:connectangles="0,0"/>
                  </v:shape>
                </v:group>
                <v:group id="Group 1151" o:spid="_x0000_s2632" style="position:absolute;left:2060;top:2208;width:19;height:18" coordorigin="2060,2208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152" o:spid="_x0000_s2633" style="position:absolute;left:2060;top:2208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w4sEA&#10;AADdAAAADwAAAGRycy9kb3ducmV2LnhtbERPS0vEMBC+L/gfwgjedlMfrKVuWkQRvLq74HVMxqa0&#10;mXSTtNv990YQvM3H95xds7hBzBRi51nB7aYAQay96bhVcDy8rUsQMSEbHDyTggtFaOqr1Q4r48/8&#10;QfM+tSKHcKxQgU1prKSM2pLDuPEjcea+fXCYMgytNAHPOdwN8q4ottJhx7nB4kgvlnS/n5yCU2/7&#10;10f7NYfezJM+Xsrp9KmVurlenp9AJFrSv/jP/W7y/PL+AX6/ySfI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FMOLBAAAA3QAAAA8AAAAAAAAAAAAAAAAAmAIAAGRycy9kb3du&#10;cmV2LnhtbFBLBQYAAAAABAAEAPUAAACGAwAAAAA=&#10;" path="m20,l,18e" filled="f" strokecolor="white" strokeweight=".32608mm">
                    <v:path arrowok="t" o:connecttype="custom" o:connectlocs="20,2208;0,2226" o:connectangles="0,0"/>
                  </v:shape>
                </v:group>
                <v:group id="Group 1149" o:spid="_x0000_s2634" style="position:absolute;left:10497;top:7247;width:18;height:2" coordorigin="10497,7247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150" o:spid="_x0000_s2635" style="position:absolute;left:10497;top:7247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m88MA&#10;AADdAAAADwAAAGRycy9kb3ducmV2LnhtbERP3WrCMBS+H/gO4Qi701Rlop1RRBQ2GYqdD3DWnLXF&#10;5KQ0sda3NwNhd+fj+z2LVWeNaKnxlWMFo2ECgjh3uuJCwfl7N5iB8AFZo3FMCu7kYbXsvSww1e7G&#10;J2qzUIgYwj5FBWUIdSqlz0uy6IeuJo7cr2sshgibQuoGbzHcGjlOkqm0WHFsKLGmTUn5JbtaBVl3&#10;nbjP+9mYt/Zna9aHr+N+7pV67XfrdxCBuvAvfro/dJw/m0zh7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Pm88MAAADdAAAADwAAAAAAAAAAAAAAAACYAgAAZHJzL2Rv&#10;d25yZXYueG1sUEsFBgAAAAAEAAQA9QAAAIgDAAAAAA==&#10;" path="m,l18,e" filled="f" strokecolor="white" strokeweight=".32206mm">
                    <v:path arrowok="t" o:connecttype="custom" o:connectlocs="0,0;18,0" o:connectangles="0,0"/>
                  </v:shape>
                </v:group>
                <v:group id="Group 1147" o:spid="_x0000_s2636" style="position:absolute;left:1498;top:7411;width:19;height:18" coordorigin="1498,7411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148" o:spid="_x0000_s2637" style="position:absolute;left:1498;top:7411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658MA&#10;AADdAAAADwAAAGRycy9kb3ducmV2LnhtbESPQU/DMAyF70j8h8hI3Fg6kKAqy6YJhMSVMYmrSUxT&#10;tXG6JO26f48PSNxsvef3Pm92SxjUTCl3kQ2sVxUoYhtdx62B4+fbXQ0qF2SHQ2QycKEMu+311QYb&#10;F8/8QfOhtEpCODdowJcyNlpn6ylgXsWRWLSfmAIWWVOrXcKzhIdB31fVow7YsTR4HOnFk+0PUzBw&#10;6n3/+uS/59S7ebLHSz2dvqwxtzfL/hlUoaX8m/+u353g1w+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g658MAAADdAAAADwAAAAAAAAAAAAAAAACYAgAAZHJzL2Rv&#10;d25yZXYueG1sUEsFBgAAAAAEAAQA9QAAAIgDAAAAAA==&#10;" path="m19,l,18e" filled="f" strokecolor="white" strokeweight=".32608mm">
                    <v:path arrowok="t" o:connecttype="custom" o:connectlocs="19,7411;0,7429" o:connectangles="0,0"/>
                  </v:shape>
                </v:group>
                <v:group id="Group 1145" o:spid="_x0000_s2638" style="position:absolute;left:3130;top:6207;width:18;height:18" coordorigin="3130,6207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146" o:spid="_x0000_s2639" style="position:absolute;left:3130;top:6207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ooMUA&#10;AADdAAAADwAAAGRycy9kb3ducmV2LnhtbESP3UoDMRCF7wXfIYzgjbRZRaSsTYsU/Ad/Wh9g2EyT&#10;xc1kTeI2vr1zIXg3wzlzzjfLdQ2DmijlPrKB83kDiriLtmdn4GN3O1uAygXZ4hCZDPxQhvXq+GiJ&#10;rY0HfqdpW5ySEM4tGvCljK3WufMUMM/jSCzaPqaARdbktE14kPAw6IumudIBe5YGjyNtPHWf2+9g&#10;wL09cf2aUt2ks8f9851/vXcvkzGnJ/XmGlShWv7Nf9cPVvAXl8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OigxQAAAN0AAAAPAAAAAAAAAAAAAAAAAJgCAABkcnMv&#10;ZG93bnJldi54bWxQSwUGAAAAAAQABAD1AAAAigMAAAAA&#10;" path="m18,l,18e" filled="f" strokecolor="white" strokeweight=".32636mm">
                    <v:path arrowok="t" o:connecttype="custom" o:connectlocs="18,6207;0,6225" o:connectangles="0,0"/>
                  </v:shape>
                </v:group>
                <v:group id="Group 1143" o:spid="_x0000_s2640" style="position:absolute;left:2210;top:6882;width:19;height:18" coordorigin="2210,688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144" o:spid="_x0000_s2641" style="position:absolute;left:2210;top:688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+cMEA&#10;AADdAAAADwAAAGRycy9kb3ducmV2LnhtbERP32vCMBB+H+x/CDfY20yVsZVqFNkQfJ0T9npLzqa0&#10;udQkrfW/XwaCb/fx/bzVZnKdGCnExrOC+awAQay9abhWcPzevZQgYkI22HkmBVeKsFk/PqywMv7C&#10;XzQeUi1yCMcKFdiU+krKqC05jDPfE2fu5IPDlGGopQl4yeGuk4uieJMOG84NFnv6sKTbw+AUnFvb&#10;fr7b3zG0Zhz08VoO5x+t1PPTtF2CSDSlu/jm3ps8v3xdwP83+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mfnDBAAAA3QAAAA8AAAAAAAAAAAAAAAAAmAIAAGRycy9kb3du&#10;cmV2LnhtbFBLBQYAAAAABAAEAPUAAACGAwAAAAA=&#10;" path="m20,l,18e" filled="f" strokecolor="white" strokeweight=".32608mm">
                    <v:path arrowok="t" o:connecttype="custom" o:connectlocs="20,6882;0,6900" o:connectangles="0,0"/>
                  </v:shape>
                </v:group>
                <v:group id="Group 1141" o:spid="_x0000_s2642" style="position:absolute;left:1517;top:7412;width:19;height:18" coordorigin="1517,741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1142" o:spid="_x0000_s2643" style="position:absolute;left:1517;top:741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Dn8EA&#10;AADdAAAADwAAAGRycy9kb3ducmV2LnhtbERPyWrDMBC9F/oPYgq9NXJDaIwbJZSWQK9ZINeJNLWM&#10;rZEjyY7z91Gh0Ns83jqrzeQ6MVKIjWcFr7MCBLH2puFawfGwfSlBxIRssPNMCm4UYbN+fFhhZfyV&#10;dzTuUy1yCMcKFdiU+krKqC05jDPfE2fuxweHKcNQSxPwmsNdJ+dF8SYdNpwbLPb0aUm3+8EpuLS2&#10;/Vra8xhaMw76eCuHy0kr9fw0fbyDSDSlf/Gf+9vk+eViAb/f5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DQ5/BAAAA3QAAAA8AAAAAAAAAAAAAAAAAmAIAAGRycy9kb3du&#10;cmV2LnhtbFBLBQYAAAAABAAEAPUAAACGAwAAAAA=&#10;" path="m,l19,18e" filled="f" strokecolor="white" strokeweight=".32608mm">
                    <v:path arrowok="t" o:connecttype="custom" o:connectlocs="0,7412;19,7430" o:connectangles="0,0"/>
                  </v:shape>
                </v:group>
                <v:group id="Group 1139" o:spid="_x0000_s2644" style="position:absolute;left:2436;top:8051;width:18;height:18" coordorigin="2436,8051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140" o:spid="_x0000_s2645" style="position:absolute;left:2436;top:8051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VT8QA&#10;AADdAAAADwAAAGRycy9kb3ducmV2LnhtbERP20oDMRB9L/gPYYS+FJu1SClr0yIF26rgpfoBw2aa&#10;LG4ma5Ju498bQfBtDuc6y3V2nRgoxNazgutpBYK48bplo+Dj/f5qASImZI2dZ1LwTRHWq4vREmvt&#10;z/xGwyEZUUI41qjAptTXUsbGksM49T1x4Y4+OEwFBiN1wHMJd52cVdVcOmy5NFjsaWOp+TycnALz&#10;+sj5awh5EyYPx6etfdmZ50Gp8WW+uwWRKKd/8Z97r8v8xc0cfr8p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J1U/EAAAA3QAAAA8AAAAAAAAAAAAAAAAAmAIAAGRycy9k&#10;b3ducmV2LnhtbFBLBQYAAAAABAAEAPUAAACJAwAAAAA=&#10;" path="m,l18,18e" filled="f" strokecolor="white" strokeweight=".32636mm">
                    <v:path arrowok="t" o:connecttype="custom" o:connectlocs="0,8051;18,8069" o:connectangles="0,0"/>
                  </v:shape>
                </v:group>
                <v:group id="Group 1137" o:spid="_x0000_s2646" style="position:absolute;left:3354;top:8709;width:19;height:2" coordorigin="3354,8709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1138" o:spid="_x0000_s2647" style="position:absolute;left:3354;top:8709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Qk8kA&#10;AADdAAAADwAAAGRycy9kb3ducmV2LnhtbESPQUvDQBCF74L/YRmhF7GbFpEauy1SaLVCD6aCHofs&#10;NEnNzobdNU37652D4G2G9+a9b+bLwbWqpxAbzwYm4wwUceltw5WBj/36bgYqJmSLrWcycKYIy8X1&#10;1Rxz60/8Tn2RKiUhHHM0UKfU5VrHsiaHcew7YtEOPjhMsoZK24AnCXetnmbZg3bYsDTU2NGqpvK7&#10;+HEGHl+OX29ddfncb4tQ7PhyOG5ue2NGN8PzE6hEQ/o3/12/WsGf3QuufCMj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7kQk8kAAADdAAAADwAAAAAAAAAAAAAAAACYAgAA&#10;ZHJzL2Rvd25yZXYueG1sUEsFBgAAAAAEAAQA9QAAAI4DAAAAAA==&#10;" path="m,l19,e" filled="f" strokecolor="white" strokeweight=".32206mm">
                    <v:path arrowok="t" o:connecttype="custom" o:connectlocs="0,0;19,0" o:connectangles="0,0"/>
                  </v:shape>
                </v:group>
                <v:group id="Group 1135" o:spid="_x0000_s2648" style="position:absolute;left:8172;top:1916;width:18;height:19" coordorigin="8172,1916" coordsize="1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136" o:spid="_x0000_s2649" style="position:absolute;left:8172;top:1916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xHcQA&#10;AADdAAAADwAAAGRycy9kb3ducmV2LnhtbESPT2vCQBDF74V+h2UK3uomBcVGV/EPgh4EtXofsmMS&#10;zM6G7Dam375zELzN8N6895vZone16qgNlWcD6TABRZx7W3Fh4PKz/ZyAChHZYu2ZDPxRgMX8/W2G&#10;mfUPPlF3joWSEA4ZGihjbDKtQ16SwzD0DbFoN986jLK2hbYtPiTc1forScbaYcXSUGJD65Ly+/nX&#10;GThuNvuUv3nV1Ymnhvz10KepMYOPfjkFFamPL/PzemcFfzIS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g8R3EAAAA3QAAAA8AAAAAAAAAAAAAAAAAmAIAAGRycy9k&#10;b3ducmV2LnhtbFBLBQYAAAAABAAEAPUAAACJAwAAAAA=&#10;" path="m,l18,19e" filled="f" strokecolor="white" strokeweight=".32664mm">
                    <v:path arrowok="t" o:connecttype="custom" o:connectlocs="0,1916;18,1935" o:connectangles="0,0"/>
                  </v:shape>
                </v:group>
                <v:group id="Group 1133" o:spid="_x0000_s2650" style="position:absolute;left:10010;top:3304;width:18;height:18" coordorigin="10010,3304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134" o:spid="_x0000_s2651" style="position:absolute;left:10010;top:330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FkcMA&#10;AADdAAAADwAAAGRycy9kb3ducmV2LnhtbERP20oDMRB9F/yHMEJfxGYtKGVtWqRgb4KX6gcMm2my&#10;uJmsSbqNf98Igm9zONeZLbLrxEAhtp4V3I4rEMSN1y0bBZ8fTzdTEDEha+w8k4IfirCYX17MsNb+&#10;xO807JMRJYRjjQpsSn0tZWwsOYxj3xMX7uCDw1RgMFIHPJVw18lJVd1Lhy2XBos9LS01X/ujU2De&#10;dpy/h5CX4Xp7eF7Z17V5GZQaXeXHBxCJcvoX/7k3usyf3k3g95tygpy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tFkcMAAADdAAAADwAAAAAAAAAAAAAAAACYAgAAZHJzL2Rv&#10;d25yZXYueG1sUEsFBgAAAAAEAAQA9QAAAIgDAAAAAA==&#10;" path="m,l18,18e" filled="f" strokecolor="white" strokeweight=".32636mm">
                    <v:path arrowok="t" o:connecttype="custom" o:connectlocs="0,3304;18,3322" o:connectangles="0,0"/>
                  </v:shape>
                </v:group>
                <v:group id="Group 1131" o:spid="_x0000_s2652" style="position:absolute;left:7122;top:911;width:18;height:19" coordorigin="7122,911" coordsize="1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132" o:spid="_x0000_s2653" style="position:absolute;left:7122;top:911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3HsEA&#10;AADdAAAADwAAAGRycy9kb3ducmV2LnhtbERPTYvCMBC9C/sfwix407SiUqtRdhVBD4Lr6n1oZtuy&#10;zaQ0sdZ/bwTB2zze5yxWnalES40rLSuIhxEI4szqknMF59/tIAHhPLLGyjIpuJOD1fKjt8BU2xv/&#10;UHvyuQgh7FJUUHhfp1K6rCCDbmhr4sD92cagD7DJpW7wFsJNJUdRNJUGSw4NBda0Lij7P12NguNm&#10;s495xt9tFVmqyV4OXRwr1f/svuYgPHX+LX65dzrMTyZjeH4TT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b9x7BAAAA3QAAAA8AAAAAAAAAAAAAAAAAmAIAAGRycy9kb3du&#10;cmV2LnhtbFBLBQYAAAAABAAEAPUAAACGAwAAAAA=&#10;" path="m,l18,19e" filled="f" strokecolor="white" strokeweight=".32664mm">
                    <v:path arrowok="t" o:connecttype="custom" o:connectlocs="0,911;18,930" o:connectangles="0,0"/>
                  </v:shape>
                </v:group>
                <v:group id="Group 1129" o:spid="_x0000_s2654" style="position:absolute;left:2567;top:2847;width:19;height:19" coordorigin="2567,2847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130" o:spid="_x0000_s2655" style="position:absolute;left:2567;top:2847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I1sIA&#10;AADdAAAADwAAAGRycy9kb3ducmV2LnhtbERPTWsCMRC9F/wPYQRvNduCsmyNIgXB4kG0ll6HzbjZ&#10;upmEJKtrf31TKPQ2j/c5i9VgO3GlEFvHCp6mBQji2umWGwWn981jCSImZI2dY1Jwpwir5ehhgZV2&#10;Nz7Q9ZgakUM4VqjApOQrKWNtyGKcOk+cubMLFlOGoZE64C2H204+F8VcWmw5Nxj09Gqovhx7q+A7&#10;9l/W3PfSn8Nn6Q69/9jxm1KT8bB+AZFoSP/iP/dW5/nlbA6/3+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YjWwgAAAN0AAAAPAAAAAAAAAAAAAAAAAJgCAABkcnMvZG93&#10;bnJldi54bWxQSwUGAAAAAAQABAD1AAAAhwMAAAAA&#10;" path="m19,l,19e" filled="f" strokecolor="white" strokeweight=".32636mm">
                    <v:path arrowok="t" o:connecttype="custom" o:connectlocs="19,2847;0,2866" o:connectangles="0,0"/>
                  </v:shape>
                </v:group>
                <v:group id="Group 1127" o:spid="_x0000_s2656" style="position:absolute;left:1648;top:3578;width:19;height:18" coordorigin="1648,3578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128" o:spid="_x0000_s2657" style="position:absolute;left:1648;top:3578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fR8MA&#10;AADdAAAADwAAAGRycy9kb3ducmV2LnhtbESPQU/DMAyF70j8h8hI3Fg6JKAqy6YJhMSVMYmrSUxT&#10;tXG6JO26f48PSNxsvef3Pm92SxjUTCl3kQ2sVxUoYhtdx62B4+fbXQ0qF2SHQ2QycKEMu+311QYb&#10;F8/8QfOhtEpCODdowJcyNlpn6ylgXsWRWLSfmAIWWVOrXcKzhIdB31fVow7YsTR4HOnFk+0PUzBw&#10;6n3/+uS/59S7ebLHSz2dvqwxtzfL/hlUoaX8m/+u353g1w+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ffR8MAAADdAAAADwAAAAAAAAAAAAAAAACYAgAAZHJzL2Rv&#10;d25yZXYueG1sUEsFBgAAAAAEAAQA9QAAAIgDAAAAAA==&#10;" path="m19,l,18e" filled="f" strokecolor="white" strokeweight=".32608mm">
                    <v:path arrowok="t" o:connecttype="custom" o:connectlocs="19,3578;0,3596" o:connectangles="0,0"/>
                  </v:shape>
                </v:group>
                <v:group id="Group 1125" o:spid="_x0000_s2658" style="position:absolute;left:4441;top:1442;width:19;height:18" coordorigin="4441,144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126" o:spid="_x0000_s2659" style="position:absolute;left:4441;top:144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Z/MMA&#10;AADdAAAADwAAAGRycy9kb3ducmV2LnhtbESPQU/DMAyF70j8h8hI3Fg6DqMqyyY0hMSVMYmrSUxT&#10;tXG6JO26f48PSNxsvef3Pm/3SxjUTCl3kQ2sVxUoYhtdx62B0+fbQw0qF2SHQ2QycKUM+93tzRYb&#10;Fy/8QfOxtEpCODdowJcyNlpn6ylgXsWRWLSfmAIWWVOrXcKLhIdBP1bVRgfsWBo8jnTwZPvjFAyc&#10;e9+/PvnvOfVunuzpWk/nL2vM/d3y8gyq0FL+zX/X707w643wyz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0Z/MMAAADdAAAADwAAAAAAAAAAAAAAAACYAgAAZHJzL2Rv&#10;d25yZXYueG1sUEsFBgAAAAAEAAQA9QAAAIgDAAAAAA==&#10;" path="m20,l,18e" filled="f" strokecolor="white" strokeweight=".32608mm">
                    <v:path arrowok="t" o:connecttype="custom" o:connectlocs="20,1442;0,1460" o:connectangles="0,0"/>
                  </v:shape>
                </v:group>
                <v:group id="Group 1123" o:spid="_x0000_s2660" style="position:absolute;left:3523;top:2135;width:18;height:18" coordorigin="3523,213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124" o:spid="_x0000_s2661" style="position:absolute;left:3523;top:213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PLMMA&#10;AADdAAAADwAAAGRycy9kb3ducmV2LnhtbERP22oCMRB9L/QfwhT6UjRbH0S2RhGhFyv0on7AsBmT&#10;pZvJNolr+vemUOjbHM515svsOjFQiK1nBffjCgRx43XLRsFh/ziagYgJWWPnmRT8UITl4vpqjrX2&#10;Z/6kYZeMKCEca1RgU+prKWNjyWEc+564cEcfHKYCg5E64LmEu05OqmoqHbZcGiz2tLbUfO1OToH5&#10;eOX8PYS8Dneb4/bJvj+bt0Gp25u8egCRKKd/8Z/7RZf5s+kEfr8pJ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ePLMMAAADdAAAADwAAAAAAAAAAAAAAAACYAgAAZHJzL2Rv&#10;d25yZXYueG1sUEsFBgAAAAAEAAQA9QAAAIgDAAAAAA==&#10;" path="m18,l,18e" filled="f" strokecolor="white" strokeweight=".32636mm">
                    <v:path arrowok="t" o:connecttype="custom" o:connectlocs="18,2135;0,2153" o:connectangles="0,0"/>
                  </v:shape>
                </v:group>
                <v:group id="Group 1121" o:spid="_x0000_s2662" style="position:absolute;left:2604;top:2811;width:19;height:18" coordorigin="2604,2811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122" o:spid="_x0000_s2663" style="position:absolute;left:2604;top:2811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f/8EA&#10;AADdAAAADwAAAGRycy9kb3ducmV2LnhtbERP32vCMBB+F/Y/hBvsTdON4UpnlLEx2KtO8PVMbk1p&#10;c6lJWut/vwiCb/fx/bzVZnKdGCnExrOC50UBglh703CtYP/7PS9BxIRssPNMCi4UYbN+mK2wMv7M&#10;Wxp3qRY5hGOFCmxKfSVl1JYcxoXviTP354PDlGGopQl4zuGuky9FsZQOG84NFnv6tKTb3eAUnFrb&#10;fr3Z4xhaMw56fymH00Er9fQ4fbyDSDSlu/jm/jF5frl8hes3+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2H//BAAAA3QAAAA8AAAAAAAAAAAAAAAAAmAIAAGRycy9kb3du&#10;cmV2LnhtbFBLBQYAAAAABAAEAPUAAACGAwAAAAA=&#10;" path="m19,l,18e" filled="f" strokecolor="white" strokeweight=".32608mm">
                    <v:path arrowok="t" o:connecttype="custom" o:connectlocs="19,2811;0,2829" o:connectangles="0,0"/>
                  </v:shape>
                </v:group>
                <v:group id="Group 1119" o:spid="_x0000_s2664" style="position:absolute;left:10487;top:7320;width:19;height:18" coordorigin="10487,7320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120" o:spid="_x0000_s2665" style="position:absolute;left:10487;top:7320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dacQA&#10;AADdAAAADwAAAGRycy9kb3ducmV2LnhtbERP22rCQBB9F/oPyxR8001bTEJ0I7VFEGqhpn7AkJ0m&#10;IdnZkN1q9OvdgtC3OZzrrNaj6cSJBtdYVvA0j0AQl1Y3XCk4fm9nKQjnkTV2lknBhRys84fJCjNt&#10;z3ygU+ErEULYZaig9r7PpHRlTQbd3PbEgfuxg0Ef4FBJPeA5hJtOPkdRLA02HBpq7OmtprItfo2C&#10;dEOLNEk2+xf8KuzH+9V+HtqdUtPH8XUJwtPo/8V3906H+Wkcw9834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wnWnEAAAA3QAAAA8AAAAAAAAAAAAAAAAAmAIAAGRycy9k&#10;b3ducmV2LnhtbFBLBQYAAAAABAAEAPUAAACJAwAAAAA=&#10;" path="m,18r19,l19,,,,,18xe" stroked="f">
                    <v:path arrowok="t" o:connecttype="custom" o:connectlocs="0,7338;19,7338;19,7320;0,7320;0,7338" o:connectangles="0,0,0,0,0"/>
                  </v:shape>
                </v:group>
                <v:group id="Group 1117" o:spid="_x0000_s2666" style="position:absolute;left:10487;top:7238;width:19;height:2" coordorigin="10487,7238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118" o:spid="_x0000_s2667" style="position:absolute;left:10487;top:7238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jm8YA&#10;AADdAAAADwAAAGRycy9kb3ducmV2LnhtbESPQWvCQBCF7wX/wzJCL6Ibe7ASXUUFRSo91PQHDNkx&#10;iWZnQ3aj8d93DkJvM7w3732zXPeuVndqQ+XZwHSSgCLOva24MPCb7cdzUCEiW6w9k4EnBVivBm9L&#10;TK1/8A/dz7FQEsIhRQNljE2qdchLchgmviEW7eJbh1HWttC2xYeEu1p/JMlMO6xYGkpsaFdSfjt3&#10;zsD+cth+X09fySiMPrdZNqVDV3fGvA/7zQJUpD7+m1/XRyv485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Djm8YAAADdAAAADwAAAAAAAAAAAAAAAACYAgAAZHJz&#10;L2Rvd25yZXYueG1sUEsFBgAAAAAEAAQA9QAAAIsDAAAAAA==&#10;" path="m,l19,e" filled="f" strokecolor="white" strokeweight=".31753mm">
                    <v:path arrowok="t" o:connecttype="custom" o:connectlocs="0,0;19,0" o:connectangles="0,0"/>
                  </v:shape>
                </v:group>
                <v:group id="Group 1115" o:spid="_x0000_s2668" style="position:absolute;left:10431;top:6344;width:19;height:2" coordorigin="10431,634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116" o:spid="_x0000_s2669" style="position:absolute;left:10431;top:634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5QMcA&#10;AADdAAAADwAAAGRycy9kb3ducmV2LnhtbESPzW7CQAyE70i8w8pIvaCyoYeC0iwIkEAVFYeSPoCV&#10;dX7arDfKbiB9e3yo1JutGc98zraja9WN+tB4NrBcJKCIC28brgx85cfnNagQkS22nsnALwXYbqaT&#10;DFPr7/xJt2uslIRwSNFAHWOXah2KmhyGhe+IRSt97zDK2lfa9niXcNfqlyR51Q4bloYaOzrUVPxc&#10;B2fgWJ72l++PczIP89U+z5d0GtrBmKfZuHsDFWmM/+a/63cr+OuV8Ms3MoL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/eUDHAAAA3QAAAA8AAAAAAAAAAAAAAAAAmAIAAGRy&#10;cy9kb3ducmV2LnhtbFBLBQYAAAAABAAEAPUAAACMAwAAAAA=&#10;" path="m,l19,e" filled="f" strokecolor="white" strokeweight=".31753mm">
                    <v:path arrowok="t" o:connecttype="custom" o:connectlocs="0,0;19,0" o:connectangles="0,0"/>
                  </v:shape>
                </v:group>
                <v:group id="Group 1113" o:spid="_x0000_s2670" style="position:absolute;left:10458;top:5440;width:19;height:18" coordorigin="10458,5440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114" o:spid="_x0000_s2671" style="position:absolute;left:10458;top:5440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0zcEA&#10;AADdAAAADwAAAGRycy9kb3ducmV2LnhtbERPTWsCMRC9C/0PYQq9abYe6rIapbQUvGoFr2My3Sy7&#10;maxJdl3/fVMoeJvH+5zNbnKdGCnExrOC10UBglh703Ct4PT9NS9BxIRssPNMCu4UYbd9mm2wMv7G&#10;BxqPqRY5hGOFCmxKfSVl1JYcxoXviTP344PDlGGopQl4y+Guk8uieJMOG84NFnv6sKTb4+AUXFvb&#10;fq7sZQytGQd9upfD9ayVenme3tcgEk3pIf53702eX66W8PdNPk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KtM3BAAAA3QAAAA8AAAAAAAAAAAAAAAAAmAIAAGRycy9kb3du&#10;cmV2LnhtbFBLBQYAAAAABAAEAPUAAACGAwAAAAA=&#10;" path="m,18l20,e" filled="f" strokecolor="white" strokeweight=".32608mm">
                    <v:path arrowok="t" o:connecttype="custom" o:connectlocs="0,5458;20,5440" o:connectangles="0,0"/>
                  </v:shape>
                </v:group>
                <v:group id="Group 1111" o:spid="_x0000_s2672" style="position:absolute;left:10655;top:4554;width:19;height:2" coordorigin="10655,455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112" o:spid="_x0000_s2673" style="position:absolute;left:10655;top:455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OOsMA&#10;AADdAAAADwAAAGRycy9kb3ducmV2LnhtbERPTWvCQBC9C/0PyxR60422aEhdQykU7MGCmkOPQ3bc&#10;BLOzYXeNaX+9Wyh4m8f7nHU52k4M5EPrWMF8loEgrp1u2Siojh/THESIyBo7x6TghwKUm4fJGgvt&#10;rryn4RCNSCEcClTQxNgXUoa6IYth5nrixJ2ctxgT9EZqj9cUbju5yLKltNhyamiwp/eG6vPhYhX4&#10;L5KGzf77tF191va52kn/q5V6ehzfXkFEGuNd/O/e6jQ/X73A3zfp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bOOsMAAADdAAAADwAAAAAAAAAAAAAAAACYAgAAZHJzL2Rv&#10;d25yZXYueG1sUEsFBgAAAAAEAAQA9QAAAIgDAAAAAA==&#10;" path="m,l19,e" filled="f" strokecolor="white" strokeweight=".33875mm">
                    <v:path arrowok="t" o:connecttype="custom" o:connectlocs="0,0;19,0" o:connectangles="0,0"/>
                  </v:shape>
                </v:group>
                <v:group id="Group 1109" o:spid="_x0000_s2674" style="position:absolute;left:10094;top:9018;width:19;height:2" coordorigin="10094,9018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110" o:spid="_x0000_s2675" style="position:absolute;left:10094;top:9018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hAMEA&#10;AADdAAAADwAAAGRycy9kb3ducmV2LnhtbERPS4vCMBC+L/gfwgje1tQF3VKNRQRB9CCr4nloxrbY&#10;TGqT7ePfG2Fhb/PxPWeV9qYSLTWutKxgNo1AEGdWl5wruF52nzEI55E1VpZJwUAO0vXoY4WJth3/&#10;UHv2uQgh7BJUUHhfJ1K6rCCDbmpr4sDdbWPQB9jkUjfYhXBTya8oWkiDJYeGAmvaFpQ9zr9GAcX9&#10;qR4OT13tu928k+3tdjwapSbjfrME4an3/+I/916H+fH3At7fh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s4QDBAAAA3QAAAA8AAAAAAAAAAAAAAAAAmAIAAGRycy9kb3du&#10;cmV2LnhtbFBLBQYAAAAABAAEAPUAAACGAwAAAAA=&#10;" path="m,l19,e" filled="f" strokecolor="white" strokeweight=".63928mm">
                    <v:path arrowok="t" o:connecttype="custom" o:connectlocs="0,0;19,0" o:connectangles="0,0"/>
                  </v:shape>
                </v:group>
                <v:group id="Group 1107" o:spid="_x0000_s2676" style="position:absolute;left:10394;top:8115;width:19;height:2" coordorigin="10394,8115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108" o:spid="_x0000_s2677" style="position:absolute;left:10394;top:8115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EP8UA&#10;AADdAAAADwAAAGRycy9kb3ducmV2LnhtbESPT2sCMRDF74LfIYzgTbNWUNkapQgFe6jgn0OPw2bM&#10;Lt1MliTV1U/fORR6m+G9ee83623vW3WjmJrABmbTAhRxFWzDzsDl/D5ZgUoZ2WIbmAw8KMF2Mxys&#10;sbThzke6nbJTEsKpRAN1zl2pdapq8pimoSMW7RqixyxrdNpGvEu4b/VLUSy0x4alocaOdjVV36cf&#10;byAeSDt2x6/rfvlR+fnlU8enNWY86t9eQWXq87/573pvBX+1FF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8Q/xQAAAN0AAAAPAAAAAAAAAAAAAAAAAJgCAABkcnMv&#10;ZG93bnJldi54bWxQSwUGAAAAAAQABAD1AAAAigMAAAAA&#10;" path="m,l19,e" filled="f" strokecolor="white" strokeweight=".33875mm">
                    <v:path arrowok="t" o:connecttype="custom" o:connectlocs="0,0;19,0" o:connectangles="0,0"/>
                  </v:shape>
                </v:group>
                <v:group id="Group 1105" o:spid="_x0000_s2678" style="position:absolute;left:1573;top:1587;width:19;height:19" coordorigin="1573,1587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106" o:spid="_x0000_s2679" style="position:absolute;left:1573;top:1587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ZfsUA&#10;AADdAAAADwAAAGRycy9kb3ducmV2LnhtbESPQUsDMRCF70L/Q5iCN5utB1nWpqUIQsWDtCpeh810&#10;s3YzCUm23frrnYPgbYb35r1vVpvJD+pMKfeBDSwXFSjiNtieOwMf7893NahckC0OgcnAlTJs1rOb&#10;FTY2XHhP50PplIRwbtCAKyU2WufWkce8CJFYtGNIHousqdM24UXC/aDvq+pBe+xZGhxGenLUng6j&#10;N/CTx2/vrm86HtNXHfZj/HzlF2Nu59P2EVShqfyb/653VvDrW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Jl+xQAAAN0AAAAPAAAAAAAAAAAAAAAAAJgCAABkcnMv&#10;ZG93bnJldi54bWxQSwUGAAAAAAQABAD1AAAAigMAAAAA&#10;" path="m,l19,19e" filled="f" strokecolor="white" strokeweight=".32636mm">
                    <v:path arrowok="t" o:connecttype="custom" o:connectlocs="0,1587;19,1606" o:connectangles="0,0"/>
                  </v:shape>
                </v:group>
                <v:group id="Group 1103" o:spid="_x0000_s2680" style="position:absolute;left:2080;top:2208;width:18;height:18" coordorigin="2080,220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104" o:spid="_x0000_s2681" style="position:absolute;left:2080;top:220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p1sIA&#10;AADdAAAADwAAAGRycy9kb3ducmV2LnhtbERP20oDMRB9F/yHMIIvYrP2QZa1aZFC6w3s9QOGzTRZ&#10;3EzWJG7j3xtB8G0O5zqzRXa9GCnEzrOCu0kFgrj1umOj4HhY3dYgYkLW2HsmBd8UYTG/vJhho/2Z&#10;dzTukxElhGODCmxKQyNlbC05jBM/EBfu5IPDVGAwUgc8l3DXy2lV3UuHHZcGiwMtLbUf+y+nwGxf&#10;OX+OIS/DzcvpbW03T+Z9VOr6Kj8+gEiU07/4z/2sy/y6nsLvN+UE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2nWwgAAAN0AAAAPAAAAAAAAAAAAAAAAAJgCAABkcnMvZG93&#10;bnJldi54bWxQSwUGAAAAAAQABAD1AAAAhwMAAAAA&#10;" path="m,l18,18e" filled="f" strokecolor="white" strokeweight=".32636mm">
                    <v:path arrowok="t" o:connecttype="custom" o:connectlocs="0,2208;18,2226" o:connectangles="0,0"/>
                  </v:shape>
                </v:group>
                <v:group id="Group 1101" o:spid="_x0000_s2682" style="position:absolute;left:8144;top:6736;width:19;height:18" coordorigin="8144,6736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102" o:spid="_x0000_s2683" style="position:absolute;left:8144;top:6736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Af8MA&#10;AADdAAAADwAAAGRycy9kb3ducmV2LnhtbERP3WrCMBS+H+wdwhl4p+l0m6EaZSoDQYVZfYBDc2yL&#10;zUlponZ7ejMQdnc+vt8znXe2FldqfeVYw+sgAUGcO1NxoeF4+OorED4gG6wdk4Yf8jCfPT9NMTXu&#10;xnu6ZqEQMYR9ihrKEJpUSp+XZNEPXEMcuZNrLYYI20KaFm8x3NZymCQf0mLFsaHEhpYl5efsYjWo&#10;Bb2r8XixHeF35jarX7fbn9da9166zwmIQF34Fz/caxPnK/UGf9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JAf8MAAADdAAAADwAAAAAAAAAAAAAAAACYAgAAZHJzL2Rv&#10;d25yZXYueG1sUEsFBgAAAAAEAAQA9QAAAIgDAAAAAA==&#10;" path="m,18r19,l19,,,,,18xe" stroked="f">
                    <v:path arrowok="t" o:connecttype="custom" o:connectlocs="0,6754;19,6754;19,6736;0,6736;0,6754" o:connectangles="0,0,0,0,0"/>
                  </v:shape>
                </v:group>
                <v:group id="Group 1099" o:spid="_x0000_s2684" style="position:absolute;left:7413;top:1962;width:19;height:2" coordorigin="7413,1962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100" o:spid="_x0000_s2685" style="position:absolute;left:7413;top:1962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0iMMA&#10;AADdAAAADwAAAGRycy9kb3ducmV2LnhtbERPzYrCMBC+C/sOYRa8yJq6By3VKLqgiOLBdh9gaMa2&#10;2kxKk2r37TeC4G0+vt9ZrHpTizu1rrKsYDKOQBDnVldcKPjNtl8xCOeRNdaWScEfOVgtPwYLTLR9&#10;8JnuqS9ECGGXoILS+yaR0uUlGXRj2xAH7mJbgz7AtpC6xUcIN7X8jqKpNFhxaCixoZ+S8lvaGQXb&#10;y25zuh4P0ciNZpssm9Cuqzulhp/9eg7CU+/f4pd7r8P8OJ7C85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80iMMAAADdAAAADwAAAAAAAAAAAAAAAACYAgAAZHJzL2Rv&#10;d25yZXYueG1sUEsFBgAAAAAEAAQA9QAAAIgDAAAAAA==&#10;" path="m,l19,e" filled="f" strokecolor="white" strokeweight=".31753mm">
                    <v:path arrowok="t" o:connecttype="custom" o:connectlocs="0,0;19,0" o:connectangles="0,0"/>
                  </v:shape>
                </v:group>
                <v:group id="Group 1097" o:spid="_x0000_s2686" style="position:absolute;left:7526;top:2856;width:19;height:2" coordorigin="7526,2856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098" o:spid="_x0000_s2687" style="position:absolute;left:7526;top:2856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0GMUA&#10;AADdAAAADwAAAGRycy9kb3ducmV2LnhtbESPQWsCMRCF7wX/Qxiht5qtgi5boxRB0EMLWg89Dpsx&#10;u3QzWZKo2/76zkHwNsN78943y/XgO3WlmNrABl4nBSjiOtiWnYHT1/alBJUyssUuMBn4pQTr1ehp&#10;iZUNNz7Q9ZidkhBOFRpocu4rrVPdkMc0CT2xaOcQPWZZo9M24k3CfaenRTHXHluWhgZ72jRU/xwv&#10;3kD8JO3YHb7Pu8W+9rPTh45/1pjn8fD+BirTkB/m+/XOCn5ZCq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rQYxQAAAN0AAAAPAAAAAAAAAAAAAAAAAJgCAABkcnMv&#10;ZG93bnJldi54bWxQSwUGAAAAAAQABAD1AAAAigMAAAAA&#10;" path="m,l18,e" filled="f" strokecolor="white" strokeweight=".33875mm">
                    <v:path arrowok="t" o:connecttype="custom" o:connectlocs="0,0;18,0" o:connectangles="0,0"/>
                  </v:shape>
                </v:group>
                <v:group id="Group 1095" o:spid="_x0000_s2688" style="position:absolute;left:7657;top:3751;width:19;height:2" coordorigin="7657,375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096" o:spid="_x0000_s2689" style="position:absolute;left:7657;top:375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fuscA&#10;AADdAAAADwAAAGRycy9kb3ducmV2LnhtbESPwW7CQAxE70j8w8pIvSDY0EOBlAUBEghR9VDSD7Cy&#10;Jkmb9UbZDYS/rw9Ivdma8czzatO7Wt2oDZVnA7NpAoo497biwsB3dpgsQIWIbLH2TAYeFGCzHg5W&#10;mFp/5y+6XWKhJIRDigbKGJtU65CX5DBMfUMs2tW3DqOsbaFti3cJd7V+TZI37bBiaSixoX1J+e+l&#10;cwYO1+Pu8+fjnIzDeL7Lshkdu7oz5mXUb99BRerjv/l5fbKCv1gK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zn7rHAAAA3QAAAA8AAAAAAAAAAAAAAAAAmAIAAGRy&#10;cy9kb3ducmV2LnhtbFBLBQYAAAAABAAEAPUAAACMAwAAAAA=&#10;" path="m,l18,e" filled="f" strokecolor="white" strokeweight=".31753mm">
                    <v:path arrowok="t" o:connecttype="custom" o:connectlocs="0,0;18,0" o:connectangles="0,0"/>
                  </v:shape>
                </v:group>
                <v:group id="Group 1093" o:spid="_x0000_s2690" style="position:absolute;left:7957;top:5540;width:19;height:2" coordorigin="7957,5540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094" o:spid="_x0000_s2691" style="position:absolute;left:7957;top:5540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kVsMA&#10;AADdAAAADwAAAGRycy9kb3ducmV2LnhtbERPzYrCMBC+L/gOYQQvoqkeVq1GUUFZlD2s9QGGZmyr&#10;zaQ0qda3N4Kwt/n4fmexak0p7lS7wrKC0TACQZxaXXCm4JzsBlMQziNrLC2Tgic5WC07XwuMtX3w&#10;H91PPhMhhF2MCnLvq1hKl+Zk0A1tRRy4i60N+gDrTOoaHyHclHIcRd/SYMGhIceKtjmlt1NjFOwu&#10;+83v9XiI+q4/2STJiPZN2SjV67brOQhPrf8Xf9w/Osyfzsbw/iac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2kVsMAAADdAAAADwAAAAAAAAAAAAAAAACYAgAAZHJzL2Rv&#10;d25yZXYueG1sUEsFBgAAAAAEAAQA9QAAAIgDAAAAAA==&#10;" path="m,l18,e" filled="f" strokecolor="white" strokeweight=".31753mm">
                    <v:path arrowok="t" o:connecttype="custom" o:connectlocs="0,0;18,0" o:connectangles="0,0"/>
                  </v:shape>
                </v:group>
                <v:group id="Group 1091" o:spid="_x0000_s2692" style="position:absolute;left:8069;top:6435;width:19;height:2" coordorigin="8069,6435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092" o:spid="_x0000_s2693" style="position:absolute;left:8069;top:6435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ZucMA&#10;AADdAAAADwAAAGRycy9kb3ducmV2LnhtbERPzYrCMBC+C/sOYRa8iKaK7Go1yrqgiOJhrQ8wNGNb&#10;bSalSbW+vREWvM3H9zvzZWtKcaPaFZYVDAcRCOLU6oIzBadk3Z+AcB5ZY2mZFDzIwXLx0ZljrO2d&#10;/+h29JkIIexiVJB7X8VSujQng25gK+LAnW1t0AdYZ1LXeA/hppSjKPqSBgsODTlW9JtTej02RsH6&#10;vFkdLvtd1HO971WSDGnTlI1S3c/2ZwbCU+vf4n/3Vof5k+kYXt+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iZucMAAADdAAAADwAAAAAAAAAAAAAAAACYAgAAZHJzL2Rv&#10;d25yZXYueG1sUEsFBgAAAAAEAAQA9QAAAIgDAAAAAA==&#10;" path="m,l19,e" filled="f" strokecolor="white" strokeweight=".31753mm">
                    <v:path arrowok="t" o:connecttype="custom" o:connectlocs="0,0;19,0" o:connectangles="0,0"/>
                  </v:shape>
                </v:group>
                <v:group id="Group 1089" o:spid="_x0000_s2694" style="position:absolute;left:5435;top:8690;width:19;height:19" coordorigin="5435,8690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090" o:spid="_x0000_s2695" style="position:absolute;left:5435;top:8690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yTMMA&#10;AADdAAAADwAAAGRycy9kb3ducmV2LnhtbERPTWsCMRC9F/ofwhS81aweZLsaRYRCxUPRWnodNuNm&#10;dTMJSVbX/vqmUOhtHu9zFqvBduJKIbaOFUzGBQji2umWGwXHj9fnEkRMyBo7x6TgThFWy8eHBVba&#10;3XhP10NqRA7hWKECk5KvpIy1IYtx7Dxx5k4uWEwZhkbqgLccbjs5LYqZtNhybjDoaWOovhx6q+A7&#10;9mdr7u/Sn8JX6fa9/9zxVqnR07Ceg0g0pH/xn/tN5/nlywx+v8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QyTMMAAADdAAAADwAAAAAAAAAAAAAAAACYAgAAZHJzL2Rv&#10;d25yZXYueG1sUEsFBgAAAAAEAAQA9QAAAIgDAAAAAA==&#10;" path="m,l19,19e" filled="f" strokecolor="white" strokeweight=".32636mm">
                    <v:path arrowok="t" o:connecttype="custom" o:connectlocs="0,8690;19,8709" o:connectangles="0,0"/>
                  </v:shape>
                </v:group>
                <v:group id="Group 1087" o:spid="_x0000_s2696" style="position:absolute;left:3148;top:6207;width:19;height:18" coordorigin="3148,6207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088" o:spid="_x0000_s2697" style="position:absolute;left:3148;top:6207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l3cMA&#10;AADdAAAADwAAAGRycy9kb3ducmV2LnhtbESPQU/DMAyF70j8h8hI3FgKByhl2TSBkLgyJnE1iddU&#10;bZwuSbvu3+MDEjdb7/m9z+vtEgY1U8pdZAP3qwoUsY2u49bA4ev9rgaVC7LDITIZuFCG7eb6ao2N&#10;i2f+pHlfWiUhnBs04EsZG62z9RQwr+JILNoxpoBF1tRql/As4WHQD1X1qAN2LA0eR3r1ZPv9FAyc&#10;et+/PfmfOfVunuzhUk+nb2vM7c2yewFVaCn/5r/rDyf49bPgyj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5l3cMAAADdAAAADwAAAAAAAAAAAAAAAACYAgAAZHJzL2Rv&#10;d25yZXYueG1sUEsFBgAAAAAEAAQA9QAAAIgDAAAAAA==&#10;" path="m,l19,18e" filled="f" strokecolor="white" strokeweight=".32608mm">
                    <v:path arrowok="t" o:connecttype="custom" o:connectlocs="0,6207;19,6225" o:connectangles="0,0"/>
                  </v:shape>
                </v:group>
                <v:group id="Group 1085" o:spid="_x0000_s2698" style="position:absolute;left:3841;top:7102;width:19;height:18" coordorigin="3841,710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086" o:spid="_x0000_s2699" style="position:absolute;left:3841;top:710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zwcMA&#10;AADdAAAADwAAAGRycy9kb3ducmV2LnhtbESPQU/DMAyF70j8h8hIu7EUDmOUZRMCTdqVMYmrSUxT&#10;tXG6JO26f48PSNxsvef3Pm92c+jVRCm3kQ08LCtQxDa6lhsDp8/9/RpULsgO+8hk4EoZdtvbmw3W&#10;Ll74g6ZjaZSEcK7RgC9lqLXO1lPAvIwDsWg/MQUssqZGu4QXCQ+9fqyqlQ7YsjR4HOjNk+2OYzBw&#10;7nz3/uS/p9S5abSn63o8f1ljFnfz6wuoQnP5N/9dH5zgP1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PzwcMAAADdAAAADwAAAAAAAAAAAAAAAACYAgAAZHJzL2Rv&#10;d25yZXYueG1sUEsFBgAAAAAEAAQA9QAAAIgDAAAAAA==&#10;" path="m,l20,18e" filled="f" strokecolor="white" strokeweight=".32608mm">
                    <v:path arrowok="t" o:connecttype="custom" o:connectlocs="0,7102;20,7120" o:connectangles="0,0"/>
                  </v:shape>
                </v:group>
                <v:group id="Group 1083" o:spid="_x0000_s2700" style="position:absolute;left:2680;top:5622;width:18;height:18" coordorigin="2680,562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084" o:spid="_x0000_s2701" style="position:absolute;left:2680;top:562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lEcMA&#10;AADdAAAADwAAAGRycy9kb3ducmV2LnhtbERPzUoDMRC+C75DGMFLsVl7KLo2LVJQWwtVqw8wbKbJ&#10;4mayJuk2vn0jFLzNx/c7s0V2nRgoxNazgttxBYK48bplo+Dr8+nmDkRMyBo7z6TglyIs5pcXM6y1&#10;P/IHDbtkRAnhWKMCm1JfSxkbSw7j2PfEhdv74DAVGIzUAY8l3HVyUlVT6bDl0mCxp6Wl5nt3cArM&#10;+yvnnyHkZRit95tn+/ZitoNS11f58QFEopz+xWf3Spf599UE/r4pJ8j5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llEcMAAADdAAAADwAAAAAAAAAAAAAAAACYAgAAZHJzL2Rv&#10;d25yZXYueG1sUEsFBgAAAAAEAAQA9QAAAIgDAAAAAA==&#10;" path="m,l18,18e" filled="f" strokecolor="white" strokeweight=".32636mm">
                    <v:path arrowok="t" o:connecttype="custom" o:connectlocs="0,5622;18,5640" o:connectangles="0,0"/>
                  </v:shape>
                </v:group>
                <v:group id="Group 1081" o:spid="_x0000_s2702" style="position:absolute;left:1995;top:4791;width:19;height:2" coordorigin="1995,479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1082" o:spid="_x0000_s2703" style="position:absolute;left:1995;top:479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Do8QA&#10;AADdAAAADwAAAGRycy9kb3ducmV2LnhtbERPzWrCQBC+C32HZQpeRHcV0TZ1FRWUUvFQ4wMM2TFJ&#10;m50N2Y3Gt+8WBG/z8f3OYtXZSlyp8aVjDeORAkGcOVNyruGc7oZvIHxANlg5Jg138rBavvQWmBh3&#10;42+6nkIuYgj7BDUUIdSJlD4ryKIfuZo4chfXWAwRNrk0Dd5iuK3kRKmZtFhybCiwpm1B2e+ptRp2&#10;l/3m+HP4UgM/mG/SdEz7tmq17r926w8QgbrwFD/cnybOf1dT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A6PEAAAA3QAAAA8AAAAAAAAAAAAAAAAAmAIAAGRycy9k&#10;b3ducmV2LnhtbFBLBQYAAAAABAAEAPUAAACJAwAAAAA=&#10;" path="m,l18,e" filled="f" strokecolor="white" strokeweight=".31753mm">
                    <v:path arrowok="t" o:connecttype="custom" o:connectlocs="0,0;18,0" o:connectangles="0,0"/>
                  </v:shape>
                </v:group>
                <v:group id="Group 1079" o:spid="_x0000_s2704" style="position:absolute;left:5659;top:8872;width:19;height:19" coordorigin="5659,8872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080" o:spid="_x0000_s2705" style="position:absolute;left:5659;top:8872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oVsMA&#10;AADdAAAADwAAAGRycy9kb3ducmV2LnhtbERPTWsCMRC9F/ofwhR662btQexqFBEKLT0UreJ12Iyb&#10;1c0kJFld++uNUOhtHu9zZovBduJMIbaOFYyKEgRx7XTLjYLtz/vLBERMyBo7x6TgShEW88eHGVba&#10;XXhN501qRA7hWKECk5KvpIy1IYuxcJ44cwcXLKYMQyN1wEsOt518LcuxtNhybjDoaWWoPm16q+A3&#10;9kdrrt/SH8J+4ta9333xp1LPT8NyCiLRkP7Ff+4Pnee/lWO4f5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+oVsMAAADdAAAADwAAAAAAAAAAAAAAAACYAgAAZHJzL2Rv&#10;d25yZXYueG1sUEsFBgAAAAAEAAQA9QAAAIgDAAAAAA==&#10;" path="m,l20,19e" filled="f" strokecolor="white" strokeweight=".32636mm">
                    <v:path arrowok="t" o:connecttype="custom" o:connectlocs="0,8872;20,8891" o:connectangles="0,0"/>
                  </v:shape>
                </v:group>
                <v:group id="Group 1077" o:spid="_x0000_s2706" style="position:absolute;left:7122;top:911;width:18;height:2" coordorigin="7122,91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078" o:spid="_x0000_s2707" style="position:absolute;left:7122;top:91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SOsYA&#10;AADdAAAADwAAAGRycy9kb3ducmV2LnhtbESP0WrCQBBF3wv9h2UKfdNNW5QaXUVKC1XE0tQPGLPT&#10;JHR3NmTXGP/eeRD6NsO9c++ZxWrwTvXUxSawgadxBoq4DLbhysDh52P0CiomZIsuMBm4UITV8v5u&#10;gbkNZ/6mvkiVkhCOORqoU2pzrWNZk8c4Di2xaL+h85hk7SptOzxLuHf6Ocum2mPD0lBjS281lX/F&#10;yRsohtNL2FwOzk3647tb73df21k05vFhWM9BJRrSv/l2/WkFf5YJ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0SOsYAAADdAAAADwAAAAAAAAAAAAAAAACYAgAAZHJz&#10;L2Rvd25yZXYueG1sUEsFBgAAAAAEAAQA9QAAAIsDAAAAAA==&#10;" path="m,l18,e" filled="f" strokecolor="white" strokeweight=".32206mm">
                    <v:path arrowok="t" o:connecttype="custom" o:connectlocs="0,0;18,0" o:connectangles="0,0"/>
                  </v:shape>
                </v:group>
                <v:group id="Group 1075" o:spid="_x0000_s2708" style="position:absolute;left:8040;top:857;width:19;height:2" coordorigin="8040,857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076" o:spid="_x0000_s2709" style="position:absolute;left:8040;top:857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8FcgA&#10;AADdAAAADwAAAGRycy9kb3ducmV2LnhtbESPT2vCQBDF70K/wzIFL1I3eig1dZVS6D/BQ2OhPQ7Z&#10;MYnNzobdbYx+eudQ8DbDe/Peb5brwbWqpxAbzwZm0wwUceltw5WBr93L3QOomJAttp7JwIkirFc3&#10;oyXm1h/5k/oiVUpCOOZooE6py7WOZU0O49R3xKLtfXCYZA2VtgGPEu5aPc+ye+2wYWmosaPnmsrf&#10;4s8ZWLwdfjZddf7efRSh2PJ5f3id9MaMb4enR1CJhnQ1/1+/W8FfzIRfvpER9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nTwVyAAAAN0AAAAPAAAAAAAAAAAAAAAAAJgCAABk&#10;cnMvZG93bnJldi54bWxQSwUGAAAAAAQABAD1AAAAjQMAAAAA&#10;" path="m,l20,e" filled="f" strokecolor="white" strokeweight=".32206mm">
                    <v:path arrowok="t" o:connecttype="custom" o:connectlocs="0,0;20,0" o:connectangles="0,0"/>
                  </v:shape>
                </v:group>
                <v:group id="Group 1073" o:spid="_x0000_s2710" style="position:absolute;left:8960;top:802;width:18;height:2" coordorigin="8960,802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074" o:spid="_x0000_s2711" style="position:absolute;left:8960;top:802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zDcQA&#10;AADdAAAADwAAAGRycy9kb3ducmV2LnhtbERP3WrCMBS+H/gO4Qi7m2kdG1qNUmSDTcaG1Qc4Nse2&#10;mJyUJtb69osw2N35+H7Pcj1YI3rqfONYQTpJQBCXTjdcKTjs359mIHxA1mgck4IbeVivRg9LzLS7&#10;8o76IlQihrDPUEEdQptJ6cuaLPqJa4kjd3KdxRBhV0nd4TWGWyOnSfIqLTYcG2psaVNTeS4uVkEx&#10;XJ7d5+1gzEt/fDP599fPdu6VehwP+QJEoCH8i//cHzrOn6dTuH8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8sw3EAAAA3QAAAA8AAAAAAAAAAAAAAAAAmAIAAGRycy9k&#10;b3ducmV2LnhtbFBLBQYAAAAABAAEAPUAAACJAwAAAAA=&#10;" path="m,l18,e" filled="f" strokecolor="white" strokeweight=".32206mm">
                    <v:path arrowok="t" o:connecttype="custom" o:connectlocs="0,0;18,0" o:connectangles="0,0"/>
                  </v:shape>
                </v:group>
                <v:group id="Group 1071" o:spid="_x0000_s2712" style="position:absolute;left:7703;top:6973;width:19;height:18" coordorigin="7703,6973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072" o:spid="_x0000_s2713" style="position:absolute;left:7703;top:6973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jH8EA&#10;AADdAAAADwAAAGRycy9kb3ducmV2LnhtbERPTWsCMRC9F/wPYYTeatZSrF2NUloKvdYKXqfJuFl2&#10;M1mT7Lr++0YQvM3jfc56O7pWDBRi7VnBfFaAINbe1Fwp2P9+PS1BxIRssPVMCi4UYbuZPKyxNP7M&#10;PzTsUiVyCMcSFdiUulLKqC05jDPfEWfu6IPDlGGopAl4zuGulc9FsZAOa84NFjv6sKSbXe8UnBrb&#10;fL7avyE0Zuj1/rLsTwet1ON0fF+BSDSmu/jm/jZ5/tv8Ba7f5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RYx/BAAAA3QAAAA8AAAAAAAAAAAAAAAAAmAIAAGRycy9kb3du&#10;cmV2LnhtbFBLBQYAAAAABAAEAPUAAACGAwAAAAA=&#10;" path="m19,l,19e" filled="f" strokecolor="white" strokeweight=".32608mm">
                    <v:path arrowok="t" o:connecttype="custom" o:connectlocs="19,6973;0,6992" o:connectangles="0,0"/>
                  </v:shape>
                </v:group>
                <v:group id="Group 1069" o:spid="_x0000_s2714" style="position:absolute;left:6785;top:7667;width:18;height:18" coordorigin="6785,7667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070" o:spid="_x0000_s2715" style="position:absolute;left:6785;top:7667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1z8MA&#10;AADdAAAADwAAAGRycy9kb3ducmV2LnhtbERP20oDMRB9L/gPYQRfis3Wh6Jr0yIFr4VWqx8wbKbJ&#10;4mayJnEb/74RCn2bw7nOfJldJwYKsfWsYDqpQBA3XrdsFHx9Pl7fgogJWWPnmRT8UYTl4mI0x1r7&#10;A3/QsEtGlBCONSqwKfW1lLGx5DBOfE9cuL0PDlOBwUgd8FDCXSdvqmomHbZcGiz2tLLUfO9+nQLz&#10;/sb5Zwh5Fcav+/WT3T6bzaDU1WV+uAeRKKez+OR+0WX+3XQG/9+UE+TiC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v1z8MAAADdAAAADwAAAAAAAAAAAAAAAACYAgAAZHJzL2Rv&#10;d25yZXYueG1sUEsFBgAAAAAEAAQA9QAAAIgDAAAAAA==&#10;" path="m18,l,18e" filled="f" strokecolor="white" strokeweight=".32636mm">
                    <v:path arrowok="t" o:connecttype="custom" o:connectlocs="18,7667;0,7685" o:connectangles="0,0"/>
                  </v:shape>
                </v:group>
                <v:group id="Group 1067" o:spid="_x0000_s2716" style="position:absolute;left:5866;top:8361;width:19;height:2" coordorigin="5866,836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1068" o:spid="_x0000_s2717" style="position:absolute;left:5866;top:836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wE8gA&#10;AADdAAAADwAAAGRycy9kb3ducmV2LnhtbESPT2vCQBDF70K/wzIFL1I3eig1dZVS6D/BQ2OhPQ7Z&#10;MYnNzobdbYx+eudQ8DbDe/Peb5brwbWqpxAbzwZm0wwUceltw5WBr93L3QOomJAttp7JwIkirFc3&#10;oyXm1h/5k/oiVUpCOOZooE6py7WOZU0O49R3xKLtfXCYZA2VtgGPEu5aPc+ye+2wYWmosaPnmsrf&#10;4s8ZWLwdfjZddf7efRSh2PJ5f3id9MaMb4enR1CJhnQ1/1+/W8FfzARXvpER9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6zATyAAAAN0AAAAPAAAAAAAAAAAAAAAAAJgCAABk&#10;cnMvZG93bnJldi54bWxQSwUGAAAAAAQABAD1AAAAjQMAAAAA&#10;" path="m19,l,e" filled="f" strokecolor="white" strokeweight=".32206mm">
                    <v:path arrowok="t" o:connecttype="custom" o:connectlocs="19,0;0,0" o:connectangles="0,0"/>
                  </v:shape>
                </v:group>
                <v:group id="Group 1065" o:spid="_x0000_s2718" style="position:absolute;left:5641;top:8872;width:18;height:19" coordorigin="5641,8872" coordsize="1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066" o:spid="_x0000_s2719" style="position:absolute;left:5641;top:8872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N/cQA&#10;AADdAAAADwAAAGRycy9kb3ducmV2LnhtbESPQWvDMAyF74P+B6NBb4uTHsqa1S1dw6A7DLa0vYtY&#10;S0JjOcRekv776TDYTeI9vfdpu59dp0YaQuvZQJakoIgrb1uuDVzOb0/PoEJEtth5JgN3CrDfLR62&#10;mFs/8ReNZayVhHDI0UATY59rHaqGHIbE98SiffvBYZR1qLUdcJJw1+lVmq61w5alocGejg1Vt/LH&#10;GfgsiveMN/w6dqmnnvz1Y84yY5aP8+EFVKQ5/pv/rk9W8Dcr4Zd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Hjf3EAAAA3QAAAA8AAAAAAAAAAAAAAAAAmAIAAGRycy9k&#10;b3ducmV2LnhtbFBLBQYAAAAABAAEAPUAAACJAwAAAAA=&#10;" path="m18,l,19e" filled="f" strokecolor="white" strokeweight=".32664mm">
                    <v:path arrowok="t" o:connecttype="custom" o:connectlocs="18,8872;0,8891" o:connectangles="0,0"/>
                  </v:shape>
                </v:group>
                <v:group id="Group 1063" o:spid="_x0000_s2720" style="position:absolute;left:10478;top:7329;width:19;height:18" coordorigin="10478,7329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064" o:spid="_x0000_s2721" style="position:absolute;left:10478;top:7329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tN8QA&#10;AADdAAAADwAAAGRycy9kb3ducmV2LnhtbERP22rCQBB9F/oPyxT6pptG1DR1laoIAS3UtB8wZKdJ&#10;MDsbslsT+/VdQejbHM51luvBNOJCnastK3ieRCCIC6trLhV8fe7HCQjnkTU2lknBlRysVw+jJaba&#10;9nyiS+5LEULYpaig8r5NpXRFRQbdxLbEgfu2nUEfYFdK3WEfwk0j4yiaS4M1h4YKW9pWVJzzH6Mg&#10;2dAsWSw2xyl+5Paw+7Xvp3Om1NPj8PYKwtPg/8V3d6bD/Jc4hts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LTfEAAAA3QAAAA8AAAAAAAAAAAAAAAAAmAIAAGRycy9k&#10;b3ducmV2LnhtbFBLBQYAAAAABAAEAPUAAACJAwAAAAA=&#10;" path="m,l19,r,18l,18,,xe" stroked="f">
                    <v:path arrowok="t" o:connecttype="custom" o:connectlocs="0,7329;19,7329;19,7347;0,7347;0,7329" o:connectangles="0,0,0,0,0"/>
                  </v:shape>
                </v:group>
                <v:group id="Group 1061" o:spid="_x0000_s2722" style="position:absolute;left:9560;top:7320;width:18;height:2" coordorigin="9560,7320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062" o:spid="_x0000_s2723" style="position:absolute;left:9560;top:7320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EX8MA&#10;AADdAAAADwAAAGRycy9kb3ducmV2LnhtbERP3WrCMBS+H/gO4QjezVTdZFajiDjYRJR1PsBZc2yL&#10;yUlpYq1vbwaD3Z2P7/csVp01oqXGV44VjIYJCOLc6YoLBafv9+c3ED4gazSOScGdPKyWvacFptrd&#10;+IvaLBQihrBPUUEZQp1K6fOSLPqhq4kjd3aNxRBhU0jd4C2GWyPHSTKVFiuODSXWtCkpv2RXqyDr&#10;rhP3eT8Z89r+bM36sD/uZl6pQb9bz0EE6sK/+M/9oeP82fgFfr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VEX8MAAADdAAAADwAAAAAAAAAAAAAAAACYAgAAZHJzL2Rv&#10;d25yZXYueG1sUEsFBgAAAAAEAAQA9QAAAIgDAAAAAA==&#10;" path="m18,l,e" filled="f" strokecolor="white" strokeweight=".32206mm">
                    <v:path arrowok="t" o:connecttype="custom" o:connectlocs="18,0;0,0" o:connectangles="0,0"/>
                  </v:shape>
                </v:group>
                <v:group id="Group 1059" o:spid="_x0000_s2724" style="position:absolute;left:8640;top:7320;width:19;height:2" coordorigin="8640,7320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060" o:spid="_x0000_s2725" style="position:absolute;left:8640;top:7320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LR8UA&#10;AADdAAAADwAAAGRycy9kb3ducmV2LnhtbERPTWvCQBC9F/wPywi9lLrRg9ToKkXQWsGDsVCPQ3ZM&#10;YrOzYXeNqb/eFQq9zeN9zmzRmVq05HxlWcFwkIAgzq2uuFDwdVi9voHwAVljbZkU/JKHxbz3NMNU&#10;2yvvqc1CIWII+xQVlCE0qZQ+L8mgH9iGOHIn6wyGCF0htcNrDDe1HCXJWBqsODaU2NCypPwnuxgF&#10;k4/zcdsUt+/DZ+ayHd9O5/VLq9Rzv3ufggjUhX/xn3uj4/zJaAyPb+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MtHxQAAAN0AAAAPAAAAAAAAAAAAAAAAAJgCAABkcnMv&#10;ZG93bnJldi54bWxQSwUGAAAAAAQABAD1AAAAigMAAAAA&#10;" path="m20,l,e" filled="f" strokecolor="white" strokeweight=".32206mm">
                    <v:path arrowok="t" o:connecttype="custom" o:connectlocs="20,0;0,0" o:connectangles="0,0"/>
                  </v:shape>
                </v:group>
                <v:group id="Group 1057" o:spid="_x0000_s2726" style="position:absolute;left:8040;top:7284;width:19;height:2" coordorigin="8040,728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058" o:spid="_x0000_s2727" style="position:absolute;left:8040;top:728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6rskA&#10;AADdAAAADwAAAGRycy9kb3ducmV2LnhtbESPQWvCQBCF74X+h2UKXkrd6KHU1FVKodoKHhoL7XHI&#10;jklsdjbsbmP01zuHgrcZ3pv3vpkvB9eqnkJsPBuYjDNQxKW3DVcGvnZvD0+gYkK22HomAyeKsFzc&#10;3swxt/7In9QXqVISwjFHA3VKXa51LGtyGMe+IxZt74PDJGuotA14lHDX6mmWPWqHDUtDjR291lT+&#10;Fn/OwGx9+Nl01fl791GEYsvn/WF13xszuhtenkElGtLV/H/9bgV/NhVc+UZG0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f6rskAAADdAAAADwAAAAAAAAAAAAAAAACYAgAA&#10;ZHJzL2Rvd25yZXYueG1sUEsFBgAAAAAEAAQA9QAAAI4DAAAAAA==&#10;" path="m20,l,e" filled="f" strokecolor="white" strokeweight=".32206mm">
                    <v:path arrowok="t" o:connecttype="custom" o:connectlocs="20,0;0,0" o:connectangles="0,0"/>
                  </v:shape>
                </v:group>
                <v:group id="Group 1055" o:spid="_x0000_s2728" style="position:absolute;left:10308;top:9018;width:19;height:2" coordorigin="10308,9018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056" o:spid="_x0000_s2729" style="position:absolute;left:10308;top:9018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gdcgA&#10;AADdAAAADwAAAGRycy9kb3ducmV2LnhtbESPQUvDQBCF74L/YRnBi9hNFYqN3RYRamuhBxNBj0N2&#10;mqRmZ8Pumsb+eucgeJvhvXnvm8VqdJ0aKMTWs4HpJANFXHnbcm3gvVzfPoCKCdli55kM/FCE1fLy&#10;YoG59Sd+o6FItZIQjjkaaFLqc61j1ZDDOPE9sWgHHxwmWUOtbcCThLtO32XZTDtsWRoa7Om5oeqr&#10;+HYG5pvj566vzx/laxGKPZ8Px5ebwZjrq/HpEVSiMf2b/663VvDn9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KGB1yAAAAN0AAAAPAAAAAAAAAAAAAAAAAJgCAABk&#10;cnMvZG93bnJldi54bWxQSwUGAAAAAAQABAD1AAAAjQMAAAAA&#10;" path="m20,l,e" filled="f" strokecolor="white" strokeweight=".32206mm">
                    <v:path arrowok="t" o:connecttype="custom" o:connectlocs="20,0;0,0" o:connectangles="0,0"/>
                  </v:shape>
                </v:group>
                <v:group id="Group 1053" o:spid="_x0000_s2730" style="position:absolute;left:2155;top:6189;width:2;height:2" coordorigin="2155,61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054" o:spid="_x0000_s2731" style="position:absolute;left:2155;top:618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aOMUA&#10;AADdAAAADwAAAGRycy9kb3ducmV2LnhtbERPTWvCQBC9C/6HZQpepG6MUGrqKkEpCOKh2kO9jdlp&#10;EpqdDbvbGP+9Kwje5vE+Z7HqTSM6cr62rGA6SUAQF1bXXCr4Pn6+voPwAVljY5kUXMnDajkcLDDT&#10;9sJf1B1CKWII+wwVVCG0mZS+qMign9iWOHK/1hkMEbpSaoeXGG4amSbJmzRYc2yosKV1RcXf4d8o&#10;2O/Gfbo/ndvZ/LrJf1xaTrt1rtTopc8/QATqw1P8cG91nD+fpXD/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do4xQAAAN0AAAAPAAAAAAAAAAAAAAAAAJgCAABkcnMv&#10;ZG93bnJldi54bWxQSwUGAAAAAAQABAD1AAAAigMAAAAA&#10;" path="m,l1,e" filled="f" strokecolor="white" strokeweight=".16pt">
                    <v:path arrowok="t" o:connecttype="custom" o:connectlocs="0,12378;2,12378" o:connectangles="0,0"/>
                  </v:shape>
                </v:group>
                <v:group id="Group 1051" o:spid="_x0000_s2732" style="position:absolute;left:2512;top:5933;width:2;height:2" coordorigin="2512,59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052" o:spid="_x0000_s2733" style="position:absolute;left:2512;top:59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n18UA&#10;AADdAAAADwAAAGRycy9kb3ducmV2LnhtbERPTWvCQBC9F/wPyxR6kboxllKjqwRFEMSDtod6G7Nj&#10;EpqdDbvbGP+9WxB6m8f7nPmyN43oyPnasoLxKAFBXFhdc6ng63Pz+gHCB2SNjWVScCMPy8XgaY6Z&#10;tlc+UHcMpYgh7DNUUIXQZlL6oiKDfmRb4shdrDMYInSl1A6vMdw0Mk2Sd2mw5thQYUurioqf469R&#10;sN8N+3R/OreT6W2df7u0HHerXKmX5z6fgQjUh3/xw73Vcf508gZ/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OfXxQAAAN0AAAAPAAAAAAAAAAAAAAAAAJgCAABkcnMv&#10;ZG93bnJldi54bWxQSwUGAAAAAAQABAD1AAAAigMAAAAA&#10;" path="m,1r1,e" filled="f" strokecolor="white" strokeweight=".16pt">
                    <v:path arrowok="t" o:connecttype="custom" o:connectlocs="0,11868;2,11868" o:connectangles="0,0"/>
                  </v:shape>
                </v:group>
                <v:group id="Group 1049" o:spid="_x0000_s2734" style="position:absolute;left:1705;top:6555;width:2;height:2" coordorigin="1705,655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050" o:spid="_x0000_s2735" style="position:absolute;left:1705;top:655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cO8UA&#10;AADdAAAADwAAAGRycy9kb3ducmV2LnhtbERPTWvCQBC9F/wPywheim6MIDW6SrAIgnio7aHexuyY&#10;BLOzYXcb47/vFgre5vE+Z7XpTSM6cr62rGA6SUAQF1bXXCr4+tyN30D4gKyxsUwKHuRhsx68rDDT&#10;9s4f1J1CKWII+wwVVCG0mZS+qMign9iWOHJX6wyGCF0ptcN7DDeNTJNkLg3WHBsqbGlbUXE7/RgF&#10;x8Nrnx7Pl3a2eLzn3y4tp902V2o07PMliEB9eIr/3Xsd5y9mc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tw7xQAAAN0AAAAPAAAAAAAAAAAAAAAAAJgCAABkcnMv&#10;ZG93bnJldi54bWxQSwUGAAAAAAQABAD1AAAAigMAAAAA&#10;" path="m,l1,e" filled="f" strokecolor="white" strokeweight=".16pt">
                    <v:path arrowok="t" o:connecttype="custom" o:connectlocs="0,13110;2,13110" o:connectangles="0,0"/>
                  </v:shape>
                </v:group>
                <v:group id="Group 1047" o:spid="_x0000_s2736" style="position:absolute;left:2342;top:6062;width:2;height:2" coordorigin="2342,60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048" o:spid="_x0000_s2737" style="position:absolute;left:2342;top:60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t0sgA&#10;AADdAAAADwAAAGRycy9kb3ducmV2LnhtbESPQWvCQBCF7wX/wzJCL6VujFBq6ipBKRSKh2oP9TZm&#10;p0kwOxt2tzH++86h0NsM781736w2o+vUQCG2ng3MZxko4srblmsDn8fXx2dQMSFb7DyTgRtF2Kwn&#10;dyssrL/yBw2HVCsJ4ViggSalvtA6Vg05jDPfE4v27YPDJGuotQ14lXDX6TzLnrTDlqWhwZ62DVWX&#10;w48zsH9/GPP96dwvlrdd+RXyej5sS2Pup2P5AirRmP7Nf9dvVvCXC8GVb2QE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Le3SyAAAAN0AAAAPAAAAAAAAAAAAAAAAAJgCAABk&#10;cnMvZG93bnJldi54bWxQSwUGAAAAAAQABAD1AAAAjQMAAAAA&#10;" path="m,l2,e" filled="f" strokecolor="white" strokeweight=".16pt">
                    <v:path arrowok="t" o:connecttype="custom" o:connectlocs="0,12124;4,12124" o:connectangles="0,0"/>
                  </v:shape>
                </v:group>
                <v:group id="Group 1045" o:spid="_x0000_s2738" style="position:absolute;left:1686;top:5824;width:2;height:2" coordorigin="1686,58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046" o:spid="_x0000_s2739" style="position:absolute;left:1686;top:58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SqcgA&#10;AADdAAAADwAAAGRycy9kb3ducmV2LnhtbESPQUvDQBCF70L/wzKCF2k3jVJs7LaEFkGQHtp6qLcx&#10;OybB7GzYXdP03zsHwdsM781736w2o+vUQCG2ng3MZxko4srblmsD76eX6ROomJAtdp7JwJUibNaT&#10;mxUW1l/4QMMx1UpCOBZooEmpL7SOVUMO48z3xKJ9+eAwyRpqbQNeJNx1Os+yhXbYsjQ02NO2oer7&#10;+OMM7N/ux3z/8dk/LK+78hzyej5sS2PubsfyGVSiMf2b/65freAvH4VfvpER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XZKpyAAAAN0AAAAPAAAAAAAAAAAAAAAAAJgCAABk&#10;cnMvZG93bnJldi54bWxQSwUGAAAAAAQABAD1AAAAjQMAAAAA&#10;" path="m,1r1,e" filled="f" strokecolor="white" strokeweight=".16pt">
                    <v:path arrowok="t" o:connecttype="custom" o:connectlocs="0,11650;2,11650" o:connectangles="0,0"/>
                  </v:shape>
                </v:group>
                <v:group id="Group 1043" o:spid="_x0000_s2740" style="position:absolute;left:1442;top:5988;width:2;height:2" coordorigin="1442,5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044" o:spid="_x0000_s2741" style="position:absolute;left:1442;top:59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pRcUA&#10;AADdAAAADwAAAGRycy9kb3ducmV2LnhtbERPTWvCQBC9F/oflil4Ed2YlqLRVYJSKBQPVQ96G7Nj&#10;EszOht1tjP++WxB6m8f7nMWqN43oyPnasoLJOAFBXFhdc6ngsP8YTUH4gKyxsUwK7uRhtXx+WmCm&#10;7Y2/qduFUsQQ9hkqqEJoMyl9UZFBP7YtceQu1hkMEbpSaoe3GG4amSbJuzRYc2yosKV1RcV192MU&#10;bL+Gfbo9ndvX2X2TH11aTrp1rtTgpc/nIAL14V/8cH/qOH/2ls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6lFxQAAAN0AAAAPAAAAAAAAAAAAAAAAAJgCAABkcnMv&#10;ZG93bnJldi54bWxQSwUGAAAAAAQABAD1AAAAigMAAAAA&#10;" path="m,1r2,e" filled="f" strokecolor="white" strokeweight=".16pt">
                    <v:path arrowok="t" o:connecttype="custom" o:connectlocs="0,11978;4,11978" o:connectangles="0,0"/>
                  </v:shape>
                </v:group>
                <v:group id="Group 1041" o:spid="_x0000_s2742" style="position:absolute;left:2023;top:6299;width:2;height:2" coordorigin="2023,62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042" o:spid="_x0000_s2743" style="position:absolute;left:2023;top:629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aUqsUA&#10;AADdAAAADwAAAGRycy9kb3ducmV2LnhtbERPTWvCQBC9C/6HZQq9SN2YSqnRVYIiCMWDtod6G7Nj&#10;EpqdDbvbGP99tyB4m8f7nMWqN43oyPnasoLJOAFBXFhdc6ng63P78g7CB2SNjWVScCMPq+VwsMBM&#10;2ysfqDuGUsQQ9hkqqEJoMyl9UZFBP7YtceQu1hkMEbpSaofXGG4amSbJmzRYc2yosKV1RcXP8dco&#10;2H+M+nR/Orevs9sm/3ZpOenWuVLPT30+BxGoDw/x3b3Tcf5sOoX/b+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pSqxQAAAN0AAAAPAAAAAAAAAAAAAAAAAJgCAABkcnMv&#10;ZG93bnJldi54bWxQSwUGAAAAAAQABAD1AAAAigMAAAAA&#10;" path="m,1r1,e" filled="f" strokecolor="white" strokeweight=".16pt">
                    <v:path arrowok="t" o:connecttype="custom" o:connectlocs="0,12600;2,12600" o:connectangles="0,0"/>
                  </v:shape>
                </v:group>
                <v:group id="Group 1039" o:spid="_x0000_s2744" style="position:absolute;left:1836;top:6444;width:2;height:2" coordorigin="1836,64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040" o:spid="_x0000_s2745" style="position:absolute;left:1836;top:64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vRsYA&#10;AADdAAAADwAAAGRycy9kb3ducmV2LnhtbERPS2vCQBC+C/6HZQq9iG5Mi2jqKkEpFMSDj4O9TbPT&#10;JDQ7G3a3Mf77rlDwNh/fc5br3jSiI+drywqmkwQEcWF1zaWC8+l9PAfhA7LGxjIpuJGH9Wo4WGKm&#10;7ZUP1B1DKWII+wwVVCG0mZS+qMign9iWOHLf1hkMEbpSaofXGG4amSbJTBqsOTZU2NKmouLn+GsU&#10;7HejPt1/frUvi9s2v7i0nHabXKnnpz5/AxGoDw/xv/tDx/mL1xncv4kn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ivRsYAAADdAAAADwAAAAAAAAAAAAAAAACYAgAAZHJz&#10;L2Rvd25yZXYueG1sUEsFBgAAAAAEAAQA9QAAAIsDAAAAAA==&#10;" path="m,1r1,e" filled="f" strokecolor="white" strokeweight=".16pt">
                    <v:path arrowok="t" o:connecttype="custom" o:connectlocs="0,12890;2,12890" o:connectangles="0,0"/>
                  </v:shape>
                </v:group>
                <v:group id="Group 1037" o:spid="_x0000_s2746" style="position:absolute;left:1649;top:1990;width:2;height:2" coordorigin="1649,19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038" o:spid="_x0000_s2747" style="position:absolute;left:1649;top:19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er8gA&#10;AADdAAAADwAAAGRycy9kb3ducmV2LnhtbESPQUvDQBCF70L/wzKCF2k3jVJs7LaEFkGQHtp6qLcx&#10;OybB7GzYXdP03zsHwdsM781736w2o+vUQCG2ng3MZxko4srblmsD76eX6ROomJAtdp7JwJUibNaT&#10;mxUW1l/4QMMx1UpCOBZooEmpL7SOVUMO48z3xKJ9+eAwyRpqbQNeJNx1Os+yhXbYsjQ02NO2oer7&#10;+OMM7N/ux3z/8dk/LK+78hzyej5sS2PubsfyGVSiMf2b/65freAvHwVXvpER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K56vyAAAAN0AAAAPAAAAAAAAAAAAAAAAAJgCAABk&#10;cnMvZG93bnJldi54bWxQSwUGAAAAAAQABAD1AAAAjQMAAAAA&#10;" path="m,1r1,e" filled="f" strokecolor="white" strokeweight=".16pt">
                    <v:path arrowok="t" o:connecttype="custom" o:connectlocs="0,3982;2,3982" o:connectangles="0,0"/>
                  </v:shape>
                </v:group>
                <v:group id="Group 1035" o:spid="_x0000_s2748" style="position:absolute;left:1462;top:2135;width:2;height:2" coordorigin="1462,2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036" o:spid="_x0000_s2749" style="position:absolute;left:1462;top:21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EdMgA&#10;AADdAAAADwAAAGRycy9kb3ducmV2LnhtbESPQUvDQBCF70L/wzKCF2k3jVhs7LaEFkGQHtp6qLcx&#10;OybB7GzYXdP03zsHwdsM781736w2o+vUQCG2ng3MZxko4srblmsD76eX6ROomJAtdp7JwJUibNaT&#10;mxUW1l/4QMMx1UpCOBZooEmpL7SOVUMO48z3xKJ9+eAwyRpqbQNeJNx1Os+yhXbYsjQ02NO2oer7&#10;+OMM7N/ux3z/8dk/LK+78hzyej5sS2PubsfyGVSiMf2b/65freAvH4VfvpER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hAR0yAAAAN0AAAAPAAAAAAAAAAAAAAAAAJgCAABk&#10;cnMvZG93bnJldi54bWxQSwUGAAAAAAQABAD1AAAAjQMAAAAA&#10;" path="m,1r1,e" filled="f" strokecolor="white" strokeweight=".16pt">
                    <v:path arrowok="t" o:connecttype="custom" o:connectlocs="0,4272;2,4272" o:connectangles="0,0"/>
                  </v:shape>
                </v:group>
                <v:group id="Group 1033" o:spid="_x0000_s2750" style="position:absolute;left:1555;top:2063;width:2;height:2" coordorigin="1555,206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034" o:spid="_x0000_s2751" style="position:absolute;left:1555;top:206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/mMUA&#10;AADdAAAADwAAAGRycy9kb3ducmV2LnhtbERPTWvCQBC9F/oflil4Ed2Y0qLRVYJSKBQPVQ96G7Nj&#10;EszOht1tjP++WxB6m8f7nMWqN43oyPnasoLJOAFBXFhdc6ngsP8YTUH4gKyxsUwK7uRhtXx+WmCm&#10;7Y2/qduFUsQQ9hkqqEJoMyl9UZFBP7YtceQu1hkMEbpSaoe3GG4amSbJuzRYc2yosKV1RcV192MU&#10;bL+Gfbo9ndvX2X2TH11aTrp1rtTgpc/nIAL14V/8cH/qOH/2ls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j+YxQAAAN0AAAAPAAAAAAAAAAAAAAAAAJgCAABkcnMv&#10;ZG93bnJldi54bWxQSwUGAAAAAAQABAD1AAAAigMAAAAA&#10;" path="m,1r1,e" filled="f" strokecolor="white" strokeweight=".16pt">
                    <v:path arrowok="t" o:connecttype="custom" o:connectlocs="0,4128;2,4128" o:connectangles="0,0"/>
                  </v:shape>
                </v:group>
                <v:group id="Group 1031" o:spid="_x0000_s2752" style="position:absolute;left:1912;top:1806;width:2;height:2" coordorigin="1912,18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032" o:spid="_x0000_s2753" style="position:absolute;left:1912;top:18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Cd8YA&#10;AADdAAAADwAAAGRycy9kb3ducmV2LnhtbERPS2vCQBC+F/wPywi9FN2YPtDUVYKlIIiHWg96G7PT&#10;JDQ7G3a3Mf57VxB6m4/vOfNlbxrRkfO1ZQWTcQKCuLC65lLB/vtzNAXhA7LGxjIpuJCH5WLwMMdM&#10;2zN/UbcLpYgh7DNUUIXQZlL6oiKDfmxb4sj9WGcwROhKqR2eY7hpZJokb9JgzbGhwpZWFRW/uz+j&#10;YLt56tPt8dQ+zy4f+cGl5aRb5Uo9Dvv8HUSgPvyL7+61jvNnry9w+yae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8Cd8YAAADdAAAADwAAAAAAAAAAAAAAAACYAgAAZHJz&#10;L2Rvd25yZXYueG1sUEsFBgAAAAAEAAQA9QAAAIsDAAAAAA==&#10;" path="m,1r1,e" filled="f" strokecolor="white" strokeweight=".16pt">
                    <v:path arrowok="t" o:connecttype="custom" o:connectlocs="0,3614;2,3614" o:connectangles="0,0"/>
                  </v:shape>
                </v:group>
                <v:group id="Group 1029" o:spid="_x0000_s2754" style="position:absolute;left:2492;top:1350;width:2;height:2" coordorigin="2492,1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030" o:spid="_x0000_s2755" style="position:absolute;left:2492;top:13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g28MA&#10;AADdAAAADwAAAGRycy9kb3ducmV2LnhtbERPTWvDMAy9F/ofjAq7tc4KC1tWJ3SDQSFQaJPLbiLW&#10;krBYDraXZvv1daGwmx7vU7tiNoOYyPnesoLHTQKCuLG651ZBXX2sn0H4gKxxsEwKfslDkS8XO8y0&#10;vfCJpnNoRQxhn6GCLoQxk9I3HRn0GzsSR+7LOoMhQtdK7fASw80gt0mSSoM9x4YOR3rvqPk+/xgF&#10;f8ft22EIjf6sWz5NbMtqXzqlHlbz/hVEoDn8i+/ug47zX55SuH0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g28MAAADdAAAADwAAAAAAAAAAAAAAAACYAgAAZHJzL2Rv&#10;d25yZXYueG1sUEsFBgAAAAAEAAQA9QAAAIgDAAAAAA==&#10;" path="m,1r2,e" filled="f" strokecolor="white" strokeweight=".05647mm">
                    <v:path arrowok="t" o:connecttype="custom" o:connectlocs="0,2702;4,2702" o:connectangles="0,0"/>
                  </v:shape>
                </v:group>
                <v:group id="Group 1027" o:spid="_x0000_s2756" style="position:absolute;left:2399;top:1424;width:2;height:2" coordorigin="2399,14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028" o:spid="_x0000_s2757" style="position:absolute;left:2399;top:14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2iccA&#10;AADdAAAADwAAAGRycy9kb3ducmV2LnhtbESPQUvDQBCF74L/YRnBi7QbC4pNuy1iKygIxaaX3qbZ&#10;MRvNzqbZNYn/3jkI3mZ4b977ZrkefaN66mId2MDtNANFXAZbc2XgUDxPHkDFhGyxCUwGfijCenV5&#10;scTchoHfqd+nSkkIxxwNuJTaXOtYOvIYp6ElFu0jdB6TrF2lbYeDhPtGz7LsXnusWRoctvTkqPza&#10;f3sDmy2FNyyPgz6dX7Ho3efNLhTGXF+NjwtQicb0b/67frGCP78T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EdonHAAAA3QAAAA8AAAAAAAAAAAAAAAAAmAIAAGRy&#10;cy9kb3ducmV2LnhtbFBLBQYAAAAABAAEAPUAAACMAwAAAAA=&#10;" path="m,l1,e" filled="f" strokecolor="white" strokeweight=".05642mm">
                    <v:path arrowok="t" o:connecttype="custom" o:connectlocs="0,2848;2,2848" o:connectangles="0,0"/>
                  </v:shape>
                </v:group>
                <v:group id="Group 1025" o:spid="_x0000_s2758" style="position:absolute;left:2305;top:1497;width:2;height:2" coordorigin="2305,149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026" o:spid="_x0000_s2759" style="position:absolute;left:2305;top:149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OycgA&#10;AADdAAAADwAAAGRycy9kb3ducmV2LnhtbESPQWvCQBCF7wX/wzJCL6VuTEFq6ipBKRSKh2oP9TZm&#10;p0kwOxt2tzH++86h0NsM781736w2o+vUQCG2ng3MZxko4srblmsDn8fXx2dQMSFb7DyTgRtF2Kwn&#10;dyssrL/yBw2HVCsJ4ViggSalvtA6Vg05jDPfE4v27YPDJGuotQ14lXDX6TzLFtphy9LQYE/bhqrL&#10;4ccZ2L8/jPn+dO6flrdd+RXyej5sS2Pup2P5AirRmP7Nf9dvVvCXC+GXb2QE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6M7JyAAAAN0AAAAPAAAAAAAAAAAAAAAAAJgCAABk&#10;cnMvZG93bnJldi54bWxQSwUGAAAAAAQABAD1AAAAjQMAAAAA&#10;" path="m,l1,e" filled="f" strokecolor="white" strokeweight=".16pt">
                    <v:path arrowok="t" o:connecttype="custom" o:connectlocs="0,2994;2,2994" o:connectangles="0,0"/>
                  </v:shape>
                </v:group>
                <v:group id="Group 1023" o:spid="_x0000_s2760" style="position:absolute;left:2212;top:1570;width:2;height:2" coordorigin="2212,15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024" o:spid="_x0000_s2761" style="position:absolute;left:2212;top:157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sZcMA&#10;AADdAAAADwAAAGRycy9kb3ducmV2LnhtbERPTWvCQBC9F/wPywi91Y05hDa6igoFIVBI9OJtyI5J&#10;MDsbdrcx9de7hUJv83ifs95OphcjOd9ZVrBcJCCIa6s7bhScT59v7yB8QNbYWyYFP+Rhu5m9rDHX&#10;9s4ljVVoRAxhn6OCNoQhl9LXLRn0CzsQR+5qncEQoWukdniP4aaXaZJk0mDHsaHFgQ4t1bfq2yh4&#10;fKX7Yx9qfTk3XI5si9OucEq9zqfdCkSgKfyL/9xHHed/ZCn8fhN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zsZcMAAADdAAAADwAAAAAAAAAAAAAAAACYAgAAZHJzL2Rv&#10;d25yZXYueG1sUEsFBgAAAAAEAAQA9QAAAIgDAAAAAA==&#10;" path="m,1r1,e" filled="f" strokecolor="white" strokeweight=".05647mm">
                    <v:path arrowok="t" o:connecttype="custom" o:connectlocs="0,3142;2,3142" o:connectangles="0,0"/>
                  </v:shape>
                </v:group>
                <v:group id="Group 1021" o:spid="_x0000_s2762" style="position:absolute;left:2117;top:1643;width:2;height:2" coordorigin="2117,164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1022" o:spid="_x0000_s2763" style="position:absolute;left:2117;top:164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IysYA&#10;AADdAAAADwAAAGRycy9kb3ducmV2LnhtbERPS2vCQBC+C/6HZQq9iG5Mi2jqKkEpFMSDj4O9TbPT&#10;JDQ7G3a3Mf77rlDwNh/fc5br3jSiI+drywqmkwQEcWF1zaWC8+l9PAfhA7LGxjIpuJGH9Wo4WGKm&#10;7ZUP1B1DKWII+wwVVCG0mZS+qMign9iWOHLf1hkMEbpSaofXGG4amSbJTBqsOTZU2NKmouLn+GsU&#10;7HejPt1/frUvi9s2v7i0nHabXKnnpz5/AxGoDw/xv/tDx/mL2Svcv4kn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PIysYAAADdAAAADwAAAAAAAAAAAAAAAACYAgAAZHJz&#10;L2Rvd25yZXYueG1sUEsFBgAAAAAEAAQA9QAAAIsDAAAAAA==&#10;" path="m,1r1,e" filled="f" strokecolor="white" strokeweight=".16pt">
                    <v:path arrowok="t" o:connecttype="custom" o:connectlocs="0,3288;2,3288" o:connectangles="0,0"/>
                  </v:shape>
                </v:group>
                <v:group id="Group 1019" o:spid="_x0000_s2764" style="position:absolute;left:2005;top:1715;width:2;height:2" coordorigin="2005,17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020" o:spid="_x0000_s2765" style="position:absolute;left:2005;top:17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zJsUA&#10;AADdAAAADwAAAGRycy9kb3ducmV2LnhtbERPTWvCQBC9C/6HZQq9iG5MIWjqKkEpFIqHWg96G7PT&#10;JDQ7G3a3Mf57Vyj0No/3OavNYFrRk/ONZQXzWQKCuLS64UrB8ettugDhA7LG1jIpuJGHzXo8WmGu&#10;7ZU/qT+ESsQQ9jkqqEPocil9WZNBP7MdceS+rTMYInSV1A6vMdy0Mk2STBpsODbU2NG2pvLn8GsU&#10;7D8mQ7o/X7qX5W1XnFxazfttodTz01C8ggg0hH/xn/tdx/nLLIPHN/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fMmxQAAAN0AAAAPAAAAAAAAAAAAAAAAAJgCAABkcnMv&#10;ZG93bnJldi54bWxQSwUGAAAAAAQABAD1AAAAigMAAAAA&#10;" path="m,1r1,e" filled="f" strokecolor="white" strokeweight=".16pt">
                    <v:path arrowok="t" o:connecttype="custom" o:connectlocs="0,3432;2,3432" o:connectangles="0,0"/>
                  </v:shape>
                </v:group>
                <v:group id="Group 1017" o:spid="_x0000_s2766" style="position:absolute;left:1668;top:1314;width:2;height:2" coordorigin="1668,13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018" o:spid="_x0000_s2767" style="position:absolute;left:1668;top:13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Cz8gA&#10;AADdAAAADwAAAGRycy9kb3ducmV2LnhtbESPQWvCQBCF7wX/wzJCL6VuTEFq6ipBKRSKh2oP9TZm&#10;p0kwOxt2tzH++86h0NsM781736w2o+vUQCG2ng3MZxko4srblmsDn8fXx2dQMSFb7DyTgRtF2Kwn&#10;dyssrL/yBw2HVCsJ4ViggSalvtA6Vg05jDPfE4v27YPDJGuotQ14lXDX6TzLFtphy9LQYE/bhqrL&#10;4ccZ2L8/jPn+dO6flrdd+RXyej5sS2Pup2P5AirRmP7Nf9dvVvCXC8GVb2QE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nsLPyAAAAN0AAAAPAAAAAAAAAAAAAAAAAJgCAABk&#10;cnMvZG93bnJldi54bWxQSwUGAAAAAAQABAD1AAAAjQMAAAAA&#10;" path="m,1r1,e" filled="f" strokecolor="white" strokeweight=".16pt">
                    <v:path arrowok="t" o:connecttype="custom" o:connectlocs="0,2630;2,2630" o:connectangles="0,0"/>
                  </v:shape>
                </v:group>
                <v:group id="Group 1015" o:spid="_x0000_s2768" style="position:absolute;left:2660;top:930;width:2;height:2" coordorigin="2660,9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016" o:spid="_x0000_s2769" style="position:absolute;left:2660;top:9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BVMUA&#10;AADdAAAADwAAAGRycy9kb3ducmV2LnhtbESPT2vCQBDF7wW/wzKCt7rRg9roKioUBKHgn0tvQ3ZM&#10;gtnZsLuNaT995yB4m+G9ee83q03vGtVRiLVnA5NxBoq48Lbm0sD18vm+ABUTssXGMxn4pQib9eBt&#10;hbn1Dz5Rd06lkhCOORqoUmpzrWNRkcM49i2xaDcfHCZZQ6ltwIeEu0ZPs2ymHdYsDRW2tK+ouJ9/&#10;nIG/r+nu0KTCfl9LPnXsj5ftMRgzGvbbJahEfXqZn9cHK/gfc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0FUxQAAAN0AAAAPAAAAAAAAAAAAAAAAAJgCAABkcnMv&#10;ZG93bnJldi54bWxQSwUGAAAAAAQABAD1AAAAigMAAAAA&#10;" path="m,1r2,e" filled="f" strokecolor="white" strokeweight=".05647mm">
                    <v:path arrowok="t" o:connecttype="custom" o:connectlocs="0,1862;4,1862" o:connectangles="0,0"/>
                  </v:shape>
                </v:group>
                <v:group id="Group 1013" o:spid="_x0000_s2770" style="position:absolute;left:2699;top:894;width:2;height:2" coordorigin="2699,8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014" o:spid="_x0000_s2771" style="position:absolute;left:2699;top:89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9j+MUA&#10;AADdAAAADwAAAGRycy9kb3ducmV2LnhtbERPTWvCQBC9F/oflil4Ed2YQqvRVYJSKBQPVQ96G7Nj&#10;EszOht1tjP++WxB6m8f7nMWqN43oyPnasoLJOAFBXFhdc6ngsP8YTUH4gKyxsUwK7uRhtXx+WmCm&#10;7Y2/qduFUsQQ9hkqqEJoMyl9UZFBP7YtceQu1hkMEbpSaoe3GG4amSbJmzRYc2yosKV1RcV192MU&#10;bL+Gfbo9ndvX2X2TH11aTrp1rtTgpc/nIAL14V/8cH/qOH/2ns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2P4xQAAAN0AAAAPAAAAAAAAAAAAAAAAAJgCAABkcnMv&#10;ZG93bnJldi54bWxQSwUGAAAAAAQABAD1AAAAigMAAAAA&#10;" path="m,1r1,e" filled="f" strokecolor="white" strokeweight=".16pt">
                    <v:path arrowok="t" o:connecttype="custom" o:connectlocs="0,1790;2,1790" o:connectangles="0,0"/>
                  </v:shape>
                </v:group>
                <v:group id="Group 1011" o:spid="_x0000_s2772" style="position:absolute;left:1686;top:8618;width:2;height:2" coordorigin="1686,86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012" o:spid="_x0000_s2773" style="position:absolute;left:1686;top:861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eF8YA&#10;AADdAAAADwAAAGRycy9kb3ducmV2LnhtbERPTWvCQBC9F/wPywi9FN2YllZTVwmWgiAeaj3obcxO&#10;k9DsbNjdxvjvXUHobR7vc+bL3jSiI+drywom4wQEcWF1zaWC/ffnaArCB2SNjWVScCEPy8XgYY6Z&#10;tmf+om4XShFD2GeooAqhzaT0RUUG/di2xJH7sc5giNCVUjs8x3DTyDRJXqXBmmNDhS2tKip+d39G&#10;wXbz1Kfb46l9nl0+8oNLy0m3ypV6HPb5O4hAffgX391rHefP3l7g9k08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peF8YAAADdAAAADwAAAAAAAAAAAAAAAACYAgAAZHJz&#10;L2Rvd25yZXYueG1sUEsFBgAAAAAEAAQA9QAAAIsDAAAAAA==&#10;" path="m,l1,e" filled="f" strokecolor="white" strokeweight=".16pt">
                    <v:path arrowok="t" o:connecttype="custom" o:connectlocs="0,17236;2,17236" o:connectangles="0,0"/>
                  </v:shape>
                </v:group>
                <v:group id="Group 1009" o:spid="_x0000_s2774" style="position:absolute;left:2023;top:8855;width:2;height:2" coordorigin="2023,885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010" o:spid="_x0000_s2775" style="position:absolute;left:2023;top:885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l+8UA&#10;AADdAAAADwAAAGRycy9kb3ducmV2LnhtbERPTWvCQBC9C/6HZQq9SN2Ygq3RVYIiCMWDtod6G7Nj&#10;EpqdDbvbGP99tyB4m8f7nMWqN43oyPnasoLJOAFBXFhdc6ng63P78g7CB2SNjWVScCMPq+VwsMBM&#10;2ysfqDuGUsQQ9hkqqEJoMyl9UZFBP7YtceQu1hkMEbpSaofXGG4amSbJVBqsOTZU2NK6ouLn+GsU&#10;7D9Gfbo/ndvX2W2Tf7u0nHTrXKnnpz6fgwjUh4f47t7pOH/2NoX/b+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GX7xQAAAN0AAAAPAAAAAAAAAAAAAAAAAJgCAABkcnMv&#10;ZG93bnJldi54bWxQSwUGAAAAAAQABAD1AAAAigMAAAAA&#10;" path="m,1r1,e" filled="f" strokecolor="white" strokeweight=".16pt">
                    <v:path arrowok="t" o:connecttype="custom" o:connectlocs="0,17712;2,17712" o:connectangles="0,0"/>
                  </v:shape>
                </v:group>
                <v:group id="Group 1007" o:spid="_x0000_s2776" style="position:absolute;left:1612;top:8982;width:2;height:2" coordorigin="1612,89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008" o:spid="_x0000_s2777" style="position:absolute;left:1612;top:89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UEsgA&#10;AADdAAAADwAAAGRycy9kb3ducmV2LnhtbESPQUvDQBCF70L/wzKCF2k3jWBt7LaEFkGQHtp6qLcx&#10;OybB7GzYXdP03zsHwdsM781736w2o+vUQCG2ng3MZxko4srblmsD76eX6ROomJAtdp7JwJUibNaT&#10;mxUW1l/4QMMx1UpCOBZooEmpL7SOVUMO48z3xKJ9+eAwyRpqbQNeJNx1Os+yR+2wZWlosKdtQ9X3&#10;8ccZ2L/dj/n+47N/WF535Tnk9XzYlsbc3Y7lM6hEY/o3/12/WsFfLgRXvpER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1QSyAAAAN0AAAAPAAAAAAAAAAAAAAAAAJgCAABk&#10;cnMvZG93bnJldi54bWxQSwUGAAAAAAQABAD1AAAAjQMAAAAA&#10;" path="m,1r1,e" filled="f" strokecolor="white" strokeweight=".16pt">
                    <v:path arrowok="t" o:connecttype="custom" o:connectlocs="0,17966;2,17966" o:connectangles="0,0"/>
                  </v:shape>
                </v:group>
                <v:group id="Group 1005" o:spid="_x0000_s2778" style="position:absolute;left:2173;top:8964;width:2;height:2" coordorigin="2173,89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006" o:spid="_x0000_s2779" style="position:absolute;left:2173;top:89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oM8gA&#10;AADdAAAADwAAAGRycy9kb3ducmV2LnhtbESPQWvCQBCF7wX/wzJCL6VuTKFodJWgFArFQ7WH9jZm&#10;p0lodjbsrjH++86h0NsM781736y3o+vUQCG2ng3MZxko4srblmsDH6eXxwWomJAtdp7JwI0ibDeT&#10;uzUW1l/5nYZjqpWEcCzQQJNSX2gdq4YcxpnviUX79sFhkjXU2ga8SrjrdJ5lz9phy9LQYE+7hqqf&#10;48UZOLw9jPnh69w/LW/78jPk9XzYlcbcT8dyBSrRmP7Nf9evVvCXC+GXb2QEv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5CgzyAAAAN0AAAAPAAAAAAAAAAAAAAAAAJgCAABk&#10;cnMvZG93bnJldi54bWxQSwUGAAAAAAQABAD1AAAAjQMAAAAA&#10;" path="m,1r1,e" filled="f" strokecolor="white" strokeweight=".16pt">
                    <v:path arrowok="t" o:connecttype="custom" o:connectlocs="0,17930;2,17930" o:connectangles="0,0"/>
                  </v:shape>
                </v:group>
                <v:group id="Group 1003" o:spid="_x0000_s2780" style="position:absolute;left:1818;top:8709;width:2;height:2" coordorigin="1818,87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004" o:spid="_x0000_s2781" style="position:absolute;left:1818;top:870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T38UA&#10;AADdAAAADwAAAGRycy9kb3ducmV2LnhtbERPTWvCQBC9F/oflil4KboxhaLRVYJFEMRDrQe9jdkx&#10;CWZnw+42xn/fFYTe5vE+Z77sTSM6cr62rGA8SkAQF1bXXCo4/KyHExA+IGtsLJOCO3lYLl5f5php&#10;e+Nv6vahFDGEfYYKqhDaTEpfVGTQj2xLHLmLdQZDhK6U2uEthptGpknyKQ3WHBsqbGlVUXHd/xoF&#10;u+17n+5O5/Zjev/Kjy4tx90qV2rw1uczEIH68C9+ujc6zp9OUnh8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hPfxQAAAN0AAAAPAAAAAAAAAAAAAAAAAJgCAABkcnMv&#10;ZG93bnJldi54bWxQSwUGAAAAAAQABAD1AAAAigMAAAAA&#10;" path="m,l1,e" filled="f" strokecolor="white" strokeweight=".16pt">
                    <v:path arrowok="t" o:connecttype="custom" o:connectlocs="0,17418;2,17418" o:connectangles="0,0"/>
                  </v:shape>
                </v:group>
                <v:group id="Group 1001" o:spid="_x0000_s2782" style="position:absolute;left:1499;top:8471;width:2;height:2" coordorigin="1499,84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002" o:spid="_x0000_s2783" style="position:absolute;left:1499;top:84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uMMUA&#10;AADdAAAADwAAAGRycy9kb3ducmV2LnhtbERPTWvCQBC9F/wPywheSt2Yimh0laAUCsWD2oPexuw0&#10;Cc3Oht1tjP++KxR6m8f7nNWmN43oyPnasoLJOAFBXFhdc6ng8/T2MgfhA7LGxjIpuJOHzXrwtMJM&#10;2xsfqDuGUsQQ9hkqqEJoMyl9UZFBP7YtceS+rDMYInSl1A5vMdw0Mk2SmTRYc2yosKVtRcX38cco&#10;2H889+n+cm1fF/ddfnZpOem2uVKjYZ8vQQTqw7/4z/2u4/zFfAqPb+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y4wxQAAAN0AAAAPAAAAAAAAAAAAAAAAAJgCAABkcnMv&#10;ZG93bnJldi54bWxQSwUGAAAAAAQABAD1AAAAigMAAAAA&#10;" path="m,1r1,e" filled="f" strokecolor="white" strokeweight=".16pt">
                    <v:path arrowok="t" o:connecttype="custom" o:connectlocs="0,16944;2,16944" o:connectangles="0,0"/>
                  </v:shape>
                </v:group>
                <v:group id="Group 999" o:spid="_x0000_s2784" style="position:absolute;left:1912;top:2720;width:2;height:2" coordorigin="1912,27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000" o:spid="_x0000_s2785" style="position:absolute;left:1912;top:27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V3MYA&#10;AADdAAAADwAAAGRycy9kb3ducmV2LnhtbERPTWvCQBC9F/wPyxR6KXVjCqLRTQhKoVA8VD3U25gd&#10;k9DsbNjdxvjvu4WCt3m8z1kXo+nEQM63lhXMpgkI4srqlmsFx8PbywKED8gaO8uk4EYeinzysMZM&#10;2yt/0rAPtYgh7DNU0ITQZ1L6qiGDfmp74shdrDMYInS11A6vMdx0Mk2SuTTYcmxosKdNQ9X3/sco&#10;2H08j+nudO5fl7dt+eXSejZsSqWeHsdyBSLQGO7if/e7jvOXizn8fRN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EV3MYAAADdAAAADwAAAAAAAAAAAAAAAACYAgAAZHJz&#10;L2Rvd25yZXYueG1sUEsFBgAAAAAEAAQA9QAAAIsDAAAAAA==&#10;" path="m,l1,e" filled="f" strokecolor="white" strokeweight=".16pt">
                    <v:path arrowok="t" o:connecttype="custom" o:connectlocs="0,5440;2,5440" o:connectangles="0,0"/>
                  </v:shape>
                </v:group>
                <v:group id="Group 997" o:spid="_x0000_s2786" style="position:absolute;left:2099;top:2574;width:2;height:2" coordorigin="2099,25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998" o:spid="_x0000_s2787" style="position:absolute;left:2099;top:257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kNcgA&#10;AADdAAAADwAAAGRycy9kb3ducmV2LnhtbESPQWvCQBCF7wX/wzJCL6VuTKFodJWgFArFQ7WH9jZm&#10;p0lodjbsrjH++86h0NsM781736y3o+vUQCG2ng3MZxko4srblmsDH6eXxwWomJAtdp7JwI0ibDeT&#10;uzUW1l/5nYZjqpWEcCzQQJNSX2gdq4YcxpnviUX79sFhkjXU2ga8SrjrdJ5lz9phy9LQYE+7hqqf&#10;48UZOLw9jPnh69w/LW/78jPk9XzYlcbcT8dyBSrRmP7Nf9evVvCXC8GVb2QEv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kiQ1yAAAAN0AAAAPAAAAAAAAAAAAAAAAAJgCAABk&#10;cnMvZG93bnJldi54bWxQSwUGAAAAAAQABAD1AAAAjQMAAAAA&#10;" path="m,1r1,e" filled="f" strokecolor="white" strokeweight=".16pt">
                    <v:path arrowok="t" o:connecttype="custom" o:connectlocs="0,5150;2,5150" o:connectangles="0,0"/>
                  </v:shape>
                </v:group>
                <v:group id="Group 995" o:spid="_x0000_s2788" style="position:absolute;left:2455;top:2300;width:2;height:2" coordorigin="2455,23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996" o:spid="_x0000_s2789" style="position:absolute;left:2455;top:23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+7sgA&#10;AADdAAAADwAAAGRycy9kb3ducmV2LnhtbESPQUvDQBCF70L/wzIFL9JuGkFM7LaEiiBID9Ye2tuY&#10;HZNgdjbsrmn6752D4G2G9+a9b9bbyfVqpBA7zwZWywwUce1tx42B48fL4hFUTMgWe89k4EoRtpvZ&#10;zRpL6y/8TuMhNUpCOJZooE1pKLWOdUsO49IPxKJ9+eAwyRoabQNeJNz1Os+yB+2wY2locaBdS/X3&#10;4ccZ2L/dTfn+/DncF9fn6hTyZjXuKmNu51P1BCrRlP7Nf9evVvCLQvjlGx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Pb7uyAAAAN0AAAAPAAAAAAAAAAAAAAAAAJgCAABk&#10;cnMvZG93bnJldi54bWxQSwUGAAAAAAQABAD1AAAAjQMAAAAA&#10;" path="m,l1,e" filled="f" strokecolor="white" strokeweight=".16pt">
                    <v:path arrowok="t" o:connecttype="custom" o:connectlocs="0,4600;2,4600" o:connectangles="0,0"/>
                  </v:shape>
                </v:group>
                <v:group id="Group 993" o:spid="_x0000_s2790" style="position:absolute;left:2660;top:2135;width:2;height:2" coordorigin="2660,2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994" o:spid="_x0000_s2791" style="position:absolute;left:2660;top:21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FAsUA&#10;AADdAAAADwAAAGRycy9kb3ducmV2LnhtbERPTWvCQBC9C/6HZQQvUjdGKE3qKsEiCOKhtof2Ns1O&#10;k9DsbNjdxvjvXUHwNo/3OavNYFrRk/ONZQWLeQKCuLS64UrB58fu6QWED8gaW8uk4EIeNuvxaIW5&#10;tmd+p/4UKhFD2OeooA6hy6X0ZU0G/dx2xJH7tc5giNBVUjs8x3DTyjRJnqXBhmNDjR1tayr/Tv9G&#10;wfEwG9Lj90+3zC5vxZdLq0W/LZSaTobiFUSgITzEd/dex/lZlsLtm3i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4UCxQAAAN0AAAAPAAAAAAAAAAAAAAAAAJgCAABkcnMv&#10;ZG93bnJldi54bWxQSwUGAAAAAAQABAD1AAAAigMAAAAA&#10;" path="m,1r2,e" filled="f" strokecolor="white" strokeweight=".16pt">
                    <v:path arrowok="t" o:connecttype="custom" o:connectlocs="0,4272;4,4272" o:connectangles="0,0"/>
                  </v:shape>
                </v:group>
                <v:group id="Group 991" o:spid="_x0000_s2792" style="position:absolute;left:2567;top:2208;width:2;height:2" coordorigin="2567,220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992" o:spid="_x0000_s2793" style="position:absolute;left:2567;top:220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47cYA&#10;AADdAAAADwAAAGRycy9kb3ducmV2LnhtbERPTWvCQBC9F/oflin0UnRjKsVEVwmWQqF4qHrQ25gd&#10;k2B2NuxuY/z3XaHQ2zze5yxWg2lFT843lhVMxgkI4tLqhisF+93HaAbCB2SNrWVScCMPq+XjwwJz&#10;ba/8Tf02VCKGsM9RQR1Cl0vpy5oM+rHtiCN3ts5giNBVUju8xnDTyjRJ3qTBhmNDjR2tayov2x+j&#10;YPP1MqSb46l7zW7vxcGl1aRfF0o9Pw3FHESgIfyL/9yfOs7Psincv4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a47cYAAADdAAAADwAAAAAAAAAAAAAAAACYAgAAZHJz&#10;L2Rvd25yZXYueG1sUEsFBgAAAAAEAAQA9QAAAIsDAAAAAA==&#10;" path="m,1r1,e" filled="f" strokecolor="white" strokeweight=".16pt">
                    <v:path arrowok="t" o:connecttype="custom" o:connectlocs="0,4418;2,4418" o:connectangles="0,0"/>
                  </v:shape>
                </v:group>
                <v:group id="Group 989" o:spid="_x0000_s2794" style="position:absolute;left:2960;top:1917;width:2;height:2" coordorigin="2960,19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990" o:spid="_x0000_s2795" style="position:absolute;left:2960;top:191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DAcUA&#10;AADdAAAADwAAAGRycy9kb3ducmV2LnhtbERPTWvCQBC9C/6HZYRepG5MQUx0laAUCsWD1kN7m2bH&#10;JJidDbvbGP99tyD0No/3OevtYFrRk/ONZQXzWQKCuLS64UrB+eP1eQnCB2SNrWVScCcP2814tMZc&#10;2xsfqT+FSsQQ9jkqqEPocil9WZNBP7MdceQu1hkMEbpKaoe3GG5amSbJQhpsODbU2NGupvJ6+jEK&#10;Du/TIT18fXcv2X1ffLq0mve7QqmnyVCsQAQawr/44X7TcX6WLeDvm3i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IMBxQAAAN0AAAAPAAAAAAAAAAAAAAAAAJgCAABkcnMv&#10;ZG93bnJldi54bWxQSwUGAAAAAAQABAD1AAAAigMAAAAA&#10;" path="m,l2,e" filled="f" strokecolor="white" strokeweight=".16pt">
                    <v:path arrowok="t" o:connecttype="custom" o:connectlocs="0,3834;4,3834" o:connectangles="0,0"/>
                  </v:shape>
                </v:group>
                <v:group id="Group 987" o:spid="_x0000_s2796" style="position:absolute;left:2849;top:1990;width:2;height:2" coordorigin="2849,19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988" o:spid="_x0000_s2797" style="position:absolute;left:2849;top:19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y6MgA&#10;AADdAAAADwAAAGRycy9kb3ducmV2LnhtbESPQUvDQBCF70L/wzIFL9JuGkFM7LaEiiBID9Ye2tuY&#10;HZNgdjbsrmn6752D4G2G9+a9b9bbyfVqpBA7zwZWywwUce1tx42B48fL4hFUTMgWe89k4EoRtpvZ&#10;zRpL6y/8TuMhNUpCOJZooE1pKLWOdUsO49IPxKJ9+eAwyRoabQNeJNz1Os+yB+2wY2locaBdS/X3&#10;4ccZ2L/dTfn+/DncF9fn6hTyZjXuKmNu51P1BCrRlP7Nf9evVvCLQnDlGx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S7LoyAAAAN0AAAAPAAAAAAAAAAAAAAAAAJgCAABk&#10;cnMvZG93bnJldi54bWxQSwUGAAAAAAQABAD1AAAAjQMAAAAA&#10;" path="m,1r1,e" filled="f" strokecolor="white" strokeweight=".16pt">
                    <v:path arrowok="t" o:connecttype="custom" o:connectlocs="0,3982;2,3982" o:connectangles="0,0"/>
                  </v:shape>
                </v:group>
                <v:group id="Group 985" o:spid="_x0000_s2798" style="position:absolute;left:2755;top:2081;width:2;height:2" coordorigin="2755,20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986" o:spid="_x0000_s2799" style="position:absolute;left:2755;top:208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A1scA&#10;AADdAAAADwAAAGRycy9kb3ducmV2LnhtbESPwWrCQBCG70LfYZlCL1I3piBtdJVgKRSKB7WH9jZm&#10;xySYnQ272xjfvnMo9Dj8838z32ozuk4NFGLr2cB8loEirrxtuTbweXx7fAYVE7LFzjMZuFGEzfpu&#10;ssLC+ivvaTikWgmEY4EGmpT6QutYNeQwznxPLNnZB4dJxlBrG/AqcNfpPMsW2mHLcqHBnrYNVZfD&#10;jzOw+5iO+e771D+93F7Lr5DX82FbGvNwP5ZLUInG9L/81363BoQo/4uNmI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iANbHAAAA3QAAAA8AAAAAAAAAAAAAAAAAmAIAAGRy&#10;cy9kb3ducmV2LnhtbFBLBQYAAAAABAAEAPUAAACMAwAAAAA=&#10;" path="m,1r1,e" filled="f" strokecolor="white" strokeweight=".16pt">
                    <v:path arrowok="t" o:connecttype="custom" o:connectlocs="0,4164;2,4164" o:connectangles="0,0"/>
                  </v:shape>
                </v:group>
                <v:group id="Group 983" o:spid="_x0000_s2800" style="position:absolute;left:2362;top:2373;width:2;height:2" coordorigin="2362,23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984" o:spid="_x0000_s2801" style="position:absolute;left:2362;top:23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7OsYA&#10;AADdAAAADwAAAGRycy9kb3ducmV2LnhtbESPQWvCQBSE70L/w/IKvYhuTKFodJVgKRSKh6oHvT2z&#10;zySYfRt2tzH++64geBxm5htmsepNIzpyvrasYDJOQBAXVtdcKtjvvkZTED4ga2wsk4IbeVgtXwYL&#10;zLS98i9121CKCGGfoYIqhDaT0hcVGfRj2xJH72ydwRClK6V2eI1w08g0ST6kwZrjQoUtrSsqLts/&#10;o2DzM+zTzfHUvs9un/nBpeWkW+dKvb32+RxEoD48w4/2t1YQiS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w7OsYAAADdAAAADwAAAAAAAAAAAAAAAACYAgAAZHJz&#10;L2Rvd25yZXYueG1sUEsFBgAAAAAEAAQA9QAAAIsDAAAAAA==&#10;" path="m,l1,e" filled="f" strokecolor="white" strokeweight=".16pt">
                    <v:path arrowok="t" o:connecttype="custom" o:connectlocs="0,4746;2,4746" o:connectangles="0,0"/>
                  </v:shape>
                </v:group>
                <v:group id="Group 981" o:spid="_x0000_s2802" style="position:absolute;left:2005;top:2646;width:2;height:2" coordorigin="2005,26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982" o:spid="_x0000_s2803" style="position:absolute;left:2005;top:26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G1ccA&#10;AADdAAAADwAAAGRycy9kb3ducmV2LnhtbESPT2vCQBTE7wW/w/IEL0U3piKaukpQCoXiwT8Hvb1m&#10;X5PQ7Nuwu43x23eFQo/DzPyGWW1604iOnK8tK5hOEhDEhdU1lwrOp7fxAoQPyBoby6TgTh4268HT&#10;CjNtb3yg7hhKESHsM1RQhdBmUvqiIoN+Ylvi6H1ZZzBE6UqpHd4i3DQyTZK5NFhzXKiwpW1Fxffx&#10;xyjYfzz36f762b4s77v84tJy2m1zpUbDPn8FEagP/+G/9rtWEIkzeLy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ZBtXHAAAA3QAAAA8AAAAAAAAAAAAAAAAAmAIAAGRy&#10;cy9kb3ducmV2LnhtbFBLBQYAAAAABAAEAPUAAACMAwAAAAA=&#10;" path="m,1r1,e" filled="f" strokecolor="white" strokeweight=".16pt">
                    <v:path arrowok="t" o:connecttype="custom" o:connectlocs="0,5294;2,5294" o:connectangles="0,0"/>
                  </v:shape>
                </v:group>
                <v:group id="Group 979" o:spid="_x0000_s2804" style="position:absolute;left:1799;top:2793;width:2;height:2" coordorigin="1799,27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980" o:spid="_x0000_s2805" style="position:absolute;left:1799;top:27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9OcUA&#10;AADdAAAADwAAAGRycy9kb3ducmV2LnhtbESPQWvCQBSE74L/YXkFL6IbI4imrhKUgiAe1B7a22v2&#10;NQnNvg272xj/fVcoeBxm5htmve1NIzpyvrasYDZNQBAXVtdcKni/vk2WIHxA1thYJgV38rDdDAdr&#10;zLS98Zm6SyhFhLDPUEEVQptJ6YuKDPqpbYmj922dwRClK6V2eItw08g0SRbSYM1xocKWdhUVP5df&#10;o+B0HPfp6fOrna/u+/zDpeWs2+VKjV76/BVEoD48w//tg1bwIML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z05xQAAAN0AAAAPAAAAAAAAAAAAAAAAAJgCAABkcnMv&#10;ZG93bnJldi54bWxQSwUGAAAAAAQABAD1AAAAigMAAAAA&#10;" path="m,l1,e" filled="f" strokecolor="white" strokeweight=".16pt">
                    <v:path arrowok="t" o:connecttype="custom" o:connectlocs="0,5586;2,5586" o:connectangles="0,0"/>
                  </v:shape>
                </v:group>
                <v:group id="Group 977" o:spid="_x0000_s2806" style="position:absolute;left:1705;top:2866;width:2;height:2" coordorigin="1705,28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978" o:spid="_x0000_s2807" style="position:absolute;left:1705;top:286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yK8UA&#10;AADdAAAADwAAAGRycy9kb3ducmV2LnhtbESPwUrDQBCG7wXfYRnBS7GbehCJ3RapCgpCsfHibZqd&#10;ZmOzs2l2TdK37xwKPQ7//N/Mt1iNvlE9dbEObGA+y0ARl8HWXBn4Kd7vn0DFhGyxCUwGThRhtbyZ&#10;LDC3YeBv6repUgLhmKMBl1Kbax1LRx7jLLTEku1D5zHJ2FXadjgI3Df6Icsetcea5YLDltaOysP2&#10;3xt4faPwheXvoHfHTyx69zfdhMKYu9vx5RlUojFdly/tD2tAiPKu2IgJ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nIrxQAAAN0AAAAPAAAAAAAAAAAAAAAAAJgCAABkcnMv&#10;ZG93bnJldi54bWxQSwUGAAAAAAQABAD1AAAAigMAAAAA&#10;" path="m,1r1,e" filled="f" strokecolor="white" strokeweight=".05642mm">
                    <v:path arrowok="t" o:connecttype="custom" o:connectlocs="0,5734;2,5734" o:connectangles="0,0"/>
                  </v:shape>
                </v:group>
                <v:group id="Group 975" o:spid="_x0000_s2808" style="position:absolute;left:1612;top:2939;width:2;height:2" coordorigin="1612,29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976" o:spid="_x0000_s2809" style="position:absolute;left:1612;top:293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WC8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LG/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7lgvEAAAA3QAAAA8AAAAAAAAAAAAAAAAAmAIAAGRycy9k&#10;b3ducmV2LnhtbFBLBQYAAAAABAAEAPUAAACJAwAAAAA=&#10;" path="m,1r1,e" filled="f" strokecolor="white" strokeweight=".16pt">
                    <v:path arrowok="t" o:connecttype="custom" o:connectlocs="0,5880;2,5880" o:connectangles="0,0"/>
                  </v:shape>
                </v:group>
                <v:group id="Group 973" o:spid="_x0000_s2810" style="position:absolute;left:1499;top:3030;width:2;height:2" coordorigin="1499,30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974" o:spid="_x0000_s2811" style="position:absolute;left:1499;top:30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t58cA&#10;AADdAAAADwAAAGRycy9kb3ducmV2LnhtbESPQWvCQBSE74X+h+UVvBTdZAulRlcJilAoHmp70Nsz&#10;+5qEZt+G3TXGf98tFHocZuYbZrkebScG8qF1rCGfZSCIK2darjV8fuymLyBCRDbYOSYNNwqwXt3f&#10;LbEw7srvNBxiLRKEQ4Eamhj7QspQNWQxzFxPnLwv5y3GJH0tjcdrgttOqix7lhZbTgsN9rRpqPo+&#10;XKyG/dvjqPanc/80v23Lo1d1PmxKrScPY7kAEWmM/+G/9qvRoLJc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lrefHAAAA3QAAAA8AAAAAAAAAAAAAAAAAmAIAAGRy&#10;cy9kb3ducmV2LnhtbFBLBQYAAAAABAAEAPUAAACMAwAAAAA=&#10;" path="m,1r1,e" filled="f" strokecolor="white" strokeweight=".16pt">
                    <v:path arrowok="t" o:connecttype="custom" o:connectlocs="0,6062;2,6062" o:connectangles="0,0"/>
                  </v:shape>
                </v:group>
                <v:group id="Group 971" o:spid="_x0000_s2812" style="position:absolute;left:2736;top:6006;width:2;height:2" coordorigin="2736,60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972" o:spid="_x0000_s2813" style="position:absolute;left:2736;top:60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QCMgA&#10;AADdAAAADwAAAGRycy9kb3ducmV2LnhtbESPQWvCQBSE74X+h+UVvEjdJJVSo6sEpVAoHrQ91Nsz&#10;+0yC2bdhdxvjv+8KQo/DzHzDLFaDaUVPzjeWFaSTBARxaXXDlYLvr/fnNxA+IGtsLZOCK3lYLR8f&#10;Fphre+Ed9ftQiQhhn6OCOoQul9KXNRn0E9sRR+9kncEQpaukdniJcNPKLElepcGG40KNHa1rKs/7&#10;X6Ng+zkesu3h2L3Mrpvix2VV2q8LpUZPQzEHEWgI/+F7+0MryJJ0Crc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QJAIyAAAAN0AAAAPAAAAAAAAAAAAAAAAAJgCAABk&#10;cnMvZG93bnJldi54bWxQSwUGAAAAAAQABAD1AAAAjQMAAAAA&#10;" path="m,1r1,e" filled="f" strokecolor="white" strokeweight=".16pt">
                    <v:path arrowok="t" o:connecttype="custom" o:connectlocs="0,12014;2,12014" o:connectangles="0,0"/>
                  </v:shape>
                </v:group>
                <v:group id="Group 969" o:spid="_x0000_s2814" style="position:absolute;left:5417;top:8964;width:2;height:2" coordorigin="5417,89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970" o:spid="_x0000_s2815" style="position:absolute;left:5417;top:89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r5McA&#10;AADdAAAADwAAAGRycy9kb3ducmV2LnhtbESPQWvCQBSE7wX/w/KEXkqzSQrSpq4SFKFQPNR60Nsz&#10;+5oEs2/D7hrjv+8WCh6HmfmGmS9H04mBnG8tK8iSFARxZXXLtYL99+b5FYQPyBo7y6TgRh6Wi8nD&#10;HAttr/xFwy7UIkLYF6igCaEvpPRVQwZ9Ynvi6P1YZzBE6WqpHV4j3HQyT9OZNNhyXGiwp1VD1Xl3&#10;MQq2n09jvj2e+pe327o8uLzOhlWp1ON0LN9BBBrDPfzf/tAK8jSbwd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eq+THAAAA3QAAAA8AAAAAAAAAAAAAAAAAmAIAAGRy&#10;cy9kb3ducmV2LnhtbFBLBQYAAAAABAAEAPUAAACMAwAAAAA=&#10;" path="m,1r1,e" filled="f" strokecolor="white" strokeweight=".16pt">
                    <v:path arrowok="t" o:connecttype="custom" o:connectlocs="0,17930;2,17930" o:connectangles="0,0"/>
                  </v:shape>
                </v:group>
                <v:group id="Group 967" o:spid="_x0000_s2816" style="position:absolute;left:5080;top:8709;width:2;height:2" coordorigin="5080,87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968" o:spid="_x0000_s2817" style="position:absolute;left:5080;top:870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aDc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LG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mg3EAAAA3QAAAA8AAAAAAAAAAAAAAAAAmAIAAGRycy9k&#10;b3ducmV2LnhtbFBLBQYAAAAABAAEAPUAAACJAwAAAAA=&#10;" path="m,l1,e" filled="f" strokecolor="white" strokeweight=".16pt">
                    <v:path arrowok="t" o:connecttype="custom" o:connectlocs="0,17418;2,17418" o:connectangles="0,0"/>
                  </v:shape>
                </v:group>
                <v:group id="Group 965" o:spid="_x0000_s2818" style="position:absolute;left:4704;top:8453;width:2;height:2" coordorigin="4704,84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966" o:spid="_x0000_s2819" style="position:absolute;left:4704;top:845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ctsQA&#10;AADdAAAADwAAAGRycy9kb3ducmV2LnhtbERPz2vCMBS+D/wfwhO8jJmawXDVKEURBsPD1MN2ezbP&#10;tti8lCTW+t8vh8GOH9/v5XqwrejJh8axhtk0A0FcOtNwpeF03L3MQYSIbLB1TBoeFGC9Gj0tMTfu&#10;zl/UH2IlUgiHHDXUMXa5lKGsyWKYuo44cRfnLcYEfSWNx3sKt61UWfYmLTacGmrsaFNTeT3crIb9&#10;5/Og9j/n7vX9sS2+vapm/abQejIeigWISEP8F/+5P4wGlam0P7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XLbEAAAA3QAAAA8AAAAAAAAAAAAAAAAAmAIAAGRycy9k&#10;b3ducmV2LnhtbFBLBQYAAAAABAAEAPUAAACJAwAAAAA=&#10;" path="m,1r1,e" filled="f" strokecolor="white" strokeweight=".16pt">
                    <v:path arrowok="t" o:connecttype="custom" o:connectlocs="0,16908;2,16908" o:connectangles="0,0"/>
                  </v:shape>
                </v:group>
                <v:group id="Group 963" o:spid="_x0000_s2820" style="position:absolute;left:1873;top:4948;width:2;height:2" coordorigin="1873,4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964" o:spid="_x0000_s2821" style="position:absolute;left:1873;top:49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lnWscA&#10;AADdAAAADwAAAGRycy9kb3ducmV2LnhtbESPQWsCMRSE74L/ITyhF6lZUyh2a5RFKRSKh6qH9va6&#10;ed1dunlZkriu/74RBI/DzHzDLNeDbUVPPjSONcxnGQji0pmGKw3Hw9vjAkSIyAZbx6ThQgHWq/Fo&#10;iblxZ/6kfh8rkSAcctRQx9jlUoayJoth5jri5P06bzEm6StpPJ4T3LZSZdmztNhwWqixo01N5d/+&#10;ZDXsPqaD2n3/dE8vl23x5VU17zeF1g+ToXgFEWmI9/Ct/W40qEwpuL5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Z1rHAAAA3QAAAA8AAAAAAAAAAAAAAAAAmAIAAGRy&#10;cy9kb3ducmV2LnhtbFBLBQYAAAAABAAEAPUAAACMAwAAAAA=&#10;" path="m,1r1,e" filled="f" strokecolor="white" strokeweight=".16pt">
                    <v:path arrowok="t" o:connecttype="custom" o:connectlocs="0,9898;2,9898" o:connectangles="0,0"/>
                  </v:shape>
                </v:group>
                <v:group id="Group 961" o:spid="_x0000_s2822" style="position:absolute;left:4142;top:6646;width:2;height:2" coordorigin="4142,66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962" o:spid="_x0000_s2823" style="position:absolute;left:4142;top:66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atc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DL1DH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LFq1yAAAAN0AAAAPAAAAAAAAAAAAAAAAAJgCAABk&#10;cnMvZG93bnJldi54bWxQSwUGAAAAAAQABAD1AAAAjQMAAAAA&#10;" path="m,1r2,e" filled="f" strokecolor="white" strokeweight=".16pt">
                    <v:path arrowok="t" o:connecttype="custom" o:connectlocs="0,13294;4,13294" o:connectangles="0,0"/>
                  </v:shape>
                </v:group>
                <v:group id="Group 959" o:spid="_x0000_s2824" style="position:absolute;left:2436;top:5642;width:2;height:2" coordorigin="2436,56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960" o:spid="_x0000_s2825" style="position:absolute;left:2436;top:56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hWc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Jmaw+1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yYVnHAAAA3QAAAA8AAAAAAAAAAAAAAAAAmAIAAGRy&#10;cy9kb3ducmV2LnhtbFBLBQYAAAAABAAEAPUAAACMAwAAAAA=&#10;" path="m,l1,e" filled="f" strokecolor="white" strokeweight=".16pt">
                    <v:path arrowok="t" o:connecttype="custom" o:connectlocs="0,11284;2,11284" o:connectangles="0,0"/>
                  </v:shape>
                </v:group>
                <v:group id="Group 957" o:spid="_x0000_s2826" style="position:absolute;left:4273;top:7138;width:2;height:2" coordorigin="4273,71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958" o:spid="_x0000_s2827" style="position:absolute;left:4273;top:71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QsMQA&#10;AADdAAAADwAAAGRycy9kb3ducmV2LnhtbERPz2vCMBS+D/wfwhO8jJmawXDVKEURBsPD1MN2ezbP&#10;tti8lCTW+t8vh8GOH9/v5XqwrejJh8axhtk0A0FcOtNwpeF03L3MQYSIbLB1TBoeFGC9Gj0tMTfu&#10;zl/UH2IlUgiHHDXUMXa5lKGsyWKYuo44cRfnLcYEfSWNx3sKt61UWfYmLTacGmrsaFNTeT3crIb9&#10;5/Og9j/n7vX9sS2+vapm/abQejIeigWISEP8F/+5P4wGlak0N7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ULDEAAAA3QAAAA8AAAAAAAAAAAAAAAAAmAIAAGRycy9k&#10;b3ducmV2LnhtbFBLBQYAAAAABAAEAPUAAACJAwAAAAA=&#10;" path="m,1r1,e" filled="f" strokecolor="white" strokeweight=".16pt">
                    <v:path arrowok="t" o:connecttype="custom" o:connectlocs="0,14278;2,14278" o:connectangles="0,0"/>
                  </v:shape>
                </v:group>
                <v:group id="Group 955" o:spid="_x0000_s2828" style="position:absolute;left:1912;top:4437;width:2;height:2" coordorigin="1912,44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956" o:spid="_x0000_s2829" style="position:absolute;left:1912;top:443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7Ka8QA&#10;AADdAAAADwAAAGRycy9kb3ducmV2LnhtbERPz2vCMBS+D/Y/hDfwMjS1wtBqWopjIIiH6Q7b7a15&#10;tmXNS0myWv97cxA8fny/N8VoOjGQ861lBfNZAoK4srrlWsHX6WO6BOEDssbOMim4kocif37aYKbt&#10;hT9pOIZaxBD2GSpoQugzKX3VkEE/sz1x5M7WGQwRulpqh5cYbjqZJsmbNNhybGiwp21D1d/x3yg4&#10;7F/H9PDz2y9W1/fy26X1fNiWSk1exnINItAYHuK7e6cVpMki7o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ymvEAAAA3QAAAA8AAAAAAAAAAAAAAAAAmAIAAGRycy9k&#10;b3ducmV2LnhtbFBLBQYAAAAABAAEAPUAAACJAwAAAAA=&#10;" path="m,l1,e" filled="f" strokecolor="white" strokeweight=".16pt">
                    <v:path arrowok="t" o:connecttype="custom" o:connectlocs="0,8874;2,8874" o:connectangles="0,0"/>
                  </v:shape>
                </v:group>
                <v:group id="Group 953" o:spid="_x0000_s2830" style="position:absolute;left:1762;top:4253;width:2;height:2" coordorigin="1762,42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954" o:spid="_x0000_s2831" style="position:absolute;left:1762;top:425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xh8cA&#10;AADdAAAADwAAAGRycy9kb3ducmV2LnhtbESPQWsCMRSE74X+h/AKvRTNGqHoapTFUigUD9Ue6u25&#10;ee4u3bwsSbqu/74RBI/DzHzDLNeDbUVPPjSONUzGGQji0pmGKw3f+/fRDESIyAZbx6ThQgHWq8eH&#10;JebGnfmL+l2sRIJwyFFDHWOXSxnKmiyGseuIk3dy3mJM0lfSeDwnuG2lyrJXabHhtFBjR5uayt/d&#10;n9Ww/XwZ1PZw7Kbzy1vx41U16TeF1s9PQ7EAEWmI9/Ct/WE0qGyq4PomPQ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Q8YfHAAAA3QAAAA8AAAAAAAAAAAAAAAAAmAIAAGRy&#10;cy9kb3ducmV2LnhtbFBLBQYAAAAABAAEAPUAAACMAwAAAAA=&#10;" path="m,1r1,e" filled="f" strokecolor="white" strokeweight=".16pt">
                    <v:path arrowok="t" o:connecttype="custom" o:connectlocs="0,8508;2,8508" o:connectangles="0,0"/>
                  </v:shape>
                </v:group>
                <v:group id="Group 951" o:spid="_x0000_s2832" style="position:absolute;left:1630;top:4089;width:2;height:2" coordorigin="1630,40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952" o:spid="_x0000_s2833" style="position:absolute;left:1630;top:408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MaMcA&#10;AADdAAAADwAAAGRycy9kb3ducmV2LnhtbESPQWvCQBSE7wX/w/KEXkQ3Rik2dZWgCIJ4qO2hvb1m&#10;X5Ng9m3Y3cb4711B6HGYmW+Y5bo3jejI+dqygukkAUFcWF1zqeDzYzdegPABWWNjmRRcycN6NXha&#10;Yqbthd+pO4VSRAj7DBVUIbSZlL6oyKCf2JY4er/WGQxRulJqh5cIN41Mk+RFGqw5LlTY0qai4nz6&#10;MwqOh1GfHr9/2tnrdZt/ubScdptcqedhn7+BCNSH//CjvdcK0mQ2h/u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1zGjHAAAA3QAAAA8AAAAAAAAAAAAAAAAAmAIAAGRy&#10;cy9kb3ducmV2LnhtbFBLBQYAAAAABAAEAPUAAACMAwAAAAA=&#10;" path="m,l1,e" filled="f" strokecolor="white" strokeweight=".16pt">
                    <v:path arrowok="t" o:connecttype="custom" o:connectlocs="0,8178;2,8178" o:connectangles="0,0"/>
                  </v:shape>
                </v:group>
                <v:group id="Group 949" o:spid="_x0000_s2834" style="position:absolute;left:2230;top:5386;width:2;height:2" coordorigin="2230,53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950" o:spid="_x0000_s2835" style="position:absolute;left:2230;top:538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3hMcA&#10;AADdAAAADwAAAGRycy9kb3ducmV2LnhtbESPQWvCQBSE7wX/w/KEXopujCAaXSVYCoXioepBb8/s&#10;axKafRt2tzH+e1coeBxm5htmtelNIzpyvrasYDJOQBAXVtdcKjgePkZzED4ga2wsk4IbedisBy8r&#10;zLS98jd1+1CKCGGfoYIqhDaT0hcVGfRj2xJH78c6gyFKV0rt8BrhppFpksykwZrjQoUtbSsqfvd/&#10;RsHu661Pd+dLO13c3vOTS8tJt82Veh32+RJEoD48w//tT60gTaYzeLy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r94THAAAA3QAAAA8AAAAAAAAAAAAAAAAAmAIAAGRy&#10;cy9kb3ducmV2LnhtbFBLBQYAAAAABAAEAPUAAACMAwAAAAA=&#10;" path="m,1r1,e" filled="f" strokecolor="white" strokeweight=".16pt">
                    <v:path arrowok="t" o:connecttype="custom" o:connectlocs="0,10774;2,10774" o:connectangles="0,0"/>
                  </v:shape>
                </v:group>
                <v:group id="Group 947" o:spid="_x0000_s2836" style="position:absolute;left:3149;top:5970;width:2;height:2" coordorigin="3149,59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948" o:spid="_x0000_s2837" style="position:absolute;left:3149;top:597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GbcQA&#10;AADdAAAADwAAAGRycy9kb3ducmV2LnhtbERPz2vCMBS+D/Y/hDfwMjS1wtBqWopjIIiH6Q7b7a15&#10;tmXNS0myWv97cxA8fny/N8VoOjGQ861lBfNZAoK4srrlWsHX6WO6BOEDssbOMim4kocif37aYKbt&#10;hT9pOIZaxBD2GSpoQugzKX3VkEE/sz1x5M7WGQwRulpqh5cYbjqZJsmbNNhybGiwp21D1d/x3yg4&#10;7F/H9PDz2y9W1/fy26X1fNiWSk1exnINItAYHuK7e6cVpMkizo1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4xm3EAAAA3QAAAA8AAAAAAAAAAAAAAAAAmAIAAGRycy9k&#10;b3ducmV2LnhtbFBLBQYAAAAABAAEAPUAAACJAwAAAAA=&#10;" path="m,1r1,e" filled="f" strokecolor="white" strokeweight=".16pt">
                    <v:path arrowok="t" o:connecttype="custom" o:connectlocs="0,11942;2,11942" o:connectangles="0,0"/>
                  </v:shape>
                </v:group>
                <v:group id="Group 945" o:spid="_x0000_s2838" style="position:absolute;left:2999;top:5788;width:2;height:2" coordorigin="2999,57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946" o:spid="_x0000_s2839" style="position:absolute;left:2999;top:57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5FsUA&#10;AADdAAAADwAAAGRycy9kb3ducmV2LnhtbERPy2rCQBTdF/oPwy10U3RiLKLRUYKlUBAXPha6u2au&#10;SWjmTpiZxvj3zkLo8nDei1VvGtGR87VlBaNhAoK4sLrmUsHx8D2YgvABWWNjmRTcycNq+fqywEzb&#10;G++o24dSxBD2GSqoQmgzKX1RkUE/tC1x5K7WGQwRulJqh7cYbhqZJslEGqw5NlTY0rqi4nf/ZxRs&#10;Nx99uj1f2vHs/pWfXFqOunWu1Ptbn89BBOrDv/jp/tEK0uQz7o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LkWxQAAAN0AAAAPAAAAAAAAAAAAAAAAAJgCAABkcnMv&#10;ZG93bnJldi54bWxQSwUGAAAAAAQABAD1AAAAigMAAAAA&#10;" path="m,1r1,e" filled="f" strokecolor="white" strokeweight=".16pt">
                    <v:path arrowok="t" o:connecttype="custom" o:connectlocs="0,11578;2,11578" o:connectangles="0,0"/>
                  </v:shape>
                </v:group>
                <v:group id="Group 943" o:spid="_x0000_s2840" style="position:absolute;left:2849;top:5624;width:2;height:2" coordorigin="2849,56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944" o:spid="_x0000_s2841" style="position:absolute;left:2849;top:56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C+s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LJnBX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VoL6yAAAAN0AAAAPAAAAAAAAAAAAAAAAAJgCAABk&#10;cnMvZG93bnJldi54bWxQSwUGAAAAAAQABAD1AAAAjQMAAAAA&#10;" path="m,l1,e" filled="f" strokecolor="white" strokeweight=".16pt">
                    <v:path arrowok="t" o:connecttype="custom" o:connectlocs="0,11248;2,11248" o:connectangles="0,0"/>
                  </v:shape>
                </v:group>
                <v:group id="Group 941" o:spid="_x0000_s2842" style="position:absolute;left:2717;top:5440;width:2;height:2" coordorigin="2717,54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942" o:spid="_x0000_s2843" style="position:absolute;left:2717;top:544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/FccA&#10;AADdAAAADwAAAGRycy9kb3ducmV2LnhtbESPQWvCQBSE74L/YXlCL6IbUyk2dZWgCIJ4qO2hvb1m&#10;X5Ng9m3Y3cb477uC4HGYmW+Y5bo3jejI+dqygtk0AUFcWF1zqeDzYzdZgPABWWNjmRRcycN6NRws&#10;MdP2wu/UnUIpIoR9hgqqENpMSl9UZNBPbUscvV/rDIYoXSm1w0uEm0amSfIiDdYcFypsaVNRcT79&#10;GQXHw7hPj98/7fPrdZt/ubScdZtcqadRn7+BCNSHR/je3msFaTKfw+1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zvxXHAAAA3QAAAA8AAAAAAAAAAAAAAAAAmAIAAGRy&#10;cy9kb3ducmV2LnhtbFBLBQYAAAAABAAEAPUAAACMAwAAAAA=&#10;" path="m,1r1,e" filled="f" strokecolor="white" strokeweight=".16pt">
                    <v:path arrowok="t" o:connecttype="custom" o:connectlocs="0,10882;2,10882" o:connectangles="0,0"/>
                  </v:shape>
                </v:group>
                <v:group id="Group 939" o:spid="_x0000_s2844" style="position:absolute;left:2586;top:5276;width:2;height:2" coordorigin="2586,527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940" o:spid="_x0000_s2845" style="position:absolute;left:2586;top:527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E+ccA&#10;AADdAAAADwAAAGRycy9kb3ducmV2LnhtbESPQWvCQBSE70L/w/IKvYhuTItodJVgEYTioepBb8/s&#10;MwnNvg272xj/fbdQ6HGYmW+Y5bo3jejI+dqygsk4AUFcWF1zqeB03I5mIHxA1thYJgUP8rBePQ2W&#10;mGl750/qDqEUEcI+QwVVCG0mpS8qMujHtiWO3s06gyFKV0rt8B7hppFpkkylwZrjQoUtbSoqvg7f&#10;RsH+Y9in+8u1fZ0/3vOzS8tJt8mVennu8wWIQH34D/+1d1pBmrxN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thPnHAAAA3QAAAA8AAAAAAAAAAAAAAAAAmAIAAGRy&#10;cy9kb3ducmV2LnhtbFBLBQYAAAAABAAEAPUAAACMAwAAAAA=&#10;" path="m,l1,e" filled="f" strokecolor="white" strokeweight=".16pt">
                    <v:path arrowok="t" o:connecttype="custom" o:connectlocs="0,10552;2,10552" o:connectangles="0,0"/>
                  </v:shape>
                </v:group>
                <v:group id="Group 937" o:spid="_x0000_s2846" style="position:absolute;left:2436;top:5093;width:2;height:2" coordorigin="2436,50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938" o:spid="_x0000_s2847" style="position:absolute;left:2436;top:50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61EMUA&#10;AADdAAAADwAAAGRycy9kb3ducmV2LnhtbERPy2rCQBTdF/oPwy10U3RiLKLRUYKlUBAXPha6u2au&#10;SWjmTpiZxvj3zkLo8nDei1VvGtGR87VlBaNhAoK4sLrmUsHx8D2YgvABWWNjmRTcycNq+fqywEzb&#10;G++o24dSxBD2GSqoQmgzKX1RkUE/tC1x5K7WGQwRulJqh7cYbhqZJslEGqw5NlTY0rqi4nf/ZxRs&#10;Nx99uj1f2vHs/pWfXFqOunWu1Ptbn89BBOrDv/jp/tEK0uQzzo1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rUQxQAAAN0AAAAPAAAAAAAAAAAAAAAAAJgCAABkcnMv&#10;ZG93bnJldi54bWxQSwUGAAAAAAQABAD1AAAAigMAAAAA&#10;" path="m,1r1,e" filled="f" strokecolor="white" strokeweight=".16pt">
                    <v:path arrowok="t" o:connecttype="custom" o:connectlocs="0,10188;2,10188" o:connectangles="0,0"/>
                  </v:shape>
                </v:group>
                <v:group id="Group 935" o:spid="_x0000_s2848" style="position:absolute;left:2062;top:4619;width:2;height:2" coordorigin="2062,461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936" o:spid="_x0000_s2849" style="position:absolute;left:2062;top:461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vy8UA&#10;AADdAAAADwAAAGRycy9kb3ducmV2LnhtbERPy2rCQBTdF/oPwy10U3RipKLRUYKlUBAXPha6u2au&#10;SWjmTpiZxvj3zkLo8nDei1VvGtGR87VlBaNhAoK4sLrmUsHx8D2YgvABWWNjmRTcycNq+fqywEzb&#10;G++o24dSxBD2GSqoQmgzKX1RkUE/tC1x5K7WGQwRulJqh7cYbhqZJslEGqw5NlTY0rqi4nf/ZxRs&#10;Nx99uj1f2vHs/pWfXFqOunWu1Ptbn89BBOrDv/jp/tEK0uQz7o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S/LxQAAAN0AAAAPAAAAAAAAAAAAAAAAAJgCAABkcnMv&#10;ZG93bnJldi54bWxQSwUGAAAAAAQABAD1AAAAigMAAAAA&#10;" path="m,1r1,e" filled="f" strokecolor="white" strokeweight=".16pt">
                    <v:path arrowok="t" o:connecttype="custom" o:connectlocs="0,9240;2,9240" o:connectangles="0,0"/>
                  </v:shape>
                </v:group>
                <v:group id="Group 933" o:spid="_x0000_s2850" style="position:absolute;left:2212;top:4802;width:2;height:2" coordorigin="2212,480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934" o:spid="_x0000_s2851" style="position:absolute;left:2212;top:480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UJ8gA&#10;AADdAAAADwAAAGRycy9kb3ducmV2LnhtbESPQWsCMRSE74X+h/AKvYhmTWnRrVEWi1AoHrQe9Pa6&#10;ed1dunlZkriu/74pCD0OM/MNs1gNthU9+dA41jCdZCCIS2carjQcPjfjGYgQkQ22jknDlQKslvd3&#10;C8yNu/CO+n2sRIJwyFFDHWOXSxnKmiyGieuIk/ftvMWYpK+k8XhJcNtKlWUv0mLDaaHGjtY1lT/7&#10;s9Ww/RgNanv66p7m17fi6FU17deF1o8PQ/EKItIQ/8O39rvRoLJnBX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jxQnyAAAAN0AAAAPAAAAAAAAAAAAAAAAAJgCAABk&#10;cnMvZG93bnJldi54bWxQSwUGAAAAAAQABAD1AAAAjQMAAAAA&#10;" path="m,l1,e" filled="f" strokecolor="white" strokeweight=".16pt">
                    <v:path arrowok="t" o:connecttype="custom" o:connectlocs="0,9604;2,9604" o:connectangles="0,0"/>
                  </v:shape>
                </v:group>
                <v:group id="Group 931" o:spid="_x0000_s2852" style="position:absolute;left:3954;top:6462;width:2;height:2" coordorigin="3954,64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932" o:spid="_x0000_s2853" style="position:absolute;left:3954;top:64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pyMgA&#10;AADdAAAADwAAAGRycy9kb3ducmV2LnhtbESPT2vCQBTE7wW/w/KEXopuTKvY1FWCpVAQD/456O01&#10;+5qEZt+G3W2M374rCD0OM/MbZrHqTSM6cr62rGAyTkAQF1bXXCo4Hj5GcxA+IGtsLJOCK3lYLQcP&#10;C8y0vfCOun0oRYSwz1BBFUKbSemLigz6sW2Jo/dtncEQpSuldniJcNPINElm0mDNcaHCltYVFT/7&#10;X6Ngu3nq0+35q31+vb7nJ5eWk26dK/U47PM3EIH68B++tz+1gjSZvsD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inIyAAAAN0AAAAPAAAAAAAAAAAAAAAAAJgCAABk&#10;cnMvZG93bnJldi54bWxQSwUGAAAAAAQABAD1AAAAjQMAAAAA&#10;" path="m,1r1,e" filled="f" strokecolor="white" strokeweight=".16pt">
                    <v:path arrowok="t" o:connecttype="custom" o:connectlocs="0,12926;2,12926" o:connectangles="0,0"/>
                  </v:shape>
                </v:group>
                <v:group id="Group 929" o:spid="_x0000_s2854" style="position:absolute;left:3804;top:6280;width:2;height:2" coordorigin="3804,62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930" o:spid="_x0000_s2855" style="position:absolute;left:3804;top:62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QSJMcA&#10;AADdAAAADwAAAGRycy9kb3ducmV2LnhtbESPQWvCQBSE70L/w/IKvYhuTKlodJVgEYTioepBb8/s&#10;MwnNvg272xj/fbdQ6HGYmW+Y5bo3jejI+dqygsk4AUFcWF1zqeB03I5mIHxA1thYJgUP8rBePQ2W&#10;mGl750/qDqEUEcI+QwVVCG0mpS8qMujHtiWO3s06gyFKV0rt8B7hppFpkkylwZrjQoUtbSoqvg7f&#10;RsH+Y9in+8u1fZ0/3vOzS8tJt8mVennu8wWIQH34D/+1d1pBmrxN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0EiTHAAAA3QAAAA8AAAAAAAAAAAAAAAAAmAIAAGRy&#10;cy9kb3ducmV2LnhtbFBLBQYAAAAABAAEAPUAAACMAwAAAAA=&#10;" path="m,1r1,e" filled="f" strokecolor="white" strokeweight=".16pt">
                    <v:path arrowok="t" o:connecttype="custom" o:connectlocs="0,12562;2,12562" o:connectangles="0,0"/>
                  </v:shape>
                </v:group>
                <v:group id="Group 927" o:spid="_x0000_s2856" style="position:absolute;left:3636;top:6080;width:2;height:2" coordorigin="3636,60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928" o:spid="_x0000_s2857" style="position:absolute;left:3636;top:60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jzcUA&#10;AADdAAAADwAAAGRycy9kb3ducmV2LnhtbERPy2rCQBTdF/oPwy10U3RipKLRUYKlUBAXPha6u2au&#10;SWjmTpiZxvj3zkLo8nDei1VvGtGR87VlBaNhAoK4sLrmUsHx8D2YgvABWWNjmRTcycNq+fqywEzb&#10;G++o24dSxBD2GSqoQmgzKX1RkUE/tC1x5K7WGQwRulJqh7cYbhqZJslEGqw5NlTY0rqi4nf/ZxRs&#10;Nx99uj1f2vHs/pWfXFqOunWu1Ptbn89BBOrDv/jp/tEK0uQzzo1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yPNxQAAAN0AAAAPAAAAAAAAAAAAAAAAAJgCAABkcnMv&#10;ZG93bnJldi54bWxQSwUGAAAAAAQABAD1AAAAigMAAAAA&#10;" path="m,l1,e" filled="f" strokecolor="white" strokeweight=".16pt">
                    <v:path arrowok="t" o:connecttype="custom" o:connectlocs="0,12160;2,12160" o:connectangles="0,0"/>
                  </v:shape>
                </v:group>
                <v:group id="Group 925" o:spid="_x0000_s2858" style="position:absolute;left:3110;top:6482;width:2;height:2" coordorigin="3110,64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926" o:spid="_x0000_s2859" style="position:absolute;left:3110;top:64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3ldsQA&#10;AADdAAAADwAAAGRycy9kb3ducmV2LnhtbERPz2vCMBS+D/Y/hDfwMjS1gmg1LcUxEMSDusN2e2ue&#10;bVnzUpKs1v9+OQw8fny/t8VoOjGQ861lBfNZAoK4srrlWsHH5X26AuEDssbOMim4k4cif37aYqbt&#10;jU80nEMtYgj7DBU0IfSZlL5qyKCf2Z44clfrDIYIXS21w1sMN51Mk2QpDbYcGxrsaddQ9XP+NQqO&#10;h9cxPX5994v1/a38dGk9H3alUpOXsdyACDSGh/jfvdcK0mQZ98c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5XbEAAAA3QAAAA8AAAAAAAAAAAAAAAAAmAIAAGRycy9k&#10;b3ducmV2LnhtbFBLBQYAAAAABAAEAPUAAACJAwAAAAA=&#10;" path="m,l2,e" filled="f" strokecolor="white" strokeweight=".16pt">
                    <v:path arrowok="t" o:connecttype="custom" o:connectlocs="0,12964;4,12964" o:connectangles="0,0"/>
                  </v:shape>
                </v:group>
                <v:group id="Group 923" o:spid="_x0000_s2860" style="position:absolute;left:3860;top:7449;width:2;height:2" coordorigin="3860,744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924" o:spid="_x0000_s2861" style="position:absolute;left:3860;top:744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ms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Nlcwe1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j3prHAAAA3QAAAA8AAAAAAAAAAAAAAAAAmAIAAGRy&#10;cy9kb3ducmV2LnhtbFBLBQYAAAAABAAEAPUAAACMAwAAAAA=&#10;" path="m,l2,e" filled="f" strokecolor="white" strokeweight=".16pt">
                    <v:path arrowok="t" o:connecttype="custom" o:connectlocs="0,14898;4,14898" o:connectangles="0,0"/>
                  </v:shape>
                </v:group>
                <v:group id="Group 921" o:spid="_x0000_s2862" style="position:absolute;left:3523;top:7029;width:2;height:2" coordorigin="3523,70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922" o:spid="_x0000_s2863" style="position:absolute;left:3523;top:702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jdccA&#10;AADdAAAADwAAAGRycy9kb3ducmV2LnhtbESPQWvCQBSE70L/w/IKvYhuTItodJVgEYTioepBb8/s&#10;MwnNvg272xj/fbdQ6HGYmW+Y5bo3jejI+dqygsk4AUFcWF1zqeB03I5mIHxA1thYJgUP8rBePQ2W&#10;mGl750/qDqEUEcI+QwVVCG0mpS8qMujHtiWO3s06gyFKV0rt8B7hppFpkkylwZrjQoUtbSoqvg7f&#10;RsH+Y9in+8u1fZ0/3vOzS8tJt8mVennu8wWIQH34D/+1d1pBmkzf4P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G43XHAAAA3QAAAA8AAAAAAAAAAAAAAAAAmAIAAGRy&#10;cy9kb3ducmV2LnhtbFBLBQYAAAAABAAEAPUAAACMAwAAAAA=&#10;" path="m,l1,e" filled="f" strokecolor="white" strokeweight=".16pt">
                    <v:path arrowok="t" o:connecttype="custom" o:connectlocs="0,14058;2,14058" o:connectangles="0,0"/>
                  </v:shape>
                </v:group>
                <v:group id="Group 919" o:spid="_x0000_s2864" style="position:absolute;left:3110;top:7284;width:2;height:2" coordorigin="3110,72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920" o:spid="_x0000_s2865" style="position:absolute;left:3110;top:72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YmccA&#10;AADdAAAADwAAAGRycy9kb3ducmV2LnhtbESPQWvCQBSE74L/YXlCL1I3phBs6ipBKRSKB7WH9vaa&#10;fU2C2bdhdxvjv3cFweMwM98wy/VgWtGT841lBfNZAoK4tLrhSsHX8f15AcIHZI2tZVJwIQ/r1Xi0&#10;xFzbM++pP4RKRAj7HBXUIXS5lL6syaCf2Y44en/WGQxRukpqh+cIN61MkySTBhuOCzV2tKmpPB3+&#10;jYLd53RIdz+/3cvrZVt8u7Sa95tCqafJULyBCDSER/je/tAK0iTL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Y2JnHAAAA3QAAAA8AAAAAAAAAAAAAAAAAmAIAAGRy&#10;cy9kb3ducmV2LnhtbFBLBQYAAAAABAAEAPUAAACMAwAAAAA=&#10;" path="m,1r2,e" filled="f" strokecolor="white" strokeweight=".16pt">
                    <v:path arrowok="t" o:connecttype="custom" o:connectlocs="0,14570;4,14570" o:connectangles="0,0"/>
                  </v:shape>
                </v:group>
                <v:group id="Group 917" o:spid="_x0000_s2866" style="position:absolute;left:4348;top:8033;width:2;height:2" coordorigin="4348,80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918" o:spid="_x0000_s2867" style="position:absolute;left:4348;top:80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pcMQA&#10;AADdAAAADwAAAGRycy9kb3ducmV2LnhtbERPz2vCMBS+D/Y/hDfwMjS1gmg1LcUxEMSDusN2e2ue&#10;bVnzUpKs1v9+OQw8fny/t8VoOjGQ861lBfNZAoK4srrlWsHH5X26AuEDssbOMim4k4cif37aYqbt&#10;jU80nEMtYgj7DBU0IfSZlL5qyKCf2Z44clfrDIYIXS21w1sMN51Mk2QpDbYcGxrsaddQ9XP+NQqO&#10;h9cxPX5994v1/a38dGk9H3alUpOXsdyACDSGh/jfvdcK0mQZ58Y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L6XDEAAAA3QAAAA8AAAAAAAAAAAAAAAAAmAIAAGRycy9k&#10;b3ducmV2LnhtbFBLBQYAAAAABAAEAPUAAACJAwAAAAA=&#10;" path="m,1r1,e" filled="f" strokecolor="white" strokeweight=".16pt">
                    <v:path arrowok="t" o:connecttype="custom" o:connectlocs="0,16068;2,16068" o:connectangles="0,0"/>
                  </v:shape>
                </v:group>
                <v:group id="Group 915" o:spid="_x0000_s2868" style="position:absolute;left:3898;top:7704;width:2;height:2" coordorigin="3898,77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916" o:spid="_x0000_s2869" style="position:absolute;left:3898;top:770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zq8UA&#10;AADdAAAADwAAAGRycy9kb3ducmV2LnhtbERPy2rCQBTdF/oPwy10U3RihKrRUYKlUBAXPha6u2au&#10;SWjmTpiZxvj3zkLo8nDei1VvGtGR87VlBaNhAoK4sLrmUsHx8D2YgvABWWNjmRTcycNq+fqywEzb&#10;G++o24dSxBD2GSqoQmgzKX1RkUE/tC1x5K7WGQwRulJqh7cYbhqZJsmnNFhzbKiwpXVFxe/+zyjY&#10;bj76dHu+tOPZ/Ss/ubQcdetcqfe3Pp+DCNSHf/HT/aMVpMkk7o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HOrxQAAAN0AAAAPAAAAAAAAAAAAAAAAAJgCAABkcnMv&#10;ZG93bnJldi54bWxQSwUGAAAAAAQABAD1AAAAigMAAAAA&#10;" path="m,1r1,e" filled="f" strokecolor="white" strokeweight=".16pt">
                    <v:path arrowok="t" o:connecttype="custom" o:connectlocs="0,15410;2,15410" o:connectangles="0,0"/>
                  </v:shape>
                </v:group>
                <v:group id="Group 913" o:spid="_x0000_s2870" style="position:absolute;left:2117;top:948;width:2;height:2" coordorigin="2117,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914" o:spid="_x0000_s2871" style="position:absolute;left:2117;top:9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IR8gA&#10;AADdAAAADwAAAGRycy9kb3ducmV2LnhtbESPQWsCMRSE74X+h/AKvYhmTaHVrVEWi1AoHrQe9Pa6&#10;ed1dunlZkriu/74pCD0OM/MNs1gNthU9+dA41jCdZCCIS2carjQcPjfjGYgQkQ22jknDlQKslvd3&#10;C8yNu/CO+n2sRIJwyFFDHWOXSxnKmiyGieuIk/ftvMWYpK+k8XhJcNtKlWXP0mLDaaHGjtY1lT/7&#10;s9Ww/RgNanv66p7m17fi6FU17deF1o8PQ/EKItIQ/8O39rvRoLIXBX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khHyAAAAN0AAAAPAAAAAAAAAAAAAAAAAJgCAABk&#10;cnMvZG93bnJldi54bWxQSwUGAAAAAAQABAD1AAAAjQMAAAAA&#10;" path="m,1r1,e" filled="f" strokecolor="white" strokeweight=".16pt">
                    <v:path arrowok="t" o:connecttype="custom" o:connectlocs="0,1898;2,1898" o:connectangles="0,0"/>
                  </v:shape>
                </v:group>
                <v:group id="Group 911" o:spid="_x0000_s2872" style="position:absolute;left:2042;top:875;width:2;height:2" coordorigin="2042,87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912" o:spid="_x0000_s2873" style="position:absolute;left:2042;top:87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s6MUA&#10;AADdAAAADwAAAGRycy9kb3ducmV2LnhtbESPQWvCQBSE7wX/w/KE3urGUFqJrqKFQiBQiHrx9sg+&#10;k2D2bdjdJml/fVcQehxm5htms5tMJwZyvrWsYLlIQBBXVrdcKzifPl9WIHxA1thZJgU/5GG3nT1t&#10;MNN25JKGY6hFhLDPUEETQp9J6auGDPqF7Ymjd7XOYIjS1VI7HCPcdDJNkjdpsOW40GBPHw1Vt+O3&#10;UfD7lR7yLlT6cq65HNgWp33hlHqeT/s1iEBT+A8/2rlWkCbvr3B/E5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WzoxQAAAN0AAAAPAAAAAAAAAAAAAAAAAJgCAABkcnMv&#10;ZG93bnJldi54bWxQSwUGAAAAAAQABAD1AAAAigMAAAAA&#10;" path="m,1r2,e" filled="f" strokecolor="white" strokeweight=".05647mm">
                    <v:path arrowok="t" o:connecttype="custom" o:connectlocs="0,1752;4,1752" o:connectangles="0,0"/>
                  </v:shape>
                </v:group>
                <v:group id="Group 909" o:spid="_x0000_s2874" style="position:absolute;left:9935;top:1059;width:2;height:2" coordorigin="9935,10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910" o:spid="_x0000_s2875" style="position:absolute;left:9935;top:10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wv8YA&#10;AADdAAAADwAAAGRycy9kb3ducmV2LnhtbESPQWvCQBSE7wX/w/IKXkrd6EFLdJWiFSwIRdOLt2f2&#10;mU2bfZtm1yT9925B6HGYmW+Yxaq3lWip8aVjBeNRAoI4d7rkQsFntn1+AeEDssbKMSn4JQ+r5eBh&#10;gal2HR+oPYZCRAj7FBWYEOpUSp8bsuhHriaO3sU1FkOUTSF1g12E20pOkmQqLZYcFwzWtDaUfx+v&#10;VsHmjdwe81Mnzz/vmLXm6+nDZUoNH/vXOYhAffgP39s7rWCSzKbw9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cwv8YAAADdAAAADwAAAAAAAAAAAAAAAACYAgAAZHJz&#10;L2Rvd25yZXYueG1sUEsFBgAAAAAEAAQA9QAAAIsDAAAAAA==&#10;" path="m,l1,e" filled="f" strokecolor="white" strokeweight=".05642mm">
                    <v:path arrowok="t" o:connecttype="custom" o:connectlocs="0,2118;2,2118" o:connectangles="0,0"/>
                  </v:shape>
                </v:group>
                <v:group id="Group 907" o:spid="_x0000_s2876" style="position:absolute;left:2192;top:7175;width:2;height:2" coordorigin="2192,717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908" o:spid="_x0000_s2877" style="position:absolute;left:2192;top:717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/rcUA&#10;AADdAAAADwAAAGRycy9kb3ducmV2LnhtbERPy2rCQBTdF/oPwy10U3RihKrRUYKlUBAXPha6u2au&#10;SWjmTpiZxvj3zkLo8nDei1VvGtGR87VlBaNhAoK4sLrmUsHx8D2YgvABWWNjmRTcycNq+fqywEzb&#10;G++o24dSxBD2GSqoQmgzKX1RkUE/tC1x5K7WGQwRulJqh7cYbhqZJsmnNFhzbKiwpXVFxe/+zyjY&#10;bj76dHu+tOPZ/Ss/ubQcdetcqfe3Pp+DCNSHf/HT/aMVpMkkzo1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n+txQAAAN0AAAAPAAAAAAAAAAAAAAAAAJgCAABkcnMv&#10;ZG93bnJldi54bWxQSwUGAAAAAAQABAD1AAAAigMAAAAA&#10;" path="m,1r2,e" filled="f" strokecolor="white" strokeweight=".16pt">
                    <v:path arrowok="t" o:connecttype="custom" o:connectlocs="0,14352;4,14352" o:connectangles="0,0"/>
                  </v:shape>
                </v:group>
                <v:group id="Group 905" o:spid="_x0000_s2878" style="position:absolute;left:2286;top:6646;width:2;height:2" coordorigin="2286,66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906" o:spid="_x0000_s2879" style="position:absolute;left:2286;top:66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DjMQA&#10;AADdAAAADwAAAGRycy9kb3ducmV2LnhtbERPz2vCMBS+D/wfwhN2GZrawdDaVIoyGAwPczvo7dk8&#10;22LzUpJY63+/HAY7fny/881oOjGQ861lBYt5AoK4srrlWsHP9/tsCcIHZI2dZVLwIA+bYvKUY6bt&#10;nb9oOIRaxBD2GSpoQugzKX3VkEE/tz1x5C7WGQwRulpqh/cYbjqZJsmbNNhybGiwp21D1fVwMwr2&#10;ny9juj+d+9fVY1ceXVovhm2p1PN0LNcgAo3hX/zn/tAK0mQZ98c38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xA4zEAAAA3QAAAA8AAAAAAAAAAAAAAAAAmAIAAGRycy9k&#10;b3ducmV2LnhtbFBLBQYAAAAABAAEAPUAAACJAwAAAAA=&#10;" path="m,1r1,e" filled="f" strokecolor="white" strokeweight=".16pt">
                    <v:path arrowok="t" o:connecttype="custom" o:connectlocs="0,13294;2,13294" o:connectangles="0,0"/>
                  </v:shape>
                </v:group>
                <v:group id="Group 903" o:spid="_x0000_s2880" style="position:absolute;left:2099;top:6773;width:2;height:2" coordorigin="2099,67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904" o:spid="_x0000_s2881" style="position:absolute;left:2099;top:67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84YMcA&#10;AADdAAAADwAAAGRycy9kb3ducmV2LnhtbESPQWsCMRSE74X+h/AKXopmTaHoapTFIhSKh6oHvT03&#10;r7tLNy9Lkq7rv28KBY/DzHzDLNeDbUVPPjSONUwnGQji0pmGKw3Hw3Y8AxEissHWMWm4UYD16vFh&#10;iblxV/6kfh8rkSAcctRQx9jlUoayJoth4jri5H05bzEm6StpPF4T3LZSZdmrtNhwWqixo01N5ff+&#10;x2rYfTwPane+dC/z21tx8qqa9ptC69HTUCxARBriPfzffjcaVDZT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vOGDHAAAA3QAAAA8AAAAAAAAAAAAAAAAAmAIAAGRy&#10;cy9kb3ducmV2LnhtbFBLBQYAAAAABAAEAPUAAACMAwAAAAA=&#10;" path="m,1r1,e" filled="f" strokecolor="white" strokeweight=".16pt">
                    <v:path arrowok="t" o:connecttype="custom" o:connectlocs="0,13548;2,13548" o:connectangles="0,0"/>
                  </v:shape>
                </v:group>
                <v:group id="Group 901" o:spid="_x0000_s2882" style="position:absolute;left:2605;top:6390;width:2;height:2" coordorigin="2605,63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902" o:spid="_x0000_s2883" style="position:absolute;left:2605;top:63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Fj8cA&#10;AADdAAAADwAAAGRycy9kb3ducmV2LnhtbESPQWvCQBSE74X+h+UVvIhuTEux0VWCIhTEQ9WDvT2z&#10;r0lo9m3YXWP8925B6HGYmW+Y+bI3jejI+dqygsk4AUFcWF1zqeB42IymIHxA1thYJgU38rBcPD/N&#10;MdP2yl/U7UMpIoR9hgqqENpMSl9UZNCPbUscvR/rDIYoXSm1w2uEm0amSfIuDdYcFypsaVVR8bu/&#10;GAW77bBPd9/n9vXjts5PLi0n3SpXavDS5zMQgfrwH360P7WCNJm+wd+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KBY/HAAAA3QAAAA8AAAAAAAAAAAAAAAAAmAIAAGRy&#10;cy9kb3ducmV2LnhtbFBLBQYAAAAABAAEAPUAAACMAwAAAAA=&#10;" path="m,1r1,e" filled="f" strokecolor="white" strokeweight=".16pt">
                    <v:path arrowok="t" o:connecttype="custom" o:connectlocs="0,12782;2,12782" o:connectangles="0,0"/>
                  </v:shape>
                </v:group>
                <v:group id="Group 899" o:spid="_x0000_s2884" style="position:absolute;left:2436;top:6536;width:2;height:2" coordorigin="2436,65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900" o:spid="_x0000_s2885" style="position:absolute;left:2436;top:653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+Y8cA&#10;AADdAAAADwAAAGRycy9kb3ducmV2LnhtbESPQWvCQBSE7wX/w/IKXopuTEE0dZWgCELxoPbQ3l6z&#10;r0lo9m3YXWP8964geBxm5htmsepNIzpyvrasYDJOQBAXVtdcKvg6bUczED4ga2wsk4IreVgtBy8L&#10;zLS98IG6YyhFhLDPUEEVQptJ6YuKDPqxbYmj92edwRClK6V2eIlw08g0SabSYM1xocKW1hUV/8ez&#10;UbD/fOvT/c9v+z6/bvJvl5aTbp0rNXzt8w8QgfrwDD/aO60gTWZT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UPmPHAAAA3QAAAA8AAAAAAAAAAAAAAAAAmAIAAGRy&#10;cy9kb3ducmV2LnhtbFBLBQYAAAAABAAEAPUAAACMAwAAAAA=&#10;" path="m,l1,e" filled="f" strokecolor="white" strokeweight=".16pt">
                    <v:path arrowok="t" o:connecttype="custom" o:connectlocs="0,13072;2,13072" o:connectangles="0,0"/>
                  </v:shape>
                </v:group>
                <v:group id="Group 897" o:spid="_x0000_s2886" style="position:absolute;left:2417;top:6993;width:2;height:2" coordorigin="2417,69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898" o:spid="_x0000_s2887" style="position:absolute;left:2417;top:69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PisQA&#10;AADdAAAADwAAAGRycy9kb3ducmV2LnhtbERPz2vCMBS+D/wfwhN2GZrawdDaVIoyGAwPczvo7dk8&#10;22LzUpJY63+/HAY7fny/881oOjGQ861lBYt5AoK4srrlWsHP9/tsCcIHZI2dZVLwIA+bYvKUY6bt&#10;nb9oOIRaxBD2GSpoQugzKX3VkEE/tz1x5C7WGQwRulpqh/cYbjqZJsmbNNhybGiwp21D1fVwMwr2&#10;ny9juj+d+9fVY1ceXVovhm2p1PN0LNcgAo3hX/zn/tAK0mQZ58Y38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D4rEAAAA3QAAAA8AAAAAAAAAAAAAAAAAmAIAAGRycy9k&#10;b3ducmV2LnhtbFBLBQYAAAAABAAEAPUAAACJAwAAAAA=&#10;" path="m,l1,e" filled="f" strokecolor="white" strokeweight=".16pt">
                    <v:path arrowok="t" o:connecttype="custom" o:connectlocs="0,13986;2,13986" o:connectangles="0,0"/>
                  </v:shape>
                </v:group>
                <v:group id="Group 895" o:spid="_x0000_s2888" style="position:absolute;left:1967;top:6882;width:2;height:2" coordorigin="1967,68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896" o:spid="_x0000_s2889" style="position:absolute;left:1967;top:68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VUcQA&#10;AADdAAAADwAAAGRycy9kb3ducmV2LnhtbERPz2vCMBS+C/sfwht4kZlaQbQzSnEIgniw7rDd3pq3&#10;tqx5KUlW639vDoLHj+/3ejuYVvTkfGNZwWyagCAurW64UvB52b8tQfiArLG1TApu5GG7eRmtMdP2&#10;ymfqi1CJGMI+QwV1CF0mpS9rMuintiOO3K91BkOErpLa4TWGm1amSbKQBhuODTV2tKup/Cv+jYLT&#10;cTKkp++fbr66feRfLq1m/S5Xavw65O8gAg3hKX64D1pBmqzi/vg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olVHEAAAA3QAAAA8AAAAAAAAAAAAAAAAAmAIAAGRycy9k&#10;b3ducmV2LnhtbFBLBQYAAAAABAAEAPUAAACJAwAAAAA=&#10;" path="m,1r1,e" filled="f" strokecolor="white" strokeweight=".16pt">
                    <v:path arrowok="t" o:connecttype="custom" o:connectlocs="0,13766;2,13766" o:connectangles="0,0"/>
                  </v:shape>
                </v:group>
                <v:group id="Group 893" o:spid="_x0000_s2890" style="position:absolute;left:2773;top:6262;width:2;height:2" coordorigin="2773,62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894" o:spid="_x0000_s2891" style="position:absolute;left:2773;top:62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uvccA&#10;AADdAAAADwAAAGRycy9kb3ducmV2LnhtbESPQWsCMRSE74X+h/AKvRTNGkHqapTFUigUD1oPentu&#10;XneXbl6WJF3Xf28KBY/DzHzDLNeDbUVPPjSONUzGGQji0pmGKw2Hr/fRK4gQkQ22jknDlQKsV48P&#10;S8yNu/CO+n2sRIJwyFFDHWOXSxnKmiyGseuIk/ftvMWYpK+k8XhJcNtKlWUzabHhtFBjR5uayp/9&#10;r9Ww/XwZ1PZ07qbz61tx9Kqa9JtC6+enoViAiDTEe/i//WE0qGyu4O9Neg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2rr3HAAAA3QAAAA8AAAAAAAAAAAAAAAAAmAIAAGRy&#10;cy9kb3ducmV2LnhtbFBLBQYAAAAABAAEAPUAAACMAwAAAAA=&#10;" path="m,1r1,e" filled="f" strokecolor="white" strokeweight=".16pt">
                    <v:path arrowok="t" o:connecttype="custom" o:connectlocs="0,12526;2,12526" o:connectangles="0,0"/>
                  </v:shape>
                </v:group>
                <v:group id="Group 891" o:spid="_x0000_s2892" style="position:absolute;left:3430;top:9038;width:2;height:2" coordorigin="3430,90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892" o:spid="_x0000_s2893" style="position:absolute;left:3430;top:90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TUscA&#10;AADdAAAADwAAAGRycy9kb3ducmV2LnhtbESPQWvCQBSE74X+h+UVvIhuTEvR6CpBKRSKh6oHvT2z&#10;zySYfRt2tzH++25B6HGYmW+Yxao3jejI+dqygsk4AUFcWF1zqeCw/xhNQfiArLGxTAru5GG1fH5a&#10;YKbtjb+p24VSRAj7DBVUIbSZlL6oyKAf25Y4ehfrDIYoXSm1w1uEm0amSfIuDdYcFypsaV1Rcd39&#10;GAXbr2Gfbk/n9nV23+RHl5aTbp0rNXjp8zmIQH34Dz/an1pBmsze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k1LHAAAA3QAAAA8AAAAAAAAAAAAAAAAAmAIAAGRy&#10;cy9kb3ducmV2LnhtbFBLBQYAAAAABAAEAPUAAACMAwAAAAA=&#10;" path="m,l1,e" filled="f" strokecolor="white" strokeweight=".16pt">
                    <v:path arrowok="t" o:connecttype="custom" o:connectlocs="0,18076;2,18076" o:connectangles="0,0"/>
                  </v:shape>
                </v:group>
                <v:group id="Group 889" o:spid="_x0000_s2894" style="position:absolute;left:3110;top:8818;width:2;height:2" coordorigin="3110,88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890" o:spid="_x0000_s2895" style="position:absolute;left:3110;top:881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ovscA&#10;AADdAAAADwAAAGRycy9kb3ducmV2LnhtbESPQWvCQBSE7wX/w/IKXkrdmILU1FWCIgjFg9pDvT2z&#10;r0lo9m3YXWP8964geBxm5htmtuhNIzpyvrasYDxKQBAXVtdcKvg5rN8/QfiArLGxTAqu5GExH7zM&#10;MNP2wjvq9qEUEcI+QwVVCG0mpS8qMuhHtiWO3p91BkOUrpTa4SXCTSPTJJlIgzXHhQpbWlZU/O/P&#10;RsH2+61Pt8dT+zG9rvJfl5bjbpkrNXzt8y8QgfrwDD/aG60gTaYT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NqL7HAAAA3QAAAA8AAAAAAAAAAAAAAAAAmAIAAGRy&#10;cy9kb3ducmV2LnhtbFBLBQYAAAAABAAEAPUAAACMAwAAAAA=&#10;" path="m,1r2,e" filled="f" strokecolor="white" strokeweight=".16pt">
                    <v:path arrowok="t" o:connecttype="custom" o:connectlocs="0,17638;4,17638" o:connectangles="0,0"/>
                  </v:shape>
                </v:group>
                <v:group id="Group 887" o:spid="_x0000_s2896" style="position:absolute;left:2192;top:8162;width:2;height:2" coordorigin="2192,81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888" o:spid="_x0000_s2897" style="position:absolute;left:2192;top:81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ZV8QA&#10;AADdAAAADwAAAGRycy9kb3ducmV2LnhtbERPz2vCMBS+C/sfwht4kZlaQbQzSnEIgniw7rDd3pq3&#10;tqx5KUlW639vDoLHj+/3ejuYVvTkfGNZwWyagCAurW64UvB52b8tQfiArLG1TApu5GG7eRmtMdP2&#10;ymfqi1CJGMI+QwV1CF0mpS9rMuintiOO3K91BkOErpLa4TWGm1amSbKQBhuODTV2tKup/Cv+jYLT&#10;cTKkp++fbr66feRfLq1m/S5Xavw65O8gAg3hKX64D1pBmqzi3Pg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emVfEAAAA3QAAAA8AAAAAAAAAAAAAAAAAmAIAAGRycy9k&#10;b3ducmV2LnhtbFBLBQYAAAAABAAEAPUAAACJAwAAAAA=&#10;" path="m,l2,e" filled="f" strokecolor="white" strokeweight=".16pt">
                    <v:path arrowok="t" o:connecttype="custom" o:connectlocs="0,16324;4,16324" o:connectangles="0,0"/>
                  </v:shape>
                </v:group>
                <v:group id="Group 885" o:spid="_x0000_s2898" style="position:absolute;left:1967;top:8015;width:2;height:2" coordorigin="1967,80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886" o:spid="_x0000_s2899" style="position:absolute;left:1967;top:80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PS8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rE/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D0vEAAAA3QAAAA8AAAAAAAAAAAAAAAAAmAIAAGRycy9k&#10;b3ducmV2LnhtbFBLBQYAAAAABAAEAPUAAACJAwAAAAA=&#10;" path="m,1r1,e" filled="f" strokecolor="white" strokeweight=".16pt">
                    <v:path arrowok="t" o:connecttype="custom" o:connectlocs="0,16032;2,16032" o:connectangles="0,0"/>
                  </v:shape>
                </v:group>
                <v:group id="Group 883" o:spid="_x0000_s2900" style="position:absolute;left:2586;top:8435;width:2;height:2" coordorigin="2586,84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884" o:spid="_x0000_s2901" style="position:absolute;left:2586;top:84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0p8cA&#10;AADdAAAADwAAAGRycy9kb3ducmV2LnhtbESPQWvCQBSE74X+h+UVvBTdZAulRlcJilAoHmp70Nsz&#10;+5qEZt+G3TXGf98tFHocZuYbZrkebScG8qF1rCGfZSCIK2darjV8fuymLyBCRDbYOSYNNwqwXt3f&#10;LbEw7srvNBxiLRKEQ4Eamhj7QspQNWQxzFxPnLwv5y3GJH0tjcdrgttOqix7lhZbTgsN9rRpqPo+&#10;XKyG/dvjqPanc/80v23Lo1d1PmxKrScPY7kAEWmM/+G/9qvRoPJM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dNKfHAAAA3QAAAA8AAAAAAAAAAAAAAAAAmAIAAGRy&#10;cy9kb3ducmV2LnhtbFBLBQYAAAAABAAEAPUAAACMAwAAAAA=&#10;" path="m,1r1,e" filled="f" strokecolor="white" strokeweight=".16pt">
                    <v:path arrowok="t" o:connecttype="custom" o:connectlocs="0,16872;2,16872" o:connectangles="0,0"/>
                  </v:shape>
                </v:group>
                <v:group id="Group 881" o:spid="_x0000_s2902" style="position:absolute;left:2342;top:8271;width:2;height:2" coordorigin="2342,82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882" o:spid="_x0000_s2903" style="position:absolute;left:2342;top:82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JSMgA&#10;AADdAAAADwAAAGRycy9kb3ducmV2LnhtbESPQWvCQBSE74X+h+UVvEjdJJVSo6sEpVAoHrQ91Nsz&#10;+0yC2bdhdxvjv+8KQo/DzHzDLFaDaUVPzjeWFaSTBARxaXXDlYLvr/fnNxA+IGtsLZOCK3lYLR8f&#10;Fphre+Ed9ftQiQhhn6OCOoQul9KXNRn0E9sRR+9kncEQpaukdniJcNPKLElepcGG40KNHa1rKs/7&#10;X6Ng+zkesu3h2L3Mrpvix2VV2q8LpUZPQzEHEWgI/+F7+0MryNJkCrc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AlIyAAAAN0AAAAPAAAAAAAAAAAAAAAAAJgCAABk&#10;cnMvZG93bnJldi54bWxQSwUGAAAAAAQABAD1AAAAjQMAAAAA&#10;" path="m,l2,e" filled="f" strokecolor="white" strokeweight=".16pt">
                    <v:path arrowok="t" o:connecttype="custom" o:connectlocs="0,16542;4,16542" o:connectangles="0,0"/>
                  </v:shape>
                </v:group>
                <v:group id="Group 879" o:spid="_x0000_s2904" style="position:absolute;left:1986;top:7540;width:2;height:2" coordorigin="1986,75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880" o:spid="_x0000_s2905" style="position:absolute;left:1986;top:754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ypMcA&#10;AADdAAAADwAAAGRycy9kb3ducmV2LnhtbESPQWvCQBSE7wX/w/KEXkqzSQrSpq4SFKFQPNR60Nsz&#10;+5oEs2/D7hrjv+8WCh6HmfmGmS9H04mBnG8tK8iSFARxZXXLtYL99+b5FYQPyBo7y6TgRh6Wi8nD&#10;HAttr/xFwy7UIkLYF6igCaEvpPRVQwZ9Ynvi6P1YZzBE6WqpHV4j3HQyT9OZNNhyXGiwp1VD1Xl3&#10;MQq2n09jvj2e+pe327o8uLzOhlWp1ON0LN9BBBrDPfzf/tAK8iydwd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mMqTHAAAA3QAAAA8AAAAAAAAAAAAAAAAAmAIAAGRy&#10;cy9kb3ducmV2LnhtbFBLBQYAAAAABAAEAPUAAACMAwAAAAA=&#10;" path="m,1r1,e" filled="f" strokecolor="white" strokeweight=".16pt">
                    <v:path arrowok="t" o:connecttype="custom" o:connectlocs="0,15082;2,15082" o:connectangles="0,0"/>
                  </v:shape>
                </v:group>
                <v:group id="Group 877" o:spid="_x0000_s2906" style="position:absolute;left:2249;top:7722;width:2;height:2" coordorigin="2249,772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878" o:spid="_x0000_s2907" style="position:absolute;left:2249;top:77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DTc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rE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A03EAAAA3QAAAA8AAAAAAAAAAAAAAAAAmAIAAGRycy9k&#10;b3ducmV2LnhtbFBLBQYAAAAABAAEAPUAAACJAwAAAAA=&#10;" path="m,1r1,e" filled="f" strokecolor="white" strokeweight=".16pt">
                    <v:path arrowok="t" o:connecttype="custom" o:connectlocs="0,15446;2,15446" o:connectangles="0,0"/>
                  </v:shape>
                </v:group>
                <v:group id="Group 875" o:spid="_x0000_s2908" style="position:absolute;left:2717;top:8526;width:2;height:2" coordorigin="2717,85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876" o:spid="_x0000_s2909" style="position:absolute;left:2717;top:85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Zls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rG/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mZbEAAAA3QAAAA8AAAAAAAAAAAAAAAAAmAIAAGRycy9k&#10;b3ducmV2LnhtbFBLBQYAAAAABAAEAPUAAACJAwAAAAA=&#10;" path="m,1r1,e" filled="f" strokecolor="white" strokeweight=".16pt">
                    <v:path arrowok="t" o:connecttype="custom" o:connectlocs="0,17054;2,17054" o:connectangles="0,0"/>
                  </v:shape>
                </v:group>
                <v:group id="Group 873" o:spid="_x0000_s2910" style="position:absolute;left:2942;top:8691;width:2;height:2" coordorigin="2942,86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874" o:spid="_x0000_s2911" style="position:absolute;left:2942;top:86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iescA&#10;AADdAAAADwAAAGRycy9kb3ducmV2LnhtbESPQWvCQBSE74X+h+UVvBTdZAulRlcJilAoHmp70Nsz&#10;+5qEZt+G3TXGf98tFHocZuYbZrkebScG8qF1rCGfZSCIK2darjV8fuymLyBCRDbYOSYNNwqwXt3f&#10;LbEw7srvNBxiLRKEQ4Eamhj7QspQNWQxzFxPnLwv5y3GJH0tjcdrgttOqix7lhZbTgsN9rRpqPo+&#10;XKyG/dvjqPanc/80v23Lo1d1PmxKrScPY7kAEWmM/+G/9qvRoPJc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onrHAAAA3QAAAA8AAAAAAAAAAAAAAAAAmAIAAGRy&#10;cy9kb3ducmV2LnhtbFBLBQYAAAAABAAEAPUAAACMAwAAAAA=&#10;" path="m,l2,e" filled="f" strokecolor="white" strokeweight=".16pt">
                    <v:path arrowok="t" o:connecttype="custom" o:connectlocs="0,17382;4,17382" o:connectangles="0,0"/>
                  </v:shape>
                </v:group>
                <v:group id="Group 871" o:spid="_x0000_s2912" style="position:absolute;left:2530;top:7924;width:2;height:2" coordorigin="2530,79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872" o:spid="_x0000_s2913" style="position:absolute;left:2530;top:79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flcgA&#10;AADdAAAADwAAAGRycy9kb3ducmV2LnhtbESPT2vCQBTE7wW/w/KEXopukorY6CrBUigUD/452Nsz&#10;+5qEZt+G3W2M374rFHocZuY3zGozmFb05HxjWUE6TUAQl1Y3XCk4Hd8mCxA+IGtsLZOCG3nYrEcP&#10;K8y1vfKe+kOoRISwz1FBHUKXS+nLmgz6qe2Io/dlncEQpaukdniNcNPKLEnm0mDDcaHGjrY1ld+H&#10;H6Ng9/E0ZLvPS/f8cnstzi6r0n5bKPU4HooliEBD+A//td+1gixNZ3B/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oZ+VyAAAAN0AAAAPAAAAAAAAAAAAAAAAAJgCAABk&#10;cnMvZG93bnJldi54bWxQSwUGAAAAAAQABAD1AAAAjQMAAAAA&#10;" path="m,1r1,e" filled="f" strokecolor="white" strokeweight=".16pt">
                    <v:path arrowok="t" o:connecttype="custom" o:connectlocs="0,15850;2,15850" o:connectangles="0,0"/>
                  </v:shape>
                </v:group>
                <v:group id="Group 869" o:spid="_x0000_s2914" style="position:absolute;left:2773;top:8015;width:2;height:2" coordorigin="2773,80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870" o:spid="_x0000_s2915" style="position:absolute;left:2773;top:80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keccA&#10;AADdAAAADwAAAGRycy9kb3ducmV2LnhtbESPQWvCQBSE74L/YXmCF6mbRJA2dZWgFATxUNtDe3vN&#10;vibB7Nuwu43x37tCweMwM98wq81gWtGT841lBek8AUFcWt1wpeDz4+3pGYQPyBpby6TgSh426/Fo&#10;hbm2F36n/hQqESHsc1RQh9DlUvqyJoN+bjvi6P1aZzBE6SqpHV4i3LQyS5KlNNhwXKixo21N5fn0&#10;ZxQcD7MhO37/dIuX6674clmV9ttCqelkKF5BBBrCI/zf3msFWZou4f4mP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/pHnHAAAA3QAAAA8AAAAAAAAAAAAAAAAAmAIAAGRy&#10;cy9kb3ducmV2LnhtbFBLBQYAAAAABAAEAPUAAACMAwAAAAA=&#10;" path="m,1r1,e" filled="f" strokecolor="white" strokeweight=".16pt">
                    <v:path arrowok="t" o:connecttype="custom" o:connectlocs="0,16032;2,16032" o:connectangles="0,0"/>
                  </v:shape>
                </v:group>
                <v:group id="Group 867" o:spid="_x0000_s2916" style="position:absolute;left:1592;top:7742;width:2;height:2" coordorigin="1592,77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868" o:spid="_x0000_s2917" style="position:absolute;left:1592;top:77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VkM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rG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lZDEAAAA3QAAAA8AAAAAAAAAAAAAAAAAmAIAAGRycy9k&#10;b3ducmV2LnhtbFBLBQYAAAAABAAEAPUAAACJAwAAAAA=&#10;" path="m,l2,e" filled="f" strokecolor="white" strokeweight=".16pt">
                    <v:path arrowok="t" o:connecttype="custom" o:connectlocs="0,15484;4,15484" o:connectangles="0,0"/>
                  </v:shape>
                </v:group>
                <v:group id="Group 865" o:spid="_x0000_s2918" style="position:absolute;left:4254;top:8544;width:2;height:2" coordorigin="4254,85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866" o:spid="_x0000_s2919" style="position:absolute;left:4254;top:85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TK8QA&#10;AADdAAAADwAAAGRycy9kb3ducmV2LnhtbERPz2vCMBS+D/Y/hDfwMjRtBmNWoxSHIIiH6Q56ezZv&#10;bVnzUpKs1v9+OQx2/Ph+L9ej7cRAPrSONeSzDARx5UzLtYbP03b6BiJEZIOdY9JwpwDr1ePDEgvj&#10;bvxBwzHWIoVwKFBDE2NfSBmqhiyGmeuJE/flvMWYoK+l8XhL4baTKstepcWWU0ODPW0aqr6PP1bD&#10;Yf88qsPl2r/M7+/l2as6Hzal1pOnsVyAiDTGf/Gfe2c0qFyl/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2UyvEAAAA3QAAAA8AAAAAAAAAAAAAAAAAmAIAAGRycy9k&#10;b3ducmV2LnhtbFBLBQYAAAAABAAEAPUAAACJAwAAAAA=&#10;" path="m,1r1,e" filled="f" strokecolor="white" strokeweight=".16pt">
                    <v:path arrowok="t" o:connecttype="custom" o:connectlocs="0,17090;2,17090" o:connectangles="0,0"/>
                  </v:shape>
                </v:group>
                <v:group id="Group 863" o:spid="_x0000_s2920" style="position:absolute;left:4086;top:8782;width:2;height:2" coordorigin="4086,87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864" o:spid="_x0000_s2921" style="position:absolute;left:4086;top:87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ox8cA&#10;AADdAAAADwAAAGRycy9kb3ducmV2LnhtbESPQWvCQBSE74X+h+UVvBTdZAulRlcJilAoHmp70Nsz&#10;+5qEZt+G3TXGf98tFHocZuYbZrkebScG8qF1rCGfZSCIK2darjV8fuymLyBCRDbYOSYNNwqwXt3f&#10;LbEw7srvNBxiLRKEQ4Eamhj7QspQNWQxzFxPnLwv5y3GJH0tjcdrgttOqix7lhZbTgsN9rRpqPo+&#10;XKyG/dvjqPanc/80v23Lo1d1PmxKrScPY7kAEWmM/+G/9qvRoHKl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oaMfHAAAA3QAAAA8AAAAAAAAAAAAAAAAAmAIAAGRy&#10;cy9kb3ducmV2LnhtbFBLBQYAAAAABAAEAPUAAACMAwAAAAA=&#10;" path="m,1r1,e" filled="f" strokecolor="white" strokeweight=".16pt">
                    <v:path arrowok="t" o:connecttype="custom" o:connectlocs="0,17566;2,17566" o:connectangles="0,0"/>
                  </v:shape>
                </v:group>
                <v:group id="Group 861" o:spid="_x0000_s2922" style="position:absolute;left:3560;top:7887;width:2;height:2" coordorigin="3560,788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862" o:spid="_x0000_s2923" style="position:absolute;left:3560;top:788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VKMgA&#10;AADdAAAADwAAAGRycy9kb3ducmV2LnhtbESPQUvDQBSE74L/YXlCL6XdZBWpsdsSWgRBemjtod6e&#10;2WcSzL4Nu2ua/ntXKHgcZuYbZrkebScG8qF1rCGfZyCIK2darjUc319mCxAhIhvsHJOGCwVYr25v&#10;llgYd+Y9DYdYiwThUKCGJsa+kDJUDVkMc9cTJ+/LeYsxSV9L4/Gc4LaTKssepcWW00KDPW0aqr4P&#10;P1bD7m06qt3HZ3//dNmWJ6/qfNiUWk/uxvIZRKQx/oev7VejQeXqAf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zVUoyAAAAN0AAAAPAAAAAAAAAAAAAAAAAJgCAABk&#10;cnMvZG93bnJldi54bWxQSwUGAAAAAAQABAD1AAAAjQMAAAAA&#10;" path="m,l2,e" filled="f" strokecolor="white" strokeweight=".16pt">
                    <v:path arrowok="t" o:connecttype="custom" o:connectlocs="0,15774;4,15774" o:connectangles="0,0"/>
                  </v:shape>
                </v:group>
                <v:group id="Group 859" o:spid="_x0000_s2924" style="position:absolute;left:3223;top:8344;width:2;height:2" coordorigin="3223,83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860" o:spid="_x0000_s2925" style="position:absolute;left:3223;top:83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uxMgA&#10;AADdAAAADwAAAGRycy9kb3ducmV2LnhtbESPQWvCQBSE70L/w/IKXqRusoK0qasES0EQD7U9tLfX&#10;7GsSmn0bdrcx/ntXKHgcZuYbZrUZbScG8qF1rCGfZyCIK2darjV8vL8+PIIIEdlg55g0nCnAZn03&#10;WWFh3InfaDjGWiQIhwI1NDH2hZShashimLueOHk/zluMSfpaGo+nBLedVFm2lBZbTgsN9rRtqPo9&#10;/lkNh/1sVIev737xdH4pP72q82Fbaj29H8tnEJHGeAv/t3dGg8rVEq5v0hOQ6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U27EyAAAAN0AAAAPAAAAAAAAAAAAAAAAAJgCAABk&#10;cnMvZG93bnJldi54bWxQSwUGAAAAAAQABAD1AAAAjQMAAAAA&#10;" path="m,1r1,e" filled="f" strokecolor="white" strokeweight=".16pt">
                    <v:path arrowok="t" o:connecttype="custom" o:connectlocs="0,16690;2,16690" o:connectangles="0,0"/>
                  </v:shape>
                </v:group>
                <v:group id="Group 857" o:spid="_x0000_s2926" style="position:absolute;left:1518;top:7211;width:2;height:2" coordorigin="1518,72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858" o:spid="_x0000_s2927" style="position:absolute;left:1518;top:721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fLcQA&#10;AADdAAAADwAAAGRycy9kb3ducmV2LnhtbERPz2vCMBS+D/Y/hDfwMjRtBmNWoxSHIIiH6Q56ezZv&#10;bVnzUpKs1v9+OQx2/Ph+L9ej7cRAPrSONeSzDARx5UzLtYbP03b6BiJEZIOdY9JwpwDr1ePDEgvj&#10;bvxBwzHWIoVwKFBDE2NfSBmqhiyGmeuJE/flvMWYoK+l8XhL4baTKstepcWWU0ODPW0aqr6PP1bD&#10;Yf88qsPl2r/M7+/l2as6Hzal1pOnsVyAiDTGf/Gfe2c0qFylu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AXy3EAAAA3QAAAA8AAAAAAAAAAAAAAAAAmAIAAGRycy9k&#10;b3ducmV2LnhtbFBLBQYAAAAABAAEAPUAAACJAwAAAAA=&#10;" path="m,1r1,e" filled="f" strokecolor="white" strokeweight=".16pt">
                    <v:path arrowok="t" o:connecttype="custom" o:connectlocs="0,14424;2,14424" o:connectangles="0,0"/>
                  </v:shape>
                </v:group>
                <v:group id="Group 855" o:spid="_x0000_s2928" style="position:absolute;left:4536;top:1643;width:2;height:2" coordorigin="4536,164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856" o:spid="_x0000_s2929" style="position:absolute;left:4536;top:164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F9sQA&#10;AADdAAAADwAAAGRycy9kb3ducmV2LnhtbERPz2vCMBS+C/4P4Q12EU1bQbQzSlGEwfCg7rDd3pq3&#10;tqx5KUms9b9fDoLHj+/3ejuYVvTkfGNZQTpLQBCXVjdcKfi8HKZLED4ga2wtk4I7edhuxqM15tre&#10;+ET9OVQihrDPUUEdQpdL6cuaDPqZ7Ygj92udwRChq6R2eIvhppVZkiykwYZjQ40d7Woq/85Xo+D4&#10;MRmy4/dPN1/d98WXy6q03xVKvb4MxRuIQEN4ih/ud60gS+dxf3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xfbEAAAA3QAAAA8AAAAAAAAAAAAAAAAAmAIAAGRycy9k&#10;b3ducmV2LnhtbFBLBQYAAAAABAAEAPUAAACJAwAAAAA=&#10;" path="m,1r1,e" filled="f" strokecolor="white" strokeweight=".16pt">
                    <v:path arrowok="t" o:connecttype="custom" o:connectlocs="0,3288;2,3288" o:connectangles="0,0"/>
                  </v:shape>
                </v:group>
                <v:group id="Group 853" o:spid="_x0000_s2930" style="position:absolute;left:4760;top:1460;width:2;height:2" coordorigin="4760,14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854" o:spid="_x0000_s2931" style="position:absolute;left:4760;top:146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+GsgA&#10;AADdAAAADwAAAGRycy9kb3ducmV2LnhtbESPQWvCQBSE74X+h+UVvJS6yQrSpq4SLAVBPGh7aG+v&#10;2dckNPs27G5j/PeuIHgcZuYbZrEabScG8qF1rCGfZiCIK2darjV8frw/PYMIEdlg55g0nCjAanl/&#10;t8DCuCPvaTjEWiQIhwI1NDH2hZShashimLqeOHm/zluMSfpaGo/HBLedVFk2lxZbTgsN9rRuqPo7&#10;/FsNu+3jqHbfP/3s5fRWfnlV58O61HryMJavICKN8Ra+tjdGg8pnCi5v0hO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f4ayAAAAN0AAAAPAAAAAAAAAAAAAAAAAJgCAABk&#10;cnMvZG93bnJldi54bWxQSwUGAAAAAAQABAD1AAAAjQMAAAAA&#10;" path="m,l2,e" filled="f" strokecolor="white" strokeweight=".16pt">
                    <v:path arrowok="t" o:connecttype="custom" o:connectlocs="0,2920;4,2920" o:connectangles="0,0"/>
                  </v:shape>
                </v:group>
                <v:group id="Group 851" o:spid="_x0000_s2932" style="position:absolute;left:5417;top:968;width:2;height:2" coordorigin="5417,9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852" o:spid="_x0000_s2933" style="position:absolute;left:5417;top:9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atcQA&#10;AADdAAAADwAAAGRycy9kb3ducmV2LnhtbESPQYvCMBSE78L+h/AEb5raFZGuUVxhQRAErRdvj+Zt&#10;W2xeShJr9debhQWPw8x8wyzXvWlER87XlhVMJwkI4sLqmksF5/xnvADhA7LGxjIpeJCH9epjsMRM&#10;2zsfqTuFUkQI+wwVVCG0mZS+qMign9iWOHq/1hkMUbpSaof3CDeNTJNkLg3WHBcqbGlbUXE93YyC&#10;5yH93jWh0JdzyceO7T7f7J1So2G/+QIRqA/v8H97pxWk088Z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2rXEAAAA3QAAAA8AAAAAAAAAAAAAAAAAmAIAAGRycy9k&#10;b3ducmV2LnhtbFBLBQYAAAAABAAEAPUAAACJAwAAAAA=&#10;" path="m,l1,e" filled="f" strokecolor="white" strokeweight=".05647mm">
                    <v:path arrowok="t" o:connecttype="custom" o:connectlocs="0,1936;2,1936" o:connectangles="0,0"/>
                  </v:shape>
                </v:group>
                <v:group id="Group 849" o:spid="_x0000_s2934" style="position:absolute;left:1592;top:3413;width:2;height:2" coordorigin="1592,34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850" o:spid="_x0000_s2935" style="position:absolute;left:1592;top:341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G4sYA&#10;AADdAAAADwAAAGRycy9kb3ducmV2LnhtbESPT2vCQBTE74LfYXlCL6IbLYhEVyn9Ay0UROPF2zP7&#10;zMZm36bZbZJ++25B8DjMzG+Y9ba3lWip8aVjBbNpAoI4d7rkQsExe5ssQfiArLFyTAp+ycN2Mxys&#10;MdWu4z21h1CICGGfogITQp1K6XNDFv3U1cTRu7jGYoiyKaRusItwW8l5kiykxZLjgsGang3lX4cf&#10;q+Dlldwn5qdOnr8/MGvNdbxzmVIPo/5pBSJQH+7hW/tdK5jPHhfw/y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yG4sYAAADdAAAADwAAAAAAAAAAAAAAAACYAgAAZHJz&#10;L2Rvd25yZXYueG1sUEsFBgAAAAAEAAQA9QAAAIsDAAAAAA==&#10;" path="m,1r2,e" filled="f" strokecolor="white" strokeweight=".05642mm">
                    <v:path arrowok="t" o:connecttype="custom" o:connectlocs="0,6828;4,6828" o:connectangles="0,0"/>
                  </v:shape>
                </v:group>
                <v:group id="Group 847" o:spid="_x0000_s2936" style="position:absolute;left:4910;top:1350;width:2;height:2" coordorigin="4910,1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848" o:spid="_x0000_s2937" style="position:absolute;left:4910;top:13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QsMIA&#10;AADdAAAADwAAAGRycy9kb3ducmV2LnhtbERPz2vCMBS+D/wfwht4m6kVZFSjOGEgFIS2Xrw9mre2&#10;rHkpSVarf705CDt+fL+3+8n0YiTnO8sKlosEBHFtdceNgkv1/fEJwgdkjb1lUnAnD/vd7G2LmbY3&#10;LmgsQyNiCPsMFbQhDJmUvm7JoF/YgThyP9YZDBG6RmqHtxhuepkmyVoa7Dg2tDjQsaX6t/wzCh7n&#10;9OvUh1pfLw0XI9u8OuROqfn7dNiACDSFf/HLfdIK0uUqzo1v4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9CwwgAAAN0AAAAPAAAAAAAAAAAAAAAAAJgCAABkcnMvZG93&#10;bnJldi54bWxQSwUGAAAAAAQABAD1AAAAhwMAAAAA&#10;" path="m,1r2,e" filled="f" strokecolor="white" strokeweight=".05647mm">
                    <v:path arrowok="t" o:connecttype="custom" o:connectlocs="0,2702;4,2702" o:connectangles="0,0"/>
                  </v:shape>
                </v:group>
                <v:group id="Group 845" o:spid="_x0000_s2938" style="position:absolute;left:5154;top:1168;width:2;height:2" coordorigin="5154,11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846" o:spid="_x0000_s2939" style="position:absolute;left:5154;top:11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2i8UA&#10;AADdAAAADwAAAGRycy9kb3ducmV2LnhtbERPz2vCMBS+C/sfwhvsIpq2irhqlOIYDMSDboft9tY8&#10;27LmpSRZrf+9OQgeP77f6+1gWtGT841lBek0AUFcWt1wpeDr832yBOEDssbWMim4koft5mm0xlzb&#10;Cx+pP4VKxBD2OSqoQ+hyKX1Zk0E/tR1x5M7WGQwRukpqh5cYblqZJclCGmw4NtTY0a6m8u/0bxQc&#10;9uMhO/z8drPX61vx7bIq7XeFUi/PQ7ECEWgID/Hd/aEVZOk87o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baLxQAAAN0AAAAPAAAAAAAAAAAAAAAAAJgCAABkcnMv&#10;ZG93bnJldi54bWxQSwUGAAAAAAQABAD1AAAAigMAAAAA&#10;" path="m,1r1,e" filled="f" strokecolor="white" strokeweight=".16pt">
                    <v:path arrowok="t" o:connecttype="custom" o:connectlocs="0,2338;2,2338" o:connectangles="0,0"/>
                  </v:shape>
                </v:group>
                <v:group id="Group 843" o:spid="_x0000_s2940" style="position:absolute;left:4180;top:1917;width:2;height:2" coordorigin="4180,19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844" o:spid="_x0000_s2941" style="position:absolute;left:4180;top:191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NZ8gA&#10;AADdAAAADwAAAGRycy9kb3ducmV2LnhtbESPQUvDQBSE74L/YXlCL6XdZBWpsdsSWgRBemjtod6e&#10;2WcSzL4Nu2ua/ntXKHgcZuYbZrkebScG8qF1rCGfZyCIK2darjUc319mCxAhIhvsHJOGCwVYr25v&#10;llgYd+Y9DYdYiwThUKCGJsa+kDJUDVkMc9cTJ+/LeYsxSV9L4/Gc4LaTKssepcWW00KDPW0aqr4P&#10;P1bD7m06qt3HZ3//dNmWJ6/qfNiUWk/uxvIZRKQx/oev7VejQeUPCv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41nyAAAAN0AAAAPAAAAAAAAAAAAAAAAAJgCAABk&#10;cnMvZG93bnJldi54bWxQSwUGAAAAAAQABAD1AAAAjQMAAAAA&#10;" path="m,l1,e" filled="f" strokecolor="white" strokeweight=".16pt">
                    <v:path arrowok="t" o:connecttype="custom" o:connectlocs="0,3834;2,3834" o:connectangles="0,0"/>
                  </v:shape>
                </v:group>
                <v:group id="Group 841" o:spid="_x0000_s2942" style="position:absolute;left:4386;top:1752;width:2;height:2" coordorigin="4386,17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842" o:spid="_x0000_s2943" style="position:absolute;left:4386;top:175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pyMQA&#10;AADdAAAADwAAAGRycy9kb3ducmV2LnhtbESPT4vCMBTE78J+h/CEvWlqEZFqLHVBEATBPxdvj+Zt&#10;W7Z5KUms3f30G0HwOMzMb5h1PphW9OR8Y1nBbJqAIC6tbrhScL3sJksQPiBrbC2Tgl/ykG8+RmvM&#10;tH3wifpzqESEsM9QQR1Cl0npy5oM+qntiKP3bZ3BEKWrpHb4iHDTyjRJFtJgw3Ghxo6+aip/znej&#10;4O+YbvdtKPXtWvGpZ3u4FAen1Od4KFYgAg3hHX6191pBOpvP4fk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qcjEAAAA3QAAAA8AAAAAAAAAAAAAAAAAmAIAAGRycy9k&#10;b3ducmV2LnhtbFBLBQYAAAAABAAEAPUAAACJAwAAAAA=&#10;" path="m,1r1,e" filled="f" strokecolor="white" strokeweight=".05647mm">
                    <v:path arrowok="t" o:connecttype="custom" o:connectlocs="0,3506;2,3506" o:connectangles="0,0"/>
                  </v:shape>
                </v:group>
                <v:group id="Group 839" o:spid="_x0000_s2944" style="position:absolute;left:3786;top:2208;width:2;height:2" coordorigin="3786,220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840" o:spid="_x0000_s2945" style="position:absolute;left:3786;top:220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LZMgA&#10;AADdAAAADwAAAGRycy9kb3ducmV2LnhtbESPQWvCQBSE74L/YXmFXkQ3SYto6ipBKRTEQ9VDe3tm&#10;X5PQ7Nuwu43x33eFQo/DzHzDrDaDaUVPzjeWFaSzBARxaXXDlYLz6XW6AOEDssbWMim4kYfNejxa&#10;Ya7tld+pP4ZKRAj7HBXUIXS5lL6syaCf2Y44el/WGQxRukpqh9cIN63MkmQuDTYcF2rsaFtT+X38&#10;MQoO+8mQHT4v3dPytis+XFal/bZQ6vFhKF5ABBrCf/iv/aYVZOnzHO5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jItkyAAAAN0AAAAPAAAAAAAAAAAAAAAAAJgCAABk&#10;cnMvZG93bnJldi54bWxQSwUGAAAAAAQABAD1AAAAjQMAAAAA&#10;" path="m,1r1,e" filled="f" strokecolor="white" strokeweight=".16pt">
                    <v:path arrowok="t" o:connecttype="custom" o:connectlocs="0,4418;2,4418" o:connectangles="0,0"/>
                  </v:shape>
                </v:group>
                <v:group id="Group 837" o:spid="_x0000_s2946" style="position:absolute;left:4010;top:2044;width:2;height:2" coordorigin="4010,20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838" o:spid="_x0000_s2947" style="position:absolute;left:4010;top:20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6jcUA&#10;AADdAAAADwAAAGRycy9kb3ducmV2LnhtbERPz2vCMBS+C/sfwhvsIpq2irhqlOIYDMSDboft9tY8&#10;27LmpSRZrf+9OQgeP77f6+1gWtGT841lBek0AUFcWt1wpeDr832yBOEDssbWMim4koft5mm0xlzb&#10;Cx+pP4VKxBD2OSqoQ+hyKX1Zk0E/tR1x5M7WGQwRukpqh5cYblqZJclCGmw4NtTY0a6m8u/0bxQc&#10;9uMhO/z8drPX61vx7bIq7XeFUi/PQ7ECEWgID/Hd/aEVZOk8zo1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7qNxQAAAN0AAAAPAAAAAAAAAAAAAAAAAJgCAABkcnMv&#10;ZG93bnJldi54bWxQSwUGAAAAAAQABAD1AAAAigMAAAAA&#10;" path="m,1r2,e" filled="f" strokecolor="white" strokeweight=".16pt">
                    <v:path arrowok="t" o:connecttype="custom" o:connectlocs="0,4090;4,4090" o:connectangles="0,0"/>
                  </v:shape>
                </v:group>
                <v:group id="Group 835" o:spid="_x0000_s2948" style="position:absolute;left:1499;top:3888;width:2;height:2" coordorigin="1499,38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836" o:spid="_x0000_s2949" style="position:absolute;left:1499;top:38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ercMA&#10;AADdAAAADwAAAGRycy9kb3ducmV2LnhtbERPz2vCMBS+D/wfwhN2GZoqKKMaRZzCBoKs9eLtrXlr&#10;ujUvXZO19b83h8GOH9/v9Xawteio9ZVjBbNpAoK4cLriUsElP06eQfiArLF2TApu5GG7GT2sMdWu&#10;53fqslCKGMI+RQUmhCaV0heGLPqpa4gj9+laiyHCtpS6xT6G21rOk2QpLVYcGww2tDdUfGe/VsHL&#10;gdwJi2svP37eMO/M19PZ5Uo9jofdCkSgIfyL/9yvWsF8toj74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ZercMAAADdAAAADwAAAAAAAAAAAAAAAACYAgAAZHJzL2Rv&#10;d25yZXYueG1sUEsFBgAAAAAEAAQA9QAAAIgDAAAAAA==&#10;" path="m,1r1,e" filled="f" strokecolor="white" strokeweight=".05642mm">
                    <v:path arrowok="t" o:connecttype="custom" o:connectlocs="0,7778;2,7778" o:connectangles="0,0"/>
                  </v:shape>
                </v:group>
                <v:group id="Group 833" o:spid="_x0000_s2950" style="position:absolute;left:3410;top:2501;width:2;height:2" coordorigin="3410,25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834" o:spid="_x0000_s2951" style="position:absolute;left:3410;top:250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lQcYA&#10;AADdAAAADwAAAGRycy9kb3ducmV2LnhtbESPT2vCQBTE74V+h+UJvRTdGFBKdBXpH2ihUDRevD2z&#10;z2w0+zbNbpP47bsFocdhZn7DLNeDrUVHra8cK5hOEhDEhdMVlwr2+dv4CYQPyBprx6TgSh7Wq/u7&#10;JWba9bylbhdKESHsM1RgQmgyKX1hyKKfuIY4eifXWgxRtqXULfYRbmuZJslcWqw4Lhhs6NlQcdn9&#10;WAUvr+Q+sTj08vj9gXlnzo9fLlfqYTRsFiACDeE/fGu/awXpdJb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hlQcYAAADdAAAADwAAAAAAAAAAAAAAAACYAgAAZHJz&#10;L2Rvd25yZXYueG1sUEsFBgAAAAAEAAQA9QAAAIsDAAAAAA==&#10;" path="m,1r2,e" filled="f" strokecolor="white" strokeweight=".05642mm">
                    <v:path arrowok="t" o:connecttype="custom" o:connectlocs="0,5004;4,5004" o:connectangles="0,0"/>
                  </v:shape>
                </v:group>
                <v:group id="Group 831" o:spid="_x0000_s2952" style="position:absolute;left:3636;top:2319;width:2;height:2" coordorigin="3636,231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832" o:spid="_x0000_s2953" style="position:absolute;left:3636;top:231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mVcgA&#10;AADdAAAADwAAAGRycy9kb3ducmV2LnhtbESPQWvCQBSE74X+h+UVehHdJFWpqasEpVAoHqoe7O2Z&#10;fU1Cs2/D7hrjv+8WCj0OM/MNs1wPphU9Od9YVpBOEhDEpdUNVwqOh9fxMwgfkDW2lknBjTysV/d3&#10;S8y1vfIH9ftQiQhhn6OCOoQul9KXNRn0E9sRR+/LOoMhSldJ7fAa4aaVWZLMpcGG40KNHW1qKr/3&#10;F6Ng9z4ast3nuXta3LbFyWVV2m8KpR4fhuIFRKAh/If/2m9aQZbOpvD7Jj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yyZVyAAAAN0AAAAPAAAAAAAAAAAAAAAAAJgCAABk&#10;cnMvZG93bnJldi54bWxQSwUGAAAAAAQABAD1AAAAjQMAAAAA&#10;" path="m,l1,e" filled="f" strokecolor="white" strokeweight=".16pt">
                    <v:path arrowok="t" o:connecttype="custom" o:connectlocs="0,4638;2,4638" o:connectangles="0,0"/>
                  </v:shape>
                </v:group>
                <v:group id="Group 829" o:spid="_x0000_s2954" style="position:absolute;left:2886;top:2830;width:2;height:2" coordorigin="2886,28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830" o:spid="_x0000_s2955" style="position:absolute;left:2886;top:28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E+cUA&#10;AADdAAAADwAAAGRycy9kb3ducmV2LnhtbESPQWvCQBSE7wX/w/IEb3VjoCKpq6hQCAQKJl56e2Sf&#10;STD7NuxuY+qv7xYKHoeZ+YbZ7ifTi5Gc7ywrWC0TEMS11R03Ci7Vx+sGhA/IGnvLpOCHPOx3s5ct&#10;Ztre+UxjGRoRIewzVNCGMGRS+rolg35pB+LoXa0zGKJ0jdQO7xFuepkmyVoa7DgutDjQqaX6Vn4b&#10;BY/P9Jj3odZfl4bPI9uiOhROqcV8OryDCDSFZ/i/nWsF6eptDX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wT5xQAAAN0AAAAPAAAAAAAAAAAAAAAAAJgCAABkcnMv&#10;ZG93bnJldi54bWxQSwUGAAAAAAQABAD1AAAAigMAAAAA&#10;" path="m,1r1,e" filled="f" strokecolor="white" strokeweight=".05647mm">
                    <v:path arrowok="t" o:connecttype="custom" o:connectlocs="0,5662;2,5662" o:connectangles="0,0"/>
                  </v:shape>
                </v:group>
                <v:group id="Group 827" o:spid="_x0000_s2956" style="position:absolute;left:10272;top:5093;width:2;height:2" coordorigin="10272,50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828" o:spid="_x0000_s2957" style="position:absolute;left:10272;top:50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sUMUA&#10;AADdAAAADwAAAGRycy9kb3ducmV2LnhtbERPz2vCMBS+C/sfwhvsIpq2orhqlOIYDMSDboft9tY8&#10;27LmpSRZrf+9OQgeP77f6+1gWtGT841lBek0AUFcWt1wpeDr832yBOEDssbWMim4koft5mm0xlzb&#10;Cx+pP4VKxBD2OSqoQ+hyKX1Zk0E/tR1x5M7WGQwRukpqh5cYblqZJclCGmw4NtTY0a6m8u/0bxQc&#10;9uMhO/z8drPX61vx7bIq7XeFUi/PQ7ECEWgID/Hd/aEVZOk8zo1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ixQxQAAAN0AAAAPAAAAAAAAAAAAAAAAAJgCAABkcnMv&#10;ZG93bnJldi54bWxQSwUGAAAAAAQABAD1AAAAigMAAAAA&#10;" path="m,1r1,e" filled="f" strokecolor="white" strokeweight=".16pt">
                    <v:path arrowok="t" o:connecttype="custom" o:connectlocs="0,10188;2,10188" o:connectangles="0,0"/>
                  </v:shape>
                </v:group>
                <v:group id="Group 825" o:spid="_x0000_s2958" style="position:absolute;left:10703;top:5148;width:2;height:2" coordorigin="10703,51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826" o:spid="_x0000_s2959" style="position:absolute;left:10703;top:51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q68QA&#10;AADdAAAADwAAAGRycy9kb3ducmV2LnhtbERPz2vCMBS+C/4P4Q12EU3bgWhnlKIIg+FB3WG7vTVv&#10;bVnzUpJY639vDoLHj+/3ajOYVvTkfGNZQTpLQBCXVjdcKfg676cLED4ga2wtk4Ibedisx6MV5tpe&#10;+Uj9KVQihrDPUUEdQpdL6cuaDPqZ7Ygj92edwRChq6R2eI3hppVZksylwYZjQ40dbWsq/08Xo+Dw&#10;ORmyw89v97a87Ypvl1Vpvy2Uen0ZincQgYbwFD/cH1pBls7j/vgmP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6uvEAAAA3QAAAA8AAAAAAAAAAAAAAAAAmAIAAGRycy9k&#10;b3ducmV2LnhtbFBLBQYAAAAABAAEAPUAAACJAwAAAAA=&#10;" path="m,1r1,e" filled="f" strokecolor="white" strokeweight=".16pt">
                    <v:path arrowok="t" o:connecttype="custom" o:connectlocs="0,10298;2,10298" o:connectangles="0,0"/>
                  </v:shape>
                </v:group>
                <v:group id="Group 823" o:spid="_x0000_s2960" style="position:absolute;left:10684;top:6135;width:2;height:2" coordorigin="10684,6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824" o:spid="_x0000_s2961" style="position:absolute;left:10684;top:61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RB8gA&#10;AADdAAAADwAAAGRycy9kb3ducmV2LnhtbESPQWvCQBSE70L/w/IKXqRusoK0qasES0EQD7U9tLfX&#10;7GsSmn0bdrcx/ntXKHgcZuYbZrUZbScG8qF1rCGfZyCIK2darjV8vL8+PIIIEdlg55g0nCnAZn03&#10;WWFh3InfaDjGWiQIhwI1NDH2hZShashimLueOHk/zluMSfpaGo+nBLedVFm2lBZbTgsN9rRtqPo9&#10;/lkNh/1sVIev737xdH4pP72q82Fbaj29H8tnEJHGeAv/t3dGg8qXCq5v0hOQ6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AtEHyAAAAN0AAAAPAAAAAAAAAAAAAAAAAJgCAABk&#10;cnMvZG93bnJldi54bWxQSwUGAAAAAAQABAD1AAAAjQMAAAAA&#10;" path="m,l1,e" filled="f" strokecolor="white" strokeweight=".16pt">
                    <v:path arrowok="t" o:connecttype="custom" o:connectlocs="0,12270;2,12270" o:connectangles="0,0"/>
                  </v:shape>
                </v:group>
                <v:group id="Group 821" o:spid="_x0000_s2962" style="position:absolute;left:10740;top:8180;width:2;height:2" coordorigin="10740,81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822" o:spid="_x0000_s2963" style="position:absolute;left:10740;top:81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s6MgA&#10;AADdAAAADwAAAGRycy9kb3ducmV2LnhtbESPQWvCQBSE74L/YXmFXkQ3SYto6ipBKRTEQ9VDe3tm&#10;X5PQ7Nuwu43x33eFQo/DzHzDrDaDaUVPzjeWFaSzBARxaXXDlYLz6XW6AOEDssbWMim4kYfNejxa&#10;Ya7tld+pP4ZKRAj7HBXUIXS5lL6syaCf2Y44el/WGQxRukpqh9cIN63MkmQuDTYcF2rsaFtT+X38&#10;MQoO+8mQHT4v3dPytis+XFal/bZQ6vFhKF5ABBrCf/iv/aYVZOn8Ge5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p+zoyAAAAN0AAAAPAAAAAAAAAAAAAAAAAJgCAABk&#10;cnMvZG93bnJldi54bWxQSwUGAAAAAAQABAD1AAAAjQMAAAAA&#10;" path="m,l1,e" filled="f" strokecolor="white" strokeweight=".16pt">
                    <v:path arrowok="t" o:connecttype="custom" o:connectlocs="0,16360;2,16360" o:connectangles="0,0"/>
                  </v:shape>
                </v:group>
                <v:group id="Group 819" o:spid="_x0000_s2964" style="position:absolute;left:10740;top:7924;width:2;height:2" coordorigin="10740,79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820" o:spid="_x0000_s2965" style="position:absolute;left:10740;top:79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XBMcA&#10;AADdAAAADwAAAGRycy9kb3ducmV2LnhtbESPQWvCQBSE74X+h+UVeim6SYRQo6sES6EgHrQ91Nsz&#10;+0xCs2/D7jbGf98tCB6HmfmGWa5H04mBnG8tK0inCQjiyuqWawVfn++TVxA+IGvsLJOCK3lYrx4f&#10;llhoe+E9DYdQiwhhX6CCJoS+kNJXDRn0U9sTR+9sncEQpauldniJcNPJLElyabDluNBgT5uGqp/D&#10;r1Gw276M2e546mfz61v57bI6HTalUs9PY7kAEWgM9/Ct/aEVZGmew/+b+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51wTHAAAA3QAAAA8AAAAAAAAAAAAAAAAAmAIAAGRy&#10;cy9kb3ducmV2LnhtbFBLBQYAAAAABAAEAPUAAACMAwAAAAA=&#10;" path="m,1r1,e" filled="f" strokecolor="white" strokeweight=".16pt">
                    <v:path arrowok="t" o:connecttype="custom" o:connectlocs="0,15850;2,15850" o:connectangles="0,0"/>
                  </v:shape>
                </v:group>
                <v:group id="Group 817" o:spid="_x0000_s2966" style="position:absolute;left:10740;top:8435;width:2;height:2" coordorigin="10740,84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818" o:spid="_x0000_s2967" style="position:absolute;left:10740;top:84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m7cQA&#10;AADdAAAADwAAAGRycy9kb3ducmV2LnhtbERPz2vCMBS+C/4P4Q12EU3bgWhnlKIIg+FB3WG7vTVv&#10;bVnzUpJY639vDoLHj+/3ajOYVvTkfGNZQTpLQBCXVjdcKfg676cLED4ga2wtk4Ibedisx6MV5tpe&#10;+Uj9KVQihrDPUUEdQpdL6cuaDPqZ7Ygj92edwRChq6R2eI3hppVZksylwYZjQ40dbWsq/08Xo+Dw&#10;ORmyw89v97a87Ypvl1Vpvy2Uen0ZincQgYbwFD/cH1pBls7j3PgmP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5u3EAAAA3QAAAA8AAAAAAAAAAAAAAAAAmAIAAGRycy9k&#10;b3ducmV2LnhtbFBLBQYAAAAABAAEAPUAAACJAwAAAAA=&#10;" path="m,1r1,e" filled="f" strokecolor="white" strokeweight=".16pt">
                    <v:path arrowok="t" o:connecttype="custom" o:connectlocs="0,16872;2,16872" o:connectangles="0,0"/>
                  </v:shape>
                </v:group>
                <v:group id="Group 815" o:spid="_x0000_s2968" style="position:absolute;left:10216;top:6938;width:2;height:2" coordorigin="10216,69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816" o:spid="_x0000_s2969" style="position:absolute;left:10216;top:69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8NsUA&#10;AADdAAAADwAAAGRycy9kb3ducmV2LnhtbERPz2vCMBS+C/sfwhvsIpq2grpqlOIYDMSDboft9tY8&#10;27LmpSRZrf+9OQgeP77f6+1gWtGT841lBek0AUFcWt1wpeDr832yBOEDssbWMim4koft5mm0xlzb&#10;Cx+pP4VKxBD2OSqoQ+hyKX1Zk0E/tR1x5M7WGQwRukpqh5cYblqZJclcGmw4NtTY0a6m8u/0bxQc&#10;9uMhO/z8drPX61vx7bIq7XeFUi/PQ7ECEWgID/Hd/aEVZOki7o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Xw2xQAAAN0AAAAPAAAAAAAAAAAAAAAAAJgCAABkcnMv&#10;ZG93bnJldi54bWxQSwUGAAAAAAQABAD1AAAAigMAAAAA&#10;" path="m,l1,e" filled="f" strokecolor="white" strokeweight=".16pt">
                    <v:path arrowok="t" o:connecttype="custom" o:connectlocs="0,13876;2,13876" o:connectangles="0,0"/>
                  </v:shape>
                </v:group>
                <v:group id="Group 813" o:spid="_x0000_s2970" style="position:absolute;left:8941;top:8837;width:2;height:2" coordorigin="8941,88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814" o:spid="_x0000_s2971" style="position:absolute;left:8941;top:883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H2sgA&#10;AADdAAAADwAAAGRycy9kb3ducmV2LnhtbESPQUvDQBSE74L/YXlCL6XdZAWtsdsSWgRBemjtod6e&#10;2WcSzL4Nu2ua/ntXKHgcZuYbZrkebScG8qF1rCGfZyCIK2darjUc319mCxAhIhvsHJOGCwVYr25v&#10;llgYd+Y9DYdYiwThUKCGJsa+kDJUDVkMc9cTJ+/LeYsxSV9L4/Gc4LaTKssepMWW00KDPW0aqr4P&#10;P1bD7m06qt3HZ3//dNmWJ6/qfNiUWk/uxvIZRKQx/oev7VejQeWPCv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20fayAAAAN0AAAAPAAAAAAAAAAAAAAAAAJgCAABk&#10;cnMvZG93bnJldi54bWxQSwUGAAAAAAQABAD1AAAAjQMAAAAA&#10;" path="m,1r1,e" filled="f" strokecolor="white" strokeweight=".16pt">
                    <v:path arrowok="t" o:connecttype="custom" o:connectlocs="0,17676;2,17676" o:connectangles="0,0"/>
                  </v:shape>
                </v:group>
                <v:group id="Group 811" o:spid="_x0000_s2972" style="position:absolute;left:8266;top:2684;width:2;height:2" coordorigin="8266,26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812" o:spid="_x0000_s2973" style="position:absolute;left:8266;top:26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EzsYA&#10;AADdAAAADwAAAGRycy9kb3ducmV2LnhtbESPQUvDQBSE74L/YXlCL2I3LUUldhPEVmhBKE28eHtm&#10;n9lo9m2aXZP037uC4HGYmW+YdT7ZVgzU+8axgsU8AUFcOd1wreC1fL65B+EDssbWMSk4k4c8u7xY&#10;Y6rdyEcailCLCGGfogITQpdK6StDFv3cdcTR+3C9xRBlX0vd4xjhtpXLJLmVFhuOCwY7ejJUfRXf&#10;VsFmS+4Fq7dRvp/2WA7m8/rgSqVmV9PjA4hAU/gP/7V3WsFycbeC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gEzsYAAADdAAAADwAAAAAAAAAAAAAAAACYAgAAZHJz&#10;L2Rvd25yZXYueG1sUEsFBgAAAAAEAAQA9QAAAIsDAAAAAA==&#10;" path="m,l1,e" filled="f" strokecolor="white" strokeweight=".05642mm">
                    <v:path arrowok="t" o:connecttype="custom" o:connectlocs="0,5368;2,5368" o:connectangles="0,0"/>
                  </v:shape>
                </v:group>
                <v:group id="Group 809" o:spid="_x0000_s2974" style="position:absolute;left:3110;top:1277;width:2;height:2" coordorigin="3110,12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810" o:spid="_x0000_s2975" style="position:absolute;left:3110;top:127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B2cgA&#10;AADdAAAADwAAAGRycy9kb3ducmV2LnhtbESPQWvCQBSE74L/YXmFXkrdJIJtU1cJiiCIh6qH9vaa&#10;fU1Cs2/D7jbGf+8KBY/DzHzDzJeDaUVPzjeWFaSTBARxaXXDlYLTcfP8CsIHZI2tZVJwIQ/LxXg0&#10;x1zbM39QfwiViBD2OSqoQ+hyKX1Zk0E/sR1x9H6sMxiidJXUDs8RblqZJclMGmw4LtTY0aqm8vfw&#10;ZxTsd09Dtv/67qZvl3Xx6bIq7VeFUo8PQ/EOItAQ7uH/9lYryNKXGdz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4EHZyAAAAN0AAAAPAAAAAAAAAAAAAAAAAJgCAABk&#10;cnMvZG93bnJldi54bWxQSwUGAAAAAAQABAD1AAAAjQMAAAAA&#10;" path="m,1r2,e" filled="f" strokecolor="white" strokeweight=".16pt">
                    <v:path arrowok="t" o:connecttype="custom" o:connectlocs="0,2556;4,2556" o:connectangles="0,0"/>
                  </v:shape>
                </v:group>
                <v:group id="Group 807" o:spid="_x0000_s2976" style="position:absolute;left:3186;top:1350;width:2;height:2" coordorigin="3186,1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808" o:spid="_x0000_s2977" style="position:absolute;left:3186;top:13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pcMIA&#10;AADdAAAADwAAAGRycy9kb3ducmV2LnhtbERPz2vCMBS+D/wfwht4m6k96KhGccJAKAhtvXh7NG9t&#10;WfNSkqxW/3pzEHb8+H5v95PpxUjOd5YVLBcJCOLa6o4bBZfq++MThA/IGnvLpOBOHva72dsWM21v&#10;XNBYhkbEEPYZKmhDGDIpfd2SQb+wA3HkfqwzGCJ0jdQObzHc9DJNkpU02HFsaHGgY0v1b/lnFDzO&#10;6depD7W+XhouRrZ5dcidUvP36bABEWgK/+KX+6QVpMt1nBvfxCc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WlwwgAAAN0AAAAPAAAAAAAAAAAAAAAAAJgCAABkcnMvZG93&#10;bnJldi54bWxQSwUGAAAAAAQABAD1AAAAhwMAAAAA&#10;" path="m,1r1,e" filled="f" strokecolor="white" strokeweight=".05647mm">
                    <v:path arrowok="t" o:connecttype="custom" o:connectlocs="0,2702;2,2702" o:connectangles="0,0"/>
                  </v:shape>
                </v:group>
                <v:group id="Group 805" o:spid="_x0000_s2978" style="position:absolute;left:3242;top:1442;width:2;height:2" coordorigin="3242,14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806" o:spid="_x0000_s2979" style="position:absolute;left:3242;top:14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MEcQA&#10;AADdAAAADwAAAGRycy9kb3ducmV2LnhtbERPy2rCQBTdF/yH4QrdFJ0kBdHoKMFSKBQXPha6u2au&#10;STBzJ8xMY/z7zqLQ5eG8V5vBtKIn5xvLCtJpAoK4tLrhSsHp+DmZg/ABWWNrmRQ8ycNmPXpZYa7t&#10;g/fUH0IlYgj7HBXUIXS5lL6syaCf2o44cjfrDIYIXSW1w0cMN63MkmQmDTYcG2rsaFtTeT/8GAW7&#10;77ch212u3fvi+VGcXVal/bZQ6nU8FEsQgYbwL/5zf2kFWTqP+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DBHEAAAA3QAAAA8AAAAAAAAAAAAAAAAAmAIAAGRycy9k&#10;b3ducmV2LnhtbFBLBQYAAAAABAAEAPUAAACJAwAAAAA=&#10;" path="m,l2,e" filled="f" strokecolor="white" strokeweight=".16pt">
                    <v:path arrowok="t" o:connecttype="custom" o:connectlocs="0,2884;4,2884" o:connectangles="0,0"/>
                  </v:shape>
                </v:group>
                <v:group id="Group 803" o:spid="_x0000_s2980" style="position:absolute;left:3317;top:1533;width:2;height:2" coordorigin="3317,15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804" o:spid="_x0000_s2981" style="position:absolute;left:3317;top:15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3/cgA&#10;AADdAAAADwAAAGRycy9kb3ducmV2LnhtbESPQWvCQBSE74X+h+UVvJS6yRaKTV0lKIIgHqoe2ttr&#10;9jUJzb4Nu2uM/75bKHgcZuYbZr4cbScG8qF1rCGfZiCIK2darjWcjpunGYgQkQ12jknDlQIsF/d3&#10;cyyMu/A7DYdYiwThUKCGJsa+kDJUDVkMU9cTJ+/beYsxSV9L4/GS4LaTKstepMWW00KDPa0aqn4O&#10;Z6thv3sc1f7zq39+va7LD6/qfFiVWk8exvINRKQx3sL/7a3RoPKZgr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Djf9yAAAAN0AAAAPAAAAAAAAAAAAAAAAAJgCAABk&#10;cnMvZG93bnJldi54bWxQSwUGAAAAAAQABAD1AAAAjQMAAAAA&#10;" path="m,l1,e" filled="f" strokecolor="white" strokeweight=".16pt">
                    <v:path arrowok="t" o:connecttype="custom" o:connectlocs="0,3066;2,3066" o:connectangles="0,0"/>
                  </v:shape>
                </v:group>
                <v:group id="Group 801" o:spid="_x0000_s2982" style="position:absolute;left:3392;top:1624;width:2;height:2" coordorigin="3392,16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802" o:spid="_x0000_s2983" style="position:absolute;left:3392;top:16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KEsgA&#10;AADdAAAADwAAAGRycy9kb3ducmV2LnhtbESPQWvCQBSE70L/w/IKvUjdJJViU1cJFqEgHqoe2ttr&#10;9jUJzb4Nu2uM/94VBI/DzHzDzJeDaUVPzjeWFaSTBARxaXXDlYLDfv08A+EDssbWMik4k4fl4mE0&#10;x1zbE39RvwuViBD2OSqoQ+hyKX1Zk0E/sR1x9P6sMxiidJXUDk8RblqZJcmrNNhwXKixo1VN5f/u&#10;aBRsN+Mh2/78di9v54/i22VV2q8KpZ4eh+IdRKAh3MO39qdWkKWzKVzfx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qwoSyAAAAN0AAAAPAAAAAAAAAAAAAAAAAJgCAABk&#10;cnMvZG93bnJldi54bWxQSwUGAAAAAAQABAD1AAAAjQMAAAAA&#10;" path="m,1r2,e" filled="f" strokecolor="white" strokeweight=".16pt">
                    <v:path arrowok="t" o:connecttype="custom" o:connectlocs="0,3250;4,3250" o:connectangles="0,0"/>
                  </v:shape>
                </v:group>
                <v:group id="Group 799" o:spid="_x0000_s2984" style="position:absolute;left:3486;top:986;width:2;height:2" coordorigin="3486,9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800" o:spid="_x0000_s2985" style="position:absolute;left:3486;top:98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x/scA&#10;AADdAAAADwAAAGRycy9kb3ducmV2LnhtbESPQWvCQBSE7wX/w/IEL6VuEkFs6ipBKQjiodaD3p7Z&#10;1ySYfRt2tzH++26h0OMwM98wy/VgWtGT841lBek0AUFcWt1wpeD0+f6yAOEDssbWMil4kIf1avS0&#10;xFzbO39QfwyViBD2OSqoQ+hyKX1Zk0E/tR1x9L6sMxiidJXUDu8RblqZJclcGmw4LtTY0aam8nb8&#10;NgoO++chO1yu3ez1sS3OLqvSflMoNRkPxRuIQEP4D/+1d1pBli7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1Mf7HAAAA3QAAAA8AAAAAAAAAAAAAAAAAmAIAAGRy&#10;cy9kb3ducmV2LnhtbFBLBQYAAAAABAAEAPUAAACMAwAAAAA=&#10;" path="m,l1,e" filled="f" strokecolor="white" strokeweight=".16pt">
                    <v:path arrowok="t" o:connecttype="custom" o:connectlocs="0,1972;2,1972" o:connectangles="0,0"/>
                  </v:shape>
                </v:group>
                <v:group id="Group 797" o:spid="_x0000_s2986" style="position:absolute;left:3560;top:1077;width:2;height:2" coordorigin="3560,10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798" o:spid="_x0000_s2987" style="position:absolute;left:3560;top:107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AF8QA&#10;AADdAAAADwAAAGRycy9kb3ducmV2LnhtbERPy2rCQBTdF/yH4QrdFJ0kBdHoKMFSKBQXPha6u2au&#10;STBzJ8xMY/z7zqLQ5eG8V5vBtKIn5xvLCtJpAoK4tLrhSsHp+DmZg/ABWWNrmRQ8ycNmPXpZYa7t&#10;g/fUH0IlYgj7HBXUIXS5lL6syaCf2o44cjfrDIYIXSW1w0cMN63MkmQmDTYcG2rsaFtTeT/8GAW7&#10;77ch212u3fvi+VGcXVal/bZQ6nU8FEsQgYbwL/5zf2kFWTqPc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ABfEAAAA3QAAAA8AAAAAAAAAAAAAAAAAmAIAAGRycy9k&#10;b3ducmV2LnhtbFBLBQYAAAAABAAEAPUAAACJAwAAAAA=&#10;" path="m,l2,e" filled="f" strokecolor="white" strokeweight=".16pt">
                    <v:path arrowok="t" o:connecttype="custom" o:connectlocs="0,2154;4,2154" o:connectangles="0,0"/>
                  </v:shape>
                </v:group>
                <v:group id="Group 795" o:spid="_x0000_s2988" style="position:absolute;left:3617;top:1168;width:2;height:2" coordorigin="3617,11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796" o:spid="_x0000_s2989" style="position:absolute;left:3617;top:11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azMQA&#10;AADdAAAADwAAAGRycy9kb3ducmV2LnhtbERPy2rCQBTdF/yH4QrdFJ0kBdHoKMFSKBQXPha6u2au&#10;STBzJ8xMY/z7zqLQ5eG8V5vBtKIn5xvLCtJpAoK4tLrhSsHp+DmZg/ABWWNrmRQ8ycNmPXpZYa7t&#10;g/fUH0IlYgj7HBXUIXS5lL6syaCf2o44cjfrDIYIXSW1w0cMN63MkmQmDTYcG2rsaFtTeT/8GAW7&#10;77ch212u3fvi+VGcXVal/bZQ6nU8FEsQgYbwL/5zf2kFWbqI+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mszEAAAA3QAAAA8AAAAAAAAAAAAAAAAAmAIAAGRycy9k&#10;b3ducmV2LnhtbFBLBQYAAAAABAAEAPUAAACJAwAAAAA=&#10;" path="m,1r1,e" filled="f" strokecolor="white" strokeweight=".16pt">
                    <v:path arrowok="t" o:connecttype="custom" o:connectlocs="0,2338;2,2338" o:connectangles="0,0"/>
                  </v:shape>
                </v:group>
                <v:group id="Group 793" o:spid="_x0000_s2990" style="position:absolute;left:3692;top:1241;width:2;height:2" coordorigin="3692,124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794" o:spid="_x0000_s2991" style="position:absolute;left:3692;top:124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f28cA&#10;AADdAAAADwAAAGRycy9kb3ducmV2LnhtbESPT2vCQBTE74V+h+UJvRTdmIPY6CrSP9BCoWi8eHtm&#10;n9lo9m2a3Sbx23cLQo/DzPyGWa4HW4uOWl85VjCdJCCIC6crLhXs87fxHIQPyBprx6TgSh7Wq/u7&#10;JWba9bylbhdKESHsM1RgQmgyKX1hyKKfuIY4eifXWgxRtqXULfYRbmuZJslMWqw4Lhhs6NlQcdn9&#10;WAUvr+Q+sTj08vj9gXlnzo9fLlfqYTRsFiACDeE/fGu/awXp9Cm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h39vHAAAA3QAAAA8AAAAAAAAAAAAAAAAAmAIAAGRy&#10;cy9kb3ducmV2LnhtbFBLBQYAAAAABAAEAPUAAACMAwAAAAA=&#10;" path="m,1r2,e" filled="f" strokecolor="white" strokeweight=".05642mm">
                    <v:path arrowok="t" o:connecttype="custom" o:connectlocs="0,2484;4,2484" o:connectangles="0,0"/>
                  </v:shape>
                </v:group>
                <v:group id="Group 791" o:spid="_x0000_s2992" style="position:absolute;left:3767;top:1332;width:2;height:2" coordorigin="3767,13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792" o:spid="_x0000_s2993" style="position:absolute;left:3767;top:133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Fj8QA&#10;AADdAAAADwAAAGRycy9kb3ducmV2LnhtbESPQYvCMBSE78L+h/AEb5paFtGuUVxhQRAErRdvj+Zt&#10;W2xeShJr9debhQWPw8x8wyzXvWlER87XlhVMJwkI4sLqmksF5/xnPAfhA7LGxjIpeJCH9epjsMRM&#10;2zsfqTuFUkQI+wwVVCG0mZS+qMign9iWOHq/1hkMUbpSaof3CDeNTJNkJg3WHBcqbGlbUXE93YyC&#10;5yH93jWh0JdzyceO7T7f7J1So2G/+QIRqA/v8H97pxWk08Un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hY/EAAAA3QAAAA8AAAAAAAAAAAAAAAAAmAIAAGRycy9k&#10;b3ducmV2LnhtbFBLBQYAAAAABAAEAPUAAACJAwAAAAA=&#10;" path="m,1r1,e" filled="f" strokecolor="white" strokeweight=".05647mm">
                    <v:path arrowok="t" o:connecttype="custom" o:connectlocs="0,2666;2,2666" o:connectangles="0,0"/>
                  </v:shape>
                </v:group>
                <v:group id="Group 789" o:spid="_x0000_s2994" style="position:absolute;left:3992;top:875;width:2;height:2" coordorigin="3992,87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790" o:spid="_x0000_s2995" style="position:absolute;left:3992;top:87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+Y8QA&#10;AADdAAAADwAAAGRycy9kb3ducmV2LnhtbESPT4vCMBTE78J+h/CEvWlqD6LVWOqCIAiCfy7eHs3b&#10;tmzzUpJYu/vpN4LgcZiZ3zDrfDCt6Mn5xrKC2TQBQVxa3XCl4HrZTRYgfEDW2FomBb/kId98jNaY&#10;afvgE/XnUIkIYZ+hgjqELpPSlzUZ9FPbEUfv2zqDIUpXSe3wEeGmlWmSzKXBhuNCjR191VT+nO9G&#10;wd8x3e7bUOrbteJTz/ZwKQ5Oqc/xUKxABBrCO/xq77WCdLacw/N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vmPEAAAA3QAAAA8AAAAAAAAAAAAAAAAAmAIAAGRycy9k&#10;b3ducmV2LnhtbFBLBQYAAAAABAAEAPUAAACJAwAAAAA=&#10;" path="m,1r2,e" filled="f" strokecolor="white" strokeweight=".05647mm">
                    <v:path arrowok="t" o:connecttype="custom" o:connectlocs="0,1752;4,1752" o:connectangles="0,0"/>
                  </v:shape>
                </v:group>
                <v:group id="Group 787" o:spid="_x0000_s2996" style="position:absolute;left:4067;top:968;width:2;height:2" coordorigin="4067,9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788" o:spid="_x0000_s2997" style="position:absolute;left:4067;top:9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PisIA&#10;AADdAAAADwAAAGRycy9kb3ducmV2LnhtbERPz2vCMBS+D/wfwht4m6k9iKtGccJAKAhtvXh7NG9t&#10;WfNSkqxW/3pzEHb8+H5v95PpxUjOd5YVLBcJCOLa6o4bBZfq+2MNwgdkjb1lUnAnD/vd7G2LmbY3&#10;LmgsQyNiCPsMFbQhDJmUvm7JoF/YgThyP9YZDBG6RmqHtxhuepkmyUoa7Dg2tDjQsaX6t/wzCh7n&#10;9OvUh1pfLw0XI9u8OuROqfn7dNiACDSFf/HLfdIK0uVnnBvfxCc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Y+KwgAAAN0AAAAPAAAAAAAAAAAAAAAAAJgCAABkcnMvZG93&#10;bnJldi54bWxQSwUGAAAAAAQABAD1AAAAhwMAAAAA&#10;" path="m,l1,e" filled="f" strokecolor="white" strokeweight=".05647mm">
                    <v:path arrowok="t" o:connecttype="custom" o:connectlocs="0,1936;2,1936" o:connectangles="0,0"/>
                  </v:shape>
                </v:group>
                <v:group id="Group 785" o:spid="_x0000_s2998" style="position:absolute;left:4142;top:1059;width:2;height:2" coordorigin="4142,10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786" o:spid="_x0000_s2999" style="position:absolute;left:4142;top:10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QzMUA&#10;AADdAAAADwAAAGRycy9kb3ducmV2LnhtbESPQWvCQBSE74L/YXlCL6KbeiglukrRFioUpKYXb8/s&#10;MxubfZtm1yT+e1cQehxm5htmseptJVpqfOlYwfM0AUGcO11yoeAn+5i8gvABWWPlmBRcycNqORws&#10;MNWu429q96EQEcI+RQUmhDqV0ueGLPqpq4mjd3KNxRBlU0jdYBfhtpKzJHmRFkuOCwZrWhvKf/cX&#10;q2DzTu4L80Mnj39bzFpzHu9cptTTqH+bgwjUh//wo/2pFcwiEu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BDMxQAAAN0AAAAPAAAAAAAAAAAAAAAAAJgCAABkcnMv&#10;ZG93bnJldi54bWxQSwUGAAAAAAQABAD1AAAAigMAAAAA&#10;" path="m,l2,e" filled="f" strokecolor="white" strokeweight=".05642mm">
                    <v:path arrowok="t" o:connecttype="custom" o:connectlocs="0,2118;4,2118" o:connectangles="0,0"/>
                  </v:shape>
                </v:group>
                <v:group id="Group 783" o:spid="_x0000_s3000" style="position:absolute;left:3430;top:2026;width:2;height:2" coordorigin="3430,20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784" o:spid="_x0000_s3001" style="position:absolute;left:3430;top:20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rIMYA&#10;AADdAAAADwAAAGRycy9kb3ducmV2LnhtbESPQWvCQBSE74L/YXmFXqRuzEEkuopUCy0IRePF22v2&#10;NZuafZtmt0n677sFweMwM98wq81ga9FR6yvHCmbTBARx4XTFpYJz/vK0AOEDssbaMSn4JQ+b9Xi0&#10;wky7no/UnUIpIoR9hgpMCE0mpS8MWfRT1xBH79O1FkOUbSl1i32E21qmSTKXFiuOCwYbejZUXE8/&#10;VsFuT+6AxaWXH99vmHfma/LucqUeH4btEkSgIdzDt/arVpCmSQr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4rIMYAAADdAAAADwAAAAAAAAAAAAAAAACYAgAAZHJz&#10;L2Rvd25yZXYueG1sUEsFBgAAAAAEAAQA9QAAAIsDAAAAAA==&#10;" path="m,1r1,e" filled="f" strokecolor="white" strokeweight=".05642mm">
                    <v:path arrowok="t" o:connecttype="custom" o:connectlocs="0,4054;2,4054" o:connectangles="0,0"/>
                  </v:shape>
                </v:group>
                <v:group id="Group 781" o:spid="_x0000_s3002" style="position:absolute;left:3542;top:1935;width:2;height:2" coordorigin="3542,19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782" o:spid="_x0000_s3003" style="position:absolute;left:3542;top:19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xdMMA&#10;AADdAAAADwAAAGRycy9kb3ducmV2LnhtbESPzarCMBSE94LvEI7gTlOLyKUaRQVBEAR/Nu4OzbEt&#10;NiclibXep78RhLscZuYbZrHqTC1acr6yrGAyTkAQ51ZXXCi4XnajHxA+IGusLZOCN3lYLfu9BWba&#10;vvhE7TkUIkLYZ6igDKHJpPR5SQb92DbE0btbZzBE6QqpHb4i3NQyTZKZNFhxXCixoW1J+eP8NAp+&#10;j+lmX4dc364Fn1q2h8v64JQaDrr1HESgLvyHv+29VpCmyRQ+b+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dxdMMAAADdAAAADwAAAAAAAAAAAAAAAACYAgAAZHJzL2Rv&#10;d25yZXYueG1sUEsFBgAAAAAEAAQA9QAAAIgDAAAAAA==&#10;" path="m,l2,e" filled="f" strokecolor="white" strokeweight=".05647mm">
                    <v:path arrowok="t" o:connecttype="custom" o:connectlocs="0,3870;4,3870" o:connectangles="0,0"/>
                  </v:shape>
                </v:group>
                <v:group id="Group 779" o:spid="_x0000_s3004" style="position:absolute;left:3673;top:1826;width:2;height:2" coordorigin="3673,18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780" o:spid="_x0000_s3005" style="position:absolute;left:3673;top:18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T2M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Cqbw+1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DU9jHAAAA3QAAAA8AAAAAAAAAAAAAAAAAmAIAAGRy&#10;cy9kb3ducmV2LnhtbFBLBQYAAAAABAAEAPUAAACMAwAAAAA=&#10;" path="m,l1,e" filled="f" strokecolor="white" strokeweight=".16pt">
                    <v:path arrowok="t" o:connecttype="custom" o:connectlocs="0,3652;2,3652" o:connectangles="0,0"/>
                  </v:shape>
                </v:group>
                <v:group id="Group 777" o:spid="_x0000_s3006" style="position:absolute;left:3786;top:1734;width:2;height:2" coordorigin="3786,17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778" o:spid="_x0000_s3007" style="position:absolute;left:3786;top:173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iMcQA&#10;AADdAAAADwAAAGRycy9kb3ducmV2LnhtbERPz2vCMBS+D/wfwhO8jJmawXDVKEURBsPD1MN2ezbP&#10;tti8lCTW+t8vh8GOH9/v5XqwrejJh8axhtk0A0FcOtNwpeF03L3MQYSIbLB1TBoeFGC9Gj0tMTfu&#10;zl/UH2IlUgiHHDXUMXa5lKGsyWKYuo44cRfnLcYEfSWNx3sKt61UWfYmLTacGmrsaFNTeT3crIb9&#10;5/Og9j/n7vX9sS2+vapm/abQejIeigWISEP8F/+5P4wGpbI0N7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QYjHEAAAA3QAAAA8AAAAAAAAAAAAAAAAAmAIAAGRycy9k&#10;b3ducmV2LnhtbFBLBQYAAAAABAAEAPUAAACJAwAAAAA=&#10;" path="m,1r1,e" filled="f" strokecolor="white" strokeweight=".16pt">
                    <v:path arrowok="t" o:connecttype="custom" o:connectlocs="0,3470;2,3470" o:connectangles="0,0"/>
                  </v:shape>
                </v:group>
                <v:group id="Group 775" o:spid="_x0000_s3008" style="position:absolute;left:4048;top:1551;width:2;height:2" coordorigin="4048,15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776" o:spid="_x0000_s3009" style="position:absolute;left:4048;top:155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46sQA&#10;AADdAAAADwAAAGRycy9kb3ducmV2LnhtbERPz2vCMBS+D/Y/hDfwMjRtBmNWoxSHIIiH6Q56ezZv&#10;bVnzUpKs1v9+OQx2/Ph+L9ej7cRAPrSONeSzDARx5UzLtYbP03b6BiJEZIOdY9JwpwDr1ePDEgvj&#10;bvxBwzHWIoVwKFBDE2NfSBmqhiyGmeuJE/flvMWYoK+l8XhL4baTKstepcWWU0ODPW0aqr6PP1bD&#10;Yf88qsPl2r/M7+/l2as6Hzal1pOnsVyAiDTGf/Gfe2c0KJWn/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/+OrEAAAA3QAAAA8AAAAAAAAAAAAAAAAAmAIAAGRycy9k&#10;b3ducmV2LnhtbFBLBQYAAAAABAAEAPUAAACJAwAAAAA=&#10;" path="m,l1,e" filled="f" strokecolor="white" strokeweight=".16pt">
                    <v:path arrowok="t" o:connecttype="custom" o:connectlocs="0,3102;2,3102" o:connectangles="0,0"/>
                  </v:shape>
                </v:group>
                <v:group id="Group 773" o:spid="_x0000_s3010" style="position:absolute;left:3917;top:1643;width:2;height:2" coordorigin="3917,164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774" o:spid="_x0000_s3011" style="position:absolute;left:3917;top:164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DBscA&#10;AADdAAAADwAAAGRycy9kb3ducmV2LnhtbESPQWvCQBSE74X+h+UVvBTdZAulRlcJilAoHmp70Nsz&#10;+5qEZt+G3TXGf98tFHocZuYbZrkebScG8qF1rCGfZSCIK2darjV8fuymLyBCRDbYOSYNNwqwXt3f&#10;LbEw7srvNBxiLRKEQ4Eamhj7QspQNWQxzFxPnLwv5y3GJH0tjcdrgttOqix7lhZbTgsN9rRpqPo+&#10;XKyG/dvjqPanc/80v23Lo1d1PmxKrScPY7kAEWmM/+G/9qvRoFSu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hwwbHAAAA3QAAAA8AAAAAAAAAAAAAAAAAmAIAAGRy&#10;cy9kb3ducmV2LnhtbFBLBQYAAAAABAAEAPUAAACMAwAAAAA=&#10;" path="m,1r1,e" filled="f" strokecolor="white" strokeweight=".16pt">
                    <v:path arrowok="t" o:connecttype="custom" o:connectlocs="0,3288;2,3288" o:connectangles="0,0"/>
                  </v:shape>
                </v:group>
                <v:group id="Group 771" o:spid="_x0000_s3012" style="position:absolute;left:4160;top:1460;width:2;height:2" coordorigin="4160,14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772" o:spid="_x0000_s3013" style="position:absolute;left:4160;top:146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+6cgA&#10;AADdAAAADwAAAGRycy9kb3ducmV2LnhtbESPQUvDQBSE74L/YXlCL6XdZBWpsdsSWgRBemjtod6e&#10;2WcSzL4Nu2ua/ntXKHgcZuYbZrkebScG8qF1rCGfZyCIK2darjUc319mCxAhIhvsHJOGCwVYr25v&#10;llgYd+Y9DYdYiwThUKCGJsa+kDJUDVkMc9cTJ+/LeYsxSV9L4/Gc4LaTKssepcWW00KDPW0aqr4P&#10;P1bD7m06qt3HZ3//dNmWJ6/qfNiUWk/uxvIZRKQx/oev7VejQan8Af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hP7pyAAAAN0AAAAPAAAAAAAAAAAAAAAAAJgCAABk&#10;cnMvZG93bnJldi54bWxQSwUGAAAAAAQABAD1AAAAjQMAAAAA&#10;" path="m,l2,e" filled="f" strokecolor="white" strokeweight=".16pt">
                    <v:path arrowok="t" o:connecttype="custom" o:connectlocs="0,2920;4,2920" o:connectangles="0,0"/>
                  </v:shape>
                </v:group>
                <v:group id="Group 769" o:spid="_x0000_s3014" style="position:absolute;left:4292;top:1368;width:2;height:2" coordorigin="4292,1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770" o:spid="_x0000_s3015" style="position:absolute;left:4292;top:13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FBcgA&#10;AADdAAAADwAAAGRycy9kb3ducmV2LnhtbESPQWvCQBSE70L/w/IKXqRusoK0qasES0EQD7U9tLfX&#10;7GsSmn0bdrcx/ntXKHgcZuYbZrUZbScG8qF1rCGfZyCIK2darjV8vL8+PIIIEdlg55g0nCnAZn03&#10;WWFh3InfaDjGWiQIhwI1NDH2hZShashimLueOHk/zluMSfpaGo+nBLedVFm2lBZbTgsN9rRtqPo9&#10;/lkNh/1sVIev737xdH4pP72q82Fbaj29H8tnEJHGeAv/t3dGg1L5Eq5v0hOQ6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GsUFyAAAAN0AAAAPAAAAAAAAAAAAAAAAAJgCAABk&#10;cnMvZG93bnJldi54bWxQSwUGAAAAAAQABAD1AAAAjQMAAAAA&#10;" path="m,1r2,e" filled="f" strokecolor="white" strokeweight=".16pt">
                    <v:path arrowok="t" o:connecttype="custom" o:connectlocs="0,2738;4,2738" o:connectangles="0,0"/>
                  </v:shape>
                </v:group>
                <v:group id="Group 767" o:spid="_x0000_s3016" style="position:absolute;left:4404;top:1277;width:2;height:2" coordorigin="4404,12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768" o:spid="_x0000_s3017" style="position:absolute;left:4404;top:127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07MQA&#10;AADdAAAADwAAAGRycy9kb3ducmV2LnhtbERPz2vCMBS+D/Y/hDfwMjRtBmNWoxSHIIiH6Q56ezZv&#10;bVnzUpKs1v9+OQx2/Ph+L9ej7cRAPrSONeSzDARx5UzLtYbP03b6BiJEZIOdY9JwpwDr1ePDEgvj&#10;bvxBwzHWIoVwKFBDE2NfSBmqhiyGmeuJE/flvMWYoK+l8XhL4baTKstepcWWU0ODPW0aqr6PP1bD&#10;Yf88qsPl2r/M7+/l2as6Hzal1pOnsVyAiDTGf/Gfe2c0KJWnu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9OzEAAAA3QAAAA8AAAAAAAAAAAAAAAAAmAIAAGRycy9k&#10;b3ducmV2LnhtbFBLBQYAAAAABAAEAPUAAACJAwAAAAA=&#10;" path="m,1r1,e" filled="f" strokecolor="white" strokeweight=".16pt">
                    <v:path arrowok="t" o:connecttype="custom" o:connectlocs="0,2556;2,2556" o:connectangles="0,0"/>
                  </v:shape>
                </v:group>
                <v:group id="Group 765" o:spid="_x0000_s3018" style="position:absolute;left:5791;top:1460;width:2;height:2" coordorigin="5791,14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766" o:spid="_x0000_s3019" style="position:absolute;left:5791;top:146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yV8QA&#10;AADdAAAADwAAAGRycy9kb3ducmV2LnhtbERPz2vCMBS+D/wfwhO8jJmawXDVKEURBsPD1MN2ezbP&#10;tti8lCTW+t8vh8GOH9/v5XqwrejJh8axhtk0A0FcOtNwpeF03L3MQYSIbLB1TBoeFGC9Gj0tMTfu&#10;zl/UH2IlUgiHHDXUMXa5lKGsyWKYuo44cRfnLcYEfSWNx3sKt61UWfYmLTacGmrsaFNTeT3crIb9&#10;5/Og9j/n7vX9sS2+vapm/abQejIeigWISEP8F/+5P4wGpVTan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MlfEAAAA3QAAAA8AAAAAAAAAAAAAAAAAmAIAAGRycy9k&#10;b3ducmV2LnhtbFBLBQYAAAAABAAEAPUAAACJAwAAAAA=&#10;" path="m,l1,e" filled="f" strokecolor="white" strokeweight=".16pt">
                    <v:path arrowok="t" o:connecttype="custom" o:connectlocs="0,2920;2,2920" o:connectangles="0,0"/>
                  </v:shape>
                </v:group>
                <v:group id="Group 763" o:spid="_x0000_s3020" style="position:absolute;left:2792;top:6773;width:2;height:2" coordorigin="2792,67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764" o:spid="_x0000_s3021" style="position:absolute;left:2792;top:67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Ju8QA&#10;AADdAAAADwAAAGRycy9kb3ducmV2LnhtbERPTWvCQBS8C/0Pyyv0IroxhaLRVYKlUCgeqh709sw+&#10;k2D2bdjdxvjvu4Lg3Ib5Yhar3jSiI+drywom4wQEcWF1zaWC/e5rNAXhA7LGxjIpuJGH1fJlsMBM&#10;2yv/UrcNpYgl7DNUUIXQZlL6oiKDfmxb4qidrTMYInWl1A6vsdw0Mk2SD2mw5rhQYUvriorL9s8o&#10;2PwM+3RzPLXvs9tnfnBpOenWuVJvr30+BxGoD0/zI/2tFaQRcH8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NCbvEAAAA3QAAAA8AAAAAAAAAAAAAAAAAmAIAAGRycy9k&#10;b3ducmV2LnhtbFBLBQYAAAAABAAEAPUAAACJAwAAAAA=&#10;" path="m,1r2,e" filled="f" strokecolor="white" strokeweight=".16pt">
                    <v:path arrowok="t" o:connecttype="custom" o:connectlocs="0,13548;4,13548" o:connectangles="0,0"/>
                  </v:shape>
                </v:group>
                <v:group id="Group 761" o:spid="_x0000_s3022" style="position:absolute;left:2849;top:6846;width:2;height:2" coordorigin="2849,68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762" o:spid="_x0000_s3023" style="position:absolute;left:2849;top:68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0VM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JR6h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6DRUyAAAAN0AAAAPAAAAAAAAAAAAAAAAAJgCAABk&#10;cnMvZG93bnJldi54bWxQSwUGAAAAAAQABAD1AAAAjQMAAAAA&#10;" path="m,1r1,e" filled="f" strokecolor="white" strokeweight=".16pt">
                    <v:path arrowok="t" o:connecttype="custom" o:connectlocs="0,13694;2,13694" o:connectangles="0,0"/>
                  </v:shape>
                </v:group>
                <v:group id="Group 759" o:spid="_x0000_s3024" style="position:absolute;left:2923;top:6938;width:2;height:2" coordorigin="2923,69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760" o:spid="_x0000_s3025" style="position:absolute;left:2923;top:69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PuM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ErN4fYmP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2D7jHAAAA3QAAAA8AAAAAAAAAAAAAAAAAmAIAAGRy&#10;cy9kb3ducmV2LnhtbFBLBQYAAAAABAAEAPUAAACMAwAAAAA=&#10;" path="m,l1,e" filled="f" strokecolor="white" strokeweight=".16pt">
                    <v:path arrowok="t" o:connecttype="custom" o:connectlocs="0,13876;2,13876" o:connectangles="0,0"/>
                  </v:shape>
                </v:group>
                <v:group id="Group 757" o:spid="_x0000_s3026" style="position:absolute;left:2980;top:7011;width:2;height:2" coordorigin="2980,70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758" o:spid="_x0000_s3027" style="position:absolute;left:2980;top:701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+UcQA&#10;AADdAAAADwAAAGRycy9kb3ducmV2LnhtbERPz2vCMBS+D/wfwhO8jJmawXDVKEURBsPD1MN2ezbP&#10;tti8lCTW+t8vh8GOH9/v5XqwrejJh8axhtk0A0FcOtNwpeF03L3MQYSIbLB1TBoeFGC9Gj0tMTfu&#10;zl/UH2IlUgiHHDXUMXa5lKGsyWKYuo44cRfnLcYEfSWNx3sKt61UWfYmLTacGmrsaFNTeT3crIb9&#10;5/Og9j/n7vX9sS2+vapm/abQejIeigWISEP8F/+5P4wGpVS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PlHEAAAA3QAAAA8AAAAAAAAAAAAAAAAAmAIAAGRycy9k&#10;b3ducmV2LnhtbFBLBQYAAAAABAAEAPUAAACJAwAAAAA=&#10;" path="m,l1,e" filled="f" strokecolor="white" strokeweight=".16pt">
                    <v:path arrowok="t" o:connecttype="custom" o:connectlocs="0,14022;2,14022" o:connectangles="0,0"/>
                  </v:shape>
                </v:group>
                <v:group id="Group 755" o:spid="_x0000_s3028" style="position:absolute;left:10516;top:1515;width:2;height:2" coordorigin="10516,15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756" o:spid="_x0000_s3029" style="position:absolute;left:10516;top:15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kisQA&#10;AADdAAAADwAAAGRycy9kb3ducmV2LnhtbERPz2vCMBS+D/wfwht4GZoaYWg1SlEGwvAw9eBub82z&#10;LWteSpLV+t8vh8GOH9/v9XawrejJh8axhtk0A0FcOtNwpeFyfpssQISIbLB1TBoeFGC7GT2tMTfu&#10;zh/Un2IlUgiHHDXUMXa5lKGsyWKYuo44cTfnLcYEfSWNx3sKt61UWfYqLTacGmrsaFdT+X36sRqO&#10;7y+DOn5+dfPlY19cvapm/a7Qevw8FCsQkYb4L/5zH4wGpeZpf3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pIrEAAAA3QAAAA8AAAAAAAAAAAAAAAAAmAIAAGRycy9k&#10;b3ducmV2LnhtbFBLBQYAAAAABAAEAPUAAACJAwAAAAA=&#10;" path="m,l1,e" filled="f" strokecolor="white" strokeweight=".16pt">
                    <v:path arrowok="t" o:connecttype="custom" o:connectlocs="0,3030;2,3030" o:connectangles="0,0"/>
                  </v:shape>
                </v:group>
                <v:group id="Group 753" o:spid="_x0000_s3030" style="position:absolute;left:2362;top:6135;width:2;height:2" coordorigin="2362,6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754" o:spid="_x0000_s3031" style="position:absolute;left:2362;top:61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fZscA&#10;AADdAAAADwAAAGRycy9kb3ducmV2LnhtbESPQWsCMRSE74X+h/AKXopmjSB1a5TFIgjiQdtDe3vd&#10;vO4u3bwsSVzXf28KBY/DzHzDLNeDbUVPPjSONUwnGQji0pmGKw0f79vxC4gQkQ22jknDlQKsV48P&#10;S8yNu/CR+lOsRIJwyFFDHWOXSxnKmiyGieuIk/fjvMWYpK+k8XhJcNtKlWVzabHhtFBjR5uayt/T&#10;2Wo47J8Hdfj67maL61vx6VU17TeF1qOnoXgFEWmI9/B/e2c0KDVT8PcmPQ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n2bHAAAA3QAAAA8AAAAAAAAAAAAAAAAAmAIAAGRy&#10;cy9kb3ducmV2LnhtbFBLBQYAAAAABAAEAPUAAACMAwAAAAA=&#10;" path="m,l1,e" filled="f" strokecolor="white" strokeweight=".16pt">
                    <v:path arrowok="t" o:connecttype="custom" o:connectlocs="0,12270;2,12270" o:connectangles="0,0"/>
                  </v:shape>
                </v:group>
                <v:group id="Group 751" o:spid="_x0000_s3032" style="position:absolute;left:1536;top:7120;width:2;height:2" coordorigin="1536,71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752" o:spid="_x0000_s3033" style="position:absolute;left:1536;top:71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iicgA&#10;AADdAAAADwAAAGRycy9kb3ducmV2LnhtbESPQWsCMRSE74X+h/CEXopmjaXo1iiLRRCKh9oe9Pbc&#10;vO4ubl6WJF3Xf98UCj0OM/MNs1wPthU9+dA41jCdZCCIS2carjR8fmzHcxAhIhtsHZOGGwVYr+7v&#10;lpgbd+V36g+xEgnCIUcNdYxdLmUoa7IYJq4jTt6X8xZjkr6SxuM1wW0rVZY9S4sNp4UaO9rUVF4O&#10;31bD/u1xUPvTuZstbq/F0atq2m8KrR9GQ/ECItIQ/8N/7Z3RoNTsCX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MaKJyAAAAN0AAAAPAAAAAAAAAAAAAAAAAJgCAABk&#10;cnMvZG93bnJldi54bWxQSwUGAAAAAAQABAD1AAAAjQMAAAAA&#10;" path="m,1r1,e" filled="f" strokecolor="white" strokeweight=".16pt">
                    <v:path arrowok="t" o:connecttype="custom" o:connectlocs="0,14242;2,14242" o:connectangles="0,0"/>
                  </v:shape>
                </v:group>
                <v:group id="Group 749" o:spid="_x0000_s3034" style="position:absolute;left:2680;top:6062;width:2;height:2" coordorigin="2680,60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750" o:spid="_x0000_s3035" style="position:absolute;left:2680;top:60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ZZccA&#10;AADdAAAADwAAAGRycy9kb3ducmV2LnhtbESPQWsCMRSE70L/Q3iFXkSzRpB2a5TFUhDEQ7WHenvd&#10;vO4u3bwsSbqu/94IBY/DzHzDLNeDbUVPPjSONcymGQji0pmGKw2fx/fJM4gQkQ22jknDhQKsVw+j&#10;JebGnfmD+kOsRIJwyFFDHWOXSxnKmiyGqeuIk/fjvMWYpK+k8XhOcNtKlWULabHhtFBjR5uayt/D&#10;n9Ww340HtT99d/OXy1vx5VU16zeF1k+PQ/EKItIQ7+H/9tZoUGq+gNub9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vmWXHAAAA3QAAAA8AAAAAAAAAAAAAAAAAmAIAAGRy&#10;cy9kb3ducmV2LnhtbFBLBQYAAAAABAAEAPUAAACMAwAAAAA=&#10;" path="m,l1,e" filled="f" strokecolor="white" strokeweight=".16pt">
                    <v:path arrowok="t" o:connecttype="custom" o:connectlocs="0,12124;2,12124" o:connectangles="0,0"/>
                  </v:shape>
                </v:group>
                <v:group id="Group 747" o:spid="_x0000_s3036" style="position:absolute;left:2792;top:6171;width:2;height:2" coordorigin="2792,61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748" o:spid="_x0000_s3037" style="position:absolute;left:2792;top:61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ojMQA&#10;AADdAAAADwAAAGRycy9kb3ducmV2LnhtbERPz2vCMBS+D/wfwht4GZoaYWg1SlEGwvAw9eBub82z&#10;LWteSpLV+t8vh8GOH9/v9XawrejJh8axhtk0A0FcOtNwpeFyfpssQISIbLB1TBoeFGC7GT2tMTfu&#10;zh/Un2IlUgiHHDXUMXa5lKGsyWKYuo44cTfnLcYEfSWNx3sKt61UWfYqLTacGmrsaFdT+X36sRqO&#10;7y+DOn5+dfPlY19cvapm/a7Qevw8FCsQkYb4L/5zH4wGpeZpbn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8qIzEAAAA3QAAAA8AAAAAAAAAAAAAAAAAmAIAAGRycy9k&#10;b3ducmV2LnhtbFBLBQYAAAAABAAEAPUAAACJAwAAAAA=&#10;" path="m,l2,e" filled="f" strokecolor="white" strokeweight=".16pt">
                    <v:path arrowok="t" o:connecttype="custom" o:connectlocs="0,12342;4,12342" o:connectangles="0,0"/>
                  </v:shape>
                </v:group>
                <v:group id="Group 745" o:spid="_x0000_s3038" style="position:absolute;left:1686;top:2008;width:2;height:2" coordorigin="1686,200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746" o:spid="_x0000_s3039" style="position:absolute;left:1686;top:200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X98UA&#10;AADdAAAADwAAAGRycy9kb3ducmV2LnhtbERPz2vCMBS+D/wfwhN2GTM1G2OrRinKYCAeph709tY8&#10;22LzUpKs1v9+OQg7fny/58vBtqInHxrHGqaTDARx6UzDlYbD/vP5HUSIyAZbx6ThRgGWi9HDHHPj&#10;rvxN/S5WIoVwyFFDHWOXSxnKmiyGieuIE3d23mJM0FfSeLymcNtKlWVv0mLDqaHGjlY1lZfdr9Ww&#10;3TwNanv66V4+buvi6FU17VeF1o/joZiBiDTEf/Hd/WU0KPWa9q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Nf3xQAAAN0AAAAPAAAAAAAAAAAAAAAAAJgCAABkcnMv&#10;ZG93bnJldi54bWxQSwUGAAAAAAQABAD1AAAAigMAAAAA&#10;" path="m,1r1,e" filled="f" strokecolor="white" strokeweight=".16pt">
                    <v:path arrowok="t" o:connecttype="custom" o:connectlocs="0,4018;2,4018" o:connectangles="0,0"/>
                  </v:shape>
                </v:group>
                <v:group id="Group 743" o:spid="_x0000_s3040" style="position:absolute;left:1499;top:2154;width:2;height:2" coordorigin="1499,21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744" o:spid="_x0000_s3041" style="position:absolute;left:1499;top:21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sG8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NSzg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uwbyAAAAN0AAAAPAAAAAAAAAAAAAAAAAJgCAABk&#10;cnMvZG93bnJldi54bWxQSwUGAAAAAAQABAD1AAAAjQMAAAAA&#10;" path="m,1r1,e" filled="f" strokecolor="white" strokeweight=".16pt">
                    <v:path arrowok="t" o:connecttype="custom" o:connectlocs="0,4310;2,4310" o:connectangles="0,0"/>
                  </v:shape>
                </v:group>
                <v:group id="Group 741" o:spid="_x0000_s3042" style="position:absolute;left:1967;top:1806;width:2;height:2" coordorigin="1967,18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742" o:spid="_x0000_s3043" style="position:absolute;left:1967;top:18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R9MgA&#10;AADdAAAADwAAAGRycy9kb3ducmV2LnhtbESPQWsCMRSE74X+h/CEXopmTaXo1iiLRRCKh9oe9Pbc&#10;vO4ubl6WJF3Xf98UCj0OM/MNs1wPthU9+dA41jCdZCCIS2carjR8fmzHcxAhIhtsHZOGGwVYr+7v&#10;lpgbd+V36g+xEgnCIUcNdYxdLmUoa7IYJq4jTt6X8xZjkr6SxuM1wW0rVZY9S4sNp4UaO9rUVF4O&#10;31bD/u1xUPvTuXta3F6Lo1fVtN8UWj+MhuIFRKQh/of/2jujQanZD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N9H0yAAAAN0AAAAPAAAAAAAAAAAAAAAAAJgCAABk&#10;cnMvZG93bnJldi54bWxQSwUGAAAAAAQABAD1AAAAjQMAAAAA&#10;" path="m,1r1,e" filled="f" strokecolor="white" strokeweight=".16pt">
                    <v:path arrowok="t" o:connecttype="custom" o:connectlocs="0,3614;2,3614" o:connectangles="0,0"/>
                  </v:shape>
                </v:group>
                <v:group id="Group 739" o:spid="_x0000_s3044" style="position:absolute;left:2062;top:1734;width:2;height:2" coordorigin="2062,17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740" o:spid="_x0000_s3045" style="position:absolute;left:2062;top:173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qGMgA&#10;AADdAAAADwAAAGRycy9kb3ducmV2LnhtbESPQWsCMRSE74L/ITyhF9GsaRG7NcqiCELxUNtDe3vd&#10;vO4ubl6WJF3Xf98UCj0OM/MNs94OthU9+dA41rCYZyCIS2carjS8vR5mKxAhIhtsHZOGGwXYbsaj&#10;NebGXfmF+nOsRIJwyFFDHWOXSxnKmiyGueuIk/flvMWYpK+k8XhNcNtKlWVLabHhtFBjR7uaysv5&#10;22o4PU8Hdfr47O4fb/vi3atq0e8Kre8mQ/EEItIQ/8N/7aPRoNTDEn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qeoYyAAAAN0AAAAPAAAAAAAAAAAAAAAAAJgCAABk&#10;cnMvZG93bnJldi54bWxQSwUGAAAAAAQABAD1AAAAjQMAAAAA&#10;" path="m,1r1,e" filled="f" strokecolor="white" strokeweight=".16pt">
                    <v:path arrowok="t" o:connecttype="custom" o:connectlocs="0,3470;2,3470" o:connectangles="0,0"/>
                  </v:shape>
                </v:group>
                <v:group id="Group 737" o:spid="_x0000_s3046" style="position:absolute;left:2155;top:1661;width:2;height:2" coordorigin="2155,16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738" o:spid="_x0000_s3047" style="position:absolute;left:2155;top:166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b8cUA&#10;AADdAAAADwAAAGRycy9kb3ducmV2LnhtbERPz2vCMBS+D/wfwhN2GTM1G2OrRinKYCAeph709tY8&#10;22LzUpKs1v9+OQg7fny/58vBtqInHxrHGqaTDARx6UzDlYbD/vP5HUSIyAZbx6ThRgGWi9HDHHPj&#10;rvxN/S5WIoVwyFFDHWOXSxnKmiyGieuIE3d23mJM0FfSeLymcNtKlWVv0mLDqaHGjlY1lZfdr9Ww&#10;3TwNanv66V4+buvi6FU17VeF1o/joZiBiDTEf/Hd/WU0KPWa5qY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tvxxQAAAN0AAAAPAAAAAAAAAAAAAAAAAJgCAABkcnMv&#10;ZG93bnJldi54bWxQSwUGAAAAAAQABAD1AAAAigMAAAAA&#10;" path="m,1r1,e" filled="f" strokecolor="white" strokeweight=".16pt">
                    <v:path arrowok="t" o:connecttype="custom" o:connectlocs="0,3324;2,3324" o:connectangles="0,0"/>
                  </v:shape>
                </v:group>
                <v:group id="Group 735" o:spid="_x0000_s3048" style="position:absolute;left:2362;top:1515;width:2;height:2" coordorigin="2362,15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736" o:spid="_x0000_s3049" style="position:absolute;left:2362;top:15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BKsUA&#10;AADdAAAADwAAAGRycy9kb3ducmV2LnhtbERPz2vCMBS+D/wfwhN2GTM1Y2OrRinKYCAeph709tY8&#10;22LzUpKs1v9+OQg7fny/58vBtqInHxrHGqaTDARx6UzDlYbD/vP5HUSIyAZbx6ThRgGWi9HDHHPj&#10;rvxN/S5WIoVwyFFDHWOXSxnKmiyGieuIE3d23mJM0FfSeLymcNtKlWVv0mLDqaHGjlY1lZfdr9Ww&#10;3TwNanv66V4+buvi6FU17VeF1o/joZiBiDTEf/Hd/WU0KPWa9q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UEqxQAAAN0AAAAPAAAAAAAAAAAAAAAAAJgCAABkcnMv&#10;ZG93bnJldi54bWxQSwUGAAAAAAQABAD1AAAAigMAAAAA&#10;" path="m,l1,e" filled="f" strokecolor="white" strokeweight=".16pt">
                    <v:path arrowok="t" o:connecttype="custom" o:connectlocs="0,3030;2,3030" o:connectangles="0,0"/>
                  </v:shape>
                </v:group>
                <v:group id="Group 733" o:spid="_x0000_s3050" style="position:absolute;left:2455;top:1442;width:2;height:2" coordorigin="2455,14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734" o:spid="_x0000_s3051" style="position:absolute;left:2455;top:14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6xsgA&#10;AADdAAAADwAAAGRycy9kb3ducmV2LnhtbESPQWsCMRSE74X+h/AKvYhmTWnRrVEWi1AoHrQe9Pa6&#10;ed1dunlZkriu/74pCD0OM/MNs1gNthU9+dA41jCdZCCIS2carjQcPjfjGYgQkQ22jknDlQKslvd3&#10;C8yNu/CO+n2sRIJwyFFDHWOXSxnKmiyGieuIk/ftvMWYpK+k8XhJcNtKlWUv0mLDaaHGjtY1lT/7&#10;s9Ww/RgNanv66p7m17fi6FU17deF1o8PQ/EKItIQ/8O39rvRoNSzg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S3rGyAAAAN0AAAAPAAAAAAAAAAAAAAAAAJgCAABk&#10;cnMvZG93bnJldi54bWxQSwUGAAAAAAQABAD1AAAAjQMAAAAA&#10;" path="m,l1,e" filled="f" strokecolor="white" strokeweight=".16pt">
                    <v:path arrowok="t" o:connecttype="custom" o:connectlocs="0,2884;2,2884" o:connectangles="0,0"/>
                  </v:shape>
                </v:group>
                <v:group id="Group 731" o:spid="_x0000_s3052" style="position:absolute;left:3242;top:894;width:2;height:2" coordorigin="3242,8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732" o:spid="_x0000_s3053" style="position:absolute;left:3242;top:89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HKcgA&#10;AADdAAAADwAAAGRycy9kb3ducmV2LnhtbESPT2sCMRTE74V+h/AKvZSaNf1DuzXKohQE8aD1YG+v&#10;m9fdpZuXJYnr+u2NIPQ4zMxvmMlssK3oyYfGsYbxKANBXDrTcKVh9/X5+AYiRGSDrWPScKIAs+nt&#10;zQRz4468oX4bK5EgHHLUUMfY5VKGsiaLYeQ64uT9Om8xJukraTweE9y2UmXZq7TYcFqosaN5TeXf&#10;9mA1rFcPg1p//3RP76dFsfeqGvfzQuv7u6H4ABFpiP/ha3tpNCj18gyX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7kcpyAAAAN0AAAAPAAAAAAAAAAAAAAAAAJgCAABk&#10;cnMvZG93bnJldi54bWxQSwUGAAAAAAQABAD1AAAAjQMAAAAA&#10;" path="m,1r2,e" filled="f" strokecolor="white" strokeweight=".16pt">
                    <v:path arrowok="t" o:connecttype="custom" o:connectlocs="0,1790;4,1790" o:connectangles="0,0"/>
                  </v:shape>
                </v:group>
                <v:group id="Group 729" o:spid="_x0000_s3054" style="position:absolute;left:3354;top:8088;width:2;height:2" coordorigin="3354,80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730" o:spid="_x0000_s3055" style="position:absolute;left:3354;top:80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8xcgA&#10;AADdAAAADwAAAGRycy9kb3ducmV2LnhtbESPQWsCMRSE74L/ITyhF9GsKRW7NcqiCELxUNtDe3vd&#10;vO4ubl6WJF3Xf98UCj0OM/MNs94OthU9+dA41rCYZyCIS2carjS8vR5mKxAhIhtsHZOGGwXYbsaj&#10;NebGXfmF+nOsRIJwyFFDHWOXSxnKmiyGueuIk/flvMWYpK+k8XhNcNtKlWVLabHhtFBjR7uaysv5&#10;22o4PU8Hdfr47O4fb/vi3atq0e8Kre8mQ/EEItIQ/8N/7aPRoNTDEn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HzFyAAAAN0AAAAPAAAAAAAAAAAAAAAAAJgCAABk&#10;cnMvZG93bnJldi54bWxQSwUGAAAAAAQABAD1AAAAjQMAAAAA&#10;" path="m,1r1,e" filled="f" strokecolor="white" strokeweight=".16pt">
                    <v:path arrowok="t" o:connecttype="custom" o:connectlocs="0,16178;2,16178" o:connectangles="0,0"/>
                  </v:shape>
                </v:group>
                <v:group id="Group 727" o:spid="_x0000_s3056" style="position:absolute;left:4086;top:7906;width:2;height:2" coordorigin="4086,79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728" o:spid="_x0000_s3057" style="position:absolute;left:4086;top:79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NNLMUA&#10;AADdAAAADwAAAGRycy9kb3ducmV2LnhtbERPz2vCMBS+D/wfwhN2GTM1Y2OrRinKYCAeph709tY8&#10;22LzUpKs1v9+OQg7fny/58vBtqInHxrHGqaTDARx6UzDlYbD/vP5HUSIyAZbx6ThRgGWi9HDHHPj&#10;rvxN/S5WIoVwyFFDHWOXSxnKmiyGieuIE3d23mJM0FfSeLymcNtKlWVv0mLDqaHGjlY1lZfdr9Ww&#10;3TwNanv66V4+buvi6FU17VeF1o/joZiBiDTEf/Hd/WU0KPWa5qY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00sxQAAAN0AAAAPAAAAAAAAAAAAAAAAAJgCAABkcnMv&#10;ZG93bnJldi54bWxQSwUGAAAAAAQABAD1AAAAigMAAAAA&#10;" path="m,1r1,e" filled="f" strokecolor="white" strokeweight=".16pt">
                    <v:path arrowok="t" o:connecttype="custom" o:connectlocs="0,15814;2,15814" o:connectangles="0,0"/>
                  </v:shape>
                </v:group>
                <v:group id="Group 725" o:spid="_x0000_s3058" style="position:absolute;left:5041;top:8764;width:2;height:2" coordorigin="5041,87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726" o:spid="_x0000_s3059" style="position:absolute;left:5041;top:87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Ll8QA&#10;AADdAAAADwAAAGRycy9kb3ducmV2LnhtbERPz2vCMBS+D/wfwht4GZqagWg1SlEGwvAw9eBub82z&#10;LWteSpLV+t8vh8GOH9/v9XawrejJh8axhtk0A0FcOtNwpeFyfpssQISIbLB1TBoeFGC7GT2tMTfu&#10;zh/Un2IlUgiHHDXUMXa5lKGsyWKYuo44cTfnLcYEfSWNx3sKt61UWTaXFhtODTV2tKup/D79WA3H&#10;95dBHT+/utflY19cvapm/a7Qevw8FCsQkYb4L/5zH4wGpeZpf3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5i5fEAAAA3QAAAA8AAAAAAAAAAAAAAAAAmAIAAGRycy9k&#10;b3ducmV2LnhtbFBLBQYAAAAABAAEAPUAAACJAwAAAAA=&#10;" path="m,1r1,e" filled="f" strokecolor="white" strokeweight=".16pt">
                    <v:path arrowok="t" o:connecttype="custom" o:connectlocs="0,17530;2,17530" o:connectangles="0,0"/>
                  </v:shape>
                </v:group>
                <v:group id="Group 723" o:spid="_x0000_s3060" style="position:absolute;left:3542;top:7157;width:2;height:2" coordorigin="3542,71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724" o:spid="_x0000_s3061" style="position:absolute;left:3542;top:715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we8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Gqu4PYmP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nsHvHAAAA3QAAAA8AAAAAAAAAAAAAAAAAmAIAAGRy&#10;cy9kb3ducmV2LnhtbFBLBQYAAAAABAAEAPUAAACMAwAAAAA=&#10;" path="m,1r2,e" filled="f" strokecolor="white" strokeweight=".16pt">
                    <v:path arrowok="t" o:connecttype="custom" o:connectlocs="0,14316;4,14316" o:connectangles="0,0"/>
                  </v:shape>
                </v:group>
                <v:group id="Group 721" o:spid="_x0000_s3062" style="position:absolute;left:1855;top:6864;width:2;height:2" coordorigin="1855,68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722" o:spid="_x0000_s3063" style="position:absolute;left:1855;top:68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NlMgA&#10;AADdAAAADwAAAGRycy9kb3ducmV2LnhtbESPQWsCMRSE74L/ITyhF9GsaRG7NcqiCELxUNtDe3vd&#10;vO4ubl6WJF3Xf98UCj0OM/MNs94OthU9+dA41rCYZyCIS2carjS8vR5mKxAhIhtsHZOGGwXYbsaj&#10;NebGXfmF+nOsRIJwyFFDHWOXSxnKmiyGueuIk/flvMWYpK+k8XhNcNtKlWVLabHhtFBjR7uaysv5&#10;22o4PU8Hdfr47O4fb/vi3atq0e8Kre8mQ/EEItIQ/8N/7aPRoNTyAX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go2UyAAAAN0AAAAPAAAAAAAAAAAAAAAAAJgCAABk&#10;cnMvZG93bnJldi54bWxQSwUGAAAAAAQABAD1AAAAjQMAAAAA&#10;" path="m,1r1,e" filled="f" strokecolor="white" strokeweight=".16pt">
                    <v:path arrowok="t" o:connecttype="custom" o:connectlocs="0,13730;2,13730" o:connectangles="0,0"/>
                  </v:shape>
                </v:group>
                <v:group id="Group 719" o:spid="_x0000_s3064" style="position:absolute;left:3186;top:6682;width:2;height:2" coordorigin="3186,66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720" o:spid="_x0000_s3065" style="position:absolute;left:3186;top:66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2eMgA&#10;AADdAAAADwAAAGRycy9kb3ducmV2LnhtbESPQWvCQBSE70L/w/IKvYhu3EKo0VWCpVAoHmp7aG+v&#10;2WcSmn0bdrcx/ntXKHgcZuYbZr0dbScG8qF1rGExz0AQV860XGv4/HiZPYEIEdlg55g0nCnAdnM3&#10;WWNh3InfaTjEWiQIhwI1NDH2hZShashimLueOHlH5y3GJH0tjcdTgttOqizLpcWW00KDPe0aqn4P&#10;f1bD/m06qv33T/+4PD+XX17Vi2FXav1wP5YrEJHGeAv/t1+NBqXyHK5v0hOQm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HLZ4yAAAAN0AAAAPAAAAAAAAAAAAAAAAAJgCAABk&#10;cnMvZG93bnJldi54bWxQSwUGAAAAAAQABAD1AAAAjQMAAAAA&#10;" path="m,1r1,e" filled="f" strokecolor="white" strokeweight=".16pt">
                    <v:path arrowok="t" o:connecttype="custom" o:connectlocs="0,13366;2,13366" o:connectangles="0,0"/>
                  </v:shape>
                </v:group>
                <v:group id="Group 717" o:spid="_x0000_s3066" style="position:absolute;left:3710;top:6080;width:2;height:2" coordorigin="3710,60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718" o:spid="_x0000_s3067" style="position:absolute;left:3710;top:60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HkcQA&#10;AADdAAAADwAAAGRycy9kb3ducmV2LnhtbERPz2vCMBS+D/wfwht4GZqagWg1SlEGwvAw9eBub82z&#10;LWteSpLV+t8vh8GOH9/v9XawrejJh8axhtk0A0FcOtNwpeFyfpssQISIbLB1TBoeFGC7GT2tMTfu&#10;zh/Un2IlUgiHHDXUMXa5lKGsyWKYuo44cTfnLcYEfSWNx3sKt61UWTaXFhtODTV2tKup/D79WA3H&#10;95dBHT+/utflY19cvapm/a7Qevw8FCsQkYb4L/5zH4wGpeZpbn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h5HEAAAA3QAAAA8AAAAAAAAAAAAAAAAAmAIAAGRycy9k&#10;b3ducmV2LnhtbFBLBQYAAAAABAAEAPUAAACJAwAAAAA=&#10;" path="m,l2,e" filled="f" strokecolor="white" strokeweight=".16pt">
                    <v:path arrowok="t" o:connecttype="custom" o:connectlocs="0,12160;4,12160" o:connectangles="0,0"/>
                  </v:shape>
                </v:group>
                <v:group id="Group 715" o:spid="_x0000_s3068" style="position:absolute;left:1555;top:3030;width:2;height:2" coordorigin="1555,30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716" o:spid="_x0000_s3069" style="position:absolute;left:1555;top:30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dSsUA&#10;AADdAAAADwAAAGRycy9kb3ducmV2LnhtbERPTWvCMBi+D/wP4RV2GTM1g31UoxRlMBAPUw96e9e8&#10;tsXmTUmyWv/9chB2fHi+58vBtqInHxrHGqaTDARx6UzDlYbD/vP5HUSIyAZbx6ThRgGWi9HDHHPj&#10;rvxN/S5WIoVwyFFDHWOXSxnKmiyGieuIE3d23mJM0FfSeLymcNtKlWWv0mLDqaHGjlY1lZfdr9Ww&#10;3TwNanv66V4+buvi6FU17VeF1o/joZiBiDTEf/Hd/WU0KPWW9q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B1KxQAAAN0AAAAPAAAAAAAAAAAAAAAAAJgCAABkcnMv&#10;ZG93bnJldi54bWxQSwUGAAAAAAQABAD1AAAAigMAAAAA&#10;" path="m,1r1,e" filled="f" strokecolor="white" strokeweight=".16pt">
                    <v:path arrowok="t" o:connecttype="custom" o:connectlocs="0,6062;2,6062" o:connectangles="0,0"/>
                  </v:shape>
                </v:group>
                <v:group id="Group 713" o:spid="_x0000_s3070" style="position:absolute;left:1855;top:2793;width:2;height:2" coordorigin="1855,27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714" o:spid="_x0000_s3071" style="position:absolute;left:1855;top:27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mpsgA&#10;AADdAAAADwAAAGRycy9kb3ducmV2LnhtbESPQWsCMRSE74X+h/AKvYhmTaHVrVEWi1AoHrQe9Pa6&#10;ed1dunlZkriu/74pCD0OM/MNs1gNthU9+dA41jCdZCCIS2carjQcPjfjGYgQkQ22jknDlQKslvd3&#10;C8yNu/CO+n2sRIJwyFFDHWOXSxnKmiyGieuIk/ftvMWYpK+k8XhJcNtKlWXP0mLDaaHGjtY1lT/7&#10;s9Ww/RgNanv66p7m17fi6FU17deF1o8PQ/EKItIQ/8O39rvRoNSLg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/iamyAAAAN0AAAAPAAAAAAAAAAAAAAAAAJgCAABk&#10;cnMvZG93bnJldi54bWxQSwUGAAAAAAQABAD1AAAAjQMAAAAA&#10;" path="m,l1,e" filled="f" strokecolor="white" strokeweight=".16pt">
                    <v:path arrowok="t" o:connecttype="custom" o:connectlocs="0,5586;2,5586" o:connectangles="0,0"/>
                  </v:shape>
                </v:group>
                <v:group id="Group 711" o:spid="_x0000_s3072" style="position:absolute;left:2042;top:2646;width:2;height:2" coordorigin="2042,26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712" o:spid="_x0000_s3073" style="position:absolute;left:2042;top:26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bScgA&#10;AADdAAAADwAAAGRycy9kb3ducmV2LnhtbESPT2sCMRTE74V+h/AKvZSaNS39szXKohQE8aD1YG+v&#10;m9fdpZuXJYnr+u2NIPQ4zMxvmMlssK3oyYfGsYbxKANBXDrTcKVh9/X5+AYiRGSDrWPScKIAs+nt&#10;zQRz4468oX4bK5EgHHLUUMfY5VKGsiaLYeQ64uT9Om8xJukraTweE9y2UmXZi7TYcFqosaN5TeXf&#10;9mA1rFcPg1p//3RP76dFsfeqGvfzQuv7u6H4ABFpiP/ha3tpNCj1+gyX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WxtJyAAAAN0AAAAPAAAAAAAAAAAAAAAAAJgCAABk&#10;cnMvZG93bnJldi54bWxQSwUGAAAAAAQABAD1AAAAjQMAAAAA&#10;" path="m,1r2,e" filled="f" strokecolor="white" strokeweight=".16pt">
                    <v:path arrowok="t" o:connecttype="custom" o:connectlocs="0,5294;4,5294" o:connectangles="0,0"/>
                  </v:shape>
                </v:group>
                <v:group id="Group 709" o:spid="_x0000_s3074" style="position:absolute;left:2155;top:2574;width:2;height:2" coordorigin="2155,25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710" o:spid="_x0000_s3075" style="position:absolute;left:2155;top:257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gpcgA&#10;AADdAAAADwAAAGRycy9kb3ducmV2LnhtbESPQWsCMRSE74X+h/CEXopmTcHq1iiLRRCKh9oe9Pbc&#10;vO4ubl6WJF3Xf98UCj0OM/MNs1wPthU9+dA41jCdZCCIS2carjR8fmzHcxAhIhtsHZOGGwVYr+7v&#10;lpgbd+V36g+xEgnCIUcNdYxdLmUoa7IYJq4jTt6X8xZjkr6SxuM1wW0rVZbNpMWG00KNHW1qKi+H&#10;b6th//Y4qP3p3D0tbq/F0atq2m8KrR9GQ/ECItIQ/8N/7Z3RoNTzD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xSClyAAAAN0AAAAPAAAAAAAAAAAAAAAAAJgCAABk&#10;cnMvZG93bnJldi54bWxQSwUGAAAAAAQABAD1AAAAjQMAAAAA&#10;" path="m,1r1,e" filled="f" strokecolor="white" strokeweight=".16pt">
                    <v:path arrowok="t" o:connecttype="custom" o:connectlocs="0,5150;2,5150" o:connectangles="0,0"/>
                  </v:shape>
                </v:group>
                <v:group id="Group 707" o:spid="_x0000_s3076" style="position:absolute;left:2417;top:2373;width:2;height:2" coordorigin="2417,23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708" o:spid="_x0000_s3077" style="position:absolute;left:2417;top:23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RTMUA&#10;AADdAAAADwAAAGRycy9kb3ducmV2LnhtbERPTWvCMBi+D/wP4RV2GTM1g31UoxRlMBAPUw96e9e8&#10;tsXmTUmyWv/9chB2fHi+58vBtqInHxrHGqaTDARx6UzDlYbD/vP5HUSIyAZbx6ThRgGWi9HDHHPj&#10;rvxN/S5WIoVwyFFDHWOXSxnKmiyGieuIE3d23mJM0FfSeLymcNtKlWWv0mLDqaHGjlY1lZfdr9Ww&#10;3TwNanv66V4+buvi6FU17VeF1o/joZiBiDTEf/Hd/WU0KPWW5qY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hFMxQAAAN0AAAAPAAAAAAAAAAAAAAAAAJgCAABkcnMv&#10;ZG93bnJldi54bWxQSwUGAAAAAAQABAD1AAAAigMAAAAA&#10;" path="m,l1,e" filled="f" strokecolor="white" strokeweight=".16pt">
                    <v:path arrowok="t" o:connecttype="custom" o:connectlocs="0,4746;2,4746" o:connectangles="0,0"/>
                  </v:shape>
                </v:group>
                <v:group id="Group 705" o:spid="_x0000_s3078" style="position:absolute;left:2605;top:2226;width:2;height:2" coordorigin="2605,22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706" o:spid="_x0000_s3079" style="position:absolute;left:2605;top:22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tbcQA&#10;AADdAAAADwAAAGRycy9kb3ducmV2LnhtbERPz2vCMBS+D/wfwhN2GTM1wnCdUYoyGAwPqx6221vz&#10;1pY1LyWJtf735iB4/Ph+rzaj7cRAPrSONcxnGQjiypmWaw3Hw/vzEkSIyAY7x6ThQgE268nDCnPj&#10;zvxFQxlrkUI45KihibHPpQxVQxbDzPXEiftz3mJM0NfSeDyncNtJlWUv0mLLqaHBnrYNVf/lyWrY&#10;fz6Nav/z2y9eL7vi26t6PmwLrR+nY/EGItIY7+Kb+8NoUGqZ9qc36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1bW3EAAAA3QAAAA8AAAAAAAAAAAAAAAAAmAIAAGRycy9k&#10;b3ducmV2LnhtbFBLBQYAAAAABAAEAPUAAACJAwAAAAA=&#10;" path="m,1r1,e" filled="f" strokecolor="white" strokeweight=".16pt">
                    <v:path arrowok="t" o:connecttype="custom" o:connectlocs="0,4454;2,4454" o:connectangles="0,0"/>
                  </v:shape>
                </v:group>
                <v:group id="Group 703" o:spid="_x0000_s3080" style="position:absolute;left:2717;top:2154;width:2;height:2" coordorigin="2717,21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704" o:spid="_x0000_s3081" style="position:absolute;left:2717;top:21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WgccA&#10;AADdAAAADwAAAGRycy9kb3ducmV2LnhtbESPQWsCMRSE74X+h/AKXopmTaHoapTFIhSKh6oHvT03&#10;r7tLNy9Lkq7rv28KBY/DzHzDLNeDbUVPPjSONUwnGQji0pmGKw3Hw3Y8AxEissHWMWm4UYD16vFh&#10;iblxV/6kfh8rkSAcctRQx9jlUoayJoth4jri5H05bzEm6StpPF4T3LZSZdmrtNhwWqixo01N5ff+&#10;x2rYfTwPane+dC/z21tx8qqa9ptC69HTUCxARBriPfzffjcalJop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rVoHHAAAA3QAAAA8AAAAAAAAAAAAAAAAAmAIAAGRy&#10;cy9kb3ducmV2LnhtbFBLBQYAAAAABAAEAPUAAACMAwAAAAA=&#10;" path="m,1r1,e" filled="f" strokecolor="white" strokeweight=".16pt">
                    <v:path arrowok="t" o:connecttype="custom" o:connectlocs="0,4310;2,4310" o:connectangles="0,0"/>
                  </v:shape>
                </v:group>
                <v:group id="Group 701" o:spid="_x0000_s3082" style="position:absolute;left:2905;top:2008;width:2;height:2" coordorigin="2905,200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702" o:spid="_x0000_s3083" style="position:absolute;left:2905;top:200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rbsgA&#10;AADdAAAADwAAAGRycy9kb3ducmV2LnhtbESPQWsCMRSE74X+h/AKXkSzpqXo1iiLUigUD7U96O11&#10;89xd3LwsSbqu/74pCD0OM/MNs1wPthU9+dA41jCbZiCIS2carjR8fb5O5iBCRDbYOiYNVwqwXt3f&#10;LTE37sIf1O9jJRKEQ44a6hi7XMpQ1mQxTF1HnLyT8xZjkr6SxuMlwW0rVZY9S4sNp4UaO9rUVJ73&#10;P1bD7n08qN3xu3tcXLfFwatq1m8KrUcPQ/ECItIQ/8O39pvRoNT8Cf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jmtuyAAAAN0AAAAPAAAAAAAAAAAAAAAAAJgCAABk&#10;cnMvZG93bnJldi54bWxQSwUGAAAAAAQABAD1AAAAjQMAAAAA&#10;" path="m,1r1,e" filled="f" strokecolor="white" strokeweight=".16pt">
                    <v:path arrowok="t" o:connecttype="custom" o:connectlocs="0,4018;2,4018" o:connectangles="0,0"/>
                  </v:shape>
                </v:group>
                <v:group id="Group 699" o:spid="_x0000_s3084" style="position:absolute;left:3017;top:1917;width:2;height:2" coordorigin="3017,19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700" o:spid="_x0000_s3085" style="position:absolute;left:3017;top:191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QgscA&#10;AADdAAAADwAAAGRycy9kb3ducmV2LnhtbESPQWsCMRSE74X+h/AKXopmTUF0NcpiKQjFQ20P9fbc&#10;PHeXbl6WJF3Xf2+EQo/DzHzDrDaDbUVPPjSONUwnGQji0pmGKw1fn2/jOYgQkQ22jknDlQJs1o8P&#10;K8yNu/AH9YdYiQThkKOGOsYulzKUNVkME9cRJ+/svMWYpK+k8XhJcNtKlWUzabHhtFBjR9uayp/D&#10;r9Wwf38e1P546l4W19fi26tq2m8LrUdPQ7EEEWmI/+G/9s5oUGo+g/ub9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QUILHAAAA3QAAAA8AAAAAAAAAAAAAAAAAmAIAAGRy&#10;cy9kb3ducmV2LnhtbFBLBQYAAAAABAAEAPUAAACMAwAAAAA=&#10;" path="m,l1,e" filled="f" strokecolor="white" strokeweight=".16pt">
                    <v:path arrowok="t" o:connecttype="custom" o:connectlocs="0,3834;2,3834" o:connectangles="0,0"/>
                  </v:shape>
                </v:group>
                <v:group id="Group 697" o:spid="_x0000_s3086" style="position:absolute;left:2212;top:8800;width:2;height:2" coordorigin="2212,88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698" o:spid="_x0000_s3087" style="position:absolute;left:2212;top:88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ha8QA&#10;AADdAAAADwAAAGRycy9kb3ducmV2LnhtbERPz2vCMBS+D/wfwhN2GTM1wnCdUYoyGAwPqx6221vz&#10;1pY1LyWJtf735iB4/Ph+rzaj7cRAPrSONcxnGQjiypmWaw3Hw/vzEkSIyAY7x6ThQgE268nDCnPj&#10;zvxFQxlrkUI45KihibHPpQxVQxbDzPXEiftz3mJM0NfSeDyncNtJlWUv0mLLqaHBnrYNVf/lyWrY&#10;fz6Nav/z2y9eL7vi26t6PmwLrR+nY/EGItIY7+Kb+8NoUGqZ5qY36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DYWvEAAAA3QAAAA8AAAAAAAAAAAAAAAAAmAIAAGRycy9k&#10;b3ducmV2LnhtbFBLBQYAAAAABAAEAPUAAACJAwAAAAA=&#10;" path="m,1r1,e" filled="f" strokecolor="white" strokeweight=".16pt">
                    <v:path arrowok="t" o:connecttype="custom" o:connectlocs="0,17602;2,17602" o:connectangles="0,0"/>
                  </v:shape>
                </v:group>
                <v:group id="Group 695" o:spid="_x0000_s3088" style="position:absolute;left:1705;top:6627;width:2;height:2" coordorigin="1705,662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696" o:spid="_x0000_s3089" style="position:absolute;left:1705;top:662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7sMQA&#10;AADdAAAADwAAAGRycy9kb3ducmV2LnhtbERPz2vCMBS+C/4P4Qm7iKZmILMapSiDwfCg22Hens1b&#10;W9a8lCTW+t8vh8GOH9/vzW6wrejJh8axhsU8A0FcOtNwpeHz43X2AiJEZIOtY9LwoAC77Xi0wdy4&#10;O5+oP8dKpBAOOWqoY+xyKUNZk8Uwdx1x4r6dtxgT9JU0Hu8p3LZSZdlSWmw4NdTY0b6m8ud8sxqO&#10;79NBHS/X7nn1OBRfXlWLfl9o/TQZijWISEP8F/+534wGpVZpf3q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+7DEAAAA3QAAAA8AAAAAAAAAAAAAAAAAmAIAAGRycy9k&#10;b3ducmV2LnhtbFBLBQYAAAAABAAEAPUAAACJAwAAAAA=&#10;" path="m,l1,e" filled="f" strokecolor="white" strokeweight=".16pt">
                    <v:path arrowok="t" o:connecttype="custom" o:connectlocs="0,13254;2,13254" o:connectangles="0,0"/>
                  </v:shape>
                </v:group>
                <v:group id="Group 693" o:spid="_x0000_s3090" style="position:absolute;left:2230;top:4728;width:2;height:2" coordorigin="2230,472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694" o:spid="_x0000_s3091" style="position:absolute;left:2230;top:472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+p8YA&#10;AADdAAAADwAAAGRycy9kb3ducmV2LnhtbESPT2vCQBTE70K/w/IKXqRuzEFs6iqlf0BBkJpeenvN&#10;vmbTZt/G7JrEb+8KQo/DzPyGWa4HW4uOWl85VjCbJiCIC6crLhV85u8PCxA+IGusHZOCM3lYr+5G&#10;S8y06/mDukMoRYSwz1CBCaHJpPSFIYt+6hri6P241mKIsi2lbrGPcFvLNEnm0mLFccFgQy+Gir/D&#10;ySp4fSO3w+Krl9/HLead+Z3sXa7U+H54fgIRaAj/4Vt7oxWk6WMK1zfx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S+p8YAAADdAAAADwAAAAAAAAAAAAAAAACYAgAAZHJz&#10;L2Rvd25yZXYueG1sUEsFBgAAAAAEAAQA9QAAAIsDAAAAAA==&#10;" path="m,1r1,e" filled="f" strokecolor="white" strokeweight=".05642mm">
                    <v:path arrowok="t" o:connecttype="custom" o:connectlocs="0,9458;2,9458" o:connectangles="0,0"/>
                  </v:shape>
                </v:group>
                <v:group id="Group 691" o:spid="_x0000_s3092" style="position:absolute;left:2530;top:5093;width:2;height:2" coordorigin="2530,50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692" o:spid="_x0000_s3093" style="position:absolute;left:2530;top:50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9s8gA&#10;AADdAAAADwAAAGRycy9kb3ducmV2LnhtbESPQWsCMRSE70L/Q3gFL6JZ0yK6NcqiFArFg7aH9va6&#10;ed1dunlZknRd/31TEDwOM/MNs94OthU9+dA41jCfZSCIS2carjS8vz1PlyBCRDbYOiYNFwqw3dyN&#10;1pgbd+Yj9adYiQThkKOGOsYulzKUNVkMM9cRJ+/beYsxSV9J4/Gc4LaVKssW0mLDaaHGjnY1lT+n&#10;X6vh8DoZ1OHzq3tYXfbFh1fVvN8VWo/vh+IJRKQh3sLX9ovRoNTqEf7fpCc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V/2zyAAAAN0AAAAPAAAAAAAAAAAAAAAAAJgCAABk&#10;cnMvZG93bnJldi54bWxQSwUGAAAAAAQABAD1AAAAjQMAAAAA&#10;" path="m,1r1,e" filled="f" strokecolor="white" strokeweight=".16pt">
                    <v:path arrowok="t" o:connecttype="custom" o:connectlocs="0,10188;2,10188" o:connectangles="0,0"/>
                  </v:shape>
                </v:group>
                <v:group id="Group 689" o:spid="_x0000_s3094" style="position:absolute;left:2886;top:5531;width:2;height:2" coordorigin="2886,55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690" o:spid="_x0000_s3095" style="position:absolute;left:2886;top:553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GX8cA&#10;AADdAAAADwAAAGRycy9kb3ducmV2LnhtbESPQWsCMRSE74X+h/AKXopmTUHqapTFUhCKh9oe9Pbc&#10;PHeXbl6WJF3Xf2+EQo/DzHzDLNeDbUVPPjSONUwnGQji0pmGKw3fX+/jVxAhIhtsHZOGKwVYrx4f&#10;lpgbd+FP6vexEgnCIUcNdYxdLmUoa7IYJq4jTt7ZeYsxSV9J4/GS4LaVKstm0mLDaaHGjjY1lT/7&#10;X6th9/E8qN3x1L3Mr2/Fwatq2m8KrUdPQ7EAEWmI/+G/9tZoUGo+g/ub9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Jxl/HAAAA3QAAAA8AAAAAAAAAAAAAAAAAmAIAAGRy&#10;cy9kb3ducmV2LnhtbFBLBQYAAAAABAAEAPUAAACMAwAAAAA=&#10;" path="m,1r1,e" filled="f" strokecolor="white" strokeweight=".16pt">
                    <v:path arrowok="t" o:connecttype="custom" o:connectlocs="0,11064;2,11064" o:connectangles="0,0"/>
                  </v:shape>
                </v:group>
                <v:group id="Group 687" o:spid="_x0000_s3096" style="position:absolute;left:3073;top:5788;width:2;height:2" coordorigin="3073,57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688" o:spid="_x0000_s3097" style="position:absolute;left:3073;top:57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3tsQA&#10;AADdAAAADwAAAGRycy9kb3ducmV2LnhtbERPz2vCMBS+C/4P4Qm7iKZmILMapSiDwfCg22Hens1b&#10;W9a8lCTW+t8vh8GOH9/vzW6wrejJh8axhsU8A0FcOtNwpeHz43X2AiJEZIOtY9LwoAC77Xi0wdy4&#10;O5+oP8dKpBAOOWqoY+xyKUNZk8Uwdx1x4r6dtxgT9JU0Hu8p3LZSZdlSWmw4NdTY0b6m8ud8sxqO&#10;79NBHS/X7nn1OBRfXlWLfl9o/TQZijWISEP8F/+534wGpVZpbnq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97bEAAAA3QAAAA8AAAAAAAAAAAAAAAAAmAIAAGRycy9k&#10;b3ducmV2LnhtbFBLBQYAAAAABAAEAPUAAACJAwAAAAA=&#10;" path="m,1r1,e" filled="f" strokecolor="white" strokeweight=".16pt">
                    <v:path arrowok="t" o:connecttype="custom" o:connectlocs="0,11578;2,11578" o:connectangles="0,0"/>
                  </v:shape>
                </v:group>
                <v:group id="Group 685" o:spid="_x0000_s3098" style="position:absolute;left:2005;top:2446;width:2;height:2" coordorigin="2005,24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686" o:spid="_x0000_s3099" style="position:absolute;left:2005;top:24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fUcMA&#10;AADdAAAADwAAAGRycy9kb3ducmV2LnhtbERPy2rCQBTdF/yH4Qpuik5UKBIdpfQBLQhF48bdNXPN&#10;xGbuxMyYxL93FoUuD+e92vS2Ei01vnSsYDpJQBDnTpdcKDhkn+MFCB+QNVaOScGdPGzWg6cVptp1&#10;vKN2HwoRQ9inqMCEUKdS+tyQRT9xNXHkzq6xGCJsCqkb7GK4reQsSV6kxZJjg8Ga3gzlv/ubVfD+&#10;QW6L+bGTp+s3Zq25PP+4TKnRsH9dggjUh3/xn/tLK5jNk7g/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EfUcMAAADdAAAADwAAAAAAAAAAAAAAAACYAgAAZHJzL2Rv&#10;d25yZXYueG1sUEsFBgAAAAAEAAQA9QAAAIgDAAAAAA==&#10;" path="m,1r1,e" filled="f" strokecolor="white" strokeweight=".05642mm">
                    <v:path arrowok="t" o:connecttype="custom" o:connectlocs="0,4894;2,4894" o:connectangles="0,0"/>
                  </v:shape>
                </v:group>
                <v:group id="Group 683" o:spid="_x0000_s3100" style="position:absolute;left:9466;top:8162;width:2;height:2" coordorigin="9466,81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684" o:spid="_x0000_s3101" style="position:absolute;left:9466;top:81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aRscA&#10;AADdAAAADwAAAGRycy9kb3ducmV2LnhtbESPQWsCMRSE74X+h/AKvRTNGqHoapTFUigUD9Ue6u25&#10;ee4u3bwsSbqu/74RBI/DzHzDLNeDbUVPPjSONUzGGQji0pmGKw3f+/fRDESIyAZbx6ThQgHWq8eH&#10;JebGnfmL+l2sRIJwyFFDHWOXSxnKmiyGseuIk3dy3mJM0lfSeDwnuG2lyrJXabHhtFBjR5uayt/d&#10;n9Ww/XwZ1PZw7Kbzy1vx41U16TeF1s9PQ7EAEWmI9/Ct/WE0qGmm4PomPQ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ZWkbHAAAA3QAAAA8AAAAAAAAAAAAAAAAAmAIAAGRy&#10;cy9kb3ducmV2LnhtbFBLBQYAAAAABAAEAPUAAACMAwAAAAA=&#10;" path="m,l1,e" filled="f" strokecolor="white" strokeweight=".16pt">
                    <v:path arrowok="t" o:connecttype="custom" o:connectlocs="0,16324;2,16324" o:connectangles="0,0"/>
                  </v:shape>
                </v:group>
                <v:group id="Group 681" o:spid="_x0000_s3102" style="position:absolute;left:1780;top:6080;width:2;height:2" coordorigin="1780,60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682" o:spid="_x0000_s3103" style="position:absolute;left:1780;top:60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nqccA&#10;AADdAAAADwAAAGRycy9kb3ducmV2LnhtbESPQWvCQBSE7wX/w/KEXkQ3Rik2dZWgCIJ4qO2hvb1m&#10;X5Ng9m3Y3cb4711B6HGYmW+Y5bo3jejI+dqygukkAUFcWF1zqeDzYzdegPABWWNjmRRcycN6NXha&#10;Yqbthd+pO4VSRAj7DBVUIbSZlL6oyKCf2JY4er/WGQxRulJqh5cIN41Mk+RFGqw5LlTY0qai4nz6&#10;MwqOh1GfHr9/2tnrdZt/ubScdptcqedhn7+BCNSH//CjvdcK0lkyh/u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8Z6nHAAAA3QAAAA8AAAAAAAAAAAAAAAAAmAIAAGRy&#10;cy9kb3ducmV2LnhtbFBLBQYAAAAABAAEAPUAAACMAwAAAAA=&#10;" path="m,l1,e" filled="f" strokecolor="white" strokeweight=".16pt">
                    <v:path arrowok="t" o:connecttype="custom" o:connectlocs="0,12160;2,12160" o:connectangles="0,0"/>
                  </v:shape>
                </v:group>
                <v:group id="Group 679" o:spid="_x0000_s3104" style="position:absolute;left:2436;top:7084;width:2;height:2" coordorigin="2436,70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680" o:spid="_x0000_s3105" style="position:absolute;left:2436;top:70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cRccA&#10;AADdAAAADwAAAGRycy9kb3ducmV2LnhtbESPQWvCQBSE7wX/w/KEXopujCAaXSVYCoXioepBb8/s&#10;axKafRt2tzH+e1coeBxm5htmtelNIzpyvrasYDJOQBAXVtdcKjgePkZzED4ga2wsk4IbedisBy8r&#10;zLS98jd1+1CKCGGfoYIqhDaT0hcVGfRj2xJH78c6gyFKV0rt8BrhppFpksykwZrjQoUtbSsqfvd/&#10;RsHu661Pd+dLO13c3vOTS8tJt82Veh32+RJEoD48w//tT60gnSYzeLy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iXEXHAAAA3QAAAA8AAAAAAAAAAAAAAAAAmAIAAGRy&#10;cy9kb3ducmV2LnhtbFBLBQYAAAAABAAEAPUAAACMAwAAAAA=&#10;" path="m,1r1,e" filled="f" strokecolor="white" strokeweight=".16pt">
                    <v:path arrowok="t" o:connecttype="custom" o:connectlocs="0,14170;2,14170" o:connectangles="0,0"/>
                  </v:shape>
                </v:group>
                <v:group id="Group 677" o:spid="_x0000_s3106" style="position:absolute;left:2867;top:8015;width:2;height:2" coordorigin="2867,80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678" o:spid="_x0000_s3107" style="position:absolute;left:2867;top:80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trMQA&#10;AADdAAAADwAAAGRycy9kb3ducmV2LnhtbERPz2vCMBS+D/Y/hDfwMjS1wtBqWopjIIiH6Q7b7a15&#10;tmXNS0myWv97cxA8fny/N8VoOjGQ861lBfNZAoK4srrlWsHX6WO6BOEDssbOMim4kocif37aYKbt&#10;hT9pOIZaxBD2GSpoQugzKX3VkEE/sz1x5M7WGQwRulpqh5cYbjqZJsmbNNhybGiwp21D1d/x3yg4&#10;7F/H9PDz2y9W1/fy26X1fNiWSk1exnINItAYHuK7e6cVpIskzo1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xbazEAAAA3QAAAA8AAAAAAAAAAAAAAAAAmAIAAGRycy9k&#10;b3ducmV2LnhtbFBLBQYAAAAABAAEAPUAAACJAwAAAAA=&#10;" path="m,1r1,e" filled="f" strokecolor="white" strokeweight=".16pt">
                    <v:path arrowok="t" o:connecttype="custom" o:connectlocs="0,16032;2,16032" o:connectangles="0,0"/>
                  </v:shape>
                </v:group>
                <v:group id="Group 675" o:spid="_x0000_s3108" style="position:absolute;left:1499;top:5879;width:2;height:2" coordorigin="1499,587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676" o:spid="_x0000_s3109" style="position:absolute;left:1499;top:587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3d8QA&#10;AADdAAAADwAAAGRycy9kb3ducmV2LnhtbERPz2vCMBS+C/4P4Q12EU1bQbQzSlGEwfCg7rDd3pq3&#10;tqx5KUms9b9fDoLHj+/3ejuYVvTkfGNZQTpLQBCXVjdcKfi8HKZLED4ga2wtk4I7edhuxqM15tre&#10;+ET9OVQihrDPUUEdQpdL6cuaDPqZ7Ygj92udwRChq6R2eIvhppVZkiykwYZjQ40d7Woq/85Xo+D4&#10;MRmy4/dPN1/d98WXy6q03xVKvb4MxRuIQEN4ih/ud60gm6dxf3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93fEAAAA3QAAAA8AAAAAAAAAAAAAAAAAmAIAAGRycy9k&#10;b3ducmV2LnhtbFBLBQYAAAAABAAEAPUAAACJAwAAAAA=&#10;" path="m,1r1,e" filled="f" strokecolor="white" strokeweight=".16pt">
                    <v:path arrowok="t" o:connecttype="custom" o:connectlocs="0,11760;2,11760" o:connectangles="0,0"/>
                  </v:shape>
                </v:group>
                <v:group id="Group 673" o:spid="_x0000_s3110" style="position:absolute;left:8191;top:8435;width:2;height:2" coordorigin="8191,84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674" o:spid="_x0000_s3111" style="position:absolute;left:8191;top:84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Mm8gA&#10;AADdAAAADwAAAGRycy9kb3ducmV2LnhtbESPQWvCQBSE74X+h+UVvJS6yQrSpq4SLAVBPGh7aG+v&#10;2dckNPs27G5j/PeuIHgcZuYbZrEabScG8qF1rCGfZiCIK2darjV8frw/PYMIEdlg55g0nCjAanl/&#10;t8DCuCPvaTjEWiQIhwI1NDH2hZShashimLqeOHm/zluMSfpaGo/HBLedVFk2lxZbTgsN9rRuqPo7&#10;/FsNu+3jqHbfP/3s5fRWfnlV58O61HryMJavICKN8Ra+tjdGg5rlCi5v0hO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wMybyAAAAN0AAAAPAAAAAAAAAAAAAAAAAJgCAABk&#10;cnMvZG93bnJldi54bWxQSwUGAAAAAAQABAD1AAAAjQMAAAAA&#10;" path="m,1r1,e" filled="f" strokecolor="white" strokeweight=".16pt">
                    <v:path arrowok="t" o:connecttype="custom" o:connectlocs="0,16872;2,16872" o:connectangles="0,0"/>
                  </v:shape>
                </v:group>
                <v:group id="Group 671" o:spid="_x0000_s3112" style="position:absolute;left:8078;top:8873;width:2;height:2" coordorigin="8078,88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672" o:spid="_x0000_s3113" style="position:absolute;left:8078;top:88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xdMgA&#10;AADdAAAADwAAAGRycy9kb3ducmV2LnhtbESPT2vCQBTE7wW/w/IKvUjdJIq0qasERRCKB/8c2ttr&#10;9jUJzb4Nu9sYv31XEHocZuY3zGI1mFb05HxjWUE6SUAQl1Y3XCk4n7bPLyB8QNbYWiYFV/KwWo4e&#10;Fphre+ED9cdQiQhhn6OCOoQul9KXNRn0E9sRR+/bOoMhSldJ7fAS4aaVWZLMpcGG40KNHa1rKn+O&#10;v0bB/n08ZPvPr276et0UHy6r0n5dKPX0OBRvIAIN4T98b++0gmyazuD2Jj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ZfF0yAAAAN0AAAAPAAAAAAAAAAAAAAAAAJgCAABk&#10;cnMvZG93bnJldi54bWxQSwUGAAAAAAQABAD1AAAAjQMAAAAA&#10;" path="m,1r2,e" filled="f" strokecolor="white" strokeweight=".16pt">
                    <v:path arrowok="t" o:connecttype="custom" o:connectlocs="0,17748;4,17748" o:connectangles="0,0"/>
                  </v:shape>
                </v:group>
                <v:group id="Group 669" o:spid="_x0000_s3114" style="position:absolute;left:10122;top:6938;width:2;height:2" coordorigin="10122,69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670" o:spid="_x0000_s3115" style="position:absolute;left:10122;top:69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KmMcA&#10;AADdAAAADwAAAGRycy9kb3ducmV2LnhtbESPQWvCQBSE70L/w/IKXqRuEkFs6irBIgjiodZDe3vN&#10;PpNg9m3Y3cb4712h0OMwM98wy/VgWtGT841lBek0AUFcWt1wpeD0uX1ZgPABWWNrmRTcyMN69TRa&#10;Yq7tlT+oP4ZKRAj7HBXUIXS5lL6syaCf2o44emfrDIYoXSW1w2uEm1ZmSTKXBhuOCzV2tKmpvBx/&#10;jYLDfjJkh++fbvZ6ey++XFal/aZQavw8FG8gAg3hP/zX3mkF2Sydw+NNf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7ypjHAAAA3QAAAA8AAAAAAAAAAAAAAAAAmAIAAGRy&#10;cy9kb3ducmV2LnhtbFBLBQYAAAAABAAEAPUAAACMAwAAAAA=&#10;" path="m,l1,e" filled="f" strokecolor="white" strokeweight=".16pt">
                    <v:path arrowok="t" o:connecttype="custom" o:connectlocs="0,13876;2,13876" o:connectangles="0,0"/>
                  </v:shape>
                </v:group>
                <v:group id="Group 667" o:spid="_x0000_s3116" style="position:absolute;left:4123;top:6280;width:2;height:2" coordorigin="4123,62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668" o:spid="_x0000_s3117" style="position:absolute;left:4123;top:62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7ccQA&#10;AADdAAAADwAAAGRycy9kb3ducmV2LnhtbERPz2vCMBS+C/4P4Q12EU1bQbQzSlGEwfCg7rDd3pq3&#10;tqx5KUms9b9fDoLHj+/3ejuYVvTkfGNZQTpLQBCXVjdcKfi8HKZLED4ga2wtk4I7edhuxqM15tre&#10;+ET9OVQihrDPUUEdQpdL6cuaDPqZ7Ygj92udwRChq6R2eIvhppVZkiykwYZjQ40d7Woq/85Xo+D4&#10;MRmy4/dPN1/d98WXy6q03xVKvb4MxRuIQEN4ih/ud60gm6dxbn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+3HEAAAA3QAAAA8AAAAAAAAAAAAAAAAAmAIAAGRycy9k&#10;b3ducmV2LnhtbFBLBQYAAAAABAAEAPUAAACJAwAAAAA=&#10;" path="m,1r1,e" filled="f" strokecolor="white" strokeweight=".16pt">
                    <v:path arrowok="t" o:connecttype="custom" o:connectlocs="0,12562;2,12562" o:connectangles="0,0"/>
                  </v:shape>
                </v:group>
                <v:group id="Group 665" o:spid="_x0000_s3118" style="position:absolute;left:5135;top:1990;width:2;height:2" coordorigin="5135,19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666" o:spid="_x0000_s3119" style="position:absolute;left:5135;top:19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9ysQA&#10;AADdAAAADwAAAGRycy9kb3ducmV2LnhtbERPz2vCMBS+D/wfwht4GZoaYWg1SlEGwvAw9eBub82z&#10;LWteSpLV+t8vh8GOH9/v9XawrejJh8axhtk0A0FcOtNwpeFyfpssQISIbLB1TBoeFGC7GT2tMTfu&#10;zh/Un2IlUgiHHDXUMXa5lKGsyWKYuo44cTfnLcYEfSWNx3sKt61UWfYqLTacGmrsaFdT+X36sRqO&#10;7y+DOn5+dfPlY19cvapm/a7Qevw8FCsQkYb4L/5zH4wGNVdpf3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PcrEAAAA3QAAAA8AAAAAAAAAAAAAAAAAmAIAAGRycy9k&#10;b3ducmV2LnhtbFBLBQYAAAAABAAEAPUAAACJAwAAAAA=&#10;" path="m,1r1,e" filled="f" strokecolor="white" strokeweight=".16pt">
                    <v:path arrowok="t" o:connecttype="custom" o:connectlocs="0,3982;2,3982" o:connectangles="0,0"/>
                  </v:shape>
                </v:group>
                <v:group id="Group 663" o:spid="_x0000_s3120" style="position:absolute;left:4741;top:1533;width:2;height:2" coordorigin="4741,15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664" o:spid="_x0000_s3121" style="position:absolute;left:4741;top:15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GJscA&#10;AADdAAAADwAAAGRycy9kb3ducmV2LnhtbESPQWsCMRSE74X+h/AKXopmjSB1a5TFIgjiQdtDe3vd&#10;vO4u3bwsSVzXf28KBY/DzHzDLNeDbUVPPjSONUwnGQji0pmGKw0f79vxC4gQkQ22jknDlQKsV48P&#10;S8yNu/CR+lOsRIJwyFFDHWOXSxnKmiyGieuIk/fjvMWYpK+k8XhJcNtKlWVzabHhtFBjR5uayt/T&#10;2Wo47J8Hdfj67maL61vx6VU17TeF1qOnoXgFEWmI9/B/e2c0qJlS8PcmPQ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sBibHAAAA3QAAAA8AAAAAAAAAAAAAAAAAmAIAAGRy&#10;cy9kb3ducmV2LnhtbFBLBQYAAAAABAAEAPUAAACMAwAAAAA=&#10;" path="m,l1,e" filled="f" strokecolor="white" strokeweight=".16pt">
                    <v:path arrowok="t" o:connecttype="custom" o:connectlocs="0,3066;2,3066" o:connectangles="0,0"/>
                  </v:shape>
                </v:group>
                <v:group id="Group 661" o:spid="_x0000_s3122" style="position:absolute;left:2286;top:7413;width:2;height:2" coordorigin="2286,74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662" o:spid="_x0000_s3123" style="position:absolute;left:2286;top:741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7ycgA&#10;AADdAAAADwAAAGRycy9kb3ducmV2LnhtbESPQWsCMRSE74X+h/CEXopmjaXo1iiLRRCKh9oe9Pbc&#10;vO4ubl6WJF3Xf98UCj0OM/MNs1wPthU9+dA41jCdZCCIS2carjR8fmzHcxAhIhtsHZOGGwVYr+7v&#10;lpgbd+V36g+xEgnCIUcNdYxdLmUoa7IYJq4jTt6X8xZjkr6SxuM1wW0rVZY9S4sNp4UaO9rUVF4O&#10;31bD/u1xUPvTuZstbq/F0atq2m8KrR9GQ/ECItIQ/8N/7Z3RoGbqCX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TvJyAAAAN0AAAAPAAAAAAAAAAAAAAAAAJgCAABk&#10;cnMvZG93bnJldi54bWxQSwUGAAAAAAQABAD1AAAAjQMAAAAA&#10;" path="m,l1,e" filled="f" strokecolor="white" strokeweight=".16pt">
                    <v:path arrowok="t" o:connecttype="custom" o:connectlocs="0,14826;2,14826" o:connectangles="0,0"/>
                  </v:shape>
                </v:group>
                <v:group id="Group 659" o:spid="_x0000_s3124" style="position:absolute;left:2923;top:5222;width:2;height:2" coordorigin="2923,522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660" o:spid="_x0000_s3125" style="position:absolute;left:2923;top:52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AJccA&#10;AADdAAAADwAAAGRycy9kb3ducmV2LnhtbESPQWsCMRSE70L/Q3iFXkSzRpB2a5TFUhDEQ7WHenvd&#10;vO4u3bwsSbqu/94IBY/DzHzDLNeDbUVPPjSONcymGQji0pmGKw2fx/fJM4gQkQ22jknDhQKsVw+j&#10;JebGnfmD+kOsRIJwyFFDHWOXSxnKmiyGqeuIk/fjvMWYpK+k8XhOcNtKlWULabHhtFBjR5uayt/D&#10;n9Ww340HtT99d/OXy1vx5VU16zeF1k+PQ/EKItIQ7+H/9tZoUHO1gNub9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XACXHAAAA3QAAAA8AAAAAAAAAAAAAAAAAmAIAAGRy&#10;cy9kb3ducmV2LnhtbFBLBQYAAAAABAAEAPUAAACMAwAAAAA=&#10;" path="m,l1,e" filled="f" strokecolor="white" strokeweight=".16pt">
                    <v:path arrowok="t" o:connecttype="custom" o:connectlocs="0,10444;2,10444" o:connectangles="0,0"/>
                  </v:shape>
                </v:group>
                <v:group id="Group 657" o:spid="_x0000_s3126" style="position:absolute;left:2117;top:5422;width:2;height:2" coordorigin="2117,542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658" o:spid="_x0000_s3127" style="position:absolute;left:2117;top:54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xzMQA&#10;AADdAAAADwAAAGRycy9kb3ducmV2LnhtbERPz2vCMBS+D/wfwht4GZoaYWg1SlEGwvAw9eBub82z&#10;LWteSpLV+t8vh8GOH9/v9XawrejJh8axhtk0A0FcOtNwpeFyfpssQISIbLB1TBoeFGC7GT2tMTfu&#10;zh/Un2IlUgiHHDXUMXa5lKGsyWKYuo44cTfnLcYEfSWNx3sKt61UWfYqLTacGmrsaFdT+X36sRqO&#10;7y+DOn5+dfPlY19cvapm/a7Qevw8FCsQkYb4L/5zH4wGNVdpbn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MczEAAAA3QAAAA8AAAAAAAAAAAAAAAAAmAIAAGRycy9k&#10;b3ducmV2LnhtbFBLBQYAAAAABAAEAPUAAACJAwAAAAA=&#10;" path="m,1r1,e" filled="f" strokecolor="white" strokeweight=".16pt">
                    <v:path arrowok="t" o:connecttype="custom" o:connectlocs="0,10846;2,10846" o:connectangles="0,0"/>
                  </v:shape>
                </v:group>
                <v:group id="Group 655" o:spid="_x0000_s3128" style="position:absolute;left:1686;top:8544;width:2;height:2" coordorigin="1686,85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Freeform 656" o:spid="_x0000_s3129" style="position:absolute;left:1686;top:85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rF8QA&#10;AADdAAAADwAAAGRycy9kb3ducmV2LnhtbERPz2vCMBS+C/4P4Q12EU1tQbQzSlEGA/Gg7rDd3pq3&#10;tqx5KUlW639vDoLHj+/3ejuYVvTkfGNZwXyWgCAurW64UvB5eZ8uQfiArLG1TApu5GG7GY/WmGt7&#10;5RP151CJGMI+RwV1CF0upS9rMuhntiOO3K91BkOErpLa4TWGm1amSbKQBhuODTV2tKup/Dv/GwXH&#10;w2RIj98/Xba67Ysvl1bzflco9foyFG8gAg3hKX64P7SCNMvi/vg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qxfEAAAA3QAAAA8AAAAAAAAAAAAAAAAAmAIAAGRycy9k&#10;b3ducmV2LnhtbFBLBQYAAAAABAAEAPUAAACJAwAAAAA=&#10;" path="m,1r1,e" filled="f" strokecolor="white" strokeweight=".16pt">
                    <v:path arrowok="t" o:connecttype="custom" o:connectlocs="0,17090;2,17090" o:connectangles="0,0"/>
                  </v:shape>
                </v:group>
                <v:group id="Group 653" o:spid="_x0000_s3130" style="position:absolute;left:1892;top:8709;width:2;height:2" coordorigin="1892,87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654" o:spid="_x0000_s3131" style="position:absolute;left:1892;top:870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Q+8gA&#10;AADdAAAADwAAAGRycy9kb3ducmV2LnhtbESPQWvCQBSE74X+h+UVvJS6cQPSpq4SLAVBPGh7aG+v&#10;2dckNPs27G5j/PeuIHgcZuYbZrEabScG8qF1rGE2zUAQV860XGv4/Hh/egYRIrLBzjFpOFGA1fL+&#10;boGFcUfe03CItUgQDgVqaGLsCylD1ZDFMHU9cfJ+nbcYk/S1NB6PCW47qbJsLi22nBYa7GndUPV3&#10;+LcadtvHUe2+f/r85fRWfnlVz4Z1qfXkYSxfQUQa4y18bW+MBpXnCi5v0hO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ZD7yAAAAN0AAAAPAAAAAAAAAAAAAAAAAJgCAABk&#10;cnMvZG93bnJldi54bWxQSwUGAAAAAAQABAD1AAAAjQMAAAAA&#10;" path="m,l2,e" filled="f" strokecolor="white" strokeweight=".16pt">
                    <v:path arrowok="t" o:connecttype="custom" o:connectlocs="0,17418;4,17418" o:connectangles="0,0"/>
                  </v:shape>
                </v:group>
                <v:group id="Group 651" o:spid="_x0000_s3132" style="position:absolute;left:2342;top:9038;width:2;height:2" coordorigin="2342,90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652" o:spid="_x0000_s3133" style="position:absolute;left:2342;top:90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tFMgA&#10;AADdAAAADwAAAGRycy9kb3ducmV2LnhtbESPQWvCQBSE7wX/w/KEXkrdmJTSRlcJiiAUD1UPenvN&#10;PpNg9m3Y3cb477uFQo/DzHzDzJeDaUVPzjeWFUwnCQji0uqGKwXHw+b5DYQPyBpby6TgTh6Wi9HD&#10;HHNtb/xJ/T5UIkLY56igDqHLpfRlTQb9xHbE0btYZzBE6SqpHd4i3LQyTZJXabDhuFBjR6uayuv+&#10;2yjYfTwN6e781WXv93Vxcmk17VeFUo/joZiBCDSE//Bfe6sVpFn2A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0K0UyAAAAN0AAAAPAAAAAAAAAAAAAAAAAJgCAABk&#10;cnMvZG93bnJldi54bWxQSwUGAAAAAAQABAD1AAAAjQMAAAAA&#10;" path="m,l2,e" filled="f" strokecolor="white" strokeweight=".16pt">
                    <v:path arrowok="t" o:connecttype="custom" o:connectlocs="0,18076;4,18076" o:connectangles="0,0"/>
                  </v:shape>
                </v:group>
                <v:group id="Group 649" o:spid="_x0000_s3134" style="position:absolute;left:1423;top:8891;width:2;height:2" coordorigin="1423,88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650" o:spid="_x0000_s3135" style="position:absolute;left:1423;top:88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W+McA&#10;AADdAAAADwAAAGRycy9kb3ducmV2LnhtbESPQWvCQBSE70L/w/IKXqRuTEBs6irBIgjiodZDe3vN&#10;PpNg9m3Y3cb4712h0OMwM98wy/VgWtGT841lBbNpAoK4tLrhSsHpc/uyAOEDssbWMim4kYf16mm0&#10;xFzbK39QfwyViBD2OSqoQ+hyKX1Zk0E/tR1x9M7WGQxRukpqh9cIN61Mk2QuDTYcF2rsaFNTeTn+&#10;GgWH/WRID98/XfZ6ey++XFrN+k2h1Ph5KN5ABBrCf/ivvdMK0iybw+NNf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lvjHAAAA3QAAAA8AAAAAAAAAAAAAAAAAmAIAAGRy&#10;cy9kb3ducmV2LnhtbFBLBQYAAAAABAAEAPUAAACMAwAAAAA=&#10;" path="m,1r1,e" filled="f" strokecolor="white" strokeweight=".16pt">
                    <v:path arrowok="t" o:connecttype="custom" o:connectlocs="0,17784;2,17784" o:connectangles="0,0"/>
                  </v:shape>
                </v:group>
                <v:group id="Group 647" o:spid="_x0000_s3136" style="position:absolute;left:2512;top:7833;width:2;height:2" coordorigin="2512,78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648" o:spid="_x0000_s3137" style="position:absolute;left:2512;top:78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nEcQA&#10;AADdAAAADwAAAGRycy9kb3ducmV2LnhtbERPz2vCMBS+C/4P4Q12EU1tQbQzSlEGA/Gg7rDd3pq3&#10;tqx5KUlW639vDoLHj+/3ejuYVvTkfGNZwXyWgCAurW64UvB5eZ8uQfiArLG1TApu5GG7GY/WmGt7&#10;5RP151CJGMI+RwV1CF0upS9rMuhntiOO3K91BkOErpLa4TWGm1amSbKQBhuODTV2tKup/Dv/GwXH&#10;w2RIj98/Xba67Ysvl1bzflco9foyFG8gAg3hKX64P7SCNMvi3Pg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pxHEAAAA3QAAAA8AAAAAAAAAAAAAAAAAmAIAAGRycy9k&#10;b3ducmV2LnhtbFBLBQYAAAAABAAEAPUAAACJAwAAAAA=&#10;" path="m,l1,e" filled="f" strokecolor="white" strokeweight=".16pt">
                    <v:path arrowok="t" o:connecttype="custom" o:connectlocs="0,15666;2,15666" o:connectangles="0,0"/>
                  </v:shape>
                </v:group>
                <v:group id="Group 645" o:spid="_x0000_s3138" style="position:absolute;left:2736;top:912;width:2;height:2" coordorigin="2736,9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646" o:spid="_x0000_s3139" style="position:absolute;left:2736;top:91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BKsIA&#10;AADdAAAADwAAAGRycy9kb3ducmV2LnhtbERPy2rCQBTdF/yH4Qrd1UlTEUkdRQVBEAp5bNxdMrdJ&#10;aOZOmBlj2q/vLASXh/Pe7CbTi5Gc7ywreF8kIIhrqztuFFTl6W0Nwgdkjb1lUvBLHnbb2csGM23v&#10;nNNYhEbEEPYZKmhDGDIpfd2SQb+wA3Hkvq0zGCJ0jdQO7zHc9DJNkpU02HFsaHGgY0v1T3EzCv6+&#10;0sO5D7W+Vg3nI9tLub84pV7n0/4TRKApPMUP91krSD+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8EqwgAAAN0AAAAPAAAAAAAAAAAAAAAAAJgCAABkcnMvZG93&#10;bnJldi54bWxQSwUGAAAAAAQABAD1AAAAhwMAAAAA&#10;" path="m,1r1,e" filled="f" strokecolor="white" strokeweight=".05647mm">
                    <v:path arrowok="t" o:connecttype="custom" o:connectlocs="0,1826;2,1826" o:connectangles="0,0"/>
                  </v:shape>
                </v:group>
                <v:group id="Group 643" o:spid="_x0000_s3140" style="position:absolute;left:2023;top:912;width:2;height:2" coordorigin="2023,9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644" o:spid="_x0000_s3141" style="position:absolute;left:2023;top:91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6xsQA&#10;AADdAAAADwAAAGRycy9kb3ducmV2LnhtbESPT4vCMBTE74LfITzBm6Z2RaQaRRcWBEHwz8Xbo3m2&#10;xealJNla99NvBMHjMDO/YZbrztSiJecrywom4wQEcW51xYWCy/lnNAfhA7LG2jIpeJKH9arfW2Km&#10;7YOP1J5CISKEfYYKyhCaTEqfl2TQj21DHL2bdQZDlK6Q2uEjwk0t0ySZSYMVx4USG/ouKb+ffo2C&#10;v0O63dUh19dLwceW7f682TulhoNuswARqAuf8Lu90wrSr2kKr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+sbEAAAA3QAAAA8AAAAAAAAAAAAAAAAAmAIAAGRycy9k&#10;b3ducmV2LnhtbFBLBQYAAAAABAAEAPUAAACJAwAAAAA=&#10;" path="m,1r1,e" filled="f" strokecolor="white" strokeweight=".05647mm">
                    <v:path arrowok="t" o:connecttype="custom" o:connectlocs="0,1826;2,1826" o:connectangles="0,0"/>
                  </v:shape>
                </v:group>
                <v:group id="Group 641" o:spid="_x0000_s3142" style="position:absolute;left:1967;top:839;width:2;height:2" coordorigin="1967,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642" o:spid="_x0000_s3143" style="position:absolute;left:1967;top:83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accA&#10;AADdAAAADwAAAGRycy9kb3ducmV2LnhtbESPQWvCQBSE70L/w/IKXkrdGKW00VWCIhTEg7aH9vbM&#10;PpNg9m3YXWP8912h4HGYmW+Y+bI3jejI+dqygvEoAUFcWF1zqeD7a/P6DsIHZI2NZVJwIw/LxdNg&#10;jpm2V95TdwiliBD2GSqoQmgzKX1RkUE/si1x9E7WGQxRulJqh9cIN41Mk+RNGqw5LlTY0qqi4ny4&#10;GAW77Uuf7n6P7eTjts5/XFqOu1Wu1PC5z2cgAvXhEf5vf2oF6WQ6hf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W3mnHAAAA3QAAAA8AAAAAAAAAAAAAAAAAmAIAAGRy&#10;cy9kb3ducmV2LnhtbFBLBQYAAAAABAAEAPUAAACMAwAAAAA=&#10;" path="m,1r1,e" filled="f" strokecolor="white" strokeweight=".16pt">
                    <v:path arrowok="t" o:connecttype="custom" o:connectlocs="0,1680;2,1680" o:connectangles="0,0"/>
                  </v:shape>
                </v:group>
                <v:group id="Group 639" o:spid="_x0000_s3144" style="position:absolute;left:2736;top:8600;width:2;height:2" coordorigin="2736,86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640" o:spid="_x0000_s3145" style="position:absolute;left:2736;top:86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lhccA&#10;AADdAAAADwAAAGRycy9kb3ducmV2LnhtbESPQWvCQBSE74L/YXlCL1I3xiJtdJVgEQTxUNtDe3tm&#10;X5PQ7Nuwu8b4712h4HGYmW+Y5bo3jejI+dqygukkAUFcWF1zqeDrc/v8CsIHZI2NZVJwJQ/r1XCw&#10;xEzbC39QdwyliBD2GSqoQmgzKX1RkUE/sS1x9H6tMxiidKXUDi8RbhqZJslcGqw5LlTY0qai4u94&#10;NgoO+3GfHn5O7ezt+p5/u7ScdptcqadRny9ABOrDI/zf3mkF6exlD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I5YXHAAAA3QAAAA8AAAAAAAAAAAAAAAAAmAIAAGRy&#10;cy9kb3ducmV2LnhtbFBLBQYAAAAABAAEAPUAAACMAwAAAAA=&#10;" path="m,l1,e" filled="f" strokecolor="white" strokeweight=".16pt">
                    <v:path arrowok="t" o:connecttype="custom" o:connectlocs="0,17200;2,17200" o:connectangles="0,0"/>
                  </v:shape>
                </v:group>
                <v:group id="Group 637" o:spid="_x0000_s3146" style="position:absolute;left:3636;top:2410;width:2;height:2" coordorigin="3636,24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638" o:spid="_x0000_s3147" style="position:absolute;left:3636;top:241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NLMIA&#10;AADdAAAADwAAAGRycy9kb3ducmV2LnhtbERPy2rCQBTdF/yH4Qrd1UlTEUkdRQVBEAp5bNxdMrdJ&#10;aOZOmBlj2q/vLASXh/Pe7CbTi5Gc7ywreF8kIIhrqztuFFTl6W0Nwgdkjb1lUvBLHnbb2csGM23v&#10;nNNYhEbEEPYZKmhDGDIpfd2SQb+wA3Hkvq0zGCJ0jdQO7zHc9DJNkpU02HFsaHGgY0v1T3EzCv6+&#10;0sO5D7W+Vg3nI9tLub84pV7n0/4TRKApPMUP91krSD+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c0swgAAAN0AAAAPAAAAAAAAAAAAAAAAAJgCAABkcnMvZG93&#10;bnJldi54bWxQSwUGAAAAAAQABAD1AAAAhwMAAAAA&#10;" path="m,1r1,e" filled="f" strokecolor="white" strokeweight=".05647mm">
                    <v:path arrowok="t" o:connecttype="custom" o:connectlocs="0,4822;2,4822" o:connectangles="0,0"/>
                  </v:shape>
                </v:group>
                <v:group id="Group 635" o:spid="_x0000_s3148" style="position:absolute;left:1573;top:3888;width:2;height:2" coordorigin="1573,38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636" o:spid="_x0000_s3149" style="position:absolute;left:1573;top:38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wTMMA&#10;AADdAAAADwAAAGRycy9kb3ducmV2LnhtbERPz2vCMBS+D/wfwhvsIjNVmUg1ypgOFAZjdhdvz+bZ&#10;dDYvtYlt998vB2HHj+/3ct3bSrTU+NKxgvEoAUGcO11yoeA7e3+eg/ABWWPlmBT8kof1avCwxFS7&#10;jr+oPYRCxBD2KSowIdSplD43ZNGPXE0cubNrLIYIm0LqBrsYbis5SZKZtFhybDBY05uh/HK4WQWb&#10;LbkPzI+dPF33mLXmZ/jpMqWeHvvXBYhAffgX3907rWAyfYn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wTMMAAADdAAAADwAAAAAAAAAAAAAAAACYAgAAZHJzL2Rv&#10;d25yZXYueG1sUEsFBgAAAAAEAAQA9QAAAIgDAAAAAA==&#10;" path="m,1r1,e" filled="f" strokecolor="white" strokeweight=".05642mm">
                    <v:path arrowok="t" o:connecttype="custom" o:connectlocs="0,7778;2,7778" o:connectangles="0,0"/>
                  </v:shape>
                </v:group>
                <v:group id="Group 633" o:spid="_x0000_s3150" style="position:absolute;left:1649;top:3998;width:2;height:2" coordorigin="1649,39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634" o:spid="_x0000_s3151" style="position:absolute;left:1649;top:399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1W8gA&#10;AADdAAAADwAAAGRycy9kb3ducmV2LnhtbESPQWsCMRSE74X+h/CEXopmjbTo1iiLRRCKh9oe9Pbc&#10;vO4ubl6WJF3Xf98UCj0OM/MNs1wPthU9+dA41jCdZCCIS2carjR8fmzHcxAhIhtsHZOGGwVYr+7v&#10;lpgbd+V36g+xEgnCIUcNdYxdLmUoa7IYJq4jTt6X8xZjkr6SxuM1wW0rVZY9S4sNp4UaO9rUVF4O&#10;31bD/u1xUPvTuZstbq/F0atq2m8KrR9GQ/ECItIQ/8N/7Z3RoGZP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qnVbyAAAAN0AAAAPAAAAAAAAAAAAAAAAAJgCAABk&#10;cnMvZG93bnJldi54bWxQSwUGAAAAAAQABAD1AAAAjQMAAAAA&#10;" path="m,l1,e" filled="f" strokecolor="white" strokeweight=".16pt">
                    <v:path arrowok="t" o:connecttype="custom" o:connectlocs="0,7996;2,7996" o:connectangles="0,0"/>
                  </v:shape>
                </v:group>
                <v:group id="Group 631" o:spid="_x0000_s3152" style="position:absolute;left:4554;top:7211;width:2;height:2" coordorigin="4554,72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632" o:spid="_x0000_s3153" style="position:absolute;left:4554;top:721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ItMgA&#10;AADdAAAADwAAAGRycy9kb3ducmV2LnhtbESPQWvCQBSE7wX/w/IKvUjdGLXU1FWCIhTEg7aHenvN&#10;vibB7Nuwu43x33cFocdhZr5hFqveNKIj52vLCsajBARxYXXNpYLPj+3zKwgfkDU2lknBlTysloOH&#10;BWbaXvhA3TGUIkLYZ6igCqHNpPRFRQb9yLbE0fuxzmCI0pVSO7xEuGlkmiQv0mDNcaHCltYVFefj&#10;r1Gw3w37dH/6bifz6yb/cmk57ta5Uk+Pff4GIlAf/sP39rtWkE5mU7i9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0i0yAAAAN0AAAAPAAAAAAAAAAAAAAAAAJgCAABk&#10;cnMvZG93bnJldi54bWxQSwUGAAAAAAQABAD1AAAAjQMAAAAA&#10;" path="m,1r1,e" filled="f" strokecolor="white" strokeweight=".16pt">
                    <v:path arrowok="t" o:connecttype="custom" o:connectlocs="0,14424;2,14424" o:connectangles="0,0"/>
                  </v:shape>
                </v:group>
                <v:group id="Group 629" o:spid="_x0000_s3154" style="position:absolute;left:2342;top:5642;width:2;height:2" coordorigin="2342,56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630" o:spid="_x0000_s3155" style="position:absolute;left:2342;top:56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zWMcA&#10;AADdAAAADwAAAGRycy9kb3ducmV2LnhtbESPQWvCQBSE74L/YXlCL1I3RiptdJVgEQTxUNtDe3tm&#10;X5PQ7Nuwu8b4712h4HGYmW+Y5bo3jejI+dqygukkAUFcWF1zqeDrc/v8CsIHZI2NZVJwJQ/r1XCw&#10;xEzbC39QdwyliBD2GSqoQmgzKX1RkUE/sS1x9H6tMxiidKXUDi8RbhqZJslcGqw5LlTY0qai4u94&#10;NgoO+3GfHn5O7ezt+p5/u7ScdptcqadRny9ABOrDI/zf3mkF6exlD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Rc1jHAAAA3QAAAA8AAAAAAAAAAAAAAAAAmAIAAGRy&#10;cy9kb3ducmV2LnhtbFBLBQYAAAAABAAEAPUAAACMAwAAAAA=&#10;" path="m,l2,e" filled="f" strokecolor="white" strokeweight=".16pt">
                    <v:path arrowok="t" o:connecttype="custom" o:connectlocs="0,11284;4,11284" o:connectangles="0,0"/>
                  </v:shape>
                </v:group>
                <v:group id="Group 627" o:spid="_x0000_s3156" style="position:absolute;left:3860;top:2226;width:2;height:2" coordorigin="3860,22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628" o:spid="_x0000_s3157" style="position:absolute;left:3860;top:22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CscQA&#10;AADdAAAADwAAAGRycy9kb3ducmV2LnhtbERPz2vCMBS+C/4P4Qm7DE2tbGzVKMUhDMSDbgd3ezbP&#10;tti8lCTW+t8vB8Hjx/d7sepNIzpyvrasYDpJQBAXVtdcKvj92Yw/QPiArLGxTAru5GG1HA4WmGl7&#10;4z11h1CKGMI+QwVVCG0mpS8qMugntiWO3Nk6gyFCV0rt8BbDTSPTJHmXBmuODRW2tK6ouByuRsFu&#10;+9qnu79TO/u8f+VHl5bTbp0r9TLq8zmIQH14ih/ub60gnb3F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CQrHEAAAA3QAAAA8AAAAAAAAAAAAAAAAAmAIAAGRycy9k&#10;b3ducmV2LnhtbFBLBQYAAAAABAAEAPUAAACJAwAAAAA=&#10;" path="m,1r2,e" filled="f" strokecolor="white" strokeweight=".16pt">
                    <v:path arrowok="t" o:connecttype="custom" o:connectlocs="0,4454;4,4454" o:connectangles="0,0"/>
                  </v:shape>
                </v:group>
                <v:group id="Group 625" o:spid="_x0000_s3158" style="position:absolute;left:4386;top:1826;width:2;height:2" coordorigin="4386,18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626" o:spid="_x0000_s3159" style="position:absolute;left:4386;top:18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ECsQA&#10;AADdAAAADwAAAGRycy9kb3ducmV2LnhtbERPz2vCMBS+D/wfwhN2GZpaQWY1SlEGg+FhdQe9PZu3&#10;tqx5KUms9b83B2HHj+/3ejuYVvTkfGNZwWyagCAurW64UvBz/Ji8g/ABWWNrmRTcycN2M3pZY6bt&#10;jb+pL0IlYgj7DBXUIXSZlL6syaCf2o44cr/WGQwRukpqh7cYblqZJslCGmw4NtTY0a6m8q+4GgWH&#10;r7chPZwv3Xx53+cnl1azfpcr9Toe8hWIQEP4Fz/dn1pBOl/E/fF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hArEAAAA3QAAAA8AAAAAAAAAAAAAAAAAmAIAAGRycy9k&#10;b3ducmV2LnhtbFBLBQYAAAAABAAEAPUAAACJAwAAAAA=&#10;" path="m,l1,e" filled="f" strokecolor="white" strokeweight=".16pt">
                    <v:path arrowok="t" o:connecttype="custom" o:connectlocs="0,3652;2,3652" o:connectangles="0,0"/>
                  </v:shape>
                </v:group>
                <v:group id="Group 623" o:spid="_x0000_s3160" style="position:absolute;left:2362;top:8344;width:2;height:2" coordorigin="2362,83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624" o:spid="_x0000_s3161" style="position:absolute;left:2362;top:83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/5scA&#10;AADdAAAADwAAAGRycy9kb3ducmV2LnhtbESPQWsCMRSE70L/Q3iFXkSzRpB2a5TFUhDEQ7WHenvd&#10;vO4u3bwsSbqu/94IBY/DzHzDLNeDbUVPPjSONcymGQji0pmGKw2fx/fJM4gQkQ22jknDhQKsVw+j&#10;JebGnfmD+kOsRIJwyFFDHWOXSxnKmiyGqeuIk/fjvMWYpK+k8XhOcNtKlWULabHhtFBjR5uayt/D&#10;n9Ww340HtT99d/OXy1vx5VU16zeF1k+PQ/EKItIQ7+H/9tZoUPOFgtub9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Gv+bHAAAA3QAAAA8AAAAAAAAAAAAAAAAAmAIAAGRy&#10;cy9kb3ducmV2LnhtbFBLBQYAAAAABAAEAPUAAACMAwAAAAA=&#10;" path="m,1r1,e" filled="f" strokecolor="white" strokeweight=".16pt">
                    <v:path arrowok="t" o:connecttype="custom" o:connectlocs="0,16690;2,16690" o:connectangles="0,0"/>
                  </v:shape>
                </v:group>
                <v:group id="Group 621" o:spid="_x0000_s3162" style="position:absolute;left:2492;top:8435;width:2;height:2" coordorigin="2492,84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622" o:spid="_x0000_s3163" style="position:absolute;left:2492;top:84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CCccA&#10;AADdAAAADwAAAGRycy9kb3ducmV2LnhtbESPQWvCQBSE74L/YXlCL1I3xiJtdJVgEQTxUNtDe3tm&#10;X5PQ7Nuwu8b4712h4HGYmW+Y5bo3jejI+dqygukkAUFcWF1zqeDrc/v8CsIHZI2NZVJwJQ/r1XCw&#10;xEzbC39QdwyliBD2GSqoQmgzKX1RkUE/sS1x9H6tMxiidKXUDi8RbhqZJslcGqw5LlTY0qai4u94&#10;NgoO+3GfHn5O7ezt+p5/u7ScdptcqadRny9ABOrDI/zf3mkF6Wz+A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jggnHAAAA3QAAAA8AAAAAAAAAAAAAAAAAmAIAAGRy&#10;cy9kb3ducmV2LnhtbFBLBQYAAAAABAAEAPUAAACMAwAAAAA=&#10;" path="m,1r2,e" filled="f" strokecolor="white" strokeweight=".16pt">
                    <v:path arrowok="t" o:connecttype="custom" o:connectlocs="0,16872;4,16872" o:connectangles="0,0"/>
                  </v:shape>
                </v:group>
                <v:group id="Group 619" o:spid="_x0000_s3164" style="position:absolute;left:2117;top:8180;width:2;height:2" coordorigin="2117,81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620" o:spid="_x0000_s3165" style="position:absolute;left:2117;top:81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55ccA&#10;AADdAAAADwAAAGRycy9kb3ducmV2LnhtbESPQWvCQBSE70L/w/IKXqRujBBs6irBIgjioeqhvb1m&#10;n0kw+zbsbmP8991CweMwM98wy/VgWtGT841lBbNpAoK4tLrhSsH5tH1ZgPABWWNrmRTcycN69TRa&#10;Yq7tjT+oP4ZKRAj7HBXUIXS5lL6syaCf2o44ehfrDIYoXSW1w1uEm1amSZJJgw3HhRo72tRUXo8/&#10;RsFhPxnSw9d3N3+9vxefLq1m/aZQavw8FG8gAg3hEf5v77SCdJ5l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9ueXHAAAA3QAAAA8AAAAAAAAAAAAAAAAAmAIAAGRy&#10;cy9kb3ducmV2LnhtbFBLBQYAAAAABAAEAPUAAACMAwAAAAA=&#10;" path="m,l1,e" filled="f" strokecolor="white" strokeweight=".16pt">
                    <v:path arrowok="t" o:connecttype="custom" o:connectlocs="0,16360;2,16360" o:connectangles="0,0"/>
                  </v:shape>
                </v:group>
                <v:group id="Group 617" o:spid="_x0000_s3166" style="position:absolute;left:5135;top:1259;width:2;height:2" coordorigin="5135,12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618" o:spid="_x0000_s3167" style="position:absolute;left:5135;top:12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IDMQA&#10;AADdAAAADwAAAGRycy9kb3ducmV2LnhtbERPz2vCMBS+D/wfwhN2GZpaQWY1SlEGg+FhdQe9PZu3&#10;tqx5KUms9b83B2HHj+/3ejuYVvTkfGNZwWyagCAurW64UvBz/Ji8g/ABWWNrmRTcycN2M3pZY6bt&#10;jb+pL0IlYgj7DBXUIXSZlL6syaCf2o44cr/WGQwRukpqh7cYblqZJslCGmw4NtTY0a6m8q+4GgWH&#10;r7chPZwv3Xx53+cnl1azfpcr9Toe8hWIQEP4Fz/dn1pBOl/EufF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iAzEAAAA3QAAAA8AAAAAAAAAAAAAAAAAmAIAAGRycy9k&#10;b3ducmV2LnhtbFBLBQYAAAAABAAEAPUAAACJAwAAAAA=&#10;" path="m,1r1,e" filled="f" strokecolor="white" strokeweight=".16pt">
                    <v:path arrowok="t" o:connecttype="custom" o:connectlocs="0,2520;2,2520" o:connectangles="0,0"/>
                  </v:shape>
                </v:group>
                <v:group id="Group 615" o:spid="_x0000_s3168" style="position:absolute;left:2080;top:3833;width:2;height:2" coordorigin="2080,38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616" o:spid="_x0000_s3169" style="position:absolute;left:2080;top:38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S18QA&#10;AADdAAAADwAAAGRycy9kb3ducmV2LnhtbERPy4rCMBTdC/5DuMJsBk2tMI9qlOIgDIgLnVk4u2tz&#10;bYvNTUlirX8/WQguD+e9WPWmER05X1tWMJ0kIIgLq2suFfz+bMYfIHxA1thYJgV38rBaDgcLzLS9&#10;8Z66QyhFDGGfoYIqhDaT0hcVGfQT2xJH7mydwRChK6V2eIvhppFpkrxJgzXHhgpbWldUXA5Xo2C3&#10;fe3T3d+pnX3ev/KjS8tpt86Vehn1+RxEoD48xQ/3t1aQzt7j/vg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EtfEAAAA3QAAAA8AAAAAAAAAAAAAAAAAmAIAAGRycy9k&#10;b3ducmV2LnhtbFBLBQYAAAAABAAEAPUAAACJAwAAAAA=&#10;" path="m,1r1,e" filled="f" strokecolor="white" strokeweight=".16pt">
                    <v:path arrowok="t" o:connecttype="custom" o:connectlocs="0,7668;2,7668" o:connectangles="0,0"/>
                  </v:shape>
                </v:group>
                <v:group id="Group 613" o:spid="_x0000_s3170" style="position:absolute;left:2099;top:6682;width:2;height:2" coordorigin="2099,66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614" o:spid="_x0000_s3171" style="position:absolute;left:2099;top:66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pO8gA&#10;AADdAAAADwAAAGRycy9kb3ducmV2LnhtbESPQWsCMRSE74X+h/CEXopmjdDq1iiLRRCKh9oe9Pbc&#10;vO4ubl6WJF3Xf98UCj0OM/MNs1wPthU9+dA41jCdZCCIS2carjR8fmzHcxAhIhtsHZOGGwVYr+7v&#10;lpgbd+V36g+xEgnCIUcNdYxdLmUoa7IYJq4jTt6X8xZjkr6SxuM1wW0rVZY9SYsNp4UaO9rUVF4O&#10;31bD/u1xUPvTuZstbq/F0atq2m8KrR9GQ/ECItIQ/8N/7Z3RoGbP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Hyk7yAAAAN0AAAAPAAAAAAAAAAAAAAAAAJgCAABk&#10;cnMvZG93bnJldi54bWxQSwUGAAAAAAQABAD1AAAAjQMAAAAA&#10;" path="m,1r1,e" filled="f" strokecolor="white" strokeweight=".16pt">
                    <v:path arrowok="t" o:connecttype="custom" o:connectlocs="0,13366;2,13366" o:connectangles="0,0"/>
                  </v:shape>
                </v:group>
                <v:group id="Group 611" o:spid="_x0000_s3172" style="position:absolute;left:2530;top:6353;width:2;height:2" coordorigin="2530,63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612" o:spid="_x0000_s3173" style="position:absolute;left:2530;top:635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oU1MgA&#10;AADdAAAADwAAAGRycy9kb3ducmV2LnhtbESPQWvCQBSE7wX/w/IKvUjdGMXW1FWCIhTEg7aHenvN&#10;vibB7Nuwu43x33cFocdhZr5hFqveNKIj52vLCsajBARxYXXNpYLPj+3zKwgfkDU2lknBlTysloOH&#10;BWbaXvhA3TGUIkLYZ6igCqHNpPRFRQb9yLbE0fuxzmCI0pVSO7xEuGlkmiQzabDmuFBhS+uKivPx&#10;1yjY74Z9uj99t5P5dZN/ubQcd+tcqafHPn8DEagP/+F7+10rSCcvU7i9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uhTUyAAAAN0AAAAPAAAAAAAAAAAAAAAAAJgCAABk&#10;cnMvZG93bnJldi54bWxQSwUGAAAAAAQABAD1AAAAjQMAAAAA&#10;" path="m,1r1,e" filled="f" strokecolor="white" strokeweight=".16pt">
                    <v:path arrowok="t" o:connecttype="custom" o:connectlocs="0,12708;2,12708" o:connectangles="0,0"/>
                  </v:shape>
                </v:group>
                <v:group id="Group 609" o:spid="_x0000_s3174" style="position:absolute;left:1912;top:6482;width:2;height:2" coordorigin="1912,64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610" o:spid="_x0000_s3175" style="position:absolute;left:1912;top:64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vOMcA&#10;AADdAAAADwAAAGRycy9kb3ducmV2LnhtbESPQWvCQBSE70L/w/IKXkrdGMG20VWCIhTEg7aH9vbM&#10;PpNg9m3YXWP8912h4HGYmW+Y+bI3jejI+dqygvEoAUFcWF1zqeD7a/P6DsIHZI2NZVJwIw/LxdNg&#10;jpm2V95TdwiliBD2GSqoQmgzKX1RkUE/si1x9E7WGQxRulJqh9cIN41Mk2QqDdYcFypsaVVRcT5c&#10;jILd9qVPd7/HdvJxW+c/Li3H3SpXavjc5zMQgfrwCP+3P7WCdPI2hf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LzjHAAAA3QAAAA8AAAAAAAAAAAAAAAAAmAIAAGRy&#10;cy9kb3ducmV2LnhtbFBLBQYAAAAABAAEAPUAAACMAwAAAAA=&#10;" path="m,l1,e" filled="f" strokecolor="white" strokeweight=".16pt">
                    <v:path arrowok="t" o:connecttype="custom" o:connectlocs="0,12964;2,12964" o:connectangles="0,0"/>
                  </v:shape>
                </v:group>
                <v:group id="Group 607" o:spid="_x0000_s3176" style="position:absolute;left:3242;top:8964;width:2;height:2" coordorigin="3242,89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608" o:spid="_x0000_s3177" style="position:absolute;left:3242;top:89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e0cQA&#10;AADdAAAADwAAAGRycy9kb3ducmV2LnhtbERPy4rCMBTdC/5DuMJsBk2tMI9qlOIgDIgLnVk4u2tz&#10;bYvNTUlirX8/WQguD+e9WPWmER05X1tWMJ0kIIgLq2suFfz+bMYfIHxA1thYJgV38rBaDgcLzLS9&#10;8Z66QyhFDGGfoYIqhDaT0hcVGfQT2xJH7mydwRChK6V2eIvhppFpkrxJgzXHhgpbWldUXA5Xo2C3&#10;fe3T3d+pnX3ev/KjS8tpt86Vehn1+RxEoD48xQ/3t1aQzt7j3Pg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3HtHEAAAA3QAAAA8AAAAAAAAAAAAAAAAAmAIAAGRycy9k&#10;b3ducmV2LnhtbFBLBQYAAAAABAAEAPUAAACJAwAAAAA=&#10;" path="m,1r2,e" filled="f" strokecolor="white" strokeweight=".16pt">
                    <v:path arrowok="t" o:connecttype="custom" o:connectlocs="0,17930;4,17930" o:connectangles="0,0"/>
                  </v:shape>
                </v:group>
                <v:group id="Group 605" o:spid="_x0000_s3178" style="position:absolute;left:2417;top:8727;width:2;height:2" coordorigin="2417,872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606" o:spid="_x0000_s3179" style="position:absolute;left:2417;top:872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i8MQA&#10;AADdAAAADwAAAGRycy9kb3ducmV2LnhtbERPz2vCMBS+D/wfwhO8DE2tINoZpSiCIB7UHbbbW/PW&#10;FpuXksRa/3tzGOz48f1ebXrTiI6cry0rmE4SEMSF1TWXCj6v+/EChA/IGhvLpOBJHjbrwdsKM20f&#10;fKbuEkoRQ9hnqKAKoc2k9EVFBv3EtsSR+7XOYIjQlVI7fMRw08g0SebSYM2xocKWthUVt8vdKDgd&#10;3/v09P3TzpbPXf7l0nLabXOlRsM+/wARqA//4j/3QStIZ4u4P76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YvDEAAAA3QAAAA8AAAAAAAAAAAAAAAAAmAIAAGRycy9k&#10;b3ducmV2LnhtbFBLBQYAAAAABAAEAPUAAACJAwAAAAA=&#10;" path="m,l1,e" filled="f" strokecolor="white" strokeweight=".16pt">
                    <v:path arrowok="t" o:connecttype="custom" o:connectlocs="0,17454;2,17454" o:connectangles="0,0"/>
                  </v:shape>
                </v:group>
                <v:group id="Group 603" o:spid="_x0000_s3180" style="position:absolute;left:2586;top:7358;width:2;height:2" coordorigin="2586,735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604" o:spid="_x0000_s3181" style="position:absolute;left:2586;top:735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ZHMcA&#10;AADdAAAADwAAAGRycy9kb3ducmV2LnhtbESPQWsCMRSE74X+h/AKvRTNGqHoapTFUiiIh9oe6u25&#10;ee4u3bwsSbqu/94IQo/DzHzDLNeDbUVPPjSONUzGGQji0pmGKw3fX++jGYgQkQ22jknDhQKsV48P&#10;S8yNO/Mn9ftYiQThkKOGOsYulzKUNVkMY9cRJ+/kvMWYpK+k8XhOcNtKlWWv0mLDaaHGjjY1lb/7&#10;P6tht30Z1O5w7Kbzy1vx41U16TeF1s9PQ7EAEWmI/+F7+8NoUNOZgtub9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KWRzHAAAA3QAAAA8AAAAAAAAAAAAAAAAAmAIAAGRy&#10;cy9kb3ducmV2LnhtbFBLBQYAAAAABAAEAPUAAACMAwAAAAA=&#10;" path="m,l1,e" filled="f" strokecolor="white" strokeweight=".16pt">
                    <v:path arrowok="t" o:connecttype="custom" o:connectlocs="0,14716;2,14716" o:connectangles="0,0"/>
                  </v:shape>
                </v:group>
                <v:group id="Group 601" o:spid="_x0000_s3182" style="position:absolute;left:2323;top:1223;width:2;height:2" coordorigin="2323,122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602" o:spid="_x0000_s3183" style="position:absolute;left:2323;top:122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9k88cA&#10;AADdAAAADwAAAGRycy9kb3ducmV2LnhtbESPQWvCQBSE74L/YXlCL6VujCI2dZWgFAriQe2hvb1m&#10;X5Ng9m3Y3cb4712h4HGYmW+Y5bo3jejI+dqygsk4AUFcWF1zqeDz9P6yAOEDssbGMim4kof1ajhY&#10;YqbthQ/UHUMpIoR9hgqqENpMSl9UZNCPbUscvV/rDIYoXSm1w0uEm0amSTKXBmuOCxW2tKmoOB//&#10;jIL97rlP998/7fT1us2/XFpOuk2u1NOoz99ABOrDI/zf/tAK0uliB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vZPPHAAAA3QAAAA8AAAAAAAAAAAAAAAAAmAIAAGRy&#10;cy9kb3ducmV2LnhtbFBLBQYAAAAABAAEAPUAAACMAwAAAAA=&#10;" path="m,1r1,e" filled="f" strokecolor="white" strokeweight=".16pt">
                    <v:path arrowok="t" o:connecttype="custom" o:connectlocs="0,2448;2,2448" o:connectangles="0,0"/>
                  </v:shape>
                </v:group>
                <v:group id="Group 599" o:spid="_x0000_s3184" style="position:absolute;left:2380;top:1204;width:2;height:2" coordorigin="2380,12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600" o:spid="_x0000_s3185" style="position:absolute;left:2380;top:120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h5MYA&#10;AADdAAAADwAAAGRycy9kb3ducmV2LnhtbESPQWvCQBSE74L/YXlCL6KbWhCJriK2BQuFUuPF2zP7&#10;zEazb9PsmqT/vlso9DjMzDfMatPbSrTU+NKxgsdpAoI4d7rkQsExe50sQPiArLFyTAq+ycNmPRys&#10;MNWu409qD6EQEcI+RQUmhDqV0ueGLPqpq4mjd3GNxRBlU0jdYBfhtpKzJJlLiyXHBYM17Qzlt8Pd&#10;Knh+IfeO+amT5683zFpzHX+4TKmHUb9dggjUh//wX3uvFcyeFn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ch5MYAAADdAAAADwAAAAAAAAAAAAAAAACYAgAAZHJz&#10;L2Rvd25yZXYueG1sUEsFBgAAAAAEAAQA9QAAAIsDAAAAAA==&#10;" path="m,1r1,e" filled="f" strokecolor="white" strokeweight=".05642mm">
                    <v:path arrowok="t" o:connecttype="custom" o:connectlocs="0,2410;2,2410" o:connectangles="0,0"/>
                  </v:shape>
                </v:group>
                <v:group id="Group 597" o:spid="_x0000_s3186" style="position:absolute;left:4254;top:6700;width:2;height:2" coordorigin="4254,67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598" o:spid="_x0000_s3187" style="position:absolute;left:4254;top:67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u9sQA&#10;AADdAAAADwAAAGRycy9kb3ducmV2LnhtbERPz2vCMBS+D/wfwhO8DE2tINoZpSiCIB7UHbbbW/PW&#10;FpuXksRa/3tzGOz48f1ebXrTiI6cry0rmE4SEMSF1TWXCj6v+/EChA/IGhvLpOBJHjbrwdsKM20f&#10;fKbuEkoRQ9hnqKAKoc2k9EVFBv3EtsSR+7XOYIjQlVI7fMRw08g0SebSYM2xocKWthUVt8vdKDgd&#10;3/v09P3TzpbPXf7l0nLabXOlRsM+/wARqA//4j/3QStIZ4s4N76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ibvbEAAAA3QAAAA8AAAAAAAAAAAAAAAAAmAIAAGRycy9k&#10;b3ducmV2LnhtbFBLBQYAAAAABAAEAPUAAACJAwAAAAA=&#10;" path="m,1r1,e" filled="f" strokecolor="white" strokeweight=".16pt">
                    <v:path arrowok="t" o:connecttype="custom" o:connectlocs="0,13402;2,13402" o:connectangles="0,0"/>
                  </v:shape>
                </v:group>
                <v:group id="Group 595" o:spid="_x0000_s3188" style="position:absolute;left:1836;top:5020;width:2;height:2" coordorigin="1836,50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596" o:spid="_x0000_s3189" style="position:absolute;left:1836;top:50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0LcQA&#10;AADdAAAADwAAAGRycy9kb3ducmV2LnhtbERPz2vCMBS+C/4P4QleZKZWGLMzSlEGgnhY3WHens1b&#10;W2xeSpLV+t+bw2DHj+/3ejuYVvTkfGNZwWKegCAurW64UvB1/nh5A+EDssbWMil4kIftZjxaY6bt&#10;nT+pL0IlYgj7DBXUIXSZlL6syaCf2444cj/WGQwRukpqh/cYblqZJsmrNNhwbKixo11N5a34NQpO&#10;x9mQni7Xbrl67PNvl1aLfpcrNZ0M+TuIQEP4F/+5D1pBulzF/fF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9C3EAAAA3QAAAA8AAAAAAAAAAAAAAAAAmAIAAGRycy9k&#10;b3ducmV2LnhtbFBLBQYAAAAABAAEAPUAAACJAwAAAAA=&#10;" path="m,1r1,e" filled="f" strokecolor="white" strokeweight=".16pt">
                    <v:path arrowok="t" o:connecttype="custom" o:connectlocs="0,10042;2,10042" o:connectangles="0,0"/>
                  </v:shape>
                </v:group>
                <v:group id="Group 593" o:spid="_x0000_s3190" style="position:absolute;left:2305;top:6371;width:2;height:2" coordorigin="2305,63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594" o:spid="_x0000_s3191" style="position:absolute;left:2305;top:63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PwccA&#10;AADdAAAADwAAAGRycy9kb3ducmV2LnhtbESPQWsCMRSE74X+h/AKvRTNGqHU1SiLpVAQD7U96O25&#10;ee4u3bwsSbqu/94IQo/DzHzDLFaDbUVPPjSONUzGGQji0pmGKw0/3x+jNxAhIhtsHZOGCwVYLR8f&#10;Fpgbd+Yv6nexEgnCIUcNdYxdLmUoa7IYxq4jTt7JeYsxSV9J4/Gc4LaVKstepcWG00KNHa1rKn93&#10;f1bDdvMyqO3h2E1nl/di71U16deF1s9PQzEHEWmI/+F7+9NoUNOZgtu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Tz8HHAAAA3QAAAA8AAAAAAAAAAAAAAAAAmAIAAGRy&#10;cy9kb3ducmV2LnhtbFBLBQYAAAAABAAEAPUAAACMAwAAAAA=&#10;" path="m,1r1,e" filled="f" strokecolor="white" strokeweight=".16pt">
                    <v:path arrowok="t" o:connecttype="custom" o:connectlocs="0,12744;2,12744" o:connectangles="0,0"/>
                  </v:shape>
                </v:group>
                <v:group id="Group 591" o:spid="_x0000_s3192" style="position:absolute;left:3036;top:1077;width:2;height:2" coordorigin="3036,10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592" o:spid="_x0000_s3193" style="position:absolute;left:3036;top:107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yLscA&#10;AADdAAAADwAAAGRycy9kb3ducmV2LnhtbESPQWvCQBSE7wX/w/IKvUjdGEup0VWCIgjiQdtDvT2z&#10;zyQ0+zbsbmP8925B6HGYmW+Y+bI3jejI+dqygvEoAUFcWF1zqeDrc/P6AcIHZI2NZVJwIw/LxeBp&#10;jpm2Vz5QdwyliBD2GSqoQmgzKX1RkUE/si1x9C7WGQxRulJqh9cIN41Mk+RdGqw5LlTY0qqi4uf4&#10;axTsd8M+3Z/O7WR6W+ffLi3H3SpX6uW5z2cgAvXhP/xob7WCdDJ9g7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28i7HAAAA3QAAAA8AAAAAAAAAAAAAAAAAmAIAAGRy&#10;cy9kb3ducmV2LnhtbFBLBQYAAAAABAAEAPUAAACMAwAAAAA=&#10;" path="m,l1,e" filled="f" strokecolor="white" strokeweight=".16pt">
                    <v:path arrowok="t" o:connecttype="custom" o:connectlocs="0,2154;2,2154" o:connectangles="0,0"/>
                  </v:shape>
                </v:group>
                <v:group id="Group 589" o:spid="_x0000_s3194" style="position:absolute;left:10234;top:4984;width:2;height:2" coordorigin="10234,49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590" o:spid="_x0000_s3195" style="position:absolute;left:10234;top:49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JwscA&#10;AADdAAAADwAAAGRycy9kb3ducmV2LnhtbESPQWvCQBSE74L/YXmCF6kbI0hNXSVYBEE81PbQ3l6z&#10;zySYfRt2tzH+e1coeBxm5htmtelNIzpyvrasYDZNQBAXVtdcKvj63L28gvABWWNjmRTcyMNmPRys&#10;MNP2yh/UnUIpIoR9hgqqENpMSl9UZNBPbUscvbN1BkOUrpTa4TXCTSPTJFlIgzXHhQpb2lZUXE5/&#10;RsHxMOnT489vO1/e3vNvl5azbpsrNR71+RuIQH14hv/be60gnS8X8Hg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ycLHAAAA3QAAAA8AAAAAAAAAAAAAAAAAmAIAAGRy&#10;cy9kb3ducmV2LnhtbFBLBQYAAAAABAAEAPUAAACMAwAAAAA=&#10;" path="m,1r1,e" filled="f" strokecolor="white" strokeweight=".16pt">
                    <v:path arrowok="t" o:connecttype="custom" o:connectlocs="0,9970;2,9970" o:connectangles="0,0"/>
                  </v:shape>
                </v:group>
                <v:group id="Group 587" o:spid="_x0000_s3196" style="position:absolute;left:3036;top:7431;width:2;height:2" coordorigin="3036,74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588" o:spid="_x0000_s3197" style="position:absolute;left:3036;top:743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4K8QA&#10;AADdAAAADwAAAGRycy9kb3ducmV2LnhtbERPz2vCMBS+C/4P4QleZKZWGLMzSlEGgnhY3WHens1b&#10;W2xeSpLV+t+bw2DHj+/3ejuYVvTkfGNZwWKegCAurW64UvB1/nh5A+EDssbWMil4kIftZjxaY6bt&#10;nT+pL0IlYgj7DBXUIXSZlL6syaCf2444cj/WGQwRukpqh/cYblqZJsmrNNhwbKixo11N5a34NQpO&#10;x9mQni7Xbrl67PNvl1aLfpcrNZ0M+TuIQEP4F/+5D1pBulzFufF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7+CvEAAAA3QAAAA8AAAAAAAAAAAAAAAAAmAIAAGRycy9k&#10;b3ducmV2LnhtbFBLBQYAAAAABAAEAPUAAACJAwAAAAA=&#10;" path="m,l1,e" filled="f" strokecolor="white" strokeweight=".16pt">
                    <v:path arrowok="t" o:connecttype="custom" o:connectlocs="0,14862;2,14862" o:connectangles="0,0"/>
                  </v:shape>
                </v:group>
                <v:group id="Group 585" o:spid="_x0000_s3198" style="position:absolute;left:4254;top:2246;width:2;height:2" coordorigin="4254,22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586" o:spid="_x0000_s3199" style="position:absolute;left:4254;top:22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sz8UA&#10;AADdAAAADwAAAGRycy9kb3ducmV2LnhtbERPy2rCQBTdF/oPwy10U3RiLKLRUYKlUBAXPha6u2au&#10;SWjmTpiZxvj3zkLo8nDei1VvGtGR87VlBaNhAoK4sLrmUsHx8D2YgvABWWNjmRTcycNq+fqywEzb&#10;G++o24dSxBD2GSqoQmgzKX1RkUE/tC1x5K7WGQwRulJqh7cYbhqZJslEGqw5NlTY0rqi4nf/ZxRs&#10;Nx99uj1f2vHs/pWfXFqOunWu1Ptbn89BBOrDv/jp/tEK0s8k7o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azPxQAAAN0AAAAPAAAAAAAAAAAAAAAAAJgCAABkcnMv&#10;ZG93bnJldi54bWxQSwUGAAAAAAQABAD1AAAAigMAAAAA&#10;" path="m,l1,e" filled="f" strokecolor="white" strokeweight=".16pt">
                    <v:path arrowok="t" o:connecttype="custom" o:connectlocs="0,4492;2,4492" o:connectangles="0,0"/>
                  </v:shape>
                </v:group>
                <v:group id="Group 583" o:spid="_x0000_s3200" style="position:absolute;left:3860;top:6226;width:2;height:2" coordorigin="3860,62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584" o:spid="_x0000_s3201" style="position:absolute;left:3860;top:62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XI8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J4zBX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s5cjyAAAAN0AAAAPAAAAAAAAAAAAAAAAAJgCAABk&#10;cnMvZG93bnJldi54bWxQSwUGAAAAAAQABAD1AAAAjQMAAAAA&#10;" path="m,1r2,e" filled="f" strokecolor="white" strokeweight=".16pt">
                    <v:path arrowok="t" o:connecttype="custom" o:connectlocs="0,12454;4,12454" o:connectangles="0,0"/>
                  </v:shape>
                </v:group>
                <v:group id="Group 581" o:spid="_x0000_s3202" style="position:absolute;left:1762;top:2884;width:2;height:2" coordorigin="1762,2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582" o:spid="_x0000_s3203" style="position:absolute;left:1762;top:28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qzMcA&#10;AADdAAAADwAAAGRycy9kb3ducmV2LnhtbESPQWvCQBSE74L/YXlCL6IbUyk2dZWgCIJ4qO2hvb1m&#10;X5Ng9m3Y3cb477uC4HGYmW+Y5bo3jejI+dqygtk0AUFcWF1zqeDzYzdZgPABWWNjmRRcycN6NRws&#10;MdP2wu/UnUIpIoR9hgqqENpMSl9UZNBPbUscvV/rDIYoXSm1w0uEm0amSfIiDdYcFypsaVNRcT79&#10;GQXHw7hPj98/7fPrdZt/ubScdZtcqadRn7+BCNSHR/je3msF6TyZw+1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WqszHAAAA3QAAAA8AAAAAAAAAAAAAAAAAmAIAAGRy&#10;cy9kb3ducmV2LnhtbFBLBQYAAAAABAAEAPUAAACMAwAAAAA=&#10;" path="m,1r1,e" filled="f" strokecolor="white" strokeweight=".16pt">
                    <v:path arrowok="t" o:connecttype="custom" o:connectlocs="0,5770;2,5770" o:connectangles="0,0"/>
                  </v:shape>
                </v:group>
                <v:group id="Group 579" o:spid="_x0000_s3204" style="position:absolute;left:1949;top:2720;width:2;height:2" coordorigin="1949,27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580" o:spid="_x0000_s3205" style="position:absolute;left:1949;top:27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RIMcA&#10;AADdAAAADwAAAGRycy9kb3ducmV2LnhtbESPQWvCQBSE70L/w/IKvYhuTItodJVgEYTioepBb8/s&#10;MwnNvg272xj/fbdQ6HGYmW+Y5bo3jejI+dqygsk4AUFcWF1zqeB03I5mIHxA1thYJgUP8rBePQ2W&#10;mGl750/qDqEUEcI+QwVVCG0mpS8qMujHtiWO3s06gyFKV0rt8B7hppFpkkylwZrjQoUtbSoqvg7f&#10;RsH+Y9in+8u1fZ0/3vOzS8tJt8mVennu8wWIQH34D/+1d1pB+pZM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IkSDHAAAA3QAAAA8AAAAAAAAAAAAAAAAAmAIAAGRy&#10;cy9kb3ducmV2LnhtbFBLBQYAAAAABAAEAPUAAACMAwAAAAA=&#10;" path="m,l1,e" filled="f" strokecolor="white" strokeweight=".16pt">
                    <v:path arrowok="t" o:connecttype="custom" o:connectlocs="0,5440;2,5440" o:connectangles="0,0"/>
                  </v:shape>
                </v:group>
                <v:group id="Group 577" o:spid="_x0000_s3206" style="position:absolute;left:2605;top:5204;width:2;height:2" coordorigin="2605,52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578" o:spid="_x0000_s3207" style="position:absolute;left:2605;top:520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gycUA&#10;AADdAAAADwAAAGRycy9kb3ducmV2LnhtbERPy2rCQBTdF/oPwy10U3RiLKLRUYKlUBAXPha6u2au&#10;SWjmTpiZxvj3zkLo8nDei1VvGtGR87VlBaNhAoK4sLrmUsHx8D2YgvABWWNjmRTcycNq+fqywEzb&#10;G++o24dSxBD2GSqoQmgzKX1RkUE/tC1x5K7WGQwRulJqh7cYbhqZJslEGqw5NlTY0rqi4nf/ZxRs&#10;Nx99uj1f2vHs/pWfXFqOunWu1Ptbn89BBOrDv/jp/tEK0s8kzo1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6DJxQAAAN0AAAAPAAAAAAAAAAAAAAAAAJgCAABkcnMv&#10;ZG93bnJldi54bWxQSwUGAAAAAAQABAD1AAAAigMAAAAA&#10;" path="m,l1,e" filled="f" strokecolor="white" strokeweight=".16pt">
                    <v:path arrowok="t" o:connecttype="custom" o:connectlocs="0,10408;2,10408" o:connectangles="0,0"/>
                  </v:shape>
                </v:group>
                <v:group id="Group 575" o:spid="_x0000_s3208" style="position:absolute;left:3167;top:5897;width:2;height:2" coordorigin="3167,589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576" o:spid="_x0000_s3209" style="position:absolute;left:3167;top:589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6EsUA&#10;AADdAAAADwAAAGRycy9kb3ducmV2LnhtbERPz2vCMBS+C/sfwhvsIpq2irhqlOIYDMSDboft9tY8&#10;27LmpSRZrf+9OQgeP77f6+1gWtGT841lBek0AUFcWt1wpeDr832yBOEDssbWMim4koft5mm0xlzb&#10;Cx+pP4VKxBD2OSqoQ+hyKX1Zk0E/tR1x5M7WGQwRukpqh5cYblqZJclCGmw4NtTY0a6m8u/0bxQc&#10;9uMhO/z8drPX61vx7bIq7XeFUi/PQ7ECEWgID/Hd/aEVZPM07o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DoSxQAAAN0AAAAPAAAAAAAAAAAAAAAAAJgCAABkcnMv&#10;ZG93bnJldi54bWxQSwUGAAAAAAQABAD1AAAAigMAAAAA&#10;" path="m,1r1,e" filled="f" strokecolor="white" strokeweight=".16pt">
                    <v:path arrowok="t" o:connecttype="custom" o:connectlocs="0,11796;2,11796" o:connectangles="0,0"/>
                  </v:shape>
                </v:group>
                <v:group id="Group 573" o:spid="_x0000_s3210" style="position:absolute;left:2980;top:2848;width:2;height:2" coordorigin="2980,28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574" o:spid="_x0000_s3211" style="position:absolute;left:2980;top:28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B/sgA&#10;AADdAAAADwAAAGRycy9kb3ducmV2LnhtbESPQUvDQBSE74L/YXlCL6XdZBWpsdsSWgRBemjtod6e&#10;2WcSzL4Nu2ua/ntXKHgcZuYbZrkebScG8qF1rCGfZyCIK2darjUc319mCxAhIhvsHJOGCwVYr25v&#10;llgYd+Y9DYdYiwThUKCGJsa+kDJUDVkMc9cTJ+/LeYsxSV9L4/Gc4LaTKssepcWW00KDPW0aqr4P&#10;P1bD7m06qt3HZ3//dNmWJ6/qfNiUWk/uxvIZRKQx/oev7VejQT3kCv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agH+yAAAAN0AAAAPAAAAAAAAAAAAAAAAAJgCAABk&#10;cnMvZG93bnJldi54bWxQSwUGAAAAAAQABAD1AAAAjQMAAAAA&#10;" path="m,1r1,e" filled="f" strokecolor="white" strokeweight=".16pt">
                    <v:path arrowok="t" o:connecttype="custom" o:connectlocs="0,5698;2,5698" o:connectangles="0,0"/>
                  </v:shape>
                </v:group>
                <v:group id="Group 571" o:spid="_x0000_s3212" style="position:absolute;left:1668;top:7869;width:2;height:2" coordorigin="1668,786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572" o:spid="_x0000_s3213" style="position:absolute;left:1668;top:786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8EcgA&#10;AADdAAAADwAAAGRycy9kb3ducmV2LnhtbESPQWvCQBSE74L/YXmFXkrdJEppU1cJiiCIh6qH9vaa&#10;fU1Cs2/D7jbGf+8KBY/DzHzDzJeDaUVPzjeWFaSTBARxaXXDlYLTcfP8CsIHZI2tZVJwIQ/LxXg0&#10;x1zbM39QfwiViBD2OSqoQ+hyKX1Zk0E/sR1x9H6sMxiidJXUDs8RblqZJcmLNNhwXKixo1VN5e/h&#10;zyjY756GbP/13U3fLuvi02VV2q8KpR4fhuIdRKAh3MP/7a1WkM3SGdz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zzwRyAAAAN0AAAAPAAAAAAAAAAAAAAAAAJgCAABk&#10;cnMvZG93bnJldi54bWxQSwUGAAAAAAQABAD1AAAAjQMAAAAA&#10;" path="m,l1,e" filled="f" strokecolor="white" strokeweight=".16pt">
                    <v:path arrowok="t" o:connecttype="custom" o:connectlocs="0,15738;2,15738" o:connectangles="0,0"/>
                  </v:shape>
                </v:group>
                <v:group id="Group 569" o:spid="_x0000_s3214" style="position:absolute;left:1742;top:5696;width:2;height:2" coordorigin="1742,569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570" o:spid="_x0000_s3215" style="position:absolute;left:1742;top:569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H/cgA&#10;AADdAAAADwAAAGRycy9kb3ducmV2LnhtbESPQWvCQBSE74L/YXmFXkQ3SYto6ipBKRTEQ9VDe3tm&#10;X5PQ7Nuwu43x33eFQo/DzHzDrDaDaUVPzjeWFaSzBARxaXXDlYLz6XW6AOEDssbWMim4kYfNejxa&#10;Ya7tld+pP4ZKRAj7HBXUIXS5lL6syaCf2Y44el/WGQxRukpqh9cIN63MkmQuDTYcF2rsaFtT+X38&#10;MQoO+8mQHT4v3dPytis+XFal/bZQ6vFhKF5ABBrCf/iv/aYVZM/pHO5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UQf9yAAAAN0AAAAPAAAAAAAAAAAAAAAAAJgCAABk&#10;cnMvZG93bnJldi54bWxQSwUGAAAAAAQABAD1AAAAjQMAAAAA&#10;" path="m,l2,e" filled="f" strokecolor="white" strokeweight=".16pt">
                    <v:path arrowok="t" o:connecttype="custom" o:connectlocs="0,11392;4,11392" o:connectangles="0,0"/>
                  </v:shape>
                </v:group>
                <v:group id="Group 567" o:spid="_x0000_s3216" style="position:absolute;left:1518;top:3395;width:2;height:2" coordorigin="1518,33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568" o:spid="_x0000_s3217" style="position:absolute;left:1518;top:33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2FMUA&#10;AADdAAAADwAAAGRycy9kb3ducmV2LnhtbERPz2vCMBS+C/sfwhvsIpq2irhqlOIYDMSDboft9tY8&#10;27LmpSRZrf+9OQgeP77f6+1gWtGT841lBek0AUFcWt1wpeDr832yBOEDssbWMim4koft5mm0xlzb&#10;Cx+pP4VKxBD2OSqoQ+hyKX1Zk0E/tR1x5M7WGQwRukpqh5cYblqZJclCGmw4NtTY0a6m8u/0bxQc&#10;9uMhO/z8drPX61vx7bIq7XeFUi/PQ7ECEWgID/Hd/aEVZPM0zo1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jYUxQAAAN0AAAAPAAAAAAAAAAAAAAAAAJgCAABkcnMv&#10;ZG93bnJldi54bWxQSwUGAAAAAAQABAD1AAAAigMAAAAA&#10;" path="m,1r1,e" filled="f" strokecolor="white" strokeweight=".16pt">
                    <v:path arrowok="t" o:connecttype="custom" o:connectlocs="0,6792;2,6792" o:connectangles="0,0"/>
                  </v:shape>
                </v:group>
                <v:group id="Group 565" o:spid="_x0000_s3218" style="position:absolute;left:4610;top:1643;width:2;height:2" coordorigin="4610,164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566" o:spid="_x0000_s3219" style="position:absolute;left:4610;top:164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wr8UA&#10;AADdAAAADwAAAGRycy9kb3ducmV2LnhtbERPz2vCMBS+D/wfwhN2GTM1G2OrRinKYCAeph709tY8&#10;22LzUpKs1v9+OQg7fny/58vBtqInHxrHGqaTDARx6UzDlYbD/vP5HUSIyAZbx6ThRgGWi9HDHHPj&#10;rvxN/S5WIoVwyFFDHWOXSxnKmiyGieuIE3d23mJM0FfSeLymcNtKlWVv0mLDqaHGjlY1lZfdr9Ww&#10;3TwNanv66V4+buvi6FU17VeF1o/joZiBiDTEf/Hd/WU0qFeV9q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PCvxQAAAN0AAAAPAAAAAAAAAAAAAAAAAJgCAABkcnMv&#10;ZG93bnJldi54bWxQSwUGAAAAAAQABAD1AAAAigMAAAAA&#10;" path="m,1r2,e" filled="f" strokecolor="white" strokeweight=".16pt">
                    <v:path arrowok="t" o:connecttype="custom" o:connectlocs="0,3288;4,3288" o:connectangles="0,0"/>
                  </v:shape>
                </v:group>
                <v:group id="Group 563" o:spid="_x0000_s3220" style="position:absolute;left:1536;top:6244;width:2;height:2" coordorigin="1536,62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564" o:spid="_x0000_s3221" style="position:absolute;left:1536;top:62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LQ8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J6Vg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BstDyAAAAN0AAAAPAAAAAAAAAAAAAAAAAJgCAABk&#10;cnMvZG93bnJldi54bWxQSwUGAAAAAAQABAD1AAAAjQMAAAAA&#10;" path="m,1r1,e" filled="f" strokecolor="white" strokeweight=".16pt">
                    <v:path arrowok="t" o:connecttype="custom" o:connectlocs="0,12490;2,12490" o:connectangles="0,0"/>
                  </v:shape>
                </v:group>
                <v:group id="Group 561" o:spid="_x0000_s3222" style="position:absolute;left:1573;top:8471;width:2;height:2" coordorigin="1573,84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562" o:spid="_x0000_s3223" style="position:absolute;left:1573;top:84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2rMgA&#10;AADdAAAADwAAAGRycy9kb3ducmV2LnhtbESPQWsCMRSE74X+h/CEXopmTaXo1iiLRRCKh9oe9Pbc&#10;vO4ubl6WJF3Xf98UCj0OM/MNs1wPthU9+dA41jCdZCCIS2carjR8fmzHcxAhIhtsHZOGGwVYr+7v&#10;lpgbd+V36g+xEgnCIUcNdYxdLmUoa7IYJq4jTt6X8xZjkr6SxuM1wW0rVZY9S4sNp4UaO9rUVF4O&#10;31bD/u1xUPvTuXta3F6Lo1fVtN8UWj+MhuIFRKQh/of/2jujQc3UD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o/asyAAAAN0AAAAPAAAAAAAAAAAAAAAAAJgCAABk&#10;cnMvZG93bnJldi54bWxQSwUGAAAAAAQABAD1AAAAjQMAAAAA&#10;" path="m,1r1,e" filled="f" strokecolor="white" strokeweight=".16pt">
                    <v:path arrowok="t" o:connecttype="custom" o:connectlocs="0,16944;2,16944" o:connectangles="0,0"/>
                  </v:shape>
                </v:group>
                <v:group id="Group 559" o:spid="_x0000_s3224" style="position:absolute;left:2830;top:839;width:2;height:2" coordorigin="2830,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560" o:spid="_x0000_s3225" style="position:absolute;left:2830;top:83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3NQMgA&#10;AADdAAAADwAAAGRycy9kb3ducmV2LnhtbESPQWsCMRSE74L/ITyhF9GsaRG7NcqiCELxUNtDe3vd&#10;vO4ubl6WJF3Xf98UCj0OM/MNs94OthU9+dA41rCYZyCIS2carjS8vR5mKxAhIhtsHZOGGwXYbsaj&#10;NebGXfmF+nOsRIJwyFFDHWOXSxnKmiyGueuIk/flvMWYpK+k8XhNcNtKlWVLabHhtFBjR7uaysv5&#10;22o4PU8Hdfr47O4fb/vi3atq0e8Kre8mQ/EEItIQ/8N/7aPRoB7UEn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Pc1AyAAAAN0AAAAPAAAAAAAAAAAAAAAAAJgCAABk&#10;cnMvZG93bnJldi54bWxQSwUGAAAAAAQABAD1AAAAjQMAAAAA&#10;" path="m,1r1,e" filled="f" strokecolor="white" strokeweight=".16pt">
                    <v:path arrowok="t" o:connecttype="custom" o:connectlocs="0,1680;2,1680" o:connectangles="0,0"/>
                  </v:shape>
                </v:group>
                <v:group id="Group 557" o:spid="_x0000_s3226" style="position:absolute;left:2660;top:968;width:2;height:2" coordorigin="2660,9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shape id="Freeform 558" o:spid="_x0000_s3227" style="position:absolute;left:2660;top:9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l6cEA&#10;AADdAAAADwAAAGRycy9kb3ducmV2LnhtbERPTYvCMBC9C/6HMII3TS2LLF3T4gqCIAhqL96GZrYt&#10;20xKEmvXX28Owh4f73tTjKYTAznfWlawWiYgiCurW64VlNf94hOED8gaO8uk4I88FPl0ssFM2wef&#10;abiEWsQQ9hkqaELoMyl91ZBBv7Q9ceR+rDMYInS11A4fMdx0Mk2StTTYcmxosKddQ9Xv5W4UPE/p&#10;96ELlb6VNZ8Htsfr9uiUms/G7ReIQGP4F7/dB60g/Ujj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05enBAAAA3QAAAA8AAAAAAAAAAAAAAAAAmAIAAGRycy9kb3du&#10;cmV2LnhtbFBLBQYAAAAABAAEAPUAAACGAwAAAAA=&#10;" path="m,l2,e" filled="f" strokecolor="white" strokeweight=".05647mm">
                    <v:path arrowok="t" o:connecttype="custom" o:connectlocs="0,1936;4,1936" o:connectangles="0,0"/>
                  </v:shape>
                </v:group>
                <v:group id="Group 555" o:spid="_x0000_s3228" style="position:absolute;left:2099;top:1004;width:2;height:2" coordorigin="2099,10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556" o:spid="_x0000_s3229" style="position:absolute;left:2099;top:100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YicMA&#10;AADdAAAADwAAAGRycy9kb3ducmV2LnhtbERPz2vCMBS+D/wfwhvsIjNVh0g1ypgOFAZjdhdvz+bZ&#10;dDYvtYlt998vB2HHj+/3ct3bSrTU+NKxgvEoAUGcO11yoeA7e3+eg/ABWWPlmBT8kof1avCwxFS7&#10;jr+oPYRCxBD2KSowIdSplD43ZNGPXE0cubNrLIYIm0LqBrsYbis5SZKZtFhybDBY05uh/HK4WQWb&#10;LbkPzI+dPF33mLXmZ/jpMqWeHvvXBYhAffgX3907rWDyMo3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cYicMAAADdAAAADwAAAAAAAAAAAAAAAACYAgAAZHJzL2Rv&#10;d25yZXYueG1sUEsFBgAAAAAEAAQA9QAAAIgDAAAAAA==&#10;" path="m,l1,e" filled="f" strokecolor="white" strokeweight=".05642mm">
                    <v:path arrowok="t" o:connecttype="custom" o:connectlocs="0,2008;2,2008" o:connectangles="0,0"/>
                  </v:shape>
                </v:group>
                <v:group id="Group 553" o:spid="_x0000_s3230" style="position:absolute;left:2867;top:8691;width:2;height:2" coordorigin="2867,86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<v:shape id="Freeform 554" o:spid="_x0000_s3231" style="position:absolute;left:2867;top:86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dnsgA&#10;AADdAAAADwAAAGRycy9kb3ducmV2LnhtbESPQWsCMRSE74X+h/CEXopmjaXo1iiLRRCKh9oe9Pbc&#10;vO4ubl6WJF3Xf98UCj0OM/MNs1wPthU9+dA41jCdZCCIS2carjR8fmzHcxAhIhtsHZOGGwVYr+7v&#10;lpgbd+V36g+xEgnCIUcNdYxdLmUoa7IYJq4jTt6X8xZjkr6SxuM1wW0rVZY9S4sNp4UaO9rUVF4O&#10;31bD/u1xUPvTuZstbq/F0atq2m8KrR9GQ/ECItIQ/8N/7Z3RoJ5m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312eyAAAAN0AAAAPAAAAAAAAAAAAAAAAAJgCAABk&#10;cnMvZG93bnJldi54bWxQSwUGAAAAAAQABAD1AAAAjQMAAAAA&#10;" path="m,l1,e" filled="f" strokecolor="white" strokeweight=".16pt">
                    <v:path arrowok="t" o:connecttype="custom" o:connectlocs="0,17382;2,17382" o:connectangles="0,0"/>
                  </v:shape>
                </v:group>
                <v:group id="Group 551" o:spid="_x0000_s3232" style="position:absolute;left:3486;top:2501;width:2;height:2" coordorigin="3486,25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552" o:spid="_x0000_s3233" style="position:absolute;left:3486;top:250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eiscA&#10;AADdAAAADwAAAGRycy9kb3ducmV2LnhtbESPQUvDQBSE7wX/w/IEL8VuWotI7CaIraBQKG28eHtm&#10;n9lo9m2aXZP4791CocdhZr5hVvloG9FT52vHCuazBARx6XTNlYL34uX2AYQPyBobx6Tgjzzk2dVk&#10;hal2A++pP4RKRAj7FBWYENpUSl8asuhnriWO3pfrLIYou0rqDocIt41cJMm9tFhzXDDY0rOh8ufw&#10;axWsN+S2WH4M8vP4hkVvvqc7Vyh1cz0+PYIINIZL+Nx+1QoWy7slnN7EJ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MHorHAAAA3QAAAA8AAAAAAAAAAAAAAAAAmAIAAGRy&#10;cy9kb3ducmV2LnhtbFBLBQYAAAAABAAEAPUAAACMAwAAAAA=&#10;" path="m,1r1,e" filled="f" strokecolor="white" strokeweight=".05642mm">
                    <v:path arrowok="t" o:connecttype="custom" o:connectlocs="0,5004;2,5004" o:connectangles="0,0"/>
                  </v:shape>
                </v:group>
                <v:group id="Group 549" o:spid="_x0000_s3234" style="position:absolute;left:1855;top:4253;width:2;height:2" coordorigin="1855,42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550" o:spid="_x0000_s3235" style="position:absolute;left:1855;top:425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bnccA&#10;AADdAAAADwAAAGRycy9kb3ducmV2LnhtbESPQWvCQBSE74L/YXlCL1I3xiJtdJVgEQTxUNtDe3tm&#10;X5PQ7Nuwu8b4712h4HGYmW+Y5bo3jejI+dqygukkAUFcWF1zqeDrc/v8CsIHZI2NZVJwJQ/r1XCw&#10;xEzbC39QdwyliBD2GSqoQmgzKX1RkUE/sS1x9H6tMxiidKXUDi8RbhqZJslcGqw5LlTY0qai4u94&#10;NgoO+3GfHn5O7ezt+p5/u7ScdptcqadRny9ABOrDI/zf3mkF6ctsD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kW53HAAAA3QAAAA8AAAAAAAAAAAAAAAAAmAIAAGRy&#10;cy9kb3ducmV2LnhtbFBLBQYAAAAABAAEAPUAAACMAwAAAAA=&#10;" path="m,1r1,e" filled="f" strokecolor="white" strokeweight=".16pt">
                    <v:path arrowok="t" o:connecttype="custom" o:connectlocs="0,8508;2,8508" o:connectangles="0,0"/>
                  </v:shape>
                </v:group>
                <v:group id="Group 547" o:spid="_x0000_s3236" style="position:absolute;left:1967;top:7449;width:2;height:2" coordorigin="1967,744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548" o:spid="_x0000_s3237" style="position:absolute;left:1967;top:744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qdMQA&#10;AADdAAAADwAAAGRycy9kb3ducmV2LnhtbERPz2vCMBS+C/4P4Qm7DE2tY2zVKMUhDMSDbgd3ezbP&#10;tti8lCTW+t8vB8Hjx/d7sepNIzpyvrasYDpJQBAXVtdcKvj92Yw/QPiArLGxTAru5GG1HA4WmGl7&#10;4z11h1CKGMI+QwVVCG0mpS8qMugntiWO3Nk6gyFCV0rt8BbDTSPTJHmXBmuODRW2tK6ouByuRsFu&#10;+9qnu79TO/u8f+VHl5bTbp0r9TLq8zmIQH14ih/ub60gfZvF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anTEAAAA3QAAAA8AAAAAAAAAAAAAAAAAmAIAAGRycy9k&#10;b3ducmV2LnhtbFBLBQYAAAAABAAEAPUAAACJAwAAAAA=&#10;" path="m,l1,e" filled="f" strokecolor="white" strokeweight=".16pt">
                    <v:path arrowok="t" o:connecttype="custom" o:connectlocs="0,14898;2,14898" o:connectangles="0,0"/>
                  </v:shape>
                </v:group>
                <v:group id="Group 545" o:spid="_x0000_s3238" style="position:absolute;left:2212;top:6609;width:2;height:2" coordorigin="2212,66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shape id="Freeform 546" o:spid="_x0000_s3239" style="position:absolute;left:2212;top:660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VD8UA&#10;AADdAAAADwAAAGRycy9kb3ducmV2LnhtbERPy2rCQBTdF/yH4QrdFJ2Yimh0lGApFIoLHwvdXTPX&#10;JJi5E2amMf59Z1Ho8nDeq01vGtGR87VlBZNxAoK4sLrmUsHp+Dmag/ABWWNjmRQ8ycNmPXhZYabt&#10;g/fUHUIpYgj7DBVUIbSZlL6oyKAf25Y4cjfrDIYIXSm1w0cMN41Mk2QmDdYcGypsaVtRcT/8GAW7&#10;77c+3V2u7fvi+ZGfXVpOum2u1Ouwz5cgAvXhX/zn/tIK0uk07o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xUPxQAAAN0AAAAPAAAAAAAAAAAAAAAAAJgCAABkcnMv&#10;ZG93bnJldi54bWxQSwUGAAAAAAQABAD1AAAAigMAAAAA&#10;" path="m,l1,e" filled="f" strokecolor="white" strokeweight=".16pt">
                    <v:path arrowok="t" o:connecttype="custom" o:connectlocs="0,13218;2,13218" o:connectangles="0,0"/>
                  </v:shape>
                </v:group>
                <v:group id="Group 543" o:spid="_x0000_s3240" style="position:absolute;left:1480;top:3213;width:2;height:2" coordorigin="1480,32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    <v:shape id="Freeform 544" o:spid="_x0000_s3241" style="position:absolute;left:1480;top:321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u48gA&#10;AADdAAAADwAAAGRycy9kb3ducmV2LnhtbESPQWsCMRSE74X+h/CEXopmTaXo1iiLRRCKh9oe9Pbc&#10;vO4ubl6WJF3Xf98UCj0OM/MNs1wPthU9+dA41jCdZCCIS2carjR8fmzHcxAhIhtsHZOGGwVYr+7v&#10;lpgbd+V36g+xEgnCIUcNdYxdLmUoa7IYJq4jTt6X8xZjkr6SxuM1wW0rVZY9S4sNp4UaO9rUVF4O&#10;31bD/u1xUPvTuXta3F6Lo1fVtN8UWj+MhuIFRKQh/of/2jujQc1m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2S7jyAAAAN0AAAAPAAAAAAAAAAAAAAAAAJgCAABk&#10;cnMvZG93bnJldi54bWxQSwUGAAAAAAQABAD1AAAAjQMAAAAA&#10;" path="m,l1,e" filled="f" strokecolor="white" strokeweight=".16pt">
                    <v:path arrowok="t" o:connecttype="custom" o:connectlocs="0,6426;2,6426" o:connectangles="0,0"/>
                  </v:shape>
                </v:group>
                <v:group id="Group 541" o:spid="_x0000_s3242" style="position:absolute;left:2023;top:6390;width:2;height:2" coordorigin="2023,63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542" o:spid="_x0000_s3243" style="position:absolute;left:2023;top:63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TDMgA&#10;AADdAAAADwAAAGRycy9kb3ducmV2LnhtbESPT2vCQBTE74LfYXkFL1I3pkHa1FWCUigUD/45tLfX&#10;7GsSmn0bdtcYv323IHgcZuY3zHI9mFb05HxjWcF8loAgLq1uuFJwOr49PoPwAVlja5kUXMnDejUe&#10;LTHX9sJ76g+hEhHCPkcFdQhdLqUvazLoZ7Yjjt6PdQZDlK6S2uElwk0r0yRZSIMNx4UaO9rUVP4e&#10;zkbB7mM6pLuv7+7p5botPl1azftNodTkYSheQQQawj18a79rBWmWZfD/Jj4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fBMMyAAAAN0AAAAPAAAAAAAAAAAAAAAAAJgCAABk&#10;cnMvZG93bnJldi54bWxQSwUGAAAAAAQABAD1AAAAjQMAAAAA&#10;" path="m,1r1,e" filled="f" strokecolor="white" strokeweight=".16pt">
                    <v:path arrowok="t" o:connecttype="custom" o:connectlocs="0,12782;2,12782" o:connectangles="0,0"/>
                  </v:shape>
                </v:group>
                <v:group id="Group 539" o:spid="_x0000_s3244" style="position:absolute;left:1480;top:1880;width:2;height:2" coordorigin="1480,18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540" o:spid="_x0000_s3245" style="position:absolute;left:1480;top:18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o4McA&#10;AADdAAAADwAAAGRycy9kb3ducmV2LnhtbESPQWvCQBSE74L/YXlCL1I3piI1ukqwFArFg9pDvT2z&#10;zySYfRt2tzH++26h4HGYmW+Y1aY3jejI+dqygukkAUFcWF1zqeDr+P78CsIHZI2NZVJwJw+b9XCw&#10;wkzbG++pO4RSRAj7DBVUIbSZlL6oyKCf2JY4ehfrDIYoXSm1w1uEm0amSTKXBmuOCxW2tK2ouB5+&#10;jILd57hPd6dz+7K4v+XfLi2n3TZX6mnU50sQgfrwCP+3P7SCdDabw9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KODHAAAA3QAAAA8AAAAAAAAAAAAAAAAAmAIAAGRy&#10;cy9kb3ducmV2LnhtbFBLBQYAAAAABAAEAPUAAACMAwAAAAA=&#10;" path="m,l1,e" filled="f" strokecolor="white" strokeweight=".16pt">
                    <v:path arrowok="t" o:connecttype="custom" o:connectlocs="0,3760;2,3760" o:connectangles="0,0"/>
                  </v:shape>
                </v:group>
                <v:group id="Group 537" o:spid="_x0000_s3246" style="position:absolute;left:2136;top:3906;width:2;height:2" coordorigin="2136,39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538" o:spid="_x0000_s3247" style="position:absolute;left:2136;top:39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ZCcUA&#10;AADdAAAADwAAAGRycy9kb3ducmV2LnhtbERPy2rCQBTdF/yH4QrdFJ2Yimh0lGApFIoLHwvdXTPX&#10;JJi5E2amMf59Z1Ho8nDeq01vGtGR87VlBZNxAoK4sLrmUsHp+Dmag/ABWWNjmRQ8ycNmPXhZYabt&#10;g/fUHUIpYgj7DBVUIbSZlL6oyKAf25Y4cjfrDIYIXSm1w0cMN41Mk2QmDdYcGypsaVtRcT/8GAW7&#10;77c+3V2u7fvi+ZGfXVpOum2u1Ouwz5cgAvXhX/zn/tIK0uk0zo1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RkJxQAAAN0AAAAPAAAAAAAAAAAAAAAAAJgCAABkcnMv&#10;ZG93bnJldi54bWxQSwUGAAAAAAQABAD1AAAAigMAAAAA&#10;" path="m,1r1,e" filled="f" strokecolor="white" strokeweight=".16pt">
                    <v:path arrowok="t" o:connecttype="custom" o:connectlocs="0,7814;2,7814" o:connectangles="0,0"/>
                  </v:shape>
                </v:group>
                <v:group id="Group 535" o:spid="_x0000_s3248" style="position:absolute;left:1668;top:930;width:2;height:2" coordorigin="1668,9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536" o:spid="_x0000_s3249" style="position:absolute;left:1668;top:9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aksIA&#10;AADdAAAADwAAAGRycy9kb3ducmV2LnhtbERPy2rCQBTdF/yH4Qrd1UlDFUkdRQVBEAp5bNxdMrdJ&#10;aOZOmBlj2q/vLASXh/Pe7CbTi5Gc7ywreF8kIIhrqztuFFTl6W0Nwgdkjb1lUvBLHnbb2csGM23v&#10;nNNYhEbEEPYZKmhDGDIpfd2SQb+wA3Hkvq0zGCJ0jdQO7zHc9DJNkpU02HFsaHGgY0v1T3EzCv6+&#10;0sO5D7W+Vg3nI9tLub84pV7n0/4TRKApPMUP91krSD+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JqSwgAAAN0AAAAPAAAAAAAAAAAAAAAAAJgCAABkcnMvZG93&#10;bnJldi54bWxQSwUGAAAAAAQABAD1AAAAhwMAAAAA&#10;" path="m,1r1,e" filled="f" strokecolor="white" strokeweight=".05647mm">
                    <v:path arrowok="t" o:connecttype="custom" o:connectlocs="0,1862;2,1862" o:connectangles="0,0"/>
                  </v:shape>
                </v:group>
                <v:group id="Group 533" o:spid="_x0000_s3250" style="position:absolute;left:2830;top:1844;width:2;height:2" coordorigin="2830,18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534" o:spid="_x0000_s3251" style="position:absolute;left:2830;top:18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GxccA&#10;AADdAAAADwAAAGRycy9kb3ducmV2LnhtbESPT2vCQBTE7wW/w/KEXopuGtoi0VVK/0AFQWq8eHtm&#10;n9nY7Ns0u03it3cLhR6HmfkNs1gNthYdtb5yrOB+moAgLpyuuFSwz98nMxA+IGusHZOCC3lYLUc3&#10;C8y06/mTul0oRYSwz1CBCaHJpPSFIYt+6hri6J1cazFE2ZZSt9hHuK1lmiRP0mLFccFgQy+Giq/d&#10;j1Xw+kZug8Whl8fvNeadOd9tXa7U7Xh4noMINIT/8F/7QytIHx5T+H0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2xsXHAAAA3QAAAA8AAAAAAAAAAAAAAAAAmAIAAGRy&#10;cy9kb3ducmV2LnhtbFBLBQYAAAAABAAEAPUAAACMAwAAAAA=&#10;" path="m,l1,e" filled="f" strokecolor="white" strokeweight=".05642mm">
                    <v:path arrowok="t" o:connecttype="custom" o:connectlocs="0,3688;2,3688" o:connectangles="0,0"/>
                  </v:shape>
                </v:group>
                <v:group id="Group 531" o:spid="_x0000_s3252" style="position:absolute;left:2230;top:6226;width:2;height:2" coordorigin="2230,62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532" o:spid="_x0000_s3253" style="position:absolute;left:2230;top:62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F0cgA&#10;AADdAAAADwAAAGRycy9kb3ducmV2LnhtbESPQWvCQBSE7wX/w/IKXkrdGLXU1FWCIgjFg7aHenvN&#10;vibB7Nuwu8b477sFocdhZr5hFqveNKIj52vLCsajBARxYXXNpYLPj+3zKwgfkDU2lknBjTysloOH&#10;BWbaXvlA3TGUIkLYZ6igCqHNpPRFRQb9yLbE0fuxzmCI0pVSO7xGuGlkmiQv0mDNcaHCltYVFefj&#10;xSjYvz/16f703U7mt03+5dJy3K1zpYaPff4GIlAf/sP39k4rSKezK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YXRyAAAAN0AAAAPAAAAAAAAAAAAAAAAAJgCAABk&#10;cnMvZG93bnJldi54bWxQSwUGAAAAAAQABAD1AAAAjQMAAAAA&#10;" path="m,1r1,e" filled="f" strokecolor="white" strokeweight=".16pt">
                    <v:path arrowok="t" o:connecttype="custom" o:connectlocs="0,12454;2,12454" o:connectangles="0,0"/>
                  </v:shape>
                </v:group>
                <v:group id="Group 529" o:spid="_x0000_s3254" style="position:absolute;left:2586;top:5933;width:2;height:2" coordorigin="2586,59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530" o:spid="_x0000_s3255" style="position:absolute;left:2586;top:59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+PcgA&#10;AADdAAAADwAAAGRycy9kb3ducmV2LnhtbESPT2vCQBTE7wW/w/IEL0U3plVq6irBUigUD/452Nsz&#10;+5oEs2/D7jbGb98tCD0OM/MbZrnuTSM6cr62rGA6SUAQF1bXXCo4Ht7HLyB8QNbYWCYFN/KwXg0e&#10;lphpe+UddftQighhn6GCKoQ2k9IXFRn0E9sSR+/bOoMhSldK7fAa4aaRaZLMpcGa40KFLW0qKi77&#10;H6Ng+/nYp9uvc/u0uL3lJ5eW026TKzUa9vkriEB9+A/f2x9aQfo8m8P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O749yAAAAN0AAAAPAAAAAAAAAAAAAAAAAJgCAABk&#10;cnMvZG93bnJldi54bWxQSwUGAAAAAAQABAD1AAAAjQMAAAAA&#10;" path="m,1r1,e" filled="f" strokecolor="white" strokeweight=".16pt">
                    <v:path arrowok="t" o:connecttype="custom" o:connectlocs="0,11868;2,11868" o:connectangles="0,0"/>
                  </v:shape>
                </v:group>
                <v:group id="Group 527" o:spid="_x0000_s3256" style="position:absolute;left:2810;top:5184;width:2;height:2" coordorigin="2810,51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528" o:spid="_x0000_s3257" style="position:absolute;left:2810;top:51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P1MUA&#10;AADdAAAADwAAAGRycy9kb3ducmV2LnhtbERPz2vCMBS+D/Y/hDfYZWhq3USrUYpjIIiHqQe9PZu3&#10;tqx5KUlW639vDgOPH9/vxao3jejI+dqygtEwAUFcWF1zqeB4+BpMQfiArLGxTApu5GG1fH5aYKbt&#10;lb+p24dSxBD2GSqoQmgzKX1RkUE/tC1x5H6sMxgidKXUDq8x3DQyTZKJNFhzbKiwpXVFxe/+zyjY&#10;bd/6dHe+tOPZ7TM/ubQcdetcqdeXPp+DCNSHh/jfvdEK0vePODe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I/UxQAAAN0AAAAPAAAAAAAAAAAAAAAAAJgCAABkcnMv&#10;ZG93bnJldi54bWxQSwUGAAAAAAQABAD1AAAAigMAAAAA&#10;" path="m,1r2,e" filled="f" strokecolor="white" strokeweight=".16pt">
                    <v:path arrowok="t" o:connecttype="custom" o:connectlocs="0,10370;4,10370" o:connectangles="0,0"/>
                  </v:shape>
                </v:group>
                <v:group id="Group 525" o:spid="_x0000_s3258" style="position:absolute;left:1592;top:2081;width:2;height:2" coordorigin="1592,20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526" o:spid="_x0000_s3259" style="position:absolute;left:1592;top:208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Jb8UA&#10;AADdAAAADwAAAGRycy9kb3ducmV2LnhtbERPy2rCQBTdF/yH4Qpuik5MRTR1lKAUCsWFj4XubjO3&#10;SWjmTpiZxvj3nYXg8nDeq01vGtGR87VlBdNJAoK4sLrmUsH59DFegPABWWNjmRTcycNmPXhZYabt&#10;jQ/UHUMpYgj7DBVUIbSZlL6oyKCf2JY4cj/WGQwRulJqh7cYbhqZJslcGqw5NlTY0rai4vf4ZxTs&#10;v177dH/9bt+W911+cWk57ba5UqNhn7+DCNSHp/jh/tQK0tk87o9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klvxQAAAN0AAAAPAAAAAAAAAAAAAAAAAJgCAABkcnMv&#10;ZG93bnJldi54bWxQSwUGAAAAAAQABAD1AAAAigMAAAAA&#10;" path="m,1r2,e" filled="f" strokecolor="white" strokeweight=".16pt">
                    <v:path arrowok="t" o:connecttype="custom" o:connectlocs="0,4164;4,4164" o:connectangles="0,0"/>
                  </v:shape>
                </v:group>
                <v:group id="Group 523" o:spid="_x0000_s3260" style="position:absolute;left:2249;top:1588;width:2;height:2" coordorigin="2249,15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524" o:spid="_x0000_s3261" style="position:absolute;left:2249;top:15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yg8gA&#10;AADdAAAADwAAAGRycy9kb3ducmV2LnhtbESPQWsCMRSE74L/ITyhF9GsaRG7NcqiCELxUNtDe3vd&#10;vO4ubl6WJF3Xf98UCj0OM/MNs94OthU9+dA41rCYZyCIS2carjS8vR5mKxAhIhtsHZOGGwXYbsaj&#10;NebGXfmF+nOsRIJwyFFDHWOXSxnKmiyGueuIk/flvMWYpK+k8XhNcNtKlWVLabHhtFBjR7uaysv5&#10;22o4PU8Hdfr47O4fb/vi3atq0e8Kre8mQ/EEItIQ/8N/7aPRoB6WCn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bHKDyAAAAN0AAAAPAAAAAAAAAAAAAAAAAJgCAABk&#10;cnMvZG93bnJldi54bWxQSwUGAAAAAAQABAD1AAAAjQMAAAAA&#10;" path="m,1r1,e" filled="f" strokecolor="white" strokeweight=".16pt">
                    <v:path arrowok="t" o:connecttype="custom" o:connectlocs="0,3178;2,3178" o:connectangles="0,0"/>
                  </v:shape>
                </v:group>
                <v:group id="Group 521" o:spid="_x0000_s3262" style="position:absolute;left:2549;top:1350;width:2;height:2" coordorigin="2549,1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522" o:spid="_x0000_s3263" style="position:absolute;left:2549;top:13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WLMMA&#10;AADdAAAADwAAAGRycy9kb3ducmV2LnhtbESPzarCMBSE9xd8h3AEd9fUIiLVKCoIgnDBn427Q3Ns&#10;i81JSWKtPv2NILgcZuYbZr7sTC1acr6yrGA0TEAQ51ZXXCg4n7a/UxA+IGusLZOCJ3lYLno/c8y0&#10;ffCB2mMoRISwz1BBGUKTSenzkgz6oW2Io3e1zmCI0hVSO3xEuKllmiQTabDiuFBiQ5uS8tvxbhS8&#10;/tL1rg65vpwLPrRs96fV3ik16HerGYhAXfiGP+2dVpCOJ2N4v4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NWLMMAAADdAAAADwAAAAAAAAAAAAAAAACYAgAAZHJzL2Rv&#10;d25yZXYueG1sUEsFBgAAAAAEAAQA9QAAAIgDAAAAAA==&#10;" path="m,1r1,e" filled="f" strokecolor="white" strokeweight=".05647mm">
                    <v:path arrowok="t" o:connecttype="custom" o:connectlocs="0,2702;2,2702" o:connectangles="0,0"/>
                  </v:shape>
                </v:group>
                <v:group id="Group 519" o:spid="_x0000_s3264" style="position:absolute;left:4142;top:8654;width:2;height:2" coordorigin="4142,86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520" o:spid="_x0000_s3265" style="position:absolute;left:4142;top:86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0gMgA&#10;AADdAAAADwAAAGRycy9kb3ducmV2LnhtbESPQWvCQBSE7wX/w/IKvRTdGEvQ1FWCUiiIh6qH9vbM&#10;viah2bdhdxvjv3eFQo/DzHzDLNeDaUVPzjeWFUwnCQji0uqGKwWn49t4DsIHZI2tZVJwJQ/r1ehh&#10;ibm2F/6g/hAqESHsc1RQh9DlUvqyJoN+Yjvi6H1bZzBE6SqpHV4i3LQyTZJMGmw4LtTY0aam8ufw&#10;axTsd89Duv86d7PFdVt8urSa9ptCqafHoXgFEWgI/+G/9rtWkL5kGdzfx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V3SAyAAAAN0AAAAPAAAAAAAAAAAAAAAAAJgCAABk&#10;cnMvZG93bnJldi54bWxQSwUGAAAAAAQABAD1AAAAjQMAAAAA&#10;" path="m,l2,e" filled="f" strokecolor="white" strokeweight=".16pt">
                    <v:path arrowok="t" o:connecttype="custom" o:connectlocs="0,17308;4,17308" o:connectangles="0,0"/>
                  </v:shape>
                </v:group>
                <v:group id="Group 517" o:spid="_x0000_s3266" style="position:absolute;left:3730;top:7394;width:2;height:2" coordorigin="3730,73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518" o:spid="_x0000_s3267" style="position:absolute;left:3730;top:739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FacUA&#10;AADdAAAADwAAAGRycy9kb3ducmV2LnhtbERPy2rCQBTdF/yH4Qpuik5MRTR1lKAUCsWFj4XubjO3&#10;SWjmTpiZxvj3nYXg8nDeq01vGtGR87VlBdNJAoK4sLrmUsH59DFegPABWWNjmRTcycNmPXhZYabt&#10;jQ/UHUMpYgj7DBVUIbSZlL6oyKCf2JY4cj/WGQwRulJqh7cYbhqZJslcGqw5NlTY0rai4vf4ZxTs&#10;v177dH/9bt+W911+cWk57ba5UqNhn7+DCNSHp/jh/tQK0tk8zo1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VpxQAAAN0AAAAPAAAAAAAAAAAAAAAAAJgCAABkcnMv&#10;ZG93bnJldi54bWxQSwUGAAAAAAQABAD1AAAAigMAAAAA&#10;" path="m,l1,e" filled="f" strokecolor="white" strokeweight=".16pt">
                    <v:path arrowok="t" o:connecttype="custom" o:connectlocs="0,14788;2,14788" o:connectangles="0,0"/>
                  </v:shape>
                </v:group>
                <v:group id="Group 515" o:spid="_x0000_s3268" style="position:absolute;left:2173;top:4326;width:2;height:2" coordorigin="2173,43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516" o:spid="_x0000_s3269" style="position:absolute;left:2173;top:43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fssUA&#10;AADdAAAADwAAAGRycy9kb3ducmV2LnhtbERPz2vCMBS+D/Y/hDfYZWhqHVOrUYpjIIiHqQe9PZu3&#10;tqx5KUlW639vDgOPH9/vxao3jejI+dqygtEwAUFcWF1zqeB4+BpMQfiArLGxTApu5GG1fH5aYKbt&#10;lb+p24dSxBD2GSqoQmgzKX1RkUE/tC1x5H6sMxgidKXUDq8x3DQyTZIPabDm2FBhS+uKit/9n1Gw&#10;27716e58acez22d+cmk56ta5Uq8vfT4HEagPD/G/e6MVpO+TuD+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9+yxQAAAN0AAAAPAAAAAAAAAAAAAAAAAJgCAABkcnMv&#10;ZG93bnJldi54bWxQSwUGAAAAAAQABAD1AAAAigMAAAAA&#10;" path="m,1r1,e" filled="f" strokecolor="white" strokeweight=".16pt">
                    <v:path arrowok="t" o:connecttype="custom" o:connectlocs="0,8654;2,8654" o:connectangles="0,0"/>
                  </v:shape>
                </v:group>
                <v:group id="Group 513" o:spid="_x0000_s3270" style="position:absolute;left:2342;top:4528;width:2;height:2" coordorigin="2342,452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514" o:spid="_x0000_s3271" style="position:absolute;left:2342;top:452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kXsgA&#10;AADdAAAADwAAAGRycy9kb3ducmV2LnhtbESPT2sCMRTE74V+h/AKvZSaNS39szXKohQE8aD1YG+v&#10;m9fdpZuXJYnr+u2NIPQ4zMxvmMlssK3oyYfGsYbxKANBXDrTcKVh9/X5+AYiRGSDrWPScKIAs+nt&#10;zQRz4468oX4bK5EgHHLUUMfY5VKGsiaLYeQ64uT9Om8xJukraTweE9y2UmXZi7TYcFqosaN5TeXf&#10;9mA1rFcPg1p//3RP76dFsfeqGvfzQuv7u6H4ABFpiP/ha3tpNKjnVwWX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teReyAAAAN0AAAAPAAAAAAAAAAAAAAAAAJgCAABk&#10;cnMvZG93bnJldi54bWxQSwUGAAAAAAQABAD1AAAAjQMAAAAA&#10;" path="m,1r2,e" filled="f" strokecolor="white" strokeweight=".16pt">
                    <v:path arrowok="t" o:connecttype="custom" o:connectlocs="0,9058;4,9058" o:connectangles="0,0"/>
                  </v:shape>
                </v:group>
                <v:group id="Group 511" o:spid="_x0000_s3272" style="position:absolute;left:3973;top:6390;width:2;height:2" coordorigin="3973,63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512" o:spid="_x0000_s3273" style="position:absolute;left:3973;top:63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ZscgA&#10;AADdAAAADwAAAGRycy9kb3ducmV2LnhtbESPQWvCQBSE7wX/w/IKXkrdGMXW1FWCIgjFg7aHenvN&#10;vibB7Nuwu8b477sFocdhZr5hFqveNKIj52vLCsajBARxYXXNpYLPj+3zKwgfkDU2lknBjTysloOH&#10;BWbaXvlA3TGUIkLYZ6igCqHNpPRFRQb9yLbE0fuxzmCI0pVSO7xGuGlkmiQzabDmuFBhS+uKivPx&#10;YhTs35/6dH/6bifz2yb/cmk57ta5UsPHPn8DEagP/+F7e6cVpNOXK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ENmxyAAAAN0AAAAPAAAAAAAAAAAAAAAAAJgCAABk&#10;cnMvZG93bnJldi54bWxQSwUGAAAAAAQABAD1AAAAjQMAAAAA&#10;" path="m,1r1,e" filled="f" strokecolor="white" strokeweight=".16pt">
                    <v:path arrowok="t" o:connecttype="custom" o:connectlocs="0,12782;2,12782" o:connectangles="0,0"/>
                  </v:shape>
                </v:group>
                <v:group id="Group 509" o:spid="_x0000_s3274" style="position:absolute;left:1649;top:2957;width:2;height:2" coordorigin="1649,29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510" o:spid="_x0000_s3275" style="position:absolute;left:1649;top:295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7HcQA&#10;AADdAAAADwAAAGRycy9kb3ducmV2LnhtbESPQYvCMBSE78L+h/AW9qapZVGpRnEXBEEQtF68PZpn&#10;W2xeShJrd3+9EQSPw8x8wyxWvWlER87XlhWMRwkI4sLqmksFp3wznIHwAVljY5kU/JGH1fJjsMBM&#10;2zsfqDuGUkQI+wwVVCG0mZS+qMigH9mWOHoX6wyGKF0ptcN7hJtGpkkykQZrjgsVtvRbUXE93oyC&#10;/336s21Coc+nkg8d212+3jmlvj779RxEoD68w6/2VitIv6cT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U+x3EAAAA3QAAAA8AAAAAAAAAAAAAAAAAmAIAAGRycy9k&#10;b3ducmV2LnhtbFBLBQYAAAAABAAEAPUAAACJAwAAAAA=&#10;" path="m,1r1,e" filled="f" strokecolor="white" strokeweight=".05647mm">
                    <v:path arrowok="t" o:connecttype="custom" o:connectlocs="0,5916;2,5916" o:connectangles="0,0"/>
                  </v:shape>
                </v:group>
                <v:group id="Group 507" o:spid="_x0000_s3276" style="position:absolute;left:2512;top:2300;width:2;height:2" coordorigin="2512,23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508" o:spid="_x0000_s3277" style="position:absolute;left:2512;top:23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TtMUA&#10;AADdAAAADwAAAGRycy9kb3ducmV2LnhtbERPz2vCMBS+D/Y/hDfYZWhqHVOrUYpjIIiHqQe9PZu3&#10;tqx5KUlW639vDgOPH9/vxao3jejI+dqygtEwAUFcWF1zqeB4+BpMQfiArLGxTApu5GG1fH5aYKbt&#10;lb+p24dSxBD2GSqoQmgzKX1RkUE/tC1x5H6sMxgidKXUDq8x3DQyTZIPabDm2FBhS+uKit/9n1Gw&#10;27716e58acez22d+cmk56ta5Uq8vfT4HEagPD/G/e6MVpO+TODe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dO0xQAAAN0AAAAPAAAAAAAAAAAAAAAAAJgCAABkcnMv&#10;ZG93bnJldi54bWxQSwUGAAAAAAQABAD1AAAAigMAAAAA&#10;" path="m,l1,e" filled="f" strokecolor="white" strokeweight=".16pt">
                    <v:path arrowok="t" o:connecttype="custom" o:connectlocs="0,4600;2,4600" o:connectangles="0,0"/>
                  </v:shape>
                </v:group>
                <v:group id="Group 505" o:spid="_x0000_s3278" style="position:absolute;left:2810;top:2081;width:2;height:2" coordorigin="2810,20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506" o:spid="_x0000_s3279" style="position:absolute;left:2810;top:208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lcQA&#10;AADdAAAADwAAAGRycy9kb3ducmV2LnhtbERPz2vCMBS+C/sfwhN2GTO1juGqUYpDEMSDbge9vTXP&#10;tti8lCSr9b83B8Hjx/d7vuxNIzpyvrasYDxKQBAXVtdcKvj9Wb9PQfiArLGxTApu5GG5eBnMMdP2&#10;ynvqDqEUMYR9hgqqENpMSl9UZNCPbEscubN1BkOErpTa4TWGm0amSfIpDdYcGypsaVVRcTn8GwW7&#10;7Vuf7k5/7eTr9p0fXVqOu1Wu1Ouwz2cgAvXhKX64N1pB+jGN++O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r5XEAAAA3QAAAA8AAAAAAAAAAAAAAAAAmAIAAGRycy9k&#10;b3ducmV2LnhtbFBLBQYAAAAABAAEAPUAAACJAwAAAAA=&#10;" path="m,1r2,e" filled="f" strokecolor="white" strokeweight=".16pt">
                    <v:path arrowok="t" o:connecttype="custom" o:connectlocs="0,4164;4,4164" o:connectangles="0,0"/>
                  </v:shape>
                </v:group>
                <v:group id="Group 503" o:spid="_x0000_s3280" style="position:absolute;left:2155;top:8654;width:2;height:2" coordorigin="2155,86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504" o:spid="_x0000_s3281" style="position:absolute;left:2155;top:86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ecgA&#10;AADdAAAADwAAAGRycy9kb3ducmV2LnhtbESPQWsCMRSE74X+h/AKXkSzpqXo1iiLUigUD7U96O11&#10;89xd3LwsSbqu/74pCD0OM/MNs1wPthU9+dA41jCbZiCIS2carjR8fb5O5iBCRDbYOiYNVwqwXt3f&#10;LTE37sIf1O9jJRKEQ44a6hi7XMpQ1mQxTF1HnLyT8xZjkr6SxuMlwW0rVZY9S4sNp4UaO9rUVJ73&#10;P1bD7n08qN3xu3tcXLfFwatq1m8KrUcPQ/ECItIQ/8O39pvRoJ7mCv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YJR5yAAAAN0AAAAPAAAAAAAAAAAAAAAAAJgCAABk&#10;cnMvZG93bnJldi54bWxQSwUGAAAAAAQABAD1AAAAjQMAAAAA&#10;" path="m,l1,e" filled="f" strokecolor="white" strokeweight=".16pt">
                    <v:path arrowok="t" o:connecttype="custom" o:connectlocs="0,17308;2,17308" o:connectangles="0,0"/>
                  </v:shape>
                </v:group>
                <v:group id="Group 501" o:spid="_x0000_s3282" style="position:absolute;left:2136;top:4619;width:2;height:2" coordorigin="2136,461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502" o:spid="_x0000_s3283" style="position:absolute;left:2136;top:461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plscA&#10;AADdAAAADwAAAGRycy9kb3ducmV2LnhtbESPQWvCQBSE7wX/w/KEXqRujCI2dZWgFAriQe2hvb1m&#10;X5Ng9m3Y3cb4711B6HGYmW+Y5bo3jejI+dqygsk4AUFcWF1zqeDz9P6yAOEDssbGMim4kof1avC0&#10;xEzbCx+oO4ZSRAj7DBVUIbSZlL6oyKAf25Y4er/WGQxRulJqh5cIN41Mk2QuDdYcFypsaVNRcT7+&#10;GQX73ahP998/7fT1us2/XFpOuk2u1POwz99ABOrDf/jR/tAK0tliB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FqZbHAAAA3QAAAA8AAAAAAAAAAAAAAAAAmAIAAGRy&#10;cy9kb3ducmV2LnhtbFBLBQYAAAAABAAEAPUAAACMAwAAAAA=&#10;" path="m,1r1,e" filled="f" strokecolor="white" strokeweight=".16pt">
                    <v:path arrowok="t" o:connecttype="custom" o:connectlocs="0,9240;2,9240" o:connectangles="0,0"/>
                  </v:shape>
                </v:group>
                <v:group id="Group 499" o:spid="_x0000_s3284" style="position:absolute;left:2792;top:5440;width:2;height:2" coordorigin="2792,54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500" o:spid="_x0000_s3285" style="position:absolute;left:2792;top:544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SescA&#10;AADdAAAADwAAAGRycy9kb3ducmV2LnhtbESPQWvCQBSE74L/YXmFXqRuTIto6ipBKRTEg9qD3p7Z&#10;1yQ0+zbsbmP8912h4HGYmW+Yxao3jejI+dqygsk4AUFcWF1zqeDr+PEyA+EDssbGMim4kYfVcjhY&#10;YKbtlffUHUIpIoR9hgqqENpMSl9UZNCPbUscvW/rDIYoXSm1w2uEm0amSTKVBmuOCxW2tK6o+Dn8&#10;GgW77ahPd+dL+zq/bfKTS8tJt86Ven7q83cQgfrwCP+3P7WC9G02hf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bknrHAAAA3QAAAA8AAAAAAAAAAAAAAAAAmAIAAGRy&#10;cy9kb3ducmV2LnhtbFBLBQYAAAAABAAEAPUAAACMAwAAAAA=&#10;" path="m,1r2,e" filled="f" strokecolor="white" strokeweight=".16pt">
                    <v:path arrowok="t" o:connecttype="custom" o:connectlocs="0,10882;4,10882" o:connectangles="0,0"/>
                  </v:shape>
                </v:group>
                <v:group id="Group 497" o:spid="_x0000_s3286" style="position:absolute;left:3317;top:3140;width:2;height:2" coordorigin="3317,31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498" o:spid="_x0000_s3287" style="position:absolute;left:3317;top:314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608IA&#10;AADdAAAADwAAAGRycy9kb3ducmV2LnhtbERPz2vCMBS+D/wfwhN2m6llDKlG0YFQKAxavXh7NM+2&#10;2LyUJKvVv94cBjt+fL83u8n0YiTnO8sKlosEBHFtdceNgvPp+LEC4QOyxt4yKXiQh9129rbBTNs7&#10;lzRWoRExhH2GCtoQhkxKX7dk0C/sQBy5q3UGQ4SukdrhPYabXqZJ8iUNdhwbWhzou6X6Vv0aBc+f&#10;9JD3odaXc8PlyLY47Qun1Pt82q9BBJrCv/jPnWsF6ecqzo1v4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rrTwgAAAN0AAAAPAAAAAAAAAAAAAAAAAJgCAABkcnMvZG93&#10;bnJldi54bWxQSwUGAAAAAAQABAD1AAAAhwMAAAAA&#10;" path="m,l1,e" filled="f" strokecolor="white" strokeweight=".05647mm">
                    <v:path arrowok="t" o:connecttype="custom" o:connectlocs="0,6280;2,6280" o:connectangles="0,0"/>
                  </v:shape>
                </v:group>
                <v:group id="Group 495" o:spid="_x0000_s3288" style="position:absolute;left:7722;top:8909;width:2;height:2" coordorigin="7722,89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496" o:spid="_x0000_s3289" style="position:absolute;left:7722;top:890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5SMUA&#10;AADdAAAADwAAAGRycy9kb3ducmV2LnhtbERPy2rCQBTdF/yH4Ra6KToxLaLRUYJSKIgLHwvdXTPX&#10;JDRzJ8xMY/z7zkLo8nDei1VvGtGR87VlBeNRAoK4sLrmUsHp+DWcgvABWWNjmRQ8yMNqOXhZYKbt&#10;nffUHUIpYgj7DBVUIbSZlL6oyKAf2ZY4cjfrDIYIXSm1w3sMN41Mk2QiDdYcGypsaV1R8XP4NQp2&#10;2/c+3V2u7cfsscnPLi3H3TpX6u21z+cgAvXhX/x0f2sF6ecs7o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zlIxQAAAN0AAAAPAAAAAAAAAAAAAAAAAJgCAABkcnMv&#10;ZG93bnJldi54bWxQSwUGAAAAAAQABAD1AAAAigMAAAAA&#10;" path="m,1r1,e" filled="f" strokecolor="white" strokeweight=".16pt">
                    <v:path arrowok="t" o:connecttype="custom" o:connectlocs="0,17820;2,17820" o:connectangles="0,0"/>
                  </v:shape>
                </v:group>
                <v:group id="Group 493" o:spid="_x0000_s3290" style="position:absolute;left:2417;top:4546;width:2;height:2" coordorigin="2417,4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494" o:spid="_x0000_s3291" style="position:absolute;left:2417;top:45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CpMgA&#10;AADdAAAADwAAAGRycy9kb3ducmV2LnhtbESPQWsCMRSE70L/Q3gFL6JZ0yK6NcqiFArFg7aH9va6&#10;ed1dunlZknRd/31TEDwOM/MNs94OthU9+dA41jCfZSCIS2carjS8vz1PlyBCRDbYOiYNFwqw3dyN&#10;1pgbd+Yj9adYiQThkKOGOsYulzKUNVkMM9cRJ+/beYsxSV9J4/Gc4LaVKssW0mLDaaHGjnY1lT+n&#10;X6vh8DoZ1OHzq3tYXfbFh1fVvN8VWo/vh+IJRKQh3sLX9ovRoB5XCv7fpCc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uQKkyAAAAN0AAAAPAAAAAAAAAAAAAAAAAJgCAABk&#10;cnMvZG93bnJldi54bWxQSwUGAAAAAAQABAD1AAAAjQMAAAAA&#10;" path="m,1r1,e" filled="f" strokecolor="white" strokeweight=".16pt">
                    <v:path arrowok="t" o:connecttype="custom" o:connectlocs="0,9094;2,9094" o:connectangles="0,0"/>
                  </v:shape>
                </v:group>
                <v:group id="Group 491" o:spid="_x0000_s3292" style="position:absolute;left:5380;top:1059;width:2;height:2" coordorigin="5380,10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492" o:spid="_x0000_s3293" style="position:absolute;left:5380;top:10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BsMcA&#10;AADdAAAADwAAAGRycy9kb3ducmV2LnhtbESPT0vDQBTE70K/w/IKXsRsDEHaNNsi/gEFQWy8eHtm&#10;X7Nps29jdk3it3cFweMwM79hyt1sOzHS4FvHCq6SFARx7XTLjYK36uFyBcIHZI2dY1LwTR5228VZ&#10;iYV2E7/SuA+NiBD2BSowIfSFlL42ZNEnrieO3sENFkOUQyP1gFOE205maXotLbYcFwz2dGuoPu2/&#10;rIK7e3LPWL9P8uPzCavRHC9eXKXU+XK+2YAINIf/8F/7USvI8nUOv2/i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qQbDHAAAA3QAAAA8AAAAAAAAAAAAAAAAAmAIAAGRy&#10;cy9kb3ducmV2LnhtbFBLBQYAAAAABAAEAPUAAACMAwAAAAA=&#10;" path="m,l1,e" filled="f" strokecolor="white" strokeweight=".05642mm">
                    <v:path arrowok="t" o:connecttype="custom" o:connectlocs="0,2118;2,2118" o:connectangles="0,0"/>
                  </v:shape>
                </v:group>
                <v:group id="Group 489" o:spid="_x0000_s3294" style="position:absolute;left:2023;top:8782;width:2;height:2" coordorigin="2023,87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490" o:spid="_x0000_s3295" style="position:absolute;left:2023;top:87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Ep8gA&#10;AADdAAAADwAAAGRycy9kb3ducmV2LnhtbESPQWvCQBSE7wX/w/IKXkrdGEVq6ipBKRSKB2MP7e01&#10;+5qEZt+G3TXGf+8WBI/DzHzDrDaDaUVPzjeWFUwnCQji0uqGKwWfx7fnFxA+IGtsLZOCC3nYrEcP&#10;K8y0PfOB+iJUIkLYZ6igDqHLpPRlTQb9xHbE0fu1zmCI0lVSOzxHuGllmiQLabDhuFBjR9uayr/i&#10;ZBTsP56GdP/9082Wl13+5dJq2m9zpcaPQ/4KItAQ7uFb+10rSOfLBfy/iU9Ar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ggSnyAAAAN0AAAAPAAAAAAAAAAAAAAAAAJgCAABk&#10;cnMvZG93bnJldi54bWxQSwUGAAAAAAQABAD1AAAAjQMAAAAA&#10;" path="m,1r1,e" filled="f" strokecolor="white" strokeweight=".16pt">
                    <v:path arrowok="t" o:connecttype="custom" o:connectlocs="0,17566;2,17566" o:connectangles="0,0"/>
                  </v:shape>
                </v:group>
                <v:group id="Group 487" o:spid="_x0000_s3296" style="position:absolute;left:1536;top:8982;width:2;height:2" coordorigin="1536,89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488" o:spid="_x0000_s3297" style="position:absolute;left:1536;top:89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1TsUA&#10;AADdAAAADwAAAGRycy9kb3ducmV2LnhtbERPy2rCQBTdF/yH4Ra6KToxLaLRUYJSKIgLHwvdXTPX&#10;JDRzJ8xMY/z7zkLo8nDei1VvGtGR87VlBeNRAoK4sLrmUsHp+DWcgvABWWNjmRQ8yMNqOXhZYKbt&#10;nffUHUIpYgj7DBVUIbSZlL6oyKAf2ZY4cjfrDIYIXSm1w3sMN41Mk2QiDdYcGypsaV1R8XP4NQp2&#10;2/c+3V2u7cfsscnPLi3H3TpX6u21z+cgAvXhX/x0f2sF6ecszo1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TVOxQAAAN0AAAAPAAAAAAAAAAAAAAAAAJgCAABkcnMv&#10;ZG93bnJldi54bWxQSwUGAAAAAAQABAD1AAAAigMAAAAA&#10;" path="m,1r1,e" filled="f" strokecolor="white" strokeweight=".16pt">
                    <v:path arrowok="t" o:connecttype="custom" o:connectlocs="0,17966;2,17966" o:connectangles="0,0"/>
                  </v:shape>
                </v:group>
                <v:group id="Group 485" o:spid="_x0000_s3298" style="position:absolute;left:2473;top:8764;width:2;height:2" coordorigin="2473,87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486" o:spid="_x0000_s3299" style="position:absolute;left:2473;top:87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jUsUA&#10;AADdAAAADwAAAGRycy9kb3ducmV2LnhtbERPy2rCQBTdF/oPwy10U3RipKLRUYKlUBAXPha6u2au&#10;SWjmTpiZxvj3zkLo8nDei1VvGtGR87VlBaNhAoK4sLrmUsHx8D2YgvABWWNjmRTcycNq+fqywEzb&#10;G++o24dSxBD2GSqoQmgzKX1RkUE/tC1x5K7WGQwRulJqh7cYbhqZJslEGqw5NlTY0rqi4nf/ZxRs&#10;Nx99uj1f2vHs/pWfXFqOunWu1Ptbn89BBOrDv/jp/tEK0s8k7o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KNSxQAAAN0AAAAPAAAAAAAAAAAAAAAAAJgCAABkcnMv&#10;ZG93bnJldi54bWxQSwUGAAAAAAQABAD1AAAAigMAAAAA&#10;" path="m,1r1,e" filled="f" strokecolor="white" strokeweight=".16pt">
                    <v:path arrowok="t" o:connecttype="custom" o:connectlocs="0,17530;2,17530" o:connectangles="0,0"/>
                  </v:shape>
                </v:group>
                <v:group id="Group 483" o:spid="_x0000_s3300" style="position:absolute;left:1949;top:4364;width:2;height:2" coordorigin="1949,43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484" o:spid="_x0000_s3301" style="position:absolute;left:1949;top:43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YvsgA&#10;AADdAAAADwAAAGRycy9kb3ducmV2LnhtbESPQWsCMRSE74X+h/AKvYhmTWnRrVEWi1AoHrQe9Pa6&#10;ed1dunlZkriu/74pCD0OM/MNs1gNthU9+dA41jCdZCCIS2carjQcPjfjGYgQkQ22jknDlQKslvd3&#10;C8yNu/CO+n2sRIJwyFFDHWOXSxnKmiyGieuIk/ftvMWYpK+k8XhJcNtKlWUv0mLDaaHGjtY1lT/7&#10;s9Ww/RgNanv66p7m17fi6FU17deF1o8PQ/EKItIQ/8O39rvRoJ4zBX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Upi+yAAAAN0AAAAPAAAAAAAAAAAAAAAAAJgCAABk&#10;cnMvZG93bnJldi54bWxQSwUGAAAAAAQABAD1AAAAjQMAAAAA&#10;" path="m,l1,e" filled="f" strokecolor="white" strokeweight=".16pt">
                    <v:path arrowok="t" o:connecttype="custom" o:connectlocs="0,8728;2,8728" o:connectangles="0,0"/>
                  </v:shape>
                </v:group>
                <v:group id="Group 481" o:spid="_x0000_s3302" style="position:absolute;left:2230;top:7631;width:2;height:2" coordorigin="2230,76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482" o:spid="_x0000_s3303" style="position:absolute;left:2230;top:763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lUcgA&#10;AADdAAAADwAAAGRycy9kb3ducmV2LnhtbESPT2vCQBTE7wW/w/KEXopuTKvY1FWCpVAQD/456O01&#10;+5qEZt+G3W2M374rCD0OM/MbZrHqTSM6cr62rGAyTkAQF1bXXCo4Hj5GcxA+IGtsLJOCK3lYLQcP&#10;C8y0vfCOun0oRYSwz1BBFUKbSemLigz6sW2Jo/dtncEQpSuldniJcNPINElm0mDNcaHCltYVFT/7&#10;X6Ngu3nq0+35q31+vb7nJ5eWk26dK/U47PM3EIH68B++tz+1gnSavMD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96VRyAAAAN0AAAAPAAAAAAAAAAAAAAAAAJgCAABk&#10;cnMvZG93bnJldi54bWxQSwUGAAAAAAQABAD1AAAAjQMAAAAA&#10;" path="m,1r1,e" filled="f" strokecolor="white" strokeweight=".16pt">
                    <v:path arrowok="t" o:connecttype="custom" o:connectlocs="0,15264;2,15264" o:connectangles="0,0"/>
                  </v:shape>
                </v:group>
                <v:group id="Group 479" o:spid="_x0000_s3304" style="position:absolute;left:4010;top:2117;width:2;height:2" coordorigin="4010,21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480" o:spid="_x0000_s3305" style="position:absolute;left:4010;top:211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H/cMA&#10;AADdAAAADwAAAGRycy9kb3ducmV2LnhtbESPzarCMBSE94LvEI5wd5pauCLVKCoIgiD4s3F3aI5t&#10;sTkpSay99+mNILgcZuYbZr7sTC1acr6yrGA8SkAQ51ZXXCi4nLfDKQgfkDXWlknBH3lYLvq9OWba&#10;PvlI7SkUIkLYZ6igDKHJpPR5SQb9yDbE0btZZzBE6QqpHT4j3NQyTZKJNFhxXCixoU1J+f30MAr+&#10;D+l6V4dcXy8FH1u2+/Nq75T6GXSrGYhAXfiGP+2dVpD+JhN4v4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H/cMAAADdAAAADwAAAAAAAAAAAAAAAACYAgAAZHJzL2Rv&#10;d25yZXYueG1sUEsFBgAAAAAEAAQA9QAAAIgDAAAAAA==&#10;" path="m,1r2,e" filled="f" strokecolor="white" strokeweight=".05647mm">
                    <v:path arrowok="t" o:connecttype="custom" o:connectlocs="0,4236;4,4236" o:connectangles="0,0"/>
                  </v:shape>
                </v:group>
                <v:group id="Group 477" o:spid="_x0000_s3306" style="position:absolute;left:4236;top:1935;width:2;height:2" coordorigin="4236,19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478" o:spid="_x0000_s3307" style="position:absolute;left:4236;top:19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2FMEA&#10;AADdAAAADwAAAGRycy9kb3ducmV2LnhtbERPTYvCMBC9C/6HMII3TS2sLF3T4gqCIAhqL96GZrYt&#10;20xKEmvXX28Owh4f73tTjKYTAznfWlawWiYgiCurW64VlNf94hOED8gaO8uk4I88FPl0ssFM2wef&#10;abiEWsQQ9hkqaELoMyl91ZBBv7Q9ceR+rDMYInS11A4fMdx0Mk2StTTYcmxosKddQ9Xv5W4UPE/p&#10;96ELlb6VNZ8Htsfr9uiUms/G7ReIQGP4F7/dB60g/Uji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gthTBAAAA3QAAAA8AAAAAAAAAAAAAAAAAmAIAAGRycy9kb3du&#10;cmV2LnhtbFBLBQYAAAAABAAEAPUAAACGAwAAAAA=&#10;" path="m,l1,e" filled="f" strokecolor="white" strokeweight=".05647mm">
                    <v:path arrowok="t" o:connecttype="custom" o:connectlocs="0,3870;2,3870" o:connectangles="0,0"/>
                  </v:shape>
                </v:group>
                <v:group id="Group 475" o:spid="_x0000_s3308" style="position:absolute;left:1573;top:1332;width:2;height:2" coordorigin="1573,13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<v:shape id="Freeform 476" o:spid="_x0000_s3309" style="position:absolute;left:1573;top:133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sz8IA&#10;AADdAAAADwAAAGRycy9kb3ducmV2LnhtbERPz2vCMBS+D/wfwht4m6kFZVSjOGEgFIS2Xrw9mre2&#10;rHkpSVarf705CDt+fL+3+8n0YiTnO8sKlosEBHFtdceNgkv1/fEJwgdkjb1lUnAnD/vd7G2LmbY3&#10;LmgsQyNiCPsMFbQhDJmUvm7JoF/YgThyP9YZDBG6RmqHtxhuepkmyVoa7Dg2tDjQsaX6t/wzCh7n&#10;9OvUh1pfLw0XI9u8OuROqfn7dNiACDSFf/HLfdIK0tUy7o9v4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yzPwgAAAN0AAAAPAAAAAAAAAAAAAAAAAJgCAABkcnMvZG93&#10;bnJldi54bWxQSwUGAAAAAAQABAD1AAAAhwMAAAAA&#10;" path="m,1r1,e" filled="f" strokecolor="white" strokeweight=".05647mm">
                    <v:path arrowok="t" o:connecttype="custom" o:connectlocs="0,2666;2,2666" o:connectangles="0,0"/>
                  </v:shape>
                </v:group>
                <v:group id="Group 473" o:spid="_x0000_s3310" style="position:absolute;left:1986;top:8069;width:2;height:2" coordorigin="1986,806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474" o:spid="_x0000_s3311" style="position:absolute;left:1986;top:806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OY8gA&#10;AADdAAAADwAAAGRycy9kb3ducmV2LnhtbESPQUvDQBSE74L/YXlCL6XdZEWpsdsSWgRBemjtod6e&#10;2WcSzL4Nu2ua/ntXKHgcZuYbZrkebScG8qF1rCGfZyCIK2darjUc319mCxAhIhvsHJOGCwVYr25v&#10;llgYd+Y9DYdYiwThUKCGJsa+kDJUDVkMc9cTJ+/LeYsxSV9L4/Gc4LaTKssepcWW00KDPW0aqr4P&#10;P1bD7m06qt3HZ3//dNmWJ6/qfNiUWk/uxvIZRKQx/oev7VejQT3kCv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iw5jyAAAAN0AAAAPAAAAAAAAAAAAAAAAAJgCAABk&#10;cnMvZG93bnJldi54bWxQSwUGAAAAAAQABAD1AAAAjQMAAAAA&#10;" path="m,1r1,e" filled="f" strokecolor="white" strokeweight=".16pt">
                    <v:path arrowok="t" o:connecttype="custom" o:connectlocs="0,16140;2,16140" o:connectangles="0,0"/>
                  </v:shape>
                </v:group>
                <v:group id="Group 471" o:spid="_x0000_s3312" style="position:absolute;left:4986;top:1368;width:2;height:2" coordorigin="4986,1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<v:shape id="Freeform 472" o:spid="_x0000_s3313" style="position:absolute;left:4986;top:13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zjMgA&#10;AADdAAAADwAAAGRycy9kb3ducmV2LnhtbESPQWvCQBSE74X+h+UVehHdJFWpqasEpVAoHqoe7O2Z&#10;fU1Cs2/D7hrjv+8WCj0OM/MNs1wPphU9Od9YVpBOEhDEpdUNVwqOh9fxMwgfkDW2lknBjTysV/d3&#10;S8y1vfIH9ftQiQhhn6OCOoQul9KXNRn0E9sRR+/LOoMhSldJ7fAa4aaVWZLMpcGG40KNHW1qKr/3&#10;F6Ng9z4ast3nuXta3LbFyWVV2m8KpR4fhuIFRKAh/If/2m9aQTZLp/D7Jj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LjOMyAAAAN0AAAAPAAAAAAAAAAAAAAAAAJgCAABk&#10;cnMvZG93bnJldi54bWxQSwUGAAAAAAQABAD1AAAAjQMAAAAA&#10;" path="m,1r1,e" filled="f" strokecolor="white" strokeweight=".16pt">
                    <v:path arrowok="t" o:connecttype="custom" o:connectlocs="0,2738;2,2738" o:connectangles="0,0"/>
                  </v:shape>
                </v:group>
                <v:group id="Group 469" o:spid="_x0000_s3314" style="position:absolute;left:2417;top:6444;width:2;height:2" coordorigin="2417,64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470" o:spid="_x0000_s3315" style="position:absolute;left:2417;top:64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IYMgA&#10;AADdAAAADwAAAGRycy9kb3ducmV2LnhtbESPQWvCQBSE74L/YXmFXkQ3Salo6ipBKRTEQ9VDe3tm&#10;X5PQ7Nuwu43x33eFQo/DzHzDrDaDaUVPzjeWFaSzBARxaXXDlYLz6XW6AOEDssbWMim4kYfNejxa&#10;Ya7tld+pP4ZKRAj7HBXUIXS5lL6syaCf2Y44el/WGQxRukpqh9cIN63MkmQuDTYcF2rsaFtT+X38&#10;MQoO+8mQHT4v3dPytis+XFal/bZQ6vFhKF5ABBrCf/iv/aYVZM/pHO5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sAhgyAAAAN0AAAAPAAAAAAAAAAAAAAAAAJgCAABk&#10;cnMvZG93bnJldi54bWxQSwUGAAAAAAQABAD1AAAAjQMAAAAA&#10;" path="m,1r1,e" filled="f" strokecolor="white" strokeweight=".16pt">
                    <v:path arrowok="t" o:connecttype="custom" o:connectlocs="0,12890;2,12890" o:connectangles="0,0"/>
                  </v:shape>
                </v:group>
                <v:group id="Group 467" o:spid="_x0000_s3316" style="position:absolute;left:4630;top:1953;width:2;height:2" coordorigin="4630,19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<v:shape id="Freeform 468" o:spid="_x0000_s3317" style="position:absolute;left:4630;top:195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5icUA&#10;AADdAAAADwAAAGRycy9kb3ducmV2LnhtbERPz2vCMBS+C/sfwhvsIpq2orhqlOIYDMSDboft9tY8&#10;27LmpSRZrf+9OQgeP77f6+1gWtGT841lBek0AUFcWt1wpeDr832yBOEDssbWMim4koft5mm0xlzb&#10;Cx+pP4VKxBD2OSqoQ+hyKX1Zk0E/tR1x5M7WGQwRukpqh5cYblqZJclCGmw4NtTY0a6m8u/0bxQc&#10;9uMhO/z8drPX61vx7bIq7XeFUi/PQ7ECEWgID/Hd/aEVZPM0zo1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zmJxQAAAN0AAAAPAAAAAAAAAAAAAAAAAJgCAABkcnMv&#10;ZG93bnJldi54bWxQSwUGAAAAAAQABAD1AAAAigMAAAAA&#10;" path="m,l1,e" filled="f" strokecolor="white" strokeweight=".16pt">
                    <v:path arrowok="t" o:connecttype="custom" o:connectlocs="0,3906;2,3906" o:connectangles="0,0"/>
                  </v:shape>
                </v:group>
                <v:group id="Group 465" o:spid="_x0000_s3318" style="position:absolute;left:1423;top:5258;width:2;height:2" coordorigin="1423,525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shape id="Freeform 466" o:spid="_x0000_s3319" style="position:absolute;left:1423;top:525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/MsUA&#10;AADdAAAADwAAAGRycy9kb3ducmV2LnhtbERPz2vCMBS+D/wfwhN2GTM1Y2OrRinKYCAeph709tY8&#10;22LzUpKs1v9+OQg7fny/58vBtqInHxrHGqaTDARx6UzDlYbD/vP5HUSIyAZbx6ThRgGWi9HDHHPj&#10;rvxN/S5WIoVwyFFDHWOXSxnKmiyGieuIE3d23mJM0FfSeLymcNtKlWVv0mLDqaHGjlY1lZfdr9Ww&#10;3TwNanv66V4+buvi6FU17VeF1o/joZiBiDTEf/Hd/WU0qFeV9q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f8yxQAAAN0AAAAPAAAAAAAAAAAAAAAAAJgCAABkcnMv&#10;ZG93bnJldi54bWxQSwUGAAAAAAQABAD1AAAAigMAAAAA&#10;" path="m,l1,e" filled="f" strokecolor="white" strokeweight=".16pt">
                    <v:path arrowok="t" o:connecttype="custom" o:connectlocs="0,10516;2,10516" o:connectangles="0,0"/>
                  </v:shape>
                </v:group>
                <v:group id="Group 463" o:spid="_x0000_s3320" style="position:absolute;left:3073;top:7650;width:2;height:2" coordorigin="3073,76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464" o:spid="_x0000_s3321" style="position:absolute;left:3073;top:76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E3sgA&#10;AADdAAAADwAAAGRycy9kb3ducmV2LnhtbESPQWsCMRSE74X+h/AKvYhmTWnRrVEWi1AoHrQe9Pa6&#10;ed1dunlZkriu/74pCD0OM/MNs1gNthU9+dA41jCdZCCIS2carjQcPjfjGYgQkQ22jknDlQKslvd3&#10;C8yNu/CO+n2sRIJwyFFDHWOXSxnKmiyGieuIk/ftvMWYpK+k8XhJcNtKlWUv0mLDaaHGjtY1lT/7&#10;s9Ww/RgNanv66p7m17fi6FU17deF1o8PQ/EKItIQ/8O39rvRoJ6Vg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58TeyAAAAN0AAAAPAAAAAAAAAAAAAAAAAJgCAABk&#10;cnMvZG93bnJldi54bWxQSwUGAAAAAAQABAD1AAAAjQMAAAAA&#10;" path="m,1r1,e" filled="f" strokecolor="white" strokeweight=".16pt">
                    <v:path arrowok="t" o:connecttype="custom" o:connectlocs="0,15302;2,15302" o:connectangles="0,0"/>
                  </v:shape>
                </v:group>
                <v:group id="Group 461" o:spid="_x0000_s3322" style="position:absolute;left:1518;top:1844;width:2;height:2" coordorigin="1518,18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462" o:spid="_x0000_s3323" style="position:absolute;left:1518;top:18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HyscA&#10;AADdAAAADwAAAGRycy9kb3ducmV2LnhtbESPT2vCQBTE7wW/w/KEXopuGtoi0VVK/0AFQWq8eHtm&#10;n9nY7Ns0u03it3cLhR6HmfkNs1gNthYdtb5yrOB+moAgLpyuuFSwz98nMxA+IGusHZOCC3lYLUc3&#10;C8y06/mTul0oRYSwz1CBCaHJpPSFIYt+6hri6J1cazFE2ZZSt9hHuK1lmiRP0mLFccFgQy+Giq/d&#10;j1Xw+kZug8Whl8fvNeadOd9tXa7U7Xh4noMINIT/8F/7QytIH9MH+H0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0h8rHAAAA3QAAAA8AAAAAAAAAAAAAAAAAmAIAAGRy&#10;cy9kb3ducmV2LnhtbFBLBQYAAAAABAAEAPUAAACMAwAAAAA=&#10;" path="m,l1,e" filled="f" strokecolor="white" strokeweight=".05642mm">
                    <v:path arrowok="t" o:connecttype="custom" o:connectlocs="0,3688;2,3688" o:connectangles="0,0"/>
                  </v:shape>
                </v:group>
                <v:group id="Group 459" o:spid="_x0000_s3324" style="position:absolute;left:6091;top:1077;width:2;height:2" coordorigin="6091,10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460" o:spid="_x0000_s3325" style="position:absolute;left:6091;top:107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C3cgA&#10;AADdAAAADwAAAGRycy9kb3ducmV2LnhtbESPQWsCMRSE74L/ITyhF9GsKRW7NcqiCELxUNtDe3vd&#10;vO4ubl6WJF3Xf98UCj0OM/MNs94OthU9+dA41rCYZyCIS2carjS8vR5mKxAhIhtsHZOGGwXYbsaj&#10;NebGXfmF+nOsRIJwyFFDHWOXSxnKmiyGueuIk/flvMWYpK+k8XhNcNtKlWVLabHhtFBjR7uaysv5&#10;22o4PU8Hdfr47O4fb/vi3atq0e8Kre8mQ/EEItIQ/8N/7aPRoB7UEn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3MLdyAAAAN0AAAAPAAAAAAAAAAAAAAAAAJgCAABk&#10;cnMvZG93bnJldi54bWxQSwUGAAAAAAQABAD1AAAAjQMAAAAA&#10;" path="m,l1,e" filled="f" strokecolor="white" strokeweight=".16pt">
                    <v:path arrowok="t" o:connecttype="custom" o:connectlocs="0,2154;2,2154" o:connectangles="0,0"/>
                  </v:shape>
                </v:group>
                <v:group id="Group 457" o:spid="_x0000_s3326" style="position:absolute;left:9409;top:3980;width:2;height:2" coordorigin="9409,39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Freeform 458" o:spid="_x0000_s3327" style="position:absolute;left:9409;top:39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qdMEA&#10;AADdAAAADwAAAGRycy9kb3ducmV2LnhtbERPTYvCMBC9C/6HMII3TS2sLF3T4gqCIAhqL96GZrYt&#10;20xKEmvXX28Owh4f73tTjKYTAznfWlawWiYgiCurW64VlNf94hOED8gaO8uk4I88FPl0ssFM2wef&#10;abiEWsQQ9hkqaELoMyl91ZBBv7Q9ceR+rDMYInS11A4fMdx0Mk2StTTYcmxosKddQ9Xv5W4UPE/p&#10;96ELlb6VNZ8Htsfr9uiUms/G7ReIQGP4F7/dB60g/Ujj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V6nTBAAAA3QAAAA8AAAAAAAAAAAAAAAAAmAIAAGRycy9kb3du&#10;cmV2LnhtbFBLBQYAAAAABAAEAPUAAACGAwAAAAA=&#10;" path="m,l1,e" filled="f" strokecolor="white" strokeweight=".05647mm">
                    <v:path arrowok="t" o:connecttype="custom" o:connectlocs="0,7960;2,7960" o:connectangles="0,0"/>
                  </v:shape>
                </v:group>
                <v:group id="Group 455" o:spid="_x0000_s3328" style="position:absolute;left:2792;top:9000;width:2;height:2" coordorigin="2792,90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456" o:spid="_x0000_s3329" style="position:absolute;left:2792;top:90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p78QA&#10;AADdAAAADwAAAGRycy9kb3ducmV2LnhtbERPz2vCMBS+C/4P4Qm7DE2tbGzVKMUhDMSDbgd3ezbP&#10;tti8lCTW+t8vB8Hjx/d7sepNIzpyvrasYDpJQBAXVtdcKvj92Yw/QPiArLGxTAru5GG1HA4WmGl7&#10;4z11h1CKGMI+QwVVCG0mpS8qMugntiWO3Nk6gyFCV0rt8BbDTSPTJHmXBmuODRW2tK6ouByuRsFu&#10;+9qnu79TO/u8f+VHl5bTbp0r9TLq8zmIQH14ih/ub60gfZvF/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ae/EAAAA3QAAAA8AAAAAAAAAAAAAAAAAmAIAAGRycy9k&#10;b3ducmV2LnhtbFBLBQYAAAAABAAEAPUAAACJAwAAAAA=&#10;" path="m,1r2,e" filled="f" strokecolor="white" strokeweight=".16pt">
                    <v:path arrowok="t" o:connecttype="custom" o:connectlocs="0,18002;4,18002" o:connectangles="0,0"/>
                  </v:shape>
                </v:group>
                <v:group id="Group 453" o:spid="_x0000_s3330" style="position:absolute;left:2736;top:7631;width:2;height:2" coordorigin="2736,76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454" o:spid="_x0000_s3331" style="position:absolute;left:2736;top:763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SA8gA&#10;AADdAAAADwAAAGRycy9kb3ducmV2LnhtbESPQWsCMRSE74X+h/CEXopmjbTo1iiLRRCKh9oe9Pbc&#10;vO4ubl6WJF3Xf98UCj0OM/MNs1wPthU9+dA41jCdZCCIS2carjR8fmzHcxAhIhtsHZOGGwVYr+7v&#10;lpgbd+V36g+xEgnCIUcNdYxdLmUoa7IYJq4jTt6X8xZjkr6SxuM1wW0rVZY9S4sNp4UaO9rUVF4O&#10;31bD/u1xUPvTuZstbq/F0atq2m8KrR9GQ/ECItIQ/8N/7Z3RoJ5m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PlIDyAAAAN0AAAAPAAAAAAAAAAAAAAAAAJgCAABk&#10;cnMvZG93bnJldi54bWxQSwUGAAAAAAQABAD1AAAAjQMAAAAA&#10;" path="m,1r1,e" filled="f" strokecolor="white" strokeweight=".16pt">
                    <v:path arrowok="t" o:connecttype="custom" o:connectlocs="0,15264;2,15264" o:connectangles="0,0"/>
                  </v:shape>
                </v:group>
                <v:group id="Group 451" o:spid="_x0000_s3332" style="position:absolute;left:2173;top:8782;width:2;height:2" coordorigin="2173,87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<v:shape id="Freeform 452" o:spid="_x0000_s3333" style="position:absolute;left:2173;top:87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tv7MgA&#10;AADdAAAADwAAAGRycy9kb3ducmV2LnhtbESPQWvCQBSE7wX/w/IKvUjdGLXU1FWCIhTEg7aHenvN&#10;vibB7Nuwu43x33cFocdhZr5hFqveNKIj52vLCsajBARxYXXNpYLPj+3zKwgfkDU2lknBlTysloOH&#10;BWbaXvhA3TGUIkLYZ6igCqHNpPRFRQb9yLbE0fuxzmCI0pVSO7xEuGlkmiQv0mDNcaHCltYVFefj&#10;r1Gw3w37dH/6bifz6yb/cmk57ta5Uk+Pff4GIlAf/sP39rtWkM4mU7i9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m2/syAAAAN0AAAAPAAAAAAAAAAAAAAAAAJgCAABk&#10;cnMvZG93bnJldi54bWxQSwUGAAAAAAQABAD1AAAAjQMAAAAA&#10;" path="m,1r1,e" filled="f" strokecolor="white" strokeweight=".16pt">
                    <v:path arrowok="t" o:connecttype="custom" o:connectlocs="0,17566;2,17566" o:connectangles="0,0"/>
                  </v:shape>
                </v:group>
                <v:group id="Group 449" o:spid="_x0000_s3334" style="position:absolute;left:2230;top:8946;width:2;height:2" coordorigin="2230,89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<v:shape id="Freeform 450" o:spid="_x0000_s3335" style="position:absolute;left:2230;top:89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UAMcA&#10;AADdAAAADwAAAGRycy9kb3ducmV2LnhtbESPQWvCQBSE74L/YXlCL1I3RiptdJVgEQTxUNtDe3tm&#10;X5PQ7Nuwu8b4712h4HGYmW+Y5bo3jejI+dqygukkAUFcWF1zqeDrc/v8CsIHZI2NZVJwJQ/r1XCw&#10;xEzbC39QdwyliBD2GSqoQmgzKX1RkUE/sS1x9H6tMxiidKXUDi8RbhqZJslcGqw5LlTY0qai4u94&#10;NgoO+3GfHn5O7ezt+p5/u7ScdptcqadRny9ABOrDI/zf3mkF6ctsD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FVADHAAAA3QAAAA8AAAAAAAAAAAAAAAAAmAIAAGRy&#10;cy9kb3ducmV2LnhtbFBLBQYAAAAABAAEAPUAAACMAwAAAAA=&#10;" path="m,1r1,e" filled="f" strokecolor="white" strokeweight=".16pt">
                    <v:path arrowok="t" o:connecttype="custom" o:connectlocs="0,17894;2,17894" o:connectangles="0,0"/>
                  </v:shape>
                </v:group>
                <v:group id="Group 447" o:spid="_x0000_s3336" style="position:absolute;left:3036;top:1295;width:2;height:2" coordorigin="3036,12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    <v:shape id="Freeform 448" o:spid="_x0000_s3337" style="position:absolute;left:3036;top:12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8qcIA&#10;AADdAAAADwAAAGRycy9kb3ducmV2LnhtbERPy2rCQBTdF/yH4Qrd1UlTFEkdRQVBEAp5bNxdMrdJ&#10;aOZOmBlj2q/vLASXh/Pe7CbTi5Gc7ywreF8kIIhrqztuFFTl6W0Nwgdkjb1lUvBLHnbb2csGM23v&#10;nNNYhEbEEPYZKmhDGDIpfd2SQb+wA3Hkvq0zGCJ0jdQO7zHc9DJNkpU02HFsaHGgY0v1T3EzCv6+&#10;0sO5D7W+Vg3nI9tLub84pV7n0/4TRKApPMUP91krSJcf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HypwgAAAN0AAAAPAAAAAAAAAAAAAAAAAJgCAABkcnMvZG93&#10;bnJldi54bWxQSwUGAAAAAAQABAD1AAAAhwMAAAAA&#10;" path="m,1r1,e" filled="f" strokecolor="white" strokeweight=".05647mm">
                    <v:path arrowok="t" o:connecttype="custom" o:connectlocs="0,2592;2,2592" o:connectangles="0,0"/>
                  </v:shape>
                </v:group>
                <v:group id="Group 445" o:spid="_x0000_s3338" style="position:absolute;left:3110;top:1368;width:2;height:2" coordorigin="3110,1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446" o:spid="_x0000_s3339" style="position:absolute;left:3110;top:13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aksUA&#10;AADdAAAADwAAAGRycy9kb3ducmV2LnhtbERPz2vCMBS+D/Y/hDfYZWhq3USrUYpjIIiHqQe9PZu3&#10;tqx5KUlW639vDgOPH9/vxao3jejI+dqygtEwAUFcWF1zqeB4+BpMQfiArLGxTApu5GG1fH5aYKbt&#10;lb+p24dSxBD2GSqoQmgzKX1RkUE/tC1x5H6sMxgidKXUDq8x3DQyTZKJNFhzbKiwpXVFxe/+zyjY&#10;bd/6dHe+tOPZ7TM/ubQcdetcqdeXPp+DCNSHh/jfvdEK0o/3uD+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hqSxQAAAN0AAAAPAAAAAAAAAAAAAAAAAJgCAABkcnMv&#10;ZG93bnJldi54bWxQSwUGAAAAAAQABAD1AAAAigMAAAAA&#10;" path="m,1r2,e" filled="f" strokecolor="white" strokeweight=".16pt">
                    <v:path arrowok="t" o:connecttype="custom" o:connectlocs="0,2738;4,2738" o:connectangles="0,0"/>
                  </v:shape>
                </v:group>
                <v:group id="Group 443" o:spid="_x0000_s3340" style="position:absolute;left:3186;top:1442;width:2;height:2" coordorigin="3186,14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444" o:spid="_x0000_s3341" style="position:absolute;left:3186;top:14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hfsgA&#10;AADdAAAADwAAAGRycy9kb3ducmV2LnhtbESPT2sCMRTE74V+h/AKvZSaNf1DuzXKohQE8aD1YG+v&#10;m9fdpZuXJYnr+u2NIPQ4zMxvmMlssK3oyYfGsYbxKANBXDrTcKVh9/X5+AYiRGSDrWPScKIAs+nt&#10;zQRz4468oX4bK5EgHHLUUMfY5VKGsiaLYeQ64uT9Om8xJukraTweE9y2UmXZq7TYcFqosaN5TeXf&#10;9mA1rFcPg1p//3RP76dFsfeqGvfzQuv7u6H4ABFpiP/ha3tpNKiXZwWX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OCF+yAAAAN0AAAAPAAAAAAAAAAAAAAAAAJgCAABk&#10;cnMvZG93bnJldi54bWxQSwUGAAAAAAQABAD1AAAAjQMAAAAA&#10;" path="m,l1,e" filled="f" strokecolor="white" strokeweight=".16pt">
                    <v:path arrowok="t" o:connecttype="custom" o:connectlocs="0,2884;2,2884" o:connectangles="0,0"/>
                  </v:shape>
                </v:group>
                <v:group id="Group 441" o:spid="_x0000_s3342" style="position:absolute;left:3242;top:1533;width:2;height:2" coordorigin="3242,15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<v:shape id="Freeform 442" o:spid="_x0000_s3343" style="position:absolute;left:3242;top:15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ckcgA&#10;AADdAAAADwAAAGRycy9kb3ducmV2LnhtbESPQWvCQBSE7wX/w/IKXkrdGLXU1FWCIgjFg7aHenvN&#10;vibB7Nuwu8b477sFocdhZr5hFqveNKIj52vLCsajBARxYXXNpYLPj+3zKwgfkDU2lknBjTysloOH&#10;BWbaXvlA3TGUIkLYZ6igCqHNpPRFRQb9yLbE0fuxzmCI0pVSO7xGuGlkmiQv0mDNcaHCltYVFefj&#10;xSjYvz/16f703U7mt03+5dJy3K1zpYaPff4GIlAf/sP39k4rSGfTK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nRyRyAAAAN0AAAAPAAAAAAAAAAAAAAAAAJgCAABk&#10;cnMvZG93bnJldi54bWxQSwUGAAAAAAQABAD1AAAAjQMAAAAA&#10;" path="m,l2,e" filled="f" strokecolor="white" strokeweight=".16pt">
                    <v:path arrowok="t" o:connecttype="custom" o:connectlocs="0,3066;4,3066" o:connectangles="0,0"/>
                  </v:shape>
                </v:group>
                <v:group id="Group 439" o:spid="_x0000_s3344" style="position:absolute;left:3317;top:1624;width:2;height:2" coordorigin="3317,16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<v:shape id="Freeform 440" o:spid="_x0000_s3345" style="position:absolute;left:3317;top:16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nfcgA&#10;AADdAAAADwAAAGRycy9kb3ducmV2LnhtbESPT2vCQBTE7wW/w/IEL0U3plVq6irBUigUD/452Nsz&#10;+5oEs2/D7jbGb98tCD0OM/MbZrnuTSM6cr62rGA6SUAQF1bXXCo4Ht7HLyB8QNbYWCYFN/KwXg0e&#10;lphpe+UddftQighhn6GCKoQ2k9IXFRn0E9sSR+/bOoMhSldK7fAa4aaRaZLMpcGa40KFLW0qKi77&#10;H6Ng+/nYp9uvc/u0uL3lJ5eW026TKzUa9vkriEB9+A/f2x9aQTp7nsP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Ayd9yAAAAN0AAAAPAAAAAAAAAAAAAAAAAJgCAABk&#10;cnMvZG93bnJldi54bWxQSwUGAAAAAAQABAD1AAAAjQMAAAAA&#10;" path="m,1r1,e" filled="f" strokecolor="white" strokeweight=".16pt">
                    <v:path arrowok="t" o:connecttype="custom" o:connectlocs="0,3250;2,3250" o:connectangles="0,0"/>
                  </v:shape>
                </v:group>
                <v:group id="Group 437" o:spid="_x0000_s3346" style="position:absolute;left:3410;top:1004;width:2;height:2" coordorigin="3410,10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<v:shape id="Freeform 438" o:spid="_x0000_s3347" style="position:absolute;left:3410;top:100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ob8MA&#10;AADdAAAADwAAAGRycy9kb3ducmV2LnhtbERPz2vCMBS+D/wfwhvsIjNVnEg1ypgOFAZjdhdvz+bZ&#10;dDYvtYlt998vB2HHj+/3ct3bSrTU+NKxgvEoAUGcO11yoeA7e3+eg/ABWWPlmBT8kof1avCwxFS7&#10;jr+oPYRCxBD2KSowIdSplD43ZNGPXE0cubNrLIYIm0LqBrsYbis5SZKZtFhybDBY05uh/HK4WQWb&#10;LbkPzI+dPF33mLXmZ/jpMqWeHvvXBYhAffgX3907rWDyMo1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ob8MAAADdAAAADwAAAAAAAAAAAAAAAACYAgAAZHJzL2Rv&#10;d25yZXYueG1sUEsFBgAAAAAEAAQA9QAAAIgDAAAAAA==&#10;" path="m,l2,e" filled="f" strokecolor="white" strokeweight=".05642mm">
                    <v:path arrowok="t" o:connecttype="custom" o:connectlocs="0,2008;4,2008" o:connectangles="0,0"/>
                  </v:shape>
                </v:group>
                <v:group id="Group 435" o:spid="_x0000_s3348" style="position:absolute;left:3486;top:1095;width:2;height:2" coordorigin="3486,10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    <v:shape id="Freeform 436" o:spid="_x0000_s3349" style="position:absolute;left:3486;top:10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VD8EA&#10;AADdAAAADwAAAGRycy9kb3ducmV2LnhtbERPTYvCMBC9C/6HMII3TbegSDUtrrAgCAtqL96GZrYt&#10;20xKEmvXX785CB4f73tXjKYTAznfWlbwsUxAEFdWt1wrKK9fiw0IH5A1dpZJwR95KPLpZIeZtg8+&#10;03AJtYgh7DNU0ITQZ1L6qiGDfml74sj9WGcwROhqqR0+YrjpZJoka2mw5djQYE+Hhqrfy90oeH6n&#10;n8cuVPpW1nwe2J6u+5NTaj4b91sQgcbwFr/cR60gXa3i/vgmPgG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lQ/BAAAA3QAAAA8AAAAAAAAAAAAAAAAAmAIAAGRycy9kb3du&#10;cmV2LnhtbFBLBQYAAAAABAAEAPUAAACGAwAAAAA=&#10;" path="m,l1,e" filled="f" strokecolor="white" strokeweight=".05647mm">
                    <v:path arrowok="t" o:connecttype="custom" o:connectlocs="0,2190;2,2190" o:connectangles="0,0"/>
                  </v:shape>
                </v:group>
                <v:group id="Group 433" o:spid="_x0000_s3350" style="position:absolute;left:3542;top:1168;width:2;height:2" coordorigin="3542,11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<v:shape id="Freeform 434" o:spid="_x0000_s3351" style="position:absolute;left:3542;top:11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3o8gA&#10;AADdAAAADwAAAGRycy9kb3ducmV2LnhtbESPQWsCMRSE74X+h/CEXopmTbHo1iiLRRCKh9oe9Pbc&#10;vO4ubl6WJF3Xf98UCj0OM/MNs1wPthU9+dA41jCdZCCIS2carjR8fmzHcxAhIhtsHZOGGwVYr+7v&#10;lpgbd+V36g+xEgnCIUcNdYxdLmUoa7IYJq4jTt6X8xZjkr6SxuM1wW0rVZY9S4sNp4UaO9rUVF4O&#10;31bD/u1xUPvTuXta3F6Lo1fVtN8UWj+MhuIFRKQh/of/2jujQc1m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4bejyAAAAN0AAAAPAAAAAAAAAAAAAAAAAJgCAABk&#10;cnMvZG93bnJldi54bWxQSwUGAAAAAAQABAD1AAAAjQMAAAAA&#10;" path="m,1r2,e" filled="f" strokecolor="white" strokeweight=".16pt">
                    <v:path arrowok="t" o:connecttype="custom" o:connectlocs="0,2338;4,2338" o:connectangles="0,0"/>
                  </v:shape>
                </v:group>
                <v:group id="Group 431" o:spid="_x0000_s3352" style="position:absolute;left:3617;top:1259;width:2;height:2" coordorigin="3617,12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432" o:spid="_x0000_s3353" style="position:absolute;left:3617;top:12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KTMgA&#10;AADdAAAADwAAAGRycy9kb3ducmV2LnhtbESPQWvCQBSE7wX/w/IKXkrdGGupqasERRCKB20P9faa&#10;fU2C2bdhd43x33cLgsdhZr5h5sveNKIj52vLCsajBARxYXXNpYKvz83zGwgfkDU2lknBlTwsF4OH&#10;OWbaXnhP3SGUIkLYZ6igCqHNpPRFRQb9yLbE0fu1zmCI0pVSO7xEuGlkmiSv0mDNcaHCllYVFafD&#10;2SjYfTz16e74005m13X+7dJy3K1ypYaPff4OIlAf7uFbe6sVpNPpC/y/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RIpMyAAAAN0AAAAPAAAAAAAAAAAAAAAAAJgCAABk&#10;cnMvZG93bnJldi54bWxQSwUGAAAAAAQABAD1AAAAjQMAAAAA&#10;" path="m,1r1,e" filled="f" strokecolor="white" strokeweight=".16pt">
                    <v:path arrowok="t" o:connecttype="custom" o:connectlocs="0,2520;2,2520" o:connectangles="0,0"/>
                  </v:shape>
                </v:group>
                <v:group id="Group 429" o:spid="_x0000_s3354" style="position:absolute;left:3692;top:1350;width:2;height:2" coordorigin="3692,1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<v:shape id="Freeform 430" o:spid="_x0000_s3355" style="position:absolute;left:3692;top:13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o4MMA&#10;AADdAAAADwAAAGRycy9kb3ducmV2LnhtbESPzarCMBSE9xd8h3AEd9fUgiLVKCoIgnDBn427Q3Ns&#10;i81JSWKtPv2NILgcZuYbZr7sTC1acr6yrGA0TEAQ51ZXXCg4n7a/UxA+IGusLZOCJ3lYLno/c8y0&#10;ffCB2mMoRISwz1BBGUKTSenzkgz6oW2Io3e1zmCI0hVSO3xEuKllmiQTabDiuFBiQ5uS8tvxbhS8&#10;/tL1rg65vpwLPrRs96fV3ik16HerGYhAXfiGP+2dVpCOxxN4v4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Co4MMAAADdAAAADwAAAAAAAAAAAAAAAACYAgAAZHJzL2Rv&#10;d25yZXYueG1sUEsFBgAAAAAEAAQA9QAAAIgDAAAAAA==&#10;" path="m,1r2,e" filled="f" strokecolor="white" strokeweight=".05647mm">
                    <v:path arrowok="t" o:connecttype="custom" o:connectlocs="0,2702;4,2702" o:connectangles="0,0"/>
                  </v:shape>
                </v:group>
                <v:group id="Group 427" o:spid="_x0000_s3356" style="position:absolute;left:3860;top:803;width:2;height:2" coordorigin="3860,80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<v:shape id="Freeform 428" o:spid="_x0000_s3357" style="position:absolute;left:3860;top:80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AScUA&#10;AADdAAAADwAAAGRycy9kb3ducmV2LnhtbERPy2rCQBTdF/yH4QrdFJ2Yomh0lGApFIoLHwvdXTPX&#10;JJi5E2amMf59Z1Ho8nDeq01vGtGR87VlBZNxAoK4sLrmUsHp+Dmag/ABWWNjmRQ8ycNmPXhZYabt&#10;g/fUHUIpYgj7DBVUIbSZlL6oyKAf25Y4cjfrDIYIXSm1w0cMN41Mk2QmDdYcGypsaVtRcT/8GAW7&#10;77c+3V2u7fvi+ZGfXVpOum2u1Ouwz5cgAvXhX/zn/tIK0uk0zo1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YBJxQAAAN0AAAAPAAAAAAAAAAAAAAAAAJgCAABkcnMv&#10;ZG93bnJldi54bWxQSwUGAAAAAAQABAD1AAAAigMAAAAA&#10;" path="m,1r2,e" filled="f" strokecolor="white" strokeweight=".16pt">
                    <v:path arrowok="t" o:connecttype="custom" o:connectlocs="0,1608;4,1608" o:connectangles="0,0"/>
                  </v:shape>
                </v:group>
                <v:group id="Group 425" o:spid="_x0000_s3358" style="position:absolute;left:3917;top:894;width:2;height:2" coordorigin="3917,8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426" o:spid="_x0000_s3359" style="position:absolute;left:3917;top:89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G8sUA&#10;AADdAAAADwAAAGRycy9kb3ducmV2LnhtbERPy2rCQBTdF/yH4Qpuik5MUTR1lKAUCsWFj4XubjO3&#10;SWjmTpiZxvj3nYXg8nDeq01vGtGR87VlBdNJAoK4sLrmUsH59DFegPABWWNjmRTcycNmPXhZYabt&#10;jQ/UHUMpYgj7DBVUIbSZlL6oyKCf2JY4cj/WGQwRulJqh7cYbhqZJslcGqw5NlTY0rai4vf4ZxTs&#10;v177dH/9bt+W911+cWk57ba5UqNhn7+DCNSHp/jh/tQK0tk87o9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0byxQAAAN0AAAAPAAAAAAAAAAAAAAAAAJgCAABkcnMv&#10;ZG93bnJldi54bWxQSwUGAAAAAAQABAD1AAAAigMAAAAA&#10;" path="m,1r1,e" filled="f" strokecolor="white" strokeweight=".16pt">
                    <v:path arrowok="t" o:connecttype="custom" o:connectlocs="0,1790;2,1790" o:connectangles="0,0"/>
                  </v:shape>
                </v:group>
                <v:group id="Group 423" o:spid="_x0000_s3360" style="position:absolute;left:3992;top:968;width:2;height:2" coordorigin="3992,9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424" o:spid="_x0000_s3361" style="position:absolute;left:3992;top:9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kXsMA&#10;AADdAAAADwAAAGRycy9kb3ducmV2LnhtbESPzarCMBSE94LvEI5wd5pauCLVKCoIgiD4s3F3aI5t&#10;sTkpSay99+mNILgcZuYbZr7sTC1acr6yrGA8SkAQ51ZXXCi4nLfDKQgfkDXWlknBH3lYLvq9OWba&#10;PvlI7SkUIkLYZ6igDKHJpPR5SQb9yDbE0btZZzBE6QqpHT4j3NQyTZKJNFhxXCixoU1J+f30MAr+&#10;D+l6V4dcXy8FH1u2+/Nq75T6GXSrGYhAXfiGP+2dVpD+TlJ4v4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dkXsMAAADdAAAADwAAAAAAAAAAAAAAAACYAgAAZHJzL2Rv&#10;d25yZXYueG1sUEsFBgAAAAAEAAQA9QAAAIgDAAAAAA==&#10;" path="m,l2,e" filled="f" strokecolor="white" strokeweight=".05647mm">
                    <v:path arrowok="t" o:connecttype="custom" o:connectlocs="0,1936;4,1936" o:connectangles="0,0"/>
                  </v:shape>
                </v:group>
                <v:group id="Group 421" o:spid="_x0000_s3362" style="position:absolute;left:4067;top:1059;width:2;height:2" coordorigin="4067,10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422" o:spid="_x0000_s3363" style="position:absolute;left:4067;top:10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+CscA&#10;AADdAAAADwAAAGRycy9kb3ducmV2LnhtbESPT0vDQBTE70K/w/IKXsRsDBpKmm0R/4CCIG28eHtm&#10;X7Nps29jdk3it3cFweMwM79hyu1sOzHS4FvHCq6SFARx7XTLjYK36vFyBcIHZI2dY1LwTR62m8VZ&#10;iYV2E+9o3IdGRAj7AhWYEPpCSl8bsugT1xNH7+AGiyHKoZF6wCnCbSezNM2lxZbjgsGe7gzVp/2X&#10;VXD/QO4F6/dJfnw+YzWa48Wrq5Q6X863axCB5vAf/ms/aQXZTX4N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ePgrHAAAA3QAAAA8AAAAAAAAAAAAAAAAAmAIAAGRy&#10;cy9kb3ducmV2LnhtbFBLBQYAAAAABAAEAPUAAACMAwAAAAA=&#10;" path="m,l1,e" filled="f" strokecolor="white" strokeweight=".05642mm">
                    <v:path arrowok="t" o:connecttype="custom" o:connectlocs="0,2118;2,2118" o:connectangles="0,0"/>
                  </v:shape>
                </v:group>
                <v:group id="Group 419" o:spid="_x0000_s3364" style="position:absolute;left:3392;top:1990;width:2;height:2" coordorigin="3392,19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420" o:spid="_x0000_s3365" style="position:absolute;left:3392;top:19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7HcgA&#10;AADdAAAADwAAAGRycy9kb3ducmV2LnhtbESPQWvCQBSE7wX/w/IKvRTdGGnQ1FWCUiiIh6qH9vbM&#10;viah2bdhdxvjv3eFQo/DzHzDLNeDaUVPzjeWFUwnCQji0uqGKwWn49t4DsIHZI2tZVJwJQ/r1ehh&#10;ibm2F/6g/hAqESHsc1RQh9DlUvqyJoN+Yjvi6H1bZzBE6SqpHV4i3LQyTZJMGmw4LtTY0aam8ufw&#10;axTsd89Duv86d7PFdVt8urSa9ptCqafHoXgFEWgI/+G/9rtWkL5kGdzfx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tnsdyAAAAN0AAAAPAAAAAAAAAAAAAAAAAJgCAABk&#10;cnMvZG93bnJldi54bWxQSwUGAAAAAAQABAD1AAAAjQMAAAAA&#10;" path="m,1r2,e" filled="f" strokecolor="white" strokeweight=".16pt">
                    <v:path arrowok="t" o:connecttype="custom" o:connectlocs="0,3982;4,3982" o:connectangles="0,0"/>
                  </v:shape>
                </v:group>
                <v:group id="Group 417" o:spid="_x0000_s3366" style="position:absolute;left:3523;top:1880;width:2;height:2" coordorigin="3523,18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418" o:spid="_x0000_s3367" style="position:absolute;left:3523;top:18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K9MUA&#10;AADdAAAADwAAAGRycy9kb3ducmV2LnhtbERPy2rCQBTdF/yH4Qpuik5MUTR1lKAUCsWFj4XubjO3&#10;SWjmTpiZxvj3nYXg8nDeq01vGtGR87VlBdNJAoK4sLrmUsH59DFegPABWWNjmRTcycNmPXhZYabt&#10;jQ/UHUMpYgj7DBVUIbSZlL6oyKCf2JY4cj/WGQwRulJqh7cYbhqZJslcGqw5NlTY0rai4vf4ZxTs&#10;v177dH/9bt+W911+cWk57ba5UqNhn7+DCNSHp/jh/tQK0tk8zo1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Ur0xQAAAN0AAAAPAAAAAAAAAAAAAAAAAJgCAABkcnMv&#10;ZG93bnJldi54bWxQSwUGAAAAAAQABAD1AAAAigMAAAAA&#10;" path="m,l1,e" filled="f" strokecolor="white" strokeweight=".16pt">
                    <v:path arrowok="t" o:connecttype="custom" o:connectlocs="0,3760;2,3760" o:connectangles="0,0"/>
                  </v:shape>
                </v:group>
                <v:group id="Group 415" o:spid="_x0000_s3368" style="position:absolute;left:3636;top:1788;width:2;height:2" coordorigin="3636,17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416" o:spid="_x0000_s3369" style="position:absolute;left:3636;top:17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QL8UA&#10;AADdAAAADwAAAGRycy9kb3ducmV2LnhtbERPz2vCMBS+D/Y/hDfYZWhqZVOrUYpjIIiHqQe9PZu3&#10;tqx5KUlW639vDgOPH9/vxao3jejI+dqygtEwAUFcWF1zqeB4+BpMQfiArLGxTApu5GG1fH5aYKbt&#10;lb+p24dSxBD2GSqoQmgzKX1RkUE/tC1x5H6sMxgidKXUDq8x3DQyTZIPabDm2FBhS+uKit/9n1Gw&#10;27716e58acez22d+cmk56ta5Uq8vfT4HEagPD/G/e6MVpO+TuD+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tAvxQAAAN0AAAAPAAAAAAAAAAAAAAAAAJgCAABkcnMv&#10;ZG93bnJldi54bWxQSwUGAAAAAAQABAD1AAAAigMAAAAA&#10;" path="m,1r1,e" filled="f" strokecolor="white" strokeweight=".16pt">
                    <v:path arrowok="t" o:connecttype="custom" o:connectlocs="0,3578;2,3578" o:connectangles="0,0"/>
                  </v:shape>
                </v:group>
                <v:group id="Group 413" o:spid="_x0000_s3370" style="position:absolute;left:3767;top:1697;width:2;height:2" coordorigin="3767,169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414" o:spid="_x0000_s3371" style="position:absolute;left:3767;top:169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yg8QA&#10;AADdAAAADwAAAGRycy9kb3ducmV2LnhtbESPT4vCMBTE74LfITzBm6YWVqUaRRcWBEHwz8Xbo3m2&#10;xealJNla99NvBMHjMDO/YZbrztSiJecrywom4wQEcW51xYWCy/lnNAfhA7LG2jIpeJKH9arfW2Km&#10;7YOP1J5CISKEfYYKyhCaTEqfl2TQj21DHL2bdQZDlK6Q2uEjwk0t0ySZSoMVx4USG/ouKb+ffo2C&#10;v0O63dUh19dLwceW7f682TulhoNuswARqAuf8Lu90wrSr1kKr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8oPEAAAA3QAAAA8AAAAAAAAAAAAAAAAAmAIAAGRycy9k&#10;b3ducmV2LnhtbFBLBQYAAAAABAAEAPUAAACJAwAAAAA=&#10;" path="m,1r1,e" filled="f" strokecolor="white" strokeweight=".05647mm">
                    <v:path arrowok="t" o:connecttype="custom" o:connectlocs="0,3396;2,3396" o:connectangles="0,0"/>
                  </v:shape>
                </v:group>
                <v:group id="Group 411" o:spid="_x0000_s3372" style="position:absolute;left:3898;top:1606;width:2;height:2" coordorigin="3898,16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412" o:spid="_x0000_s3373" style="position:absolute;left:3898;top:16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WLMgA&#10;AADdAAAADwAAAGRycy9kb3ducmV2LnhtbESPQWvCQBSE7wX/w/IKvZS6Mda2pq4SFKEgHmp70Ntr&#10;9pkEs2/D7jbGf+8WCh6HmfmGmS1604iOnK8tKxgNExDEhdU1lwq+v9ZPbyB8QNbYWCYFF/KwmA/u&#10;Zphpe+ZP6nahFBHCPkMFVQhtJqUvKjLoh7Yljt7ROoMhSldK7fAc4aaRaZK8SIM1x4UKW1pWVJx2&#10;v0bBdvPYp9vDTzueXlb53qXlqFvmSj3c9/k7iEB9uIX/2x9aQTp5fYa/N/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8dYsyAAAAN0AAAAPAAAAAAAAAAAAAAAAAJgCAABk&#10;cnMvZG93bnJldi54bWxQSwUGAAAAAAQABAD1AAAAjQMAAAAA&#10;" path="m,1r1,e" filled="f" strokecolor="white" strokeweight=".16pt">
                    <v:path arrowok="t" o:connecttype="custom" o:connectlocs="0,3214;2,3214" o:connectangles="0,0"/>
                  </v:shape>
                </v:group>
                <v:group id="Group 409" o:spid="_x0000_s3374" style="position:absolute;left:4010;top:1515;width:2;height:2" coordorigin="4010,15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Freeform 410" o:spid="_x0000_s3375" style="position:absolute;left:4010;top:15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/twMgA&#10;AADdAAAADwAAAGRycy9kb3ducmV2LnhtbESPQWvCQBSE7wX/w/IKXkrdGKmtqasERRCKB20P9faa&#10;fU2C2bdhd43x33cLgsdhZr5h5sveNKIj52vLCsajBARxYXXNpYKvz83zGwgfkDU2lknBlTwsF4OH&#10;OWbaXnhP3SGUIkLYZ6igCqHNpPRFRQb9yLbE0fu1zmCI0pVSO7xEuGlkmiRTabDmuFBhS6uKitPh&#10;bBTsPp76dHf8aSez6zr/dmk57la5UsPHPn8HEagP9/CtvdUK0pfXKfy/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b+3AyAAAAN0AAAAPAAAAAAAAAAAAAAAAAJgCAABk&#10;cnMvZG93bnJldi54bWxQSwUGAAAAAAQABAD1AAAAjQMAAAAA&#10;" path="m,l2,e" filled="f" strokecolor="white" strokeweight=".16pt">
                    <v:path arrowok="t" o:connecttype="custom" o:connectlocs="0,3030;4,3030" o:connectangles="0,0"/>
                  </v:shape>
                </v:group>
                <v:group id="Group 407" o:spid="_x0000_s3376" style="position:absolute;left:4123;top:1424;width:2;height:2" coordorigin="4123,14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shape id="Freeform 408" o:spid="_x0000_s3377" style="position:absolute;left:4123;top:14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i0sMA&#10;AADdAAAADwAAAGRycy9kb3ducmV2LnhtbERPz2vCMBS+D/wfwhvsIjNVcEo1ypgOFAZjdhdvz+bZ&#10;dDYvtYlt998vB2HHj+/3ct3bSrTU+NKxgvEoAUGcO11yoeA7e3+eg/ABWWPlmBT8kof1avCwxFS7&#10;jr+oPYRCxBD2KSowIdSplD43ZNGPXE0cubNrLIYIm0LqBrsYbis5SZIXabHk2GCwpjdD+eVwswo2&#10;W3IfmB87ebruMWvNz/DTZUo9PfavCxCB+vAvvrt3WsFkOot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qi0sMAAADdAAAADwAAAAAAAAAAAAAAAACYAgAAZHJzL2Rv&#10;d25yZXYueG1sUEsFBgAAAAAEAAQA9QAAAIgDAAAAAA==&#10;" path="m,l1,e" filled="f" strokecolor="white" strokeweight=".05642mm">
                    <v:path arrowok="t" o:connecttype="custom" o:connectlocs="0,2848;2,2848" o:connectangles="0,0"/>
                  </v:shape>
                </v:group>
                <v:group id="Group 405" o:spid="_x0000_s3378" style="position:absolute;left:4254;top:1332;width:2;height:2" coordorigin="4254,13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406" o:spid="_x0000_s3379" style="position:absolute;left:4254;top:133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5SMIA&#10;AADdAAAADwAAAGRycy9kb3ducmV2LnhtbERPz2vCMBS+D/wfwhN2m6mFDalG0YFQKAxavXh7NM+2&#10;2LyUJKvVv94cBjt+fL83u8n0YiTnO8sKlosEBHFtdceNgvPp+LEC4QOyxt4yKXiQh9129rbBTNs7&#10;lzRWoRExhH2GCtoQhkxKX7dk0C/sQBy5q3UGQ4SukdrhPYabXqZJ8iUNdhwbWhzou6X6Vv0aBc+f&#10;9JD3odaXc8PlyLY47Qun1Pt82q9BBJrCv/jPnWsF6ecq7o9v4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blIwgAAAN0AAAAPAAAAAAAAAAAAAAAAAJgCAABkcnMvZG93&#10;bnJldi54bWxQSwUGAAAAAAQABAD1AAAAhwMAAAAA&#10;" path="m,1r1,e" filled="f" strokecolor="white" strokeweight=".05647mm">
                    <v:path arrowok="t" o:connecttype="custom" o:connectlocs="0,2666;2,2666" o:connectangles="0,0"/>
                  </v:shape>
                </v:group>
                <v:group id="Group 403" o:spid="_x0000_s3380" style="position:absolute;left:4386;top:1241;width:2;height:2" coordorigin="4386,124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404" o:spid="_x0000_s3381" style="position:absolute;left:4386;top:124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lH8cA&#10;AADdAAAADwAAAGRycy9kb3ducmV2LnhtbESPT0vDQBTE70K/w/IKXsRuDFhK2k0Q/4CCUNr04u01&#10;+8xGs29jdk3it3cLhR6HmfkNsykm24qBet84VnC3SEAQV043XCs4lC+3KxA+IGtsHZOCP/JQ5LOr&#10;DWbajbyjYR9qESHsM1RgQugyKX1lyKJfuI44ep+utxii7Gupexwj3LYyTZKltNhwXDDY0aOh6nv/&#10;axU8PZN7x+pjlMefNywH83WzdaVS1/PpYQ0i0BQu4XP7VStI71cpnN7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35R/HAAAA3QAAAA8AAAAAAAAAAAAAAAAAmAIAAGRy&#10;cy9kb3ducmV2LnhtbFBLBQYAAAAABAAEAPUAAACMAwAAAAA=&#10;" path="m,1r1,e" filled="f" strokecolor="white" strokeweight=".05642mm">
                    <v:path arrowok="t" o:connecttype="custom" o:connectlocs="0,2484;2,2484" o:connectangles="0,0"/>
                  </v:shape>
                </v:group>
                <v:group id="Group 401" o:spid="_x0000_s3382" style="position:absolute;left:4480;top:948;width:2;height:2" coordorigin="4480,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402" o:spid="_x0000_s3383" style="position:absolute;left:4480;top:9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C8gA&#10;AADdAAAADwAAAGRycy9kb3ducmV2LnhtbESPT2vCQBTE7wW/w/KEXopuTP+gqasES0EQD7Ue9PbM&#10;viah2bdhdxvjt3cFocdhZn7DzJe9aURHzteWFUzGCQjiwuqaSwX778/RFIQPyBoby6TgQh6Wi8HD&#10;HDNtz/xF3S6UIkLYZ6igCqHNpPRFRQb92LbE0fuxzmCI0pVSOzxHuGlkmiRv0mDNcaHCllYVFb+7&#10;P6Ngu3nq0+3x1D7PLh/5waXlpFvlSj0O+/wdRKA+/Ifv7bVWkL5OX+D2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KYLyAAAAN0AAAAPAAAAAAAAAAAAAAAAAJgCAABk&#10;cnMvZG93bnJldi54bWxQSwUGAAAAAAQABAD1AAAAjQMAAAAA&#10;" path="m,1r1,e" filled="f" strokecolor="white" strokeweight=".16pt">
                    <v:path arrowok="t" o:connecttype="custom" o:connectlocs="0,1898;2,1898" o:connectangles="0,0"/>
                  </v:shape>
                </v:group>
                <v:group id="Group 399" o:spid="_x0000_s3384" style="position:absolute;left:1668;top:6226;width:2;height:2" coordorigin="1668,62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400" o:spid="_x0000_s3385" style="position:absolute;left:1668;top:62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d58cA&#10;AADdAAAADwAAAGRycy9kb3ducmV2LnhtbESPQWvCQBSE74L/YXmFXqRuTKlo6ipBKRTEg9qD3p7Z&#10;1yQ0+zbsbmP8912h4HGYmW+Yxao3jejI+dqygsk4AUFcWF1zqeDr+PEyA+EDssbGMim4kYfVcjhY&#10;YKbtlffUHUIpIoR9hgqqENpMSl9UZNCPbUscvW/rDIYoXSm1w2uEm0amSTKVBmuOCxW2tK6o+Dn8&#10;GgW77ahPd+dL+zq/bfKTS8tJt86Ven7q83cQgfrwCP+3P7WC9G02hf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6nefHAAAA3QAAAA8AAAAAAAAAAAAAAAAAmAIAAGRy&#10;cy9kb3ducmV2LnhtbFBLBQYAAAAABAAEAPUAAACMAwAAAAA=&#10;" path="m,1r1,e" filled="f" strokecolor="white" strokeweight=".16pt">
                    <v:path arrowok="t" o:connecttype="custom" o:connectlocs="0,12454;2,12454" o:connectangles="0,0"/>
                  </v:shape>
                </v:group>
                <v:group id="Group 397" o:spid="_x0000_s3386" style="position:absolute;left:7948;top:2957;width:2;height:2" coordorigin="7948,29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398" o:spid="_x0000_s3387" style="position:absolute;left:7948;top:295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1TsIA&#10;AADdAAAADwAAAGRycy9kb3ducmV2LnhtbERPz2vCMBS+D/wfwhN2m6mFDalG0YFQKAxavXh7NM+2&#10;2LyUJKvVv94cBjt+fL83u8n0YiTnO8sKlosEBHFtdceNgvPp+LEC4QOyxt4yKXiQh9129rbBTNs7&#10;lzRWoRExhH2GCtoQhkxKX7dk0C/sQBy5q3UGQ4SukdrhPYabXqZJ8iUNdhwbWhzou6X6Vv0aBc+f&#10;9JD3odaXc8PlyLY47Qun1Pt82q9BBJrCv/jPnWsF6ecqzo1v4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7VOwgAAAN0AAAAPAAAAAAAAAAAAAAAAAJgCAABkcnMvZG93&#10;bnJldi54bWxQSwUGAAAAAAQABAD1AAAAhwMAAAAA&#10;" path="m,1r1,e" filled="f" strokecolor="white" strokeweight=".05647mm">
                    <v:path arrowok="t" o:connecttype="custom" o:connectlocs="0,5916;2,5916" o:connectangles="0,0"/>
                  </v:shape>
                </v:group>
                <v:group id="Group 395" o:spid="_x0000_s3388" style="position:absolute;left:6728;top:3359;width:2;height:2" coordorigin="6728,33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Freeform 396" o:spid="_x0000_s3389" style="position:absolute;left:6728;top:33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21cUA&#10;AADdAAAADwAAAGRycy9kb3ducmV2LnhtbERPy2rCQBTdF/yH4Ra6KToxpaLRUYJSKIgLHwvdXTPX&#10;JDRzJ8xMY/z7zkLo8nDei1VvGtGR87VlBeNRAoK4sLrmUsHp+DWcgvABWWNjmRQ8yMNqOXhZYKbt&#10;nffUHUIpYgj7DBVUIbSZlL6oyKAf2ZY4cjfrDIYIXSm1w3sMN41Mk2QiDdYcGypsaV1R8XP4NQp2&#10;2/c+3V2u7cfsscnPLi3H3TpX6u21z+cgAvXhX/x0f2sF6ecs7o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jbVxQAAAN0AAAAPAAAAAAAAAAAAAAAAAJgCAABkcnMv&#10;ZG93bnJldi54bWxQSwUGAAAAAAQABAD1AAAAigMAAAAA&#10;" path="m,1r2,e" filled="f" strokecolor="white" strokeweight=".16pt">
                    <v:path arrowok="t" o:connecttype="custom" o:connectlocs="0,6720;4,6720" o:connectangles="0,0"/>
                  </v:shape>
                </v:group>
                <v:group id="Group 393" o:spid="_x0000_s3390" style="position:absolute;left:2773;top:6828;width:2;height:2" coordorigin="2773,682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<v:shape id="Freeform 394" o:spid="_x0000_s3391" style="position:absolute;left:2773;top:682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NOcgA&#10;AADdAAAADwAAAGRycy9kb3ducmV2LnhtbESPQWsCMRSE70L/Q3gFL6JZUyq6NcqiFArFg7aH9va6&#10;ed1dunlZknRd/31TEDwOM/MNs94OthU9+dA41jCfZSCIS2carjS8vz1PlyBCRDbYOiYNFwqw3dyN&#10;1pgbd+Yj9adYiQThkKOGOsYulzKUNVkMM9cRJ+/beYsxSV9J4/Gc4LaVKssW0mLDaaHGjnY1lT+n&#10;X6vh8DoZ1OHzq3tYXfbFh1fVvN8VWo/vh+IJRKQh3sLX9ovRoB5XCv7fpCc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WA05yAAAAN0AAAAPAAAAAAAAAAAAAAAAAJgCAABk&#10;cnMvZG93bnJldi54bWxQSwUGAAAAAAQABAD1AAAAjQMAAAAA&#10;" path="m,1r1,e" filled="f" strokecolor="white" strokeweight=".16pt">
                    <v:path arrowok="t" o:connecttype="custom" o:connectlocs="0,13658;2,13658" o:connectangles="0,0"/>
                  </v:shape>
                </v:group>
                <v:group id="Group 391" o:spid="_x0000_s3392" style="position:absolute;left:2830;top:6920;width:2;height:2" coordorigin="2830,69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    <v:shape id="Freeform 392" o:spid="_x0000_s3393" style="position:absolute;left:2830;top:69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w1sgA&#10;AADdAAAADwAAAGRycy9kb3ducmV2LnhtbESPQWvCQBSE7wX/w/KEXkQ3prZo6ipBKRSKh1oPentm&#10;X5PQ7Nuwu8b477sFocdhZr5hluveNKIj52vLCqaTBARxYXXNpYLD19t4DsIHZI2NZVJwIw/r1eBh&#10;iZm2V/6kbh9KESHsM1RQhdBmUvqiIoN+Ylvi6H1bZzBE6UqpHV4j3DQyTZIXabDmuFBhS5uKip/9&#10;xSjYfYz6dHc6t0+L2zY/urScdptcqcdhn7+CCNSH//C9/a4VpM+LGfy9i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/TDWyAAAAN0AAAAPAAAAAAAAAAAAAAAAAJgCAABk&#10;cnMvZG93bnJldi54bWxQSwUGAAAAAAQABAD1AAAAjQMAAAAA&#10;" path="m,l1,e" filled="f" strokecolor="white" strokeweight=".16pt">
                    <v:path arrowok="t" o:connecttype="custom" o:connectlocs="0,13840;2,13840" o:connectangles="0,0"/>
                  </v:shape>
                </v:group>
                <v:group id="Group 389" o:spid="_x0000_s3394" style="position:absolute;left:2905;top:6993;width:2;height:2" coordorigin="2905,69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<v:shape id="Freeform 390" o:spid="_x0000_s3395" style="position:absolute;left:2905;top:69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LOsgA&#10;AADdAAAADwAAAGRycy9kb3ducmV2LnhtbESPQWvCQBSE7wX/w/IKXkrdGFFq6ipBKRSKB2MP7e01&#10;+5qEZt+G3TXGf+8WBI/DzHzDrDaDaUVPzjeWFUwnCQji0uqGKwWfx7fnFxA+IGtsLZOCC3nYrEcP&#10;K8y0PfOB+iJUIkLYZ6igDqHLpPRlTQb9xHbE0fu1zmCI0lVSOzxHuGllmiQLabDhuFBjR9uayr/i&#10;ZBTsP56GdP/9082Wl13+5dJq2m9zpcaPQ/4KItAQ7uFb+10rSOfLBfy/iU9Ar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Yws6yAAAAN0AAAAPAAAAAAAAAAAAAAAAAJgCAABk&#10;cnMvZG93bnJldi54bWxQSwUGAAAAAAQABAD1AAAAjQMAAAAA&#10;" path="m,l1,e" filled="f" strokecolor="white" strokeweight=".16pt">
                    <v:path arrowok="t" o:connecttype="custom" o:connectlocs="0,13986;2,13986" o:connectangles="0,0"/>
                  </v:shape>
                </v:group>
                <v:group id="Group 387" o:spid="_x0000_s3396" style="position:absolute;left:2960;top:7084;width:2;height:2" coordorigin="2960,70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shape id="Freeform 388" o:spid="_x0000_s3397" style="position:absolute;left:2960;top:70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608UA&#10;AADdAAAADwAAAGRycy9kb3ducmV2LnhtbERPy2rCQBTdF/yH4Ra6KToxpaLRUYJSKIgLHwvdXTPX&#10;JDRzJ8xMY/z7zkLo8nDei1VvGtGR87VlBeNRAoK4sLrmUsHp+DWcgvABWWNjmRQ8yMNqOXhZYKbt&#10;nffUHUIpYgj7DBVUIbSZlL6oyKAf2ZY4cjfrDIYIXSm1w3sMN41Mk2QiDdYcGypsaV1R8XP4NQp2&#10;2/c+3V2u7cfsscnPLi3H3TpX6u21z+cgAvXhX/x0f2sF6ecszo1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DrTxQAAAN0AAAAPAAAAAAAAAAAAAAAAAJgCAABkcnMv&#10;ZG93bnJldi54bWxQSwUGAAAAAAQABAD1AAAAigMAAAAA&#10;" path="m,1r2,e" filled="f" strokecolor="white" strokeweight=".16pt">
                    <v:path arrowok="t" o:connecttype="custom" o:connectlocs="0,14170;4,14170" o:connectangles="0,0"/>
                  </v:shape>
                </v:group>
                <v:group id="Group 385" o:spid="_x0000_s3398" style="position:absolute;left:2886;top:6737;width:2;height:2" coordorigin="2886,67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shape id="Freeform 386" o:spid="_x0000_s3399" style="position:absolute;left:2886;top:673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CLsQA&#10;AADdAAAADwAAAGRycy9kb3ducmV2LnhtbERPz2vCMBS+D/Y/hDfwMjS1gmg1LcUxEMSDusN2e2ue&#10;bVnzUpKs1v9+OQw8fny/t8VoOjGQ861lBfNZAoK4srrlWsHH5X26AuEDssbOMim4k4cif37aYqbt&#10;jU80nEMtYgj7DBU0IfSZlL5qyKCf2Z44clfrDIYIXS21w1sMN51Mk2QpDbYcGxrsaddQ9XP+NQqO&#10;h9cxPX5994v1/a38dGk9H3alUpOXsdyACDSGh/jfvdcK0mUS98c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wi7EAAAA3QAAAA8AAAAAAAAAAAAAAAAAmAIAAGRycy9k&#10;b3ducmV2LnhtbFBLBQYAAAAABAAEAPUAAACJAwAAAAA=&#10;" path="m,1r1,e" filled="f" strokecolor="white" strokeweight=".16pt">
                    <v:path arrowok="t" o:connecttype="custom" o:connectlocs="0,13476;2,13476" o:connectangles="0,0"/>
                  </v:shape>
                </v:group>
                <v:group id="Group 383" o:spid="_x0000_s3400" style="position:absolute;left:3017;top:6882;width:2;height:2" coordorigin="3017,68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Freeform 384" o:spid="_x0000_s3401" style="position:absolute;left:3017;top:68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5ws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PNMwe1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3+cLHAAAA3QAAAA8AAAAAAAAAAAAAAAAAmAIAAGRy&#10;cy9kb3ducmV2LnhtbFBLBQYAAAAABAAEAPUAAACMAwAAAAA=&#10;" path="m,1r1,e" filled="f" strokecolor="white" strokeweight=".16pt">
                    <v:path arrowok="t" o:connecttype="custom" o:connectlocs="0,13766;2,13766" o:connectangles="0,0"/>
                  </v:shape>
                </v:group>
                <v:group id="Group 381" o:spid="_x0000_s3402" style="position:absolute;left:2960;top:6810;width:2;height:2" coordorigin="2960,68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I/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0ii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lI/ccAAADd&#10;AAAADwAAAAAAAAAAAAAAAACqAgAAZHJzL2Rvd25yZXYueG1sUEsFBgAAAAAEAAQA+gAAAJ4DAAAA&#10;AA==&#10;">
                  <v:shape id="Freeform 382" o:spid="_x0000_s3403" style="position:absolute;left:2960;top:681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ELccA&#10;AADdAAAADwAAAGRycy9kb3ducmV2LnhtbESPQWvCQBSE70L/w/IKvYhuTItodJVgEYTioepBb8/s&#10;MwnNvg272xj/fbdQ6HGYmW+Y5bo3jejI+dqygsk4AUFcWF1zqeB03I5mIHxA1thYJgUP8rBePQ2W&#10;mGl750/qDqEUEcI+QwVVCG0mpS8qMujHtiWO3s06gyFKV0rt8B7hppFpkkylwZrjQoUtbSoqvg7f&#10;RsH+Y9in+8u1fZ0/3vOzS8tJt8mVennu8wWIQH34D/+1d1pBOk3e4P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SxC3HAAAA3QAAAA8AAAAAAAAAAAAAAAAAmAIAAGRy&#10;cy9kb3ducmV2LnhtbFBLBQYAAAAABAAEAPUAAACMAwAAAAA=&#10;" path="m,1r2,e" filled="f" strokecolor="white" strokeweight=".16pt">
                    <v:path arrowok="t" o:connecttype="custom" o:connectlocs="0,13622;4,13622" o:connectangles="0,0"/>
                  </v:shape>
                </v:group>
                <v:group id="Group 379" o:spid="_x0000_s3404" style="position:absolute;left:4891;top:1424;width:2;height:2" coordorigin="4891,14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<v:shape id="Freeform 380" o:spid="_x0000_s3405" style="position:absolute;left:4891;top:14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BOsYA&#10;AADdAAAADwAAAGRycy9kb3ducmV2LnhtbESPQWvCQBSE74L/YXlCL6KbeggSXUVsCy0UisaLt2f2&#10;mY1m36bZbZL++26h0OMwM98w6+1ga9FR6yvHCh7nCQjiwumKSwWn/GW2BOEDssbaMSn4Jg/bzXi0&#10;xky7ng/UHUMpIoR9hgpMCE0mpS8MWfRz1xBH7+paiyHKtpS6xT7CbS0XSZJKixXHBYMN7Q0V9+OX&#10;VfD0TO4di3MvL59vmHfmNv1wuVIPk2G3AhFoCP/hv/arVrBIkxR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qBOsYAAADdAAAADwAAAAAAAAAAAAAAAACYAgAAZHJz&#10;L2Rvd25yZXYueG1sUEsFBgAAAAAEAAQA9QAAAIsDAAAAAA==&#10;" path="m,l1,e" filled="f" strokecolor="white" strokeweight=".05642mm">
                    <v:path arrowok="t" o:connecttype="custom" o:connectlocs="0,2848;2,2848" o:connectangles="0,0"/>
                  </v:shape>
                </v:group>
                <v:group id="Group 372" o:spid="_x0000_s3406" style="position:absolute;left:2080;top:5642;width:2;height:2" coordorigin="2080,56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<v:shape id="Freeform 378" o:spid="_x0000_s3407" style="position:absolute;left:2080;top:56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/OKMQA&#10;AADdAAAADwAAAGRycy9kb3ducmV2LnhtbERPz2vCMBS+D/Y/hDfwMjS1gmg1LcUxEMSDusN2e2ue&#10;bVnzUpKs1v9+OQw8fny/t8VoOjGQ861lBfNZAoK4srrlWsHH5X26AuEDssbOMim4k4cif37aYqbt&#10;jU80nEMtYgj7DBU0IfSZlL5qyKCf2Z44clfrDIYIXS21w1sMN51Mk2QpDbYcGxrsaddQ9XP+NQqO&#10;h9cxPX5994v1/a38dGk9H3alUpOXsdyACDSGh/jfvdcK0mUS58Y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fzijEAAAA3QAAAA8AAAAAAAAAAAAAAAAAmAIAAGRycy9k&#10;b3ducmV2LnhtbFBLBQYAAAAABAAEAPUAAACJAwAAAAA=&#10;" path="m,l1,e" filled="f" strokecolor="white" strokeweight=".16pt">
                    <v:path arrowok="t" o:connecttype="custom" o:connectlocs="0,11284;2,11284" o:connectangles="0,0"/>
                  </v:shape>
                  <v:shape id="Picture 377" o:spid="_x0000_s3408" type="#_x0000_t75" style="position:absolute;left:8030;top:4005;width:1194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JfbEAAAA3QAAAA8AAABkcnMvZG93bnJldi54bWxEj81uwjAQhO9IvIO1SL2B0xxQSTGoRVSq&#10;eip/9228JKbxOrLdkPL0GAmJ42hmvtHMl71tREc+GMcKnicZCOLSacOVgv3uY/wCIkRkjY1jUvBP&#10;AZaL4WCOhXZn3lC3jZVIEA4FKqhjbAspQ1mTxTBxLXHyjs5bjEn6SmqP5wS3jcyzbCotGk4LNba0&#10;qqn83f5ZBWbvLz/f2JnYHdbv+WWGpy+DSj2N+rdXEJH6+Ajf259aQT7NZnB7k56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mJfbEAAAA3QAAAA8AAAAAAAAAAAAAAAAA&#10;nwIAAGRycy9kb3ducmV2LnhtbFBLBQYAAAAABAAEAPcAAACQAwAAAAA=&#10;">
                    <v:imagedata r:id="rId55" o:title=""/>
                  </v:shape>
                  <v:shape id="Picture 376" o:spid="_x0000_s3409" type="#_x0000_t75" style="position:absolute;left:8063;top:4036;width:1134;height:1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fi9bAAAAA3QAAAA8AAABkcnMvZG93bnJldi54bWxET8uKwjAU3Q/4D+EKs9O0MohUo/gacDGC&#10;rw+4NNe22NyEJNrO35vFwCwP571Y9aYVL/KhsawgH2cgiEurG64U3K7foxmIEJE1tpZJwS8FWC0H&#10;HwsstO34TK9LrEQK4VCggjpGV0gZypoMhrF1xIm7W28wJugrqT12Kdy0cpJlU2mw4dRQo6NtTeXj&#10;8jQKtvL+szvlduNpfyy/nKuunV4r9Tns13MQkfr4L/5zH7SCyTRP+9Ob9AT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d+L1sAAAADdAAAADwAAAAAAAAAAAAAAAACfAgAA&#10;ZHJzL2Rvd25yZXYueG1sUEsFBgAAAAAEAAQA9wAAAIwDAAAAAA==&#10;">
                    <v:imagedata r:id="rId56" o:title=""/>
                  </v:shape>
                  <v:shape id="Picture 375" o:spid="_x0000_s3410" type="#_x0000_t75" style="position:absolute;left:8192;top:4036;width:1164;height:1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9zMvFAAAA3QAAAA8AAABkcnMvZG93bnJldi54bWxEj0FrwkAUhO9C/8PyCr1I3SQHldRVSqnU&#10;i4gxpddH9pmEZt+G3VXjv3cFweMwM98wi9VgOnEm51vLCtJJAoK4srrlWkF5WL/PQfiArLGzTAqu&#10;5GG1fBktMNf2wns6F6EWEcI+RwVNCH0upa8aMugntieO3tE6gyFKV0vt8BLhppNZkkylwZbjQoM9&#10;fTVU/Rcno2Crs/64G89+Ne32+PfjyjIbvpV6ex0+P0AEGsIz/GhvtIJsmqZwfxOf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fczLxQAAAN0AAAAPAAAAAAAAAAAAAAAA&#10;AJ8CAABkcnMvZG93bnJldi54bWxQSwUGAAAAAAQABAD3AAAAkQMAAAAA&#10;">
                    <v:imagedata r:id="rId57" o:title=""/>
                  </v:shape>
                  <v:shape id="Picture 374" o:spid="_x0000_s3411" type="#_x0000_t75" style="position:absolute;left:8095;top:4068;width:1196;height: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ezQTEAAAA3QAAAA8AAABkcnMvZG93bnJldi54bWxEj0GLwjAUhO8L/ofwFrytqVWKdE3LIije&#10;RF16fts827LNS2lirf/eCILHYWa+Ydb5aFoxUO8aywrmswgEcWl1w5WC3/P2awXCeWSNrWVScCcH&#10;eTb5WGOq7Y2PNJx8JQKEXYoKau+7VEpX1mTQzWxHHLyL7Q36IPtK6h5vAW5aGUdRIg02HBZq7GhT&#10;U/l/uhoFyb3YdMdhsYx2h+GyPP+5sShWSk0/x59vEJ5G/w6/2nutIE7mMTzfhCcg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ezQTEAAAA3QAAAA8AAAAAAAAAAAAAAAAA&#10;nwIAAGRycy9kb3ducmV2LnhtbFBLBQYAAAAABAAEAPcAAACQAwAAAAA=&#10;">
                    <v:imagedata r:id="rId58" o:title=""/>
                  </v:shape>
                  <v:shape id="Picture 373" o:spid="_x0000_s3412" type="#_x0000_t75" style="position:absolute;left:8220;top:4068;width:1104;height: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GJ77FAAAA3QAAAA8AAABkcnMvZG93bnJldi54bWxEj0FrAjEUhO8F/0N4greaXQUpq1FkoVBo&#10;FdQeenwkz93FzcuaRN3996ZQ6HGYmW+Y1aa3rbiTD41jBfk0A0GsnWm4UvB9en99AxEissHWMSkY&#10;KMBmPXpZYWHcgw90P8ZKJAiHAhXUMXaFlEHXZDFMXUecvLPzFmOSvpLG4yPBbStnWbaQFhtOCzV2&#10;VNakL8ebVdDq3aEsTXP6Gqy7/nxu9ztvbkpNxv12CSJSH//Df+0Po2C2yOfw+yY9Ab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ie+xQAAAN0AAAAPAAAAAAAAAAAAAAAA&#10;AJ8CAABkcnMvZG93bnJldi54bWxQSwUGAAAAAAQABAD3AAAAkQMAAAAA&#10;">
                    <v:imagedata r:id="rId59" o:title=""/>
                  </v:shape>
                </v:group>
                <v:group id="Group 363" o:spid="_x0000_s3413" style="position:absolute;left:8042;top:3996;width:1262;height:1782" coordorigin="8042,3996" coordsize="1262,1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369" o:spid="_x0000_s3414" style="position:absolute;left:8042;top:3996;width:1262;height:1782;visibility:visible;mso-wrap-style:square;v-text-anchor:top" coordsize="1262,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17cgA&#10;AADdAAAADwAAAGRycy9kb3ducmV2LnhtbESPT2vCQBTE74V+h+UJvekmQlNJXcU/WIWioPVQb4/s&#10;a5KafRt2t5p++64g9DjMzG+Y8bQzjbiQ87VlBekgAUFcWF1zqeD4seqPQPiArLGxTAp+ycN08vgw&#10;xlzbK+/pcgiliBD2OSqoQmhzKX1RkUE/sC1x9L6sMxiidKXUDq8Rbho5TJJMGqw5LlTY0qKi4nz4&#10;MQrmn+n3Sb5tn3fzxWl5XC9dtqV3pZ563ewVRKAu/Ifv7Y1WMMzSF7i9i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5PXtyAAAAN0AAAAPAAAAAAAAAAAAAAAAAJgCAABk&#10;cnMvZG93bnJldi54bWxQSwUGAAAAAAQABAD1AAAAjQMAAAAA&#10;" path="m,87l130,1782r1133,-86l1132,,,87xe" filled="f" strokecolor="#f2f2f2" strokeweight="3pt">
                    <v:path arrowok="t" o:connecttype="custom" o:connectlocs="0,4083;130,5778;1263,5692;1132,3996;0,4083" o:connectangles="0,0,0,0,0"/>
                  </v:shape>
                  <v:shape id="Picture 368" o:spid="_x0000_s3415" type="#_x0000_t75" style="position:absolute;left:6468;top:5552;width:972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Qbw3AAAAA3QAAAA8AAABkcnMvZG93bnJldi54bWxET82KwjAQvi/4DmEEL6JpK1tKNYoILl51&#10;fYChGdtiM6lJ1K5Pbw7CHj++/9VmMJ14kPOtZQXpPAFBXFndcq3g/LufFSB8QNbYWSYFf+Rhsx59&#10;rbDU9slHepxCLWII+xIVNCH0pZS+asign9ueOHIX6wyGCF0ttcNnDDedzJIklwZbjg0N9rRrqLqe&#10;7kbBDYv94hV+Fgd0u2+b5tMie02VmoyH7RJEoCH8iz/ug1aQ5WmcG9/EJyD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BvDcAAAADdAAAADwAAAAAAAAAAAAAAAACfAgAA&#10;ZHJzL2Rvd25yZXYueG1sUEsFBgAAAAAEAAQA9wAAAIwDAAAAAA==&#10;">
                    <v:imagedata r:id="rId60" o:title=""/>
                  </v:shape>
                  <v:shape id="Picture 367" o:spid="_x0000_s3416" type="#_x0000_t75" style="position:absolute;left:6510;top:5594;width:932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VfvGAAAA3QAAAA8AAABkcnMvZG93bnJldi54bWxEj09rwkAUxO9Cv8PyCl6KbuJB2ugqUvAP&#10;3tRWPD6zzySafZtm1xi/vSsUPA4z8xtmPG1NKRqqXWFZQdyPQBCnVhecKfjZzXufIJxH1lhaJgV3&#10;cjCdvHXGmGh74w01W5+JAGGXoILc+yqR0qU5GXR9WxEH72Rrgz7IOpO6xluAm1IOomgoDRYcFnKs&#10;6Dun9LK9GgUbW66Pu+N+cVg2Z/3x+zfnVRwr1X1vZyMQnlr/Cv+3V1rBYBh/wfNNeAJy8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JV+8YAAADdAAAADwAAAAAAAAAAAAAA&#10;AACfAgAAZHJzL2Rvd25yZXYueG1sUEsFBgAAAAAEAAQA9wAAAJIDAAAAAA==&#10;">
                    <v:imagedata r:id="rId61" o:title=""/>
                  </v:shape>
                  <v:shape id="Picture 366" o:spid="_x0000_s3417" type="#_x0000_t75" style="position:absolute;left:7267;top:5594;width:925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dWsnBAAAA3QAAAA8AAABkcnMvZG93bnJldi54bWxET91qwjAUvh/sHcIZ7G6mFuakGkWG3cSr&#10;aX2AQ3Nsqs1JaaJmb28uBC8/vv/5MtpOXGnwrWMF41EGgrh2uuVGwaEqP6YgfEDW2DkmBf/kYbl4&#10;fZljod2Nd3Tdh0akEPYFKjAh9IWUvjZk0Y9cT5y4oxsshgSHRuoBbyncdjLPsom02HJqMNjTt6H6&#10;vL9YBX9fn2UZm8smrqP5XdcVnn6qrVLvb3E1AxEohqf44d5oBfkkT/vTm/QE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dWsnBAAAA3QAAAA8AAAAAAAAAAAAAAAAAnwIA&#10;AGRycy9kb3ducmV2LnhtbFBLBQYAAAAABAAEAPcAAACNAwAAAAA=&#10;">
                    <v:imagedata r:id="rId62" o:title=""/>
                  </v:shape>
                  <v:shape id="Picture 365" o:spid="_x0000_s3418" type="#_x0000_t75" style="position:absolute;left:6553;top:5637;width:1555;height: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pmlDFAAAA3QAAAA8AAABkcnMvZG93bnJldi54bWxEj0FrAjEUhO+C/yG8Qm+adWlFtkaphYI9&#10;1e629PrYPDerm5clibr++0YoeBxm5htmuR5sJ87kQ+tYwWyagSCunW65UfBdvU8WIEJE1tg5JgVX&#10;CrBejUdLLLS78Bedy9iIBOFQoAITY19IGWpDFsPU9cTJ2ztvMSbpG6k9XhLcdjLPsrm02HJaMNjT&#10;m6H6WJ6sgoWxh51/ajafz9ef31J/VIeoK6UeH4bXFxCRhngP/7e3WkE+z2dwe5Oe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6ZpQxQAAAN0AAAAPAAAAAAAAAAAAAAAA&#10;AJ8CAABkcnMvZG93bnJldi54bWxQSwUGAAAAAAQABAD3AAAAkQMAAAAA&#10;">
                    <v:imagedata r:id="rId63" o:title=""/>
                  </v:shape>
                  <v:shape id="Picture 364" o:spid="_x0000_s3419" type="#_x0000_t75" style="position:absolute;left:7264;top:5637;width:887;height: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HUQnFAAAA3QAAAA8AAABkcnMvZG93bnJldi54bWxEj0GLwjAUhO/C/ofwFrxpahGRrlF0WdGD&#10;HnR3weMzebbF5qU0Ueu/N4LgcZiZb5jJrLWVuFLjS8cKBv0EBLF2puRcwd/vsjcG4QOywcoxKbiT&#10;h9n0ozPBzLgb7+i6D7mIEPYZKihCqDMpvS7Iou+7mjh6J9dYDFE2uTQN3iLcVjJNkpG0WHJcKLCm&#10;74L0eX+xCi6Ln/A/XG/0UW/t4LAa6+P8rpXqfrbzLxCB2vAOv9proyAdpSk838Qn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1EJxQAAAN0AAAAPAAAAAAAAAAAAAAAA&#10;AJ8CAABkcnMvZG93bnJldi54bWxQSwUGAAAAAAQABAD3AAAAkQMAAAAA&#10;">
                    <v:imagedata r:id="rId64" o:title=""/>
                  </v:shape>
                </v:group>
                <v:group id="Group 361" o:spid="_x0000_s3420" style="position:absolute;left:6491;top:5554;width:1639;height:1680" coordorigin="6491,5554" coordsize="1639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    <v:shape id="Freeform 362" o:spid="_x0000_s3421" style="position:absolute;left:6491;top:5554;width:1639;height:1680;visibility:visible;mso-wrap-style:square;v-text-anchor:top" coordsize="1639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pzccA&#10;AADdAAAADwAAAGRycy9kb3ducmV2LnhtbESPUUvDQBCE3wX/w7GFvoi9GGrR2GspgiIllFoDvi65&#10;NQnN7YXctkn/vScIfRxm5htmuR5dq87Uh8azgYdZAoq49LbhykDx9Xb/BCoIssXWMxm4UID16vZm&#10;iZn1A3/S+SCVihAOGRqoRbpM61DW5DDMfEccvR/fO5Qo+0rbHocId61Ok2ShHTYcF2rs6LWm8ng4&#10;OQPfd+0mH4utvO+eh8I9Sr7fb3NjppNx8wJKaJRr+L/9YQ2ki3QOf2/iE9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Lqc3HAAAA3QAAAA8AAAAAAAAAAAAAAAAAmAIAAGRy&#10;cy9kb3ducmV2LnhtbFBLBQYAAAAABAAEAPUAAACMAwAAAAA=&#10;" path="m756,l,647,883,1680r756,-646l756,e" fillcolor="#9bbb59" stroked="f">
                    <v:path arrowok="t" o:connecttype="custom" o:connectlocs="756,5554;0,6201;883,7234;1639,6588;756,5554" o:connectangles="0,0,0,0,0"/>
                  </v:shape>
                </v:group>
                <v:group id="Group 354" o:spid="_x0000_s3422" style="position:absolute;left:6491;top:5554;width:1639;height:1680" coordorigin="6491,5554" coordsize="1639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kpc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s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5KXLFAAAA3QAA&#10;AA8AAAAAAAAAAAAAAAAAqgIAAGRycy9kb3ducmV2LnhtbFBLBQYAAAAABAAEAPoAAACcAwAAAAA=&#10;">
                  <v:shape id="Freeform 360" o:spid="_x0000_s3423" style="position:absolute;left:6491;top:5554;width:1639;height:1680;visibility:visible;mso-wrap-style:square;v-text-anchor:top" coordsize="1639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E+8YA&#10;AADdAAAADwAAAGRycy9kb3ducmV2LnhtbESPzWrDMBCE74W8g9hALyaR64MpTmQTQpq2UCj5gVwX&#10;a22ZWCtjqYn79lWh0OMwM98w62qyvbjR6DvHCp6WKQji2umOWwXn08viGYQPyBp7x6TgmzxU5exh&#10;jYV2dz7Q7RhaESHsC1RgQhgKKX1tyKJfuoE4eo0bLYYox1bqEe8RbnuZpWkuLXYcFwwOtDVUX49f&#10;VkGy/UDs62Szb5pk956Yy+Fz/6rU43zarEAEmsJ/+K/9phVkeZbD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ME+8YAAADdAAAADwAAAAAAAAAAAAAAAACYAgAAZHJz&#10;L2Rvd25yZXYueG1sUEsFBgAAAAAEAAQA9QAAAIsDAAAAAA==&#10;" path="m756,l,647,883,1680r756,-646l756,xe" filled="f" strokecolor="#f2f2f2" strokeweight="3pt">
                    <v:path arrowok="t" o:connecttype="custom" o:connectlocs="756,5554;0,6201;883,7234;1639,6588;756,5554" o:connectangles="0,0,0,0,0"/>
                  </v:shape>
                  <v:shape id="Picture 359" o:spid="_x0000_s3424" type="#_x0000_t75" style="position:absolute;left:5084;top:6234;width:1385;height:2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gLsvGAAAA3QAAAA8AAABkcnMvZG93bnJldi54bWxEj91qwkAUhO8F32E5Qu90Yy78SV0lBoRS&#10;pKDtAxyzxyTt7tmQ3Zq0T98VhF4OM/MNs9kN1ogbdb5xrGA+S0AQl043XCn4eD9MVyB8QNZoHJOC&#10;H/Kw245HG8y06/lEt3OoRISwz1BBHUKbSenLmiz6mWuJo3d1ncUQZVdJ3WEf4dbINEkW0mLDcaHG&#10;loqayq/zt1WQN6+/pjqYt2PR5/trwZfP9fqi1NNkyJ9BBBrCf/jRftEK0kW6hPub+ATk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6Auy8YAAADdAAAADwAAAAAAAAAAAAAA&#10;AACfAgAAZHJzL2Rvd25yZXYueG1sUEsFBgAAAAAEAAQA9wAAAJIDAAAAAA==&#10;">
                    <v:imagedata r:id="rId65" o:title=""/>
                  </v:shape>
                  <v:shape id="Picture 358" o:spid="_x0000_s3425" type="#_x0000_t75" style="position:absolute;left:5126;top:6276;width:1340;height:1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UQV/BAAAA3QAAAA8AAABkcnMvZG93bnJldi54bWxET8uKwjAU3Q/4D+EKbmRM7UKGairDoCKC&#10;DFbdX5rbx9jclCbW+vdmMeDycN6r9WAa0VPnassK5rMIBHFudc2lgst5+/kFwnlkjY1lUvAkB+t0&#10;9LHCRNsHn6jPfClCCLsEFVTet4mULq/IoJvZljhwhe0M+gC7UuoOHyHcNDKOooU0WHNoqLCln4ry&#10;W3Y3CtxxmOLf4XC96anpt5v77y6jQqnJePhegvA0+Lf4373XCuJFHOaGN+EJ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UQV/BAAAA3QAAAA8AAAAAAAAAAAAAAAAAnwIA&#10;AGRycy9kb3ducmV2LnhtbFBLBQYAAAAABAAEAPcAAACNAwAAAAA=&#10;">
                    <v:imagedata r:id="rId66" o:title=""/>
                  </v:shape>
                  <v:shape id="Picture 357" o:spid="_x0000_s3426" type="#_x0000_t75" style="position:absolute;left:5856;top:6276;width:1345;height:1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L8HGAAAA3QAAAA8AAABkcnMvZG93bnJldi54bWxEj0FrwkAUhO+F/oflFbzVTQMVja7SFgoF&#10;qcXoweMj+0xid9+G3TVJ/71bKPQ4zMw3zGozWiN68qF1rOBpmoEgrpxuuVZwPLw/zkGEiKzROCYF&#10;PxRgs76/W2Gh3cB76stYiwThUKCCJsaukDJUDVkMU9cRJ+/svMWYpK+l9jgkuDUyz7KZtNhyWmiw&#10;o7eGqu/yahXMX83u2X/5uj30l2F7Mq78vDqlJg/jyxJEpDH+h//aH1pBPssX8PsmPQ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AvwcYAAADdAAAADwAAAAAAAAAAAAAA&#10;AACfAgAAZHJzL2Rvd25yZXYueG1sUEsFBgAAAAAEAAQA9wAAAJIDAAAAAA==&#10;">
                    <v:imagedata r:id="rId67" o:title=""/>
                  </v:shape>
                  <v:shape id="Picture 356" o:spid="_x0000_s3427" type="#_x0000_t75" style="position:absolute;left:5170;top:6318;width:1948;height: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yyAjCAAAA3QAAAA8AAABkcnMvZG93bnJldi54bWxET8uKwjAU3Q/4D+EK7sZ0VEQ6piI+qC4G&#10;fH3ApbnTxzQ3pYm2/r1ZCLM8nPdy1ZtaPKh1pWUFX+MIBHFmdcm5gtt1/7kA4TyyxtoyKXiSg1Uy&#10;+FhirG3HZ3pcfC5CCLsYFRTeN7GULivIoBvbhjhwv7Y16ANsc6lb7EK4qeUkiubSYMmhocCGNgVl&#10;f5e7UbDZ9XWXpoefabqeVd3iVB293So1GvbrbxCeev8vfrsPWsFkPg37w5vwBG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MsgIwgAAAN0AAAAPAAAAAAAAAAAAAAAAAJ8C&#10;AABkcnMvZG93bnJldi54bWxQSwUGAAAAAAQABAD3AAAAjgMAAAAA&#10;">
                    <v:imagedata r:id="rId68" o:title=""/>
                  </v:shape>
                  <v:shape id="Picture 355" o:spid="_x0000_s3428" type="#_x0000_t75" style="position:absolute;left:5860;top:6318;width:1300;height: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lpPCAAAA3QAAAA8AAABkcnMvZG93bnJldi54bWxEj0FrAjEUhO8F/0N4greadaUiq1FEkHp1&#10;24u3x+a5WU1eliTVtb++KRR6HGbmG2a9HZwVdwqx86xgNi1AEDded9wq+Pw4vC5BxISs0XomBU+K&#10;sN2MXtZYaf/gE93r1IoM4VihApNSX0kZG0MO49T3xNm7+OAwZRlaqQM+MtxZWRbFQjrsOC8Y7Glv&#10;qLnVX07B2b6Z/lZf30/h2xySlI6sLpWajIfdCkSiIf2H/9pHraBczGfw+yY/Ab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paTwgAAAN0AAAAPAAAAAAAAAAAAAAAAAJ8C&#10;AABkcnMvZG93bnJldi54bWxQSwUGAAAAAAQABAD3AAAAjgMAAAAA&#10;">
                    <v:imagedata r:id="rId69" o:title=""/>
                  </v:shape>
                </v:group>
                <v:group id="Group 352" o:spid="_x0000_s3429" style="position:absolute;left:5107;top:6236;width:2032;height:1962" coordorigin="5107,6236" coordsize="2032,1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353" o:spid="_x0000_s3430" style="position:absolute;left:5107;top:6236;width:2032;height:1962;visibility:visible;mso-wrap-style:square;v-text-anchor:top" coordsize="2032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Dl8UA&#10;AADdAAAADwAAAGRycy9kb3ducmV2LnhtbESPQWvCQBSE74L/YXmCt7rRlNhGVxFFUARBLfT6yD6T&#10;YPZtzK6a+uu7hYLHYWa+Yabz1lTiTo0rLSsYDiIQxJnVJecKvk7rtw8QziNrrCyTgh9yMJ91O1NM&#10;tX3wge5Hn4sAYZeigsL7OpXSZQUZdANbEwfvbBuDPsgml7rBR4CbSo6iKJEGSw4LBda0LCi7HG9G&#10;Abndej987j7fv2kst9ckNqsoVqrfaxcTEJ5a/wr/tzdawSiJY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IOXxQAAAN0AAAAPAAAAAAAAAAAAAAAAAJgCAABkcnMv&#10;ZG93bnJldi54bWxQSwUGAAAAAAQABAD1AAAAigMAAAAA&#10;" path="m1303,l,1092r729,870l2032,871,1303,e" fillcolor="#9bbb59" stroked="f">
                    <v:path arrowok="t" o:connecttype="custom" o:connectlocs="1303,6236;0,7328;729,8198;2032,7107;1303,6236" o:connectangles="0,0,0,0,0"/>
                  </v:shape>
                </v:group>
                <v:group id="Group 345" o:spid="_x0000_s3431" style="position:absolute;left:5107;top:6236;width:2032;height:1962" coordorigin="5107,6236" coordsize="2032,1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351" o:spid="_x0000_s3432" style="position:absolute;left:5107;top:6236;width:2032;height:1962;visibility:visible;mso-wrap-style:square;v-text-anchor:top" coordsize="2032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UpsUA&#10;AADdAAAADwAAAGRycy9kb3ducmV2LnhtbESPzWrDMBCE74W+g9hCbo2cP7U4UUIJBIIPgfw8wGJt&#10;bFNr5VqqY799FAjkOMzMN8xq09tadNT6yrGGyTgBQZw7U3Gh4XLefX6D8AHZYO2YNAzkYbN+f1th&#10;atyNj9SdQiEihH2KGsoQmlRKn5dk0Y9dQxy9q2sthijbQpoWbxFuazlNEiUtVhwXSmxoW1L+e/q3&#10;Ggq1zdSXN8MuzNT8MPnLumxQWo8++p8liEB9eIWf7b3RMFWzBTz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BSmxQAAAN0AAAAPAAAAAAAAAAAAAAAAAJgCAABkcnMv&#10;ZG93bnJldi54bWxQSwUGAAAAAAQABAD1AAAAigMAAAAA&#10;" path="m1303,l,1092r729,870l2032,871,1303,xe" filled="f" strokecolor="#f2f2f2" strokeweight="3pt">
                    <v:path arrowok="t" o:connecttype="custom" o:connectlocs="1303,6236;0,7328;729,8198;2032,7107;1303,6236" o:connectangles="0,0,0,0,0"/>
                  </v:shape>
                  <v:shape id="Picture 350" o:spid="_x0000_s3433" type="#_x0000_t75" style="position:absolute;left:5768;top:4076;width:1374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+N7EAAAA3QAAAA8AAABkcnMvZG93bnJldi54bWxEj9FqwkAURN8L/sNyBd/qxghBUlcRpZjH&#10;Gv2AS/aahGbvxt2tif36bkHwcZiZM8x6O5pO3Mn51rKCxTwBQVxZ3XKt4HL+fF+B8AFZY2eZFDzI&#10;w3YzeVtjru3AJ7qXoRYRwj5HBU0IfS6lrxoy6Oe2J47e1TqDIUpXS+1wiHDTyTRJMmmw5bjQYE/7&#10;hqrv8sco6Iryctu5thiPV58V1erwlQ6/Ss2m4+4DRKAxvMLPdqEVpNkyg/838Qn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I+N7EAAAA3QAAAA8AAAAAAAAAAAAAAAAA&#10;nwIAAGRycy9kb3ducmV2LnhtbFBLBQYAAAAABAAEAPcAAACQAwAAAAA=&#10;">
                    <v:imagedata r:id="rId70" o:title=""/>
                  </v:shape>
                  <v:shape id="Picture 349" o:spid="_x0000_s3434" type="#_x0000_t75" style="position:absolute;left:5812;top:4118;width:1328;height: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pLRvIAAAA3QAAAA8AAABkcnMvZG93bnJldi54bWxEj19rwkAQxN8Lfodjhb7ViyloST1FCi0K&#10;pdQ/sfi25tYkNrcXc1eN394rCD4Os/ObndGkNZU4UeNKywr6vQgEcWZ1ybmC9er96QWE88gaK8uk&#10;4EIOJuPOwwgTbc+8oNPS5yJA2CWooPC+TqR0WUEGXc/WxMHb28agD7LJpW7wHOCmknEUDaTBkkND&#10;gTW9FZT9Lv9MeONw+Njyd7v5ST9nxy+M0/kO+0o9dtvpKwhPrb8f39IzrSAePA/hf01AgBxf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qS0byAAAAN0AAAAPAAAAAAAAAAAA&#10;AAAAAJ8CAABkcnMvZG93bnJldi54bWxQSwUGAAAAAAQABAD3AAAAlAMAAAAA&#10;">
                    <v:imagedata r:id="rId71" o:title=""/>
                  </v:shape>
                  <v:shape id="Picture 348" o:spid="_x0000_s3435" type="#_x0000_t75" style="position:absolute;left:6548;top:4118;width:1334;height: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WcLAAAAA3QAAAA8AAABkcnMvZG93bnJldi54bWxET8uKwjAU3Q/4D+EKbgZNdVBKNYqIgrP0&#10;Abq8JNe22NyUJtb692YhuDyc92LV2Uq01PjSsYLxKAFBrJ0pOVdwPu2GKQgfkA1WjknBizyslr2f&#10;BWbGPflA7THkIoawz1BBEUKdSel1QRb9yNXEkbu5xmKIsMmlafAZw20lJ0kykxZLjg0F1rQpSN+P&#10;D6ug+3XtvZz+69vlmspr2GrXXlKlBv1uPQcRqAtf8ce9Nwoms784N76JT0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FlZwsAAAADdAAAADwAAAAAAAAAAAAAAAACfAgAA&#10;ZHJzL2Rvd25yZXYueG1sUEsFBgAAAAAEAAQA9wAAAIwDAAAAAA==&#10;">
                    <v:imagedata r:id="rId72" o:title=""/>
                  </v:shape>
                  <v:shape id="Picture 347" o:spid="_x0000_s3436" type="#_x0000_t75" style="position:absolute;left:5854;top:4161;width:1945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k3vHAAAA3QAAAA8AAABkcnMvZG93bnJldi54bWxEj0FrwkAUhO9C/8PyCr3ppgpqo6uIodSC&#10;FGrF1tsz+0xSs29DdhvTf+8KgsdhZr5hpvPWlKKh2hWWFTz3IhDEqdUFZwq2X6/dMQjnkTWWlknB&#10;PzmYzx46U4y1PfMnNRufiQBhF6OC3PsqltKlORl0PVsRB+9oa4M+yDqTusZzgJtS9qNoKA0WHBZy&#10;rGiZU3ra/BkFH2nzXibfu8P+bfSziAZrTH4TVOrpsV1MQHhq/T18a6+0gv5w8ALXN+EJ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bk3vHAAAA3QAAAA8AAAAAAAAAAAAA&#10;AAAAnwIAAGRycy9kb3ducmV2LnhtbFBLBQYAAAAABAAEAPcAAACTAwAAAAA=&#10;">
                    <v:imagedata r:id="rId73" o:title=""/>
                  </v:shape>
                  <v:shape id="Picture 346" o:spid="_x0000_s3437" type="#_x0000_t75" style="position:absolute;left:6552;top:4161;width:1289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t6bBAAAA3QAAAA8AAABkcnMvZG93bnJldi54bWxET8uKwjAU3Qv+Q7iCGxlTi4h0jCLiayGI&#10;1c3sLs21LdPclCbW+vdmIbg8nPdi1ZlKtNS40rKCyTgCQZxZXXKu4Hbd/cxBOI+ssbJMCl7kYLXs&#10;9xaYaPvkC7Wpz0UIYZeggsL7OpHSZQUZdGNbEwfubhuDPsAml7rBZwg3lYyjaCYNlhwaCqxpU1D2&#10;nz6MgvPfA9PRwe7uGZl477bztjqclBoOuvUvCE+d/4o/7qNWEM+mYX94E56AX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Wt6bBAAAA3QAAAA8AAAAAAAAAAAAAAAAAnwIA&#10;AGRycy9kb3ducmV2LnhtbFBLBQYAAAAABAAEAPcAAACNAwAAAAA=&#10;">
                    <v:imagedata r:id="rId74" o:title=""/>
                  </v:shape>
                </v:group>
                <v:group id="Group 343" o:spid="_x0000_s3438" style="position:absolute;left:5791;top:4078;width:2029;height:1968" coordorigin="5791,4078" coordsize="2029,1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    <v:shape id="Freeform 344" o:spid="_x0000_s3439" style="position:absolute;left:5791;top:4078;width:2029;height:1968;visibility:visible;mso-wrap-style:square;v-text-anchor:top" coordsize="2029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5cMYA&#10;AADdAAAADwAAAGRycy9kb3ducmV2LnhtbESPQWsCMRSE7wX/Q3gFbzXbICKrUZaiUCxFavX+unlu&#10;Fjcv6ybVbX+9KQg9DjPzDTNf9q4RF+pC7VnD8ygDQVx6U3OlYf+5fpqCCBHZYOOZNPxQgOVi8DDH&#10;3Pgrf9BlFyuRIBxy1GBjbHMpQ2nJYRj5ljh5R985jEl2lTQdXhPcNVJl2UQ6rDktWGzpxVJ52n07&#10;DUf7te2L92L/G9WpObyd1XizcloPH/tiBiJSH//D9/ar0aAmYwV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+5cMYAAADdAAAADwAAAAAAAAAAAAAAAACYAgAAZHJz&#10;L2Rvd25yZXYueG1sUEsFBgAAAAAEAAQA9QAAAIsDAAAAAA==&#10;" path="m1291,l,1105r738,863l2029,863,1291,e" fillcolor="#9bbb59" stroked="f">
                    <v:path arrowok="t" o:connecttype="custom" o:connectlocs="1291,4078;0,5183;738,6046;2029,4941;1291,4078" o:connectangles="0,0,0,0,0"/>
                  </v:shape>
                </v:group>
                <v:group id="Group 336" o:spid="_x0000_s3440" style="position:absolute;left:5791;top:4078;width:2029;height:1968" coordorigin="5791,4078" coordsize="2029,1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    <v:shape id="Freeform 342" o:spid="_x0000_s3441" style="position:absolute;left:5791;top:4078;width:2029;height:1968;visibility:visible;mso-wrap-style:square;v-text-anchor:top" coordsize="2029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9KsMA&#10;AADdAAAADwAAAGRycy9kb3ducmV2LnhtbESPQYvCMBSE74L/ITzBm6Yt3SLVKLIgevGw1Yu3R/Ns&#10;i81LbbLa/fcbQfA4zMw3zGozmFY8qHeNZQXxPAJBXFrdcKXgfNrNFiCcR9bYWiYFf+Rgsx6PVphr&#10;++QfehS+EgHCLkcFtfddLqUrazLo5rYjDt7V9gZ9kH0ldY/PADetTKIokwYbDgs1dvRdU3krfo2C&#10;/S7+isvThdLbnZPieK32GW2Vmk6G7RKEp8F/wu/2QStIsjSF15v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19KsMAAADdAAAADwAAAAAAAAAAAAAAAACYAgAAZHJzL2Rv&#10;d25yZXYueG1sUEsFBgAAAAAEAAQA9QAAAIgDAAAAAA==&#10;" path="m1291,l,1105r738,863l2029,863,1291,xe" filled="f" strokecolor="#f2f2f2" strokeweight="3pt">
                    <v:path arrowok="t" o:connecttype="custom" o:connectlocs="1291,4078;0,5183;738,6046;2029,4941;1291,4078" o:connectangles="0,0,0,0,0"/>
                  </v:shape>
                  <v:shape id="Picture 341" o:spid="_x0000_s3442" type="#_x0000_t75" style="position:absolute;left:4291;top:5333;width:1405;height: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yPwrFAAAA3QAAAA8AAABkcnMvZG93bnJldi54bWxEj1trAjEUhN8L/odwBN80q3hpV6OIYOmb&#10;eEHat8PmuFncnKybqNv+eiMIfRxmvhlmtmhsKW5U+8Kxgn4vAUGcOV1wruCwX3ffQfiArLF0TAp+&#10;ycNi3nqbYardnbd024VcxBL2KSowIVSplD4zZNH3XEUcvZOrLYYo61zqGu+x3JZykCRjabHguGCw&#10;opWh7Ly7WgWDP6bR5bv52ExMKCS5z+3P9ahUp90spyACNeE//KK/dOTGwxE838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Mj8KxQAAAN0AAAAPAAAAAAAAAAAAAAAA&#10;AJ8CAABkcnMvZG93bnJldi54bWxQSwUGAAAAAAQABAD3AAAAkQMAAAAA&#10;">
                    <v:imagedata r:id="rId75" o:title=""/>
                  </v:shape>
                  <v:shape id="Picture 340" o:spid="_x0000_s3443" type="#_x0000_t75" style="position:absolute;left:4333;top:5375;width:135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ebTHAAAA3QAAAA8AAABkcnMvZG93bnJldi54bWxEj0FrwkAUhO8F/8PyBC9SNxWJkmYVqVp6&#10;KIhWobk9ss8kmH0bs6um/75bEHocZuYbJl10phY3al1lWcHLKAJBnFtdcaHg8LV5noFwHlljbZkU&#10;/JCDxbz3lGKi7Z13dNv7QgQIuwQVlN43iZQuL8mgG9mGOHgn2xr0QbaF1C3eA9zUchxFsTRYcVgo&#10;saG3kvLz/moUuCx+n25P3+vs6GaTz+GKr5sLKzXod8tXEJ46/x9+tD+0gnE8ieHvTXg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vkebTHAAAA3QAAAA8AAAAAAAAAAAAA&#10;AAAAnwIAAGRycy9kb3ducmV2LnhtbFBLBQYAAAAABAAEAPcAAACTAwAAAAA=&#10;">
                    <v:imagedata r:id="rId76" o:title=""/>
                  </v:shape>
                  <v:shape id="Picture 339" o:spid="_x0000_s3444" type="#_x0000_t75" style="position:absolute;left:5044;top:5375;width:1368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6msrDAAAA3QAAAA8AAABkcnMvZG93bnJldi54bWxEj9GKwjAURN+F/YdwBd80Vbq61KayCILg&#10;k64fcGnuNtXmpjTRVr/eCAv7OMzMGSbfDLYRd+p87VjBfJaAIC6drrlScP7ZTb9A+ICssXFMCh7k&#10;YVN8jHLMtOv5SPdTqESEsM9QgQmhzaT0pSGLfuZa4uj9us5iiLKrpO6wj3DbyEWSLKXFmuOCwZa2&#10;hsrr6WYVtPvjzlSX/pB6fXuWn5ea09VDqcl4+F6DCDSE//Bfe68VLJbpCt5v4hOQ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qaysMAAADdAAAADwAAAAAAAAAAAAAAAACf&#10;AgAAZHJzL2Rvd25yZXYueG1sUEsFBgAAAAAEAAQA9wAAAI8DAAAAAA==&#10;">
                    <v:imagedata r:id="rId77" o:title=""/>
                  </v:shape>
                  <v:shape id="Picture 338" o:spid="_x0000_s3445" type="#_x0000_t75" style="position:absolute;left:4375;top:5417;width:1951;height:1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IVcrBAAAA3QAAAA8AAABkcnMvZG93bnJldi54bWxET01rg0AQvRfyH5YJ9NasikgxrtIGAj0V&#10;qh56nLoTNXFnxd0m5t9nD4UeH++7qFYziSstbrSsIN5FIIg7q0fuFbTN8eUVhPPIGifLpOBODqpy&#10;81Rgru2Nv+ha+16EEHY5Khi8n3MpXTeQQbezM3HgTnYx6ANceqkXvIVwM8kkijJpcOTQMOBMh4G6&#10;S/1rFDRpHX+fu/SImLnk8/3nsMp2VOp5u77tQXha/b/4z/2hFSRZGuaGN+EJy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IVcrBAAAA3QAAAA8AAAAAAAAAAAAAAAAAnwIA&#10;AGRycy9kb3ducmV2LnhtbFBLBQYAAAAABAAEAPcAAACNAwAAAAA=&#10;">
                    <v:imagedata r:id="rId78" o:title=""/>
                  </v:shape>
                  <v:shape id="Picture 337" o:spid="_x0000_s3446" type="#_x0000_t75" style="position:absolute;left:5048;top:5417;width:1321;height:1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hw+jGAAAA3QAAAA8AAABkcnMvZG93bnJldi54bWxEj0FrAjEUhO+F/ofwCt5qVhG1W6OU0lbx&#10;IHa19+fmuVm6edluoq7++kYQPA4z8w0zmbW2EkdqfOlYQa+bgCDOnS65ULDdfD6PQfiArLFyTArO&#10;5GE2fXyYYKrdib/pmIVCRAj7FBWYEOpUSp8bsui7riaO3t41FkOUTSF1g6cIt5XsJ8lQWiw5Lhis&#10;6d1Q/psdrILLeffxY8LuD9f2YqtlOZp/rUZKdZ7at1cQgdpwD9/aC62gPxy8wPVNfAJy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HD6MYAAADdAAAADwAAAAAAAAAAAAAA&#10;AACfAgAAZHJzL2Rvd25yZXYueG1sUEsFBgAAAAAEAAQA9wAAAJIDAAAAAA==&#10;">
                    <v:imagedata r:id="rId79" o:title=""/>
                  </v:shape>
                </v:group>
                <v:group id="Group 334" o:spid="_x0000_s3447" style="position:absolute;left:4313;top:5336;width:2036;height:1949" coordorigin="4313,5336" coordsize="2036,1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335" o:spid="_x0000_s3448" style="position:absolute;left:4313;top:5336;width:2036;height:1949;visibility:visible;mso-wrap-style:square;v-text-anchor:top" coordsize="2036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3dsYA&#10;AADdAAAADwAAAGRycy9kb3ducmV2LnhtbESPzWrDMBCE74G8g9hAL6GRY6gpbhRTQlIa6MVJD+1t&#10;sba2sbUylvzTt48KhRyHmfmG2WWzacVIvastK9huIhDEhdU1lwo+r6fHZxDOI2tsLZOCX3KQ7ZeL&#10;HabaTpzTePGlCBB2KSqovO9SKV1RkUG3sR1x8H5sb9AH2ZdS9zgFuGllHEWJNFhzWKiwo0NFRXMZ&#10;jILpYz2781E29IZfec3fw8ENa6UeVvPrCwhPs7+H/9vvWkGcPG3h7014AnJ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S3dsYAAADdAAAADwAAAAAAAAAAAAAAAACYAgAAZHJz&#10;L2Rvd25yZXYueG1sUEsFBgAAAAAEAAQA9QAAAIsDAAAAAA==&#10;" path="m1325,l,1064r710,884l2036,884,1325,e" fillcolor="#9bbb59" stroked="f">
                    <v:path arrowok="t" o:connecttype="custom" o:connectlocs="1325,5336;0,6400;710,7284;2036,6220;1325,5336" o:connectangles="0,0,0,0,0"/>
                  </v:shape>
                </v:group>
                <v:group id="Group 327" o:spid="_x0000_s3449" style="position:absolute;left:4313;top:5336;width:2036;height:1949" coordorigin="4313,5336" coordsize="2036,1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333" o:spid="_x0000_s3450" style="position:absolute;left:4313;top:5336;width:2036;height:1949;visibility:visible;mso-wrap-style:square;v-text-anchor:top" coordsize="2036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F4cQA&#10;AADdAAAADwAAAGRycy9kb3ducmV2LnhtbESPzWrDMBCE74W8g9hAb40cNzXGiRJCfyCnlNp9gMXa&#10;2CbWykiK7b59VSjkOMzMN8zuMJtejOR8Z1nBepWAIK6t7rhR8F19POUgfEDW2FsmBT/k4bBfPOyw&#10;0HbiLxrL0IgIYV+ggjaEoZDS1y0Z9Cs7EEfvYp3BEKVrpHY4RbjpZZokmTTYcVxocaDXlupreTMK&#10;cNPln5fbeniXlS/fXErHc0ZKPS7n4xZEoDncw//tk1aQZi/P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MBeHEAAAA3QAAAA8AAAAAAAAAAAAAAAAAmAIAAGRycy9k&#10;b3ducmV2LnhtbFBLBQYAAAAABAAEAPUAAACJAwAAAAA=&#10;" path="m1325,l,1064r710,884l2036,884,1325,xe" filled="f" strokecolor="#f2f2f2" strokeweight="3pt">
                    <v:path arrowok="t" o:connecttype="custom" o:connectlocs="1325,5336;0,6400;710,7284;2036,6220;1325,5336" o:connectangles="0,0,0,0,0"/>
                  </v:shape>
                  <v:shape id="Picture 332" o:spid="_x0000_s3451" type="#_x0000_t75" style="position:absolute;left:8251;top:5819;width:108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NobFAAAA3QAAAA8AAABkcnMvZG93bnJldi54bWxEj0FrAjEUhO8F/0N4Qm+arVSxq1kRQeit&#10;7VpovT2S52a7m5dlk+r6701B6HGYmW+Y9WZwrThTH2rPCp6mGQhi7U3NlYLPw36yBBEissHWMym4&#10;UoBNMXpYY278hT/oXMZKJAiHHBXYGLtcyqAtOQxT3xEn7+R7hzHJvpKmx0uCu1bOsmwhHdacFix2&#10;tLOkm/LXKXjXx7ea0O4a1N8v5bXSXz/HpVKP42G7AhFpiP/he/vVKJgt5s/w9yY9AV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BzaGxQAAAN0AAAAPAAAAAAAAAAAAAAAA&#10;AJ8CAABkcnMvZG93bnJldi54bWxQSwUGAAAAAAQABAD3AAAAkQMAAAAA&#10;">
                    <v:imagedata r:id="rId80" o:title=""/>
                  </v:shape>
                  <v:shape id="Picture 331" o:spid="_x0000_s3452" type="#_x0000_t75" style="position:absolute;left:8282;top:5850;width:1025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JJbFAAAA3QAAAA8AAABkcnMvZG93bnJldi54bWxEj0FrwkAUhO8F/8PyBG91o5BQoquIVrTH&#10;Rj14e+w+k2D2bZpdNe2v7xYKHoeZ+YaZL3vbiDt1vnasYDJOQBBrZ2ouFRwP29c3ED4gG2wck4Jv&#10;8rBcDF7mmBv34E+6F6EUEcI+RwVVCG0updcVWfRj1xJH7+I6iyHKrpSmw0eE20ZOkySTFmuOCxW2&#10;tK5IX4ubVbDR56I56K9iR7uP7PRzS7fmPVVqNOxXMxCB+vAM/7f3RsE0S1P4exOf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ySWxQAAAN0AAAAPAAAAAAAAAAAAAAAA&#10;AJ8CAABkcnMvZG93bnJldi54bWxQSwUGAAAAAAQABAD3AAAAkQMAAAAA&#10;">
                    <v:imagedata r:id="rId81" o:title=""/>
                  </v:shape>
                  <v:shape id="Picture 330" o:spid="_x0000_s3453" type="#_x0000_t75" style="position:absolute;left:8354;top:5850;width:1055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IVq7GAAAA3QAAAA8AAABkcnMvZG93bnJldi54bWxEj0FrwkAUhO8F/8PyBG91o2LU1FVUKPTS&#10;g9FSvD2yr0kw+zZkNzH++64geBxm5htmve1NJTpqXGlZwWQcgSDOrC45V3A+fb4vQTiPrLGyTAru&#10;5GC7GbytMdH2xkfqUp+LAGGXoILC+zqR0mUFGXRjWxMH7882Bn2QTS51g7cAN5WcRlEsDZYcFgqs&#10;6VBQdk1bo+CUz+Zt+nPfL7vF7uKP9rvtf1dKjYb97gOEp96/ws/2l1YwjecxPN6EJyA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hWrsYAAADdAAAADwAAAAAAAAAAAAAA&#10;AACfAgAAZHJzL2Rvd25yZXYueG1sUEsFBgAAAAAEAAQA9wAAAJIDAAAAAA==&#10;">
                    <v:imagedata r:id="rId82" o:title=""/>
                  </v:shape>
                  <v:shape id="Picture 329" o:spid="_x0000_s3454" type="#_x0000_t75" style="position:absolute;left:8314;top:5882;width:1033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vIPFAAAA3QAAAA8AAABkcnMvZG93bnJldi54bWxEj91qAjEUhO8F3yEcoXea1eIPq1FKi1Ck&#10;N+o+wGFz3F3dnKRJdNe3bwqFXg4z8w2z2fWmFQ/yobGsYDrJQBCXVjdcKSjO+/EKRIjIGlvLpOBJ&#10;AXbb4WCDubYdH+lxipVIEA45KqhjdLmUoazJYJhYR5y8i/UGY5K+ktpjl+CmlbMsW0iDDaeFGh29&#10;11TeTnej4Fs+u+neF9e7cx+H1+L4ZawOSr2M+rc1iEh9/A//tT+1gtlivoTfN+kJ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ryDxQAAAN0AAAAPAAAAAAAAAAAAAAAA&#10;AJ8CAABkcnMvZG93bnJldi54bWxQSwUGAAAAAAQABAD3AAAAkQMAAAAA&#10;">
                    <v:imagedata r:id="rId83" o:title=""/>
                  </v:shape>
                  <v:shape id="Picture 328" o:spid="_x0000_s3455" type="#_x0000_t75" style="position:absolute;left:8383;top:5882;width:995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ysbCAAAA3QAAAA8AAABkcnMvZG93bnJldi54bWxET89rwjAUvgv7H8IbeJupMmVWo7gxUU/O&#10;Wu+P5tkWm5eSRK3/vTkMPH58v+fLzjTiRs7XlhUMBwkI4sLqmksF+XH98QXCB2SNjWVS8CAPy8Vb&#10;b46ptnc+0C0LpYgh7FNUUIXQplL6oiKDfmBb4sidrTMYInSl1A7vMdw0cpQkE2mw5thQYUs/FRWX&#10;7GoU7HdZvtt8rvKpy/8uv4dTZ8vsW6n+e7eagQjUhZf4373VCkaTcZwb38Qn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nsrGwgAAAN0AAAAPAAAAAAAAAAAAAAAAAJ8C&#10;AABkcnMvZG93bnJldi54bWxQSwUGAAAAAAQABAD3AAAAjgMAAAAA&#10;">
                    <v:imagedata r:id="rId84" o:title=""/>
                  </v:shape>
                </v:group>
                <v:group id="Group 323" o:spid="_x0000_s3456" style="position:absolute;left:8263;top:5811;width:1096;height:1523" coordorigin="8263,5811" coordsize="1096,1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<v:shape id="Freeform 324" o:spid="_x0000_s3457" style="position:absolute;left:8263;top:5811;width:1096;height:1523;visibility:visible;mso-wrap-style:square;v-text-anchor:top" coordsize="109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aV8IA&#10;AADdAAAADwAAAGRycy9kb3ducmV2LnhtbESPQYvCMBSE74L/ITzBm6Z2tUo1iggLXvawKp4fzbMt&#10;Ni8liVr99RthweMwM98wq01nGnEn52vLCibjBARxYXXNpYLT8Xu0AOEDssbGMil4kofNut9bYa7t&#10;g3/pfgiliBD2OSqoQmhzKX1RkUE/ti1x9C7WGQxRulJqh48IN41MkySTBmuOCxW2tKuouB5uRsFU&#10;X5yZb2v8ev2484zb8y3TRqnhoNsuQQTqwif8395rBWmWpfB+E5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NpXwgAAAN0AAAAPAAAAAAAAAAAAAAAAAJgCAABkcnMvZG93&#10;bnJldi54bWxQSwUGAAAAAAQABAD1AAAAhwMAAAAA&#10;" path="m,49l71,1523r1025,-51l1024,,,49xe" filled="f" strokecolor="#f2f2f2" strokeweight="3pt">
                    <v:path arrowok="t" o:connecttype="custom" o:connectlocs="0,5860;71,7334;1096,7283;1024,5811;0,5860" o:connectangles="0,0,0,0,0"/>
                  </v:shape>
                </v:group>
                <v:group id="Group 321" o:spid="_x0000_s3458" style="position:absolute;left:6293;top:848;width:1270;height:1411" coordorigin="6293,848" coordsize="1270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tX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y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tq1dxgAAAN0A&#10;AAAPAAAAAAAAAAAAAAAAAKoCAABkcnMvZG93bnJldi54bWxQSwUGAAAAAAQABAD6AAAAnQMAAAAA&#10;">
                  <v:shape id="Freeform 322" o:spid="_x0000_s3459" style="position:absolute;left:6293;top:848;width:1270;height:1411;visibility:visible;mso-wrap-style:square;v-text-anchor:top" coordsize="127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MoMgA&#10;AADdAAAADwAAAGRycy9kb3ducmV2LnhtbESPT2vCQBTE7wW/w/KEXkrdVEos0VVECPTU1n/Q3p7Z&#10;ZxLNvk13t5p+e1cQPA4z8xtmMutMI07kfG1ZwcsgAUFcWF1zqWCzzp/fQPiArLGxTAr+ycNs2nuY&#10;YKbtmZd0WoVSRAj7DBVUIbSZlL6oyKAf2JY4envrDIYoXSm1w3OEm0YOkySVBmuOCxW2tKioOK7+&#10;jILRV779zT83327783RwzXrUfRx3Sj32u/kYRKAu3MO39rtWMEzTV7i+iU9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NcygyAAAAN0AAAAPAAAAAAAAAAAAAAAAAJgCAABk&#10;cnMvZG93bnJldi54bWxQSwUGAAAAAAQABAD1AAAAjQMAAAAA&#10;" path="m1269,1111l372,,,301,899,1411r370,-300xe" filled="f" strokeweight="1.5pt">
                    <v:path arrowok="t" o:connecttype="custom" o:connectlocs="1269,1959;372,848;0,1149;899,2259;1269,1959" o:connectangles="0,0,0,0,0"/>
                  </v:shape>
                </v:group>
                <v:group id="Group 314" o:spid="_x0000_s3460" style="position:absolute;left:8568;top:3123;width:911;height:859" coordorigin="8568,3123" coordsize="911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    <v:shape id="Freeform 320" o:spid="_x0000_s3461" style="position:absolute;left:8568;top:3123;width:911;height:859;visibility:visible;mso-wrap-style:square;v-text-anchor:top" coordsize="91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1R8YA&#10;AADdAAAADwAAAGRycy9kb3ducmV2LnhtbESPQWvCQBSE70L/w/IKvZlNUwg2uoZQUHqp0Fiox2f2&#10;mYRm34bsRlN/vVsQehxm5htmlU+mE2caXGtZwXMUgyCurG65VvC138wXIJxH1thZJgW/5CBfP8xW&#10;mGl74U86l74WAcIuQwWN930mpasaMugi2xMH72QHgz7IoZZ6wEuAm04mcZxKgy2HhQZ7emuo+ilH&#10;o+BQbF7cbrz6D3ssk3G/5e3r7lupp8epWILwNPn/8L39rhUkaZrC3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P1R8YAAADdAAAADwAAAAAAAAAAAAAAAACYAgAAZHJz&#10;L2Rvd25yZXYueG1sUEsFBgAAAAAEAAQA9QAAAIsDAAAAAA==&#10;" path="m,473l296,859,911,386,614,,,473xe" filled="f" strokeweight="1.5pt">
                    <v:path arrowok="t" o:connecttype="custom" o:connectlocs="0,3596;296,3982;911,3509;614,3123;0,3596" o:connectangles="0,0,0,0,0"/>
                  </v:shape>
                  <v:shape id="Picture 319" o:spid="_x0000_s3462" type="#_x0000_t75" style="position:absolute;left:4560;top:2010;width:1486;height: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K+bXHAAAA3QAAAA8AAABkcnMvZG93bnJldi54bWxEj0FrwkAUhO9C/8PyCr3pJjlEG11DECoF&#10;D9K0Fbw9ss8kNPs2ZFeN/vpuoeBxmJlvmFU+mk5caHCtZQXxLAJBXFndcq3g6/NtugDhPLLGzjIp&#10;uJGDfP00WWGm7ZU/6FL6WgQIuwwVNN73mZSuasigm9meOHgnOxj0QQ611ANeA9x0MomiVBpsOSw0&#10;2NOmoeqnPBsF2yg+HO+b1/j+XezcPinP20qTUi/PY7EE4Wn0j/B/+10rSNJ0Dn9vwhO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3K+bXHAAAA3QAAAA8AAAAAAAAAAAAA&#10;AAAAnwIAAGRycy9kb3ducmV2LnhtbFBLBQYAAAAABAAEAPcAAACTAwAAAAA=&#10;">
                    <v:imagedata r:id="rId85" o:title=""/>
                  </v:shape>
                  <v:shape id="Picture 318" o:spid="_x0000_s3463" type="#_x0000_t75" style="position:absolute;left:4602;top:2052;width:1440;height: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9VXBAAAA3QAAAA8AAABkcnMvZG93bnJldi54bWxET02LwjAQvS/4H8II3tbUHspSjSJiQfCi&#10;3S16HJqxLTaT0qS1++83B2GPj/e92U2mFSP1rrGsYLWMQBCXVjdcKfj5zj6/QDiPrLG1TAp+ycFu&#10;O/vYYKrti6805r4SIYRdigpq77tUSlfWZNAtbUccuIftDfoA+0rqHl8h3LQyjqJEGmw4NNTY0aGm&#10;8pkPRgE5mx/j5l5k1XnA23RpRzkWSi3m034NwtPk/8Vv90kriJMkzA1vwhO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Q9VXBAAAA3QAAAA8AAAAAAAAAAAAAAAAAnwIA&#10;AGRycy9kb3ducmV2LnhtbFBLBQYAAAAABAAEAPcAAACNAwAAAAA=&#10;">
                    <v:imagedata r:id="rId86" o:title=""/>
                  </v:shape>
                  <v:shape id="Picture 317" o:spid="_x0000_s3464" type="#_x0000_t75" style="position:absolute;left:5233;top:2052;width:1447;height: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PwHFAAAA3QAAAA8AAABkcnMvZG93bnJldi54bWxEj0FrwkAUhO8F/8PyhN7qRqmhRlcRRRAK&#10;YtMiHh/ZZzaYfRuyq6b+elco9DjMzDfMbNHZWlyp9ZVjBcNBAoK4cLriUsHP9+btA4QPyBprx6Tg&#10;lzws5r2XGWba3fiLrnkoRYSwz1CBCaHJpPSFIYt+4Bri6J1cazFE2ZZSt3iLcFvLUZKk0mLFccFg&#10;QytDxTm/WAW74Xqviztv6dMd1ytvxofLe6PUa79bTkEE6sJ/+K+91QpGaTqB55v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uT8BxQAAAN0AAAAPAAAAAAAAAAAAAAAA&#10;AJ8CAABkcnMvZG93bnJldi54bWxQSwUGAAAAAAQABAD3AAAAkQMAAAAA&#10;">
                    <v:imagedata r:id="rId87" o:title=""/>
                  </v:shape>
                  <v:shape id="Picture 316" o:spid="_x0000_s3465" type="#_x0000_t75" style="position:absolute;left:4644;top:2096;width:1952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6boHCAAAA3QAAAA8AAABkcnMvZG93bnJldi54bWxET8uKwjAU3Qv+Q7gDs5ExnS5aqUYZBgZm&#10;MYv6QGZ5aW4f2NzUJGr9e7MQXB7Oe7UZTS+u5HxnWcHnPAFBXFndcaPgsP/5WIDwAVljb5kU3MnD&#10;Zj2drLDQ9sZbuu5CI2II+wIVtCEMhZS+asmgn9uBOHK1dQZDhK6R2uEthptepkmSSYMdx4YWB/pu&#10;qTrtLkbBv/yblcf6kucVameyEuu0PCv1/jZ+LUEEGsNL/HT/agVplsf98U18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em6BwgAAAN0AAAAPAAAAAAAAAAAAAAAAAJ8C&#10;AABkcnMvZG93bnJldi54bWxQSwUGAAAAAAQABAD3AAAAjgMAAAAA&#10;">
                    <v:imagedata r:id="rId88" o:title=""/>
                  </v:shape>
                  <v:shape id="Picture 315" o:spid="_x0000_s3466" type="#_x0000_t75" style="position:absolute;left:5238;top:2096;width:1400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G7xzHAAAA3QAAAA8AAABkcnMvZG93bnJldi54bWxEj0FrAjEUhO+F/ofwCt5qVgUtq1FaQZQe&#10;ClpL8fbYvG5CNy/LJq7r/vqmIHgcZuYbZrHqXCVaaoL1rGA0zEAQF15bLhUcPzfPLyBCRNZYeSYF&#10;VwqwWj4+LDDX/sJ7ag+xFAnCIUcFJsY6lzIUhhyGoa+Jk/fjG4cxyaaUusFLgrtKjrNsKh1aTgsG&#10;a1obKn4PZ6fgo3ifXU/WfX33cmvXb6afHNteqcFT9zoHEamL9/CtvdMKxtPZCP7fpCc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+G7xzHAAAA3QAAAA8AAAAAAAAAAAAA&#10;AAAAnwIAAGRycy9kb3ducmV2LnhtbFBLBQYAAAAABAAEAPcAAACTAwAAAAA=&#10;">
                    <v:imagedata r:id="rId89" o:title=""/>
                  </v:shape>
                </v:group>
                <v:group id="Group 312" o:spid="_x0000_s3467" style="position:absolute;left:4583;top:2013;width:2035;height:1906" coordorigin="4583,2013" coordsize="2035,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    <v:shape id="Freeform 313" o:spid="_x0000_s3468" style="position:absolute;left:4583;top:2013;width:2035;height:1906;visibility:visible;mso-wrap-style:square;v-text-anchor:top" coordsize="203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4tsUA&#10;AADdAAAADwAAAGRycy9kb3ducmV2LnhtbESPzWrDMBCE74G8g9hCb41cN6TBiRLy04LpLWnpeWNt&#10;bBFrZSQldt++KhRyHGbmG2a5HmwrbuSDcazgeZKBIK6cNlwr+Pp8f5qDCBFZY+uYFPxQgPVqPFpi&#10;oV3PB7odYy0ShEOBCpoYu0LKUDVkMUxcR5y8s/MWY5K+ltpjn+C2lXmWzaRFw2mhwY52DVWX49Uq&#10;OG1NOS31fO8/3vJz+Db9VF56pR4fhs0CRKQh3sP/7VIryGevL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zi2xQAAAN0AAAAPAAAAAAAAAAAAAAAAAJgCAABkcnMv&#10;ZG93bnJldi54bWxQSwUGAAAAAAQABAD1AAAAigMAAAAA&#10;" path="m1405,l,1100r630,805l2035,805,1405,e" fillcolor="#9bbb59" stroked="f">
                    <v:path arrowok="t" o:connecttype="custom" o:connectlocs="1405,2013;0,3113;630,3918;2035,2818;1405,2013" o:connectangles="0,0,0,0,0"/>
                  </v:shape>
                </v:group>
                <v:group id="Group 305" o:spid="_x0000_s3469" style="position:absolute;left:4583;top:2013;width:2035;height:1906" coordorigin="4583,2013" coordsize="2035,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311" o:spid="_x0000_s3470" style="position:absolute;left:4583;top:2013;width:2035;height:1906;visibility:visible;mso-wrap-style:square;v-text-anchor:top" coordsize="203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qnccA&#10;AADdAAAADwAAAGRycy9kb3ducmV2LnhtbESPS2vDMBCE74X+B7GF3ho5IS9cK6GUBnJoQl6X3BZr&#10;bTm1Vq6lJM6/rwqBHIeZ+YbJ5p2txYVaXzlW0O8lIIhzpysuFRz2i7cpCB+QNdaOScGNPMxnz08Z&#10;ptpdeUuXXShFhLBPUYEJoUml9Lkhi77nGuLoFa61GKJsS6lbvEa4reUgScbSYsVxwWBDn4byn93Z&#10;KvhqTr8bsxqe5JaKc3Jc5utV/1up15fu4x1EoC48wvf2UisYjCcj+H8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4ap3HAAAA3QAAAA8AAAAAAAAAAAAAAAAAmAIAAGRy&#10;cy9kb3ducmV2LnhtbFBLBQYAAAAABAAEAPUAAACMAwAAAAA=&#10;" path="m,1100r630,805l2035,805,1405,,,1100xe" filled="f" strokecolor="#f2f2f2" strokeweight="3pt">
                    <v:path arrowok="t" o:connecttype="custom" o:connectlocs="0,3113;630,3918;2035,2818;1405,2013;0,3113" o:connectangles="0,0,0,0,0"/>
                  </v:shape>
                  <v:shape id="Picture 310" o:spid="_x0000_s3471" type="#_x0000_t75" style="position:absolute;left:3080;top:4253;width:1046;height: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LsO3FAAAA3QAAAA8AAABkcnMvZG93bnJldi54bWxEj09rwkAUxO+FfoflCd7qRg9RUleRQmlP&#10;4r9SenvNPpO02bch+6Lx27uC4HGYmd8w82XvanWiNlSeDYxHCSji3NuKCwOH/fvLDFQQZIu1ZzJw&#10;oQDLxfPTHDPrz7yl004KFSEcMjRQijSZ1iEvyWEY+YY4ekffOpQo20LbFs8R7mo9SZJUO6w4LpTY&#10;0FtJ+f+ucwY+Dii/f1/d2n//rDZ9U0t3XIsxw0G/egUl1MsjfG9/WgOTdJrC7U18Anp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i7DtxQAAAN0AAAAPAAAAAAAAAAAAAAAA&#10;AJ8CAABkcnMvZG93bnJldi54bWxQSwUGAAAAAAQABAD3AAAAkQMAAAAA&#10;">
                    <v:imagedata r:id="rId90" o:title=""/>
                  </v:shape>
                  <v:shape id="Picture 309" o:spid="_x0000_s3472" type="#_x0000_t75" style="position:absolute;left:3122;top:4296;width:1009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EG4XHAAAA3QAAAA8AAABkcnMvZG93bnJldi54bWxEj0FrwkAUhO+C/2F5Qm+6qVQtqatoIWDA&#10;Wpp66e2RfU1Cs29DdhvXf+8KhR6HmfmGWW+DacVAvWssK3icJSCIS6sbrhScP7PpMwjnkTW2lknB&#10;lRxsN+PRGlNtL/xBQ+ErESHsUlRQe9+lUrqyJoNuZjvi6H3b3qCPsq+k7vES4aaV8yRZSoMNx4Ua&#10;O3qtqfwpfo2CsNif8izk4emU6fzt63h+L4ZEqYdJ2L2A8BT8f/ivfdAK5svVCu5v4hOQm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EG4XHAAAA3QAAAA8AAAAAAAAAAAAA&#10;AAAAnwIAAGRycy9kb3ducmV2LnhtbFBLBQYAAAAABAAEAPcAAACTAwAAAAA=&#10;">
                    <v:imagedata r:id="rId91" o:title=""/>
                  </v:shape>
                  <v:shape id="Picture 308" o:spid="_x0000_s3473" type="#_x0000_t75" style="position:absolute;left:3930;top:4296;width:1000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+jHCAAAA3QAAAA8AAABkcnMvZG93bnJldi54bWxET8uKwjAU3Qv+Q7gDs9NkhHG0YxQRFEEZ&#10;8YXbS3NtOzY3pYla/94sBJeH8x5NGluKG9W+cKzhq6tAEKfOFJxpOOznnQEIH5ANlo5Jw4M8TMbt&#10;1ggT4+68pdsuZCKGsE9QQx5ClUjp05ws+q6riCN3drXFEGGdSVPjPYbbUvaU6kuLBceGHCua5ZRe&#10;dler4W9I1ff/+vQ4L3BpssFKHYuN0vrzo5n+ggjUhLf45V4aDb3+T5wb38QnIM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/oxwgAAAN0AAAAPAAAAAAAAAAAAAAAAAJ8C&#10;AABkcnMvZG93bnJldi54bWxQSwUGAAAAAAQABAD3AAAAjgMAAAAA&#10;">
                    <v:imagedata r:id="rId92" o:title=""/>
                  </v:shape>
                  <v:shape id="Picture 307" o:spid="_x0000_s3474" type="#_x0000_t75" style="position:absolute;left:3164;top:4338;width:1680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x8w/IAAAA3QAAAA8AAABkcnMvZG93bnJldi54bWxEj09rAjEUxO+FfofwBC9FsxXrn9UorUXo&#10;QVtd2/tj89xsu3lZNlHXb98IhR6HmfkNM1+2thJnanzpWMFjPwFBnDtdcqHg87DuTUD4gKyxckwK&#10;ruRhubi/m2Oq3YX3dM5CISKEfYoKTAh1KqXPDVn0fVcTR+/oGoshyqaQusFLhNtKDpJkJC2WHBcM&#10;1rQylP9kJ6vg+2FjtmX2wruvA74+vQ+P4Xr6UKrbaZ9nIAK14T/8137TCgaj8RRub+IT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cfMPyAAAAN0AAAAPAAAAAAAAAAAA&#10;AAAAAJ8CAABkcnMvZG93bnJldi54bWxQSwUGAAAAAAQABAD3AAAAlAMAAAAA&#10;">
                    <v:imagedata r:id="rId93" o:title=""/>
                  </v:shape>
                  <v:shape id="Picture 306" o:spid="_x0000_s3475" type="#_x0000_t75" style="position:absolute;left:3926;top:4338;width:960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jWjFAAAA3QAAAA8AAABkcnMvZG93bnJldi54bWxET89rwjAUvgv7H8Ib7Lam81ClM4oMBWFD&#10;mIrD27N5tqXNS00y2+2vXw4Djx/f79liMK24kfO1ZQUvSQqCuLC65lLBYb9+noLwAVlja5kU/JCH&#10;xfxhNMNc254/6bYLpYgh7HNUUIXQ5VL6oiKDPrEdceQu1hkMEbpSaod9DDetHKdpJg3WHBsq7Oit&#10;oqLZfRsF7W/69X6i7Oya43V76U/N5CNbKfX0OCxfQQQawl38795oBeNsGvfHN/EJ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EI1oxQAAAN0AAAAPAAAAAAAAAAAAAAAA&#10;AJ8CAABkcnMvZG93bnJldi54bWxQSwUGAAAAAAQABAD3AAAAkQMAAAAA&#10;">
                    <v:imagedata r:id="rId94" o:title=""/>
                  </v:shape>
                </v:group>
                <v:group id="Group 303" o:spid="_x0000_s3476" style="position:absolute;left:3102;top:4256;width:1765;height:1841" coordorigin="3102,4256" coordsize="1765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    <v:shape id="Freeform 304" o:spid="_x0000_s3477" style="position:absolute;left:3102;top:4256;width:1765;height:1841;visibility:visible;mso-wrap-style:square;v-text-anchor:top" coordsize="1765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EbsQA&#10;AADdAAAADwAAAGRycy9kb3ducmV2LnhtbESPzWrDMBCE74G+g9hCb7FcH0xwrYQ4uFAoOcTtA2yt&#10;rW1srYwl//Tto0Khx2FmvmHy02YGsdDkOssKnqMYBHFtdceNgs+P1/0BhPPIGgfLpOCHHJyOD7sc&#10;M21XvtFS+UYECLsMFbTej5mUrm7JoIvsSBy8bzsZ9EFOjdQTrgFuBpnEcSoNdhwWWhzp0lLdV7NR&#10;UF1j0819WS7s0/lWDF+Fqd6Venrczi8gPG3+P/zXftMKkvSQwO+b8ATk8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BG7EAAAA3QAAAA8AAAAAAAAAAAAAAAAAmAIAAGRycy9k&#10;b3ducmV2LnhtbFBLBQYAAAAABAAEAPUAAACJAwAAAAA=&#10;" path="m809,l,650,956,1840r809,-650l809,e" fillcolor="#9bbb59" stroked="f">
                    <v:path arrowok="t" o:connecttype="custom" o:connectlocs="809,4256;0,4906;956,6096;1765,5446;809,4256" o:connectangles="0,0,0,0,0"/>
                  </v:shape>
                </v:group>
                <v:group id="Group 301" o:spid="_x0000_s3478" style="position:absolute;left:3102;top:4256;width:1765;height:1841" coordorigin="3102,4256" coordsize="1765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    <v:shape id="Freeform 302" o:spid="_x0000_s3479" style="position:absolute;left:3102;top:4256;width:1765;height:1841;visibility:visible;mso-wrap-style:square;v-text-anchor:top" coordsize="1765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oXcUA&#10;AADdAAAADwAAAGRycy9kb3ducmV2LnhtbESPT4vCMBTE7wt+h/CEvYimyiJSjSKioIcF/+L10Tyb&#10;0ualNNlav/1mQdjjMDO/YRarzlaipcYXjhWMRwkI4szpgnMF18tuOAPhA7LGyjEpeJGH1bL3scBU&#10;uyefqD2HXEQI+xQVmBDqVEqfGbLoR64mjt7DNRZDlE0udYPPCLeVnCTJVFosOC4YrGljKCvPP1bB&#10;KcHBY19Wx4O/D3bft3JrWtoq9dnv1nMQgbrwH36391rBZDr7gr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mhdxQAAAN0AAAAPAAAAAAAAAAAAAAAAAJgCAABkcnMv&#10;ZG93bnJldi54bWxQSwUGAAAAAAQABAD1AAAAigMAAAAA&#10;" path="m809,l,650,956,1840r809,-650l809,xe" filled="f" strokecolor="#f2f2f2" strokeweight="3pt">
                    <v:path arrowok="t" o:connecttype="custom" o:connectlocs="809,4256;0,4906;956,6096;1765,5446;809,4256" o:connectangles="0,0,0,0,0"/>
                  </v:shape>
                </v:group>
                <w10:wrap anchorx="page"/>
              </v:group>
            </w:pict>
          </mc:Fallback>
        </mc:AlternateContent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before="9" w:after="0" w:line="220" w:lineRule="exact"/>
        <w:rPr>
          <w:lang w:val="de-CH"/>
        </w:rPr>
      </w:pPr>
    </w:p>
    <w:p w:rsidR="00AA767D" w:rsidRPr="00D238E2" w:rsidRDefault="00FD3893" w:rsidP="00AA767D">
      <w:pPr>
        <w:spacing w:after="0" w:line="293" w:lineRule="exact"/>
        <w:ind w:left="5359" w:right="3809"/>
        <w:jc w:val="center"/>
        <w:rPr>
          <w:rFonts w:ascii="Arial" w:eastAsia="Arial" w:hAnsi="Arial" w:cs="Arial"/>
          <w:sz w:val="26"/>
          <w:szCs w:val="26"/>
          <w:lang w:val="de-CH"/>
        </w:rPr>
      </w:pPr>
      <w:r>
        <w:rPr>
          <w:lang w:val="de-CH"/>
        </w:rPr>
        <w:pict>
          <v:shape id="_x0000_s1127" type="#_x0000_t136" style="position:absolute;left:0;text-align:left;margin-left:285.75pt;margin-top:3pt;width:1.3pt;height:4.25pt;rotation:52;z-index:-25149440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28" type="#_x0000_t136" style="position:absolute;left:0;text-align:left;margin-left:286.95pt;margin-top:4.5pt;width:1.25pt;height:4.2pt;rotation:52;z-index:-251493376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132" type="#_x0000_t136" style="position:absolute;left:0;text-align:left;margin-left:98.95pt;margin-top:-15.9pt;width:3.95pt;height:3.65pt;rotation:52;z-index:-251489280;mso-position-horizontal-relative:page" fillcolor="black" stroked="f">
            <o:extrusion v:ext="view" autorotationcenter="t"/>
            <v:textpath style="font-family:&quot;&amp;quot&quot;;font-size:3pt;v-text-kern:t;mso-text-shadow:auto" string="16"/>
            <w10:wrap anchorx="page"/>
          </v:shape>
        </w:pict>
      </w:r>
      <w:r>
        <w:rPr>
          <w:lang w:val="de-CH"/>
        </w:rPr>
        <w:pict>
          <v:shape id="_x0000_s1145" type="#_x0000_t136" style="position:absolute;left:0;text-align:left;margin-left:131.1pt;margin-top:-19.05pt;width:1.2pt;height:4.35pt;rotation:322;z-index:-251475968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146" type="#_x0000_t136" style="position:absolute;left:0;text-align:left;margin-left:132.55pt;margin-top:-20.2pt;width:1.2pt;height:4.35pt;rotation:322;z-index:-25147494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48" type="#_x0000_t136" style="position:absolute;left:0;text-align:left;margin-left:73.85pt;margin-top:30.95pt;width:3.95pt;height:3.65pt;rotation:322;z-index:-251472896;mso-position-horizontal-relative:page" fillcolor="black" stroked="f">
            <o:extrusion v:ext="view" autorotationcenter="t"/>
            <v:textpath style="font-family:&quot;&amp;quot&quot;;font-size:3pt;v-text-kern:t;mso-text-shadow:auto" string="69"/>
            <w10:wrap anchorx="page"/>
          </v:shape>
        </w:pict>
      </w:r>
      <w:r>
        <w:rPr>
          <w:lang w:val="de-CH"/>
        </w:rPr>
        <w:pict>
          <v:shape id="_x0000_s1149" type="#_x0000_t136" style="position:absolute;left:0;text-align:left;margin-left:72.95pt;margin-top:40.3pt;width:1.15pt;height:4.35pt;rotation:322;z-index:-251471872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150" type="#_x0000_t136" style="position:absolute;left:0;text-align:left;margin-left:74.45pt;margin-top:39.15pt;width:1.15pt;height:4.35pt;rotation:322;z-index:-25147084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51" type="#_x0000_t136" style="position:absolute;left:0;text-align:left;margin-left:82.35pt;margin-top:33pt;width:1.15pt;height:4.35pt;rotation:322;z-index:-251469824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152" type="#_x0000_t136" style="position:absolute;left:0;text-align:left;margin-left:83.85pt;margin-top:31.85pt;width:1.15pt;height:4.35pt;rotation:322;z-index:-251468800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153" type="#_x0000_t136" style="position:absolute;left:0;text-align:left;margin-left:95.45pt;margin-top:22.95pt;width:1.15pt;height:4.35pt;rotation:322;z-index:-251467776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154" type="#_x0000_t136" style="position:absolute;left:0;text-align:left;margin-left:96.9pt;margin-top:21.8pt;width:1.15pt;height:4.4pt;rotation:322;z-index:-251466752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155" type="#_x0000_t136" style="position:absolute;left:0;text-align:left;margin-left:105.8pt;margin-top:15.65pt;width:1.15pt;height:4.35pt;rotation:322;z-index:-251465728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156" type="#_x0000_t136" style="position:absolute;left:0;text-align:left;margin-left:107.25pt;margin-top:14.5pt;width:1.15pt;height:4.35pt;rotation:322;z-index:-25146470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57" type="#_x0000_t136" style="position:absolute;left:0;text-align:left;margin-left:125.4pt;margin-top:.15pt;width:1.25pt;height:4.4pt;rotation:322;z-index:-251463680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158" type="#_x0000_t136" style="position:absolute;left:0;text-align:left;margin-left:126.85pt;margin-top:-1pt;width:1.2pt;height:4.35pt;rotation:322;z-index:-251462656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159" type="#_x0000_t136" style="position:absolute;left:0;text-align:left;margin-left:149.1pt;margin-top:-3.85pt;width:1.2pt;height:4.35pt;rotation:322;z-index:-25146163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60" type="#_x0000_t136" style="position:absolute;left:0;text-align:left;margin-left:150.55pt;margin-top:-5pt;width:1.2pt;height:4.35pt;rotation:322;z-index:-251460608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161" type="#_x0000_t136" style="position:absolute;left:0;text-align:left;margin-left:152.75pt;margin-top:-6.7pt;width:1.15pt;height:4.35pt;rotation:322;z-index:-251459584;mso-position-horizontal-relative:page" stroked="f">
            <o:extrusion v:ext="view" autorotationcenter="t"/>
            <v:textpath style="font-family:&quot;&amp;quot&quot;;font-size:3pt;v-text-kern:t;mso-text-shadow:auto" string="ee"/>
            <w10:wrap anchorx="page"/>
          </v:shape>
        </w:pict>
      </w:r>
      <w:r>
        <w:rPr>
          <w:lang w:val="de-CH"/>
        </w:rPr>
        <w:pict>
          <v:shape id="_x0000_s1162" type="#_x0000_t136" style="position:absolute;left:0;text-align:left;margin-left:152.8pt;margin-top:.7pt;width:1.2pt;height:4.35pt;rotation:322;z-index:-25145856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63" type="#_x0000_t136" style="position:absolute;left:0;text-align:left;margin-left:154.3pt;margin-top:-.45pt;width:1.2pt;height:4.35pt;rotation:322;z-index:-251457536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164" type="#_x0000_t136" style="position:absolute;left:0;text-align:left;margin-left:156.5pt;margin-top:-2.15pt;width:1.15pt;height:4.35pt;rotation:322;z-index:-251456512;mso-position-horizontal-relative:page" stroked="f">
            <o:extrusion v:ext="view" autorotationcenter="t"/>
            <v:textpath style="font-family:&quot;&amp;quot&quot;;font-size:3pt;v-text-kern:t;mso-text-shadow:auto" string="dd"/>
            <w10:wrap anchorx="page"/>
          </v:shape>
        </w:pict>
      </w:r>
      <w:r>
        <w:rPr>
          <w:lang w:val="de-CH"/>
        </w:rPr>
        <w:pict>
          <v:shape id="_x0000_s1165" type="#_x0000_t136" style="position:absolute;left:0;text-align:left;margin-left:155.65pt;margin-top:5.3pt;width:1.15pt;height:4.35pt;rotation:322;z-index:-25145548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66" type="#_x0000_t136" style="position:absolute;left:0;text-align:left;margin-left:157.15pt;margin-top:4.1pt;width:1.2pt;height:4.35pt;rotation:322;z-index:-251454464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167" type="#_x0000_t136" style="position:absolute;left:0;text-align:left;margin-left:159.3pt;margin-top:2.4pt;width:1.15pt;height:4.35pt;rotation:322;z-index:-251453440;mso-position-horizontal-relative:page" stroked="f">
            <o:extrusion v:ext="view" autorotationcenter="t"/>
            <v:textpath style="font-family:&quot;&amp;quot&quot;;font-size:3pt;v-text-kern:t;mso-text-shadow:auto" string="cc"/>
            <w10:wrap anchorx="page"/>
          </v:shape>
        </w:pict>
      </w:r>
      <w:r>
        <w:rPr>
          <w:lang w:val="de-CH"/>
        </w:rPr>
        <w:pict>
          <v:shape id="_x0000_s1168" type="#_x0000_t136" style="position:absolute;left:0;text-align:left;margin-left:167.8pt;margin-top:-17.6pt;width:1.2pt;height:4.4pt;rotation:322;z-index:-25145241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69" type="#_x0000_t136" style="position:absolute;left:0;text-align:left;margin-left:169.35pt;margin-top:-18.7pt;width:1.15pt;height:4.35pt;rotation:322;z-index:-251451392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70" type="#_x0000_t136" style="position:absolute;left:0;text-align:left;margin-left:171.5pt;margin-top:-20.4pt;width:1.15pt;height:4.35pt;rotation:322;z-index:-251450368;mso-position-horizontal-relative:page" stroked="f">
            <o:extrusion v:ext="view" autorotationcenter="t"/>
            <v:textpath style="font-family:&quot;&amp;quot&quot;;font-size:3pt;v-text-kern:t;mso-text-shadow:auto" string="ee"/>
            <w10:wrap anchorx="page"/>
          </v:shape>
        </w:pict>
      </w:r>
      <w:r>
        <w:rPr>
          <w:lang w:val="de-CH"/>
        </w:rPr>
        <w:pict>
          <v:shape id="_x0000_s1171" type="#_x0000_t136" style="position:absolute;left:0;text-align:left;margin-left:171.6pt;margin-top:-13pt;width:1.2pt;height:4.4pt;rotation:322;z-index:-25144934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72" type="#_x0000_t136" style="position:absolute;left:0;text-align:left;margin-left:173.05pt;margin-top:-14.15pt;width:1.2pt;height:4.4pt;rotation:322;z-index:-25144832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73" type="#_x0000_t136" style="position:absolute;left:0;text-align:left;margin-left:175.25pt;margin-top:-15.85pt;width:1.15pt;height:4.35pt;rotation:322;z-index:-251447296;mso-position-horizontal-relative:page" stroked="f">
            <o:extrusion v:ext="view" autorotationcenter="t"/>
            <v:textpath style="font-family:&quot;&amp;quot&quot;;font-size:3pt;v-text-kern:t;mso-text-shadow:auto" string="dd"/>
            <w10:wrap anchorx="page"/>
          </v:shape>
        </w:pict>
      </w:r>
      <w:r>
        <w:rPr>
          <w:lang w:val="de-CH"/>
        </w:rPr>
        <w:pict>
          <v:shape id="_x0000_s1174" type="#_x0000_t136" style="position:absolute;left:0;text-align:left;margin-left:174.4pt;margin-top:-9.35pt;width:1.2pt;height:4.4pt;rotation:322;z-index:-25144627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75" type="#_x0000_t136" style="position:absolute;left:0;text-align:left;margin-left:175.85pt;margin-top:-10.5pt;width:1.15pt;height:4.35pt;rotation:322;z-index:-251445248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76" type="#_x0000_t136" style="position:absolute;left:0;text-align:left;margin-left:178.1pt;margin-top:-12.2pt;width:1.2pt;height:4.35pt;rotation:322;z-index:-251444224;mso-position-horizontal-relative:page" stroked="f">
            <o:extrusion v:ext="view" autorotationcenter="t"/>
            <v:textpath style="font-family:&quot;&amp;quot&quot;;font-size:3pt;v-text-kern:t;mso-text-shadow:auto" string="cc"/>
            <w10:wrap anchorx="page"/>
          </v:shape>
        </w:pict>
      </w:r>
      <w:r>
        <w:rPr>
          <w:lang w:val="de-CH"/>
        </w:rPr>
        <w:pict>
          <v:shape id="_x0000_s1183" type="#_x0000_t136" style="position:absolute;left:0;text-align:left;margin-left:158.1pt;margin-top:7.25pt;width:8.1pt;height:4.4pt;rotation:322;z-index:-251437056;mso-position-horizontal-relative:page" stroked="f">
            <o:extrusion v:ext="view" autorotationcenter="t"/>
            <v:textpath style="font-family:&quot;&amp;quot&quot;;font-size:3pt;v-text-kern:t;mso-text-shadow:auto" string="111444bbb"/>
            <w10:wrap anchorx="page"/>
          </v:shape>
        </w:pict>
      </w:r>
      <w:r>
        <w:rPr>
          <w:lang w:val="de-CH"/>
        </w:rPr>
        <w:pict>
          <v:shape id="_x0000_s1184" type="#_x0000_t136" style="position:absolute;left:0;text-align:left;margin-left:177.5pt;margin-top:-7.6pt;width:7.3pt;height:4.4pt;rotation:322;z-index:-251436032;mso-position-horizontal-relative:page" stroked="f">
            <o:extrusion v:ext="view" autorotationcenter="t"/>
            <v:textpath style="font-family:&quot;&amp;quot&quot;;font-size:3pt;v-text-kern:t;mso-text-shadow:auto" string="1122bb"/>
            <w10:wrap anchorx="page"/>
          </v:shape>
        </w:pict>
      </w:r>
      <w:r>
        <w:rPr>
          <w:lang w:val="de-CH"/>
        </w:rPr>
        <w:pict>
          <v:shape id="_x0000_s1187" type="#_x0000_t136" style="position:absolute;left:0;text-align:left;margin-left:158.9pt;margin-top:8.15pt;width:8pt;height:3.85pt;rotation:322;z-index:-251432960;mso-position-horizontal-relative:page" stroked="f">
            <o:extrusion v:ext="view" autorotationcenter="t"/>
            <v:textpath style="font-family:&quot;&amp;quot&quot;;font-size:3pt;v-text-kern:t;mso-text-shadow:auto" string="1144bb"/>
            <w10:wrap anchorx="page"/>
          </v:shape>
        </w:pict>
      </w:r>
      <w:r>
        <w:rPr>
          <w:lang w:val="de-CH"/>
        </w:rPr>
        <w:pict>
          <v:shape id="_x0000_s1188" type="#_x0000_t136" style="position:absolute;left:0;text-align:left;margin-left:177.6pt;margin-top:-6.45pt;width:8.1pt;height:3.85pt;rotation:322;z-index:-251431936;mso-position-horizontal-relative:page" stroked="f">
            <o:extrusion v:ext="view" autorotationcenter="t"/>
            <v:textpath style="font-family:&quot;&amp;quot&quot;;font-size:3pt;v-text-kern:t;mso-text-shadow:auto" string="1122bb"/>
            <w10:wrap anchorx="page"/>
          </v:shape>
        </w:pict>
      </w:r>
      <w:r>
        <w:rPr>
          <w:lang w:val="de-CH"/>
        </w:rPr>
        <w:pict>
          <v:shape id="_x0000_s1190" type="#_x0000_t136" style="position:absolute;left:0;text-align:left;margin-left:119.8pt;margin-top:41.85pt;width:4pt;height:3.7pt;rotation:322;z-index:-251429888;mso-position-horizontal-relative:page" fillcolor="black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91" type="#_x0000_t136" style="position:absolute;left:0;text-align:left;margin-left:131.35pt;margin-top:33.35pt;width:2.1pt;height:3.65pt;rotation:322;z-index:-251428864;mso-position-horizontal-relative:page" fillcolor="black" stroked="f">
            <o:extrusion v:ext="view" autorotationcenter="t"/>
            <v:textpath style="font-family:&quot;&amp;quot&quot;;font-size:3pt;v-text-kern:t;mso-text-shadow:auto" string="7"/>
            <w10:wrap anchorx="page"/>
          </v:shape>
        </w:pict>
      </w:r>
      <w:r>
        <w:rPr>
          <w:lang w:val="de-CH"/>
        </w:rPr>
        <w:pict>
          <v:shape id="_x0000_s1192" type="#_x0000_t136" style="position:absolute;left:0;text-align:left;margin-left:139.8pt;margin-top:27pt;width:2.1pt;height:3.65pt;rotation:322;z-index:-251427840;mso-position-horizontal-relative:page" fillcolor="black" stroked="f">
            <o:extrusion v:ext="view" autorotationcenter="t"/>
            <v:textpath style="font-family:&quot;&amp;quot&quot;;font-size:3pt;v-text-kern:t;mso-text-shadow:auto" string="3"/>
            <w10:wrap anchorx="page"/>
          </v:shape>
        </w:pict>
      </w:r>
      <w:r>
        <w:rPr>
          <w:lang w:val="de-CH"/>
        </w:rPr>
        <w:pict>
          <v:shape id="_x0000_s1193" type="#_x0000_t136" style="position:absolute;left:0;text-align:left;margin-left:196.4pt;margin-top:-20.1pt;width:8pt;height:3.85pt;rotation:322;z-index:-251426816;mso-position-horizontal-relative:page" stroked="f">
            <o:extrusion v:ext="view" autorotationcenter="t"/>
            <v:textpath style="font-family:&quot;&amp;quot&quot;;font-size:3pt;v-text-kern:t;mso-text-shadow:auto" string="1100bb"/>
            <w10:wrap anchorx="page"/>
          </v:shape>
        </w:pict>
      </w:r>
      <w:r>
        <w:rPr>
          <w:lang w:val="de-CH"/>
        </w:rPr>
        <w:pict>
          <v:shape id="_x0000_s1195" type="#_x0000_t136" style="position:absolute;left:0;text-align:left;margin-left:161.85pt;margin-top:10.85pt;width:8.05pt;height:4.45pt;rotation:322;z-index:-251424768;mso-position-horizontal-relative:page" stroked="f">
            <o:extrusion v:ext="view" autorotationcenter="t"/>
            <v:textpath style="font-family:&quot;&amp;quot&quot;;font-size:3pt;v-text-kern:t;mso-text-shadow:auto" string="111444aaa"/>
            <w10:wrap anchorx="page"/>
          </v:shape>
        </w:pict>
      </w:r>
      <w:r>
        <w:rPr>
          <w:lang w:val="de-CH"/>
        </w:rPr>
        <w:pict>
          <v:shape id="_x0000_s1196" type="#_x0000_t136" style="position:absolute;left:0;text-align:left;margin-left:162.6pt;margin-top:11.85pt;width:8.05pt;height:3.8pt;rotation:322;z-index:-251423744;mso-position-horizontal-relative:page" stroked="f">
            <o:extrusion v:ext="view" autorotationcenter="t"/>
            <v:textpath style="font-family:&quot;&amp;quot&quot;;font-size:3pt;v-text-kern:t;mso-text-shadow:auto" string="1144aa"/>
            <w10:wrap anchorx="page"/>
          </v:shape>
        </w:pict>
      </w:r>
      <w:r>
        <w:rPr>
          <w:lang w:val="de-CH"/>
        </w:rPr>
        <w:pict>
          <v:shape id="_x0000_s1197" type="#_x0000_t136" style="position:absolute;left:0;text-align:left;margin-left:182.05pt;margin-top:.15pt;width:2.1pt;height:3.65pt;rotation:322;z-index:-251422720;mso-position-horizontal-relative:page" stroked="f">
            <o:extrusion v:ext="view" autorotationcenter="t"/>
            <v:textpath style="font-family:&quot;&amp;quot&quot;;font-size:3pt;v-text-kern:t;mso-text-shadow:auto" string="1"/>
            <w10:wrap anchorx="page"/>
          </v:shape>
        </w:pict>
      </w:r>
      <w:r>
        <w:rPr>
          <w:lang w:val="de-CH"/>
        </w:rPr>
        <w:pict>
          <v:shape id="_x0000_s1198" type="#_x0000_t136" style="position:absolute;left:0;text-align:left;margin-left:183.5pt;margin-top:-1pt;width:2.1pt;height:3.65pt;rotation:322;z-index:-251421696;mso-position-horizontal-relative:page" stroked="f">
            <o:extrusion v:ext="view" autorotationcenter="t"/>
            <v:textpath style="font-family:&quot;&amp;quot&quot;;font-size:3pt;v-text-kern:t;mso-text-shadow:auto" string="2"/>
            <w10:wrap anchorx="page"/>
          </v:shape>
        </w:pict>
      </w:r>
      <w:r>
        <w:rPr>
          <w:lang w:val="de-CH"/>
        </w:rPr>
        <w:pict>
          <v:shape id="_x0000_s1199" type="#_x0000_t136" style="position:absolute;left:0;text-align:left;margin-left:185.7pt;margin-top:-2.75pt;width:2.1pt;height:3.65pt;rotation:322;z-index:-251420672;mso-position-horizontal-relative:page" stroked="f">
            <o:extrusion v:ext="view" autorotationcenter="t"/>
            <v:textpath style="font-family:&quot;&amp;quot&quot;;font-size:3pt;v-text-kern:t;mso-text-shadow:auto" string="a"/>
            <w10:wrap anchorx="page"/>
          </v:shape>
        </w:pict>
      </w:r>
      <w:r>
        <w:rPr>
          <w:lang w:val="de-CH"/>
        </w:rPr>
        <w:pict>
          <v:shape id="_x0000_s1200" type="#_x0000_t136" style="position:absolute;left:0;text-align:left;margin-left:181.6pt;margin-top:-2.25pt;width:6.7pt;height:3.7pt;rotation:322;z-index:-251419648;mso-position-horizontal-relative:page" fillcolor="black" stroked="f">
            <o:extrusion v:ext="view" autorotationcenter="t"/>
            <v:textpath style="font-family:&quot;&amp;quot&quot;;font-size:3pt;v-text-kern:t;mso-text-shadow:auto" string="12 a"/>
            <w10:wrap anchorx="page"/>
          </v:shape>
        </w:pict>
      </w:r>
      <w:r>
        <w:rPr>
          <w:lang w:val="de-CH"/>
        </w:rPr>
        <w:pict>
          <v:shape id="_x0000_s1201" type="#_x0000_t136" style="position:absolute;left:0;text-align:left;margin-left:199.9pt;margin-top:-13.3pt;width:1.1pt;height:3.65pt;rotation:322;z-index:-251418624;mso-position-horizontal-relative:page" stroked="f">
            <o:extrusion v:ext="view" autorotationcenter="t"/>
            <v:textpath style="font-family:&quot;&amp;quot&quot;;font-size:3pt;v-text-kern:t;mso-text-shadow:auto" string="1"/>
            <w10:wrap anchorx="page"/>
          </v:shape>
        </w:pict>
      </w:r>
      <w:r>
        <w:rPr>
          <w:lang w:val="de-CH"/>
        </w:rPr>
        <w:pict>
          <v:shape id="_x0000_s1202" type="#_x0000_t136" style="position:absolute;left:0;text-align:left;margin-left:201.3pt;margin-top:-14.75pt;width:2.1pt;height:3.65pt;rotation:322;z-index:-251417600;mso-position-horizontal-relative:page" stroked="f">
            <o:extrusion v:ext="view" autorotationcenter="t"/>
            <v:textpath style="font-family:&quot;&amp;quot&quot;;font-size:3pt;v-text-kern:t;mso-text-shadow:auto" string="0"/>
            <w10:wrap anchorx="page"/>
          </v:shape>
        </w:pict>
      </w:r>
      <w:r>
        <w:rPr>
          <w:lang w:val="de-CH"/>
        </w:rPr>
        <w:pict>
          <v:shape id="_x0000_s1203" type="#_x0000_t136" style="position:absolute;left:0;text-align:left;margin-left:203.45pt;margin-top:-16.4pt;width:2.1pt;height:3.65pt;rotation:322;z-index:-251416576;mso-position-horizontal-relative:page" stroked="f">
            <o:extrusion v:ext="view" autorotationcenter="t"/>
            <v:textpath style="font-family:&quot;&amp;quot&quot;;font-size:3pt;v-text-kern:t;mso-text-shadow:auto" string="a"/>
            <w10:wrap anchorx="page"/>
          </v:shape>
        </w:pict>
      </w:r>
      <w:r>
        <w:rPr>
          <w:lang w:val="de-CH"/>
        </w:rPr>
        <w:pict>
          <v:shape id="_x0000_s1204" type="#_x0000_t136" style="position:absolute;left:0;text-align:left;margin-left:199.35pt;margin-top:-15.95pt;width:6.7pt;height:3.7pt;rotation:322;z-index:-251415552;mso-position-horizontal-relative:page" fillcolor="black" stroked="f">
            <o:extrusion v:ext="view" autorotationcenter="t"/>
            <v:textpath style="font-family:&quot;&amp;quot&quot;;font-size:3pt;v-text-kern:t;mso-text-shadow:auto" string="10 a"/>
            <w10:wrap anchorx="page"/>
          </v:shape>
        </w:pict>
      </w:r>
      <w:r>
        <w:rPr>
          <w:lang w:val="de-CH"/>
        </w:rPr>
        <w:pict>
          <v:shape id="_x0000_s1213" type="#_x0000_t136" style="position:absolute;left:0;text-align:left;margin-left:149.05pt;margin-top:27.6pt;width:1.2pt;height:4.35pt;rotation:322;z-index:-25140633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5" type="#_x0000_t136" style="position:absolute;left:0;text-align:left;margin-left:166.95pt;margin-top:31.75pt;width:1.15pt;height:4.35pt;rotation:322;z-index:-25140428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6" type="#_x0000_t136" style="position:absolute;left:0;text-align:left;margin-left:168.35pt;margin-top:30.6pt;width:1.15pt;height:4.35pt;rotation:322;z-index:-251403264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217" type="#_x0000_t136" style="position:absolute;left:0;text-align:left;margin-left:170.55pt;margin-top:28.85pt;width:1.2pt;height:4.4pt;rotation:322;z-index:-251402240;mso-position-horizontal-relative:page" stroked="f">
            <o:extrusion v:ext="view" autorotationcenter="t"/>
            <v:textpath style="font-family:&quot;&amp;quot&quot;;font-size:3pt;v-text-kern:t;mso-text-shadow:auto" string="dd"/>
            <w10:wrap anchorx="page"/>
          </v:shape>
        </w:pict>
      </w:r>
      <w:r>
        <w:rPr>
          <w:lang w:val="de-CH"/>
        </w:rPr>
        <w:pict>
          <v:shape id="_x0000_s1218" type="#_x0000_t136" style="position:absolute;left:0;text-align:left;margin-left:172.5pt;margin-top:27.2pt;width:1.15pt;height:4.35pt;rotation:322;z-index:-25140121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9" type="#_x0000_t136" style="position:absolute;left:0;text-align:left;margin-left:174pt;margin-top:26.05pt;width:1.15pt;height:4.35pt;rotation:322;z-index:-251400192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220" type="#_x0000_t136" style="position:absolute;left:0;text-align:left;margin-left:176.15pt;margin-top:24.3pt;width:1.2pt;height:4.4pt;rotation:322;z-index:-251399168;mso-position-horizontal-relative:page" stroked="f">
            <o:extrusion v:ext="view" autorotationcenter="t"/>
            <v:textpath style="font-family:&quot;&amp;quot&quot;;font-size:3pt;v-text-kern:t;mso-text-shadow:auto" string="cc"/>
            <w10:wrap anchorx="page"/>
          </v:shape>
        </w:pict>
      </w:r>
      <w:r>
        <w:rPr>
          <w:lang w:val="de-CH"/>
        </w:rPr>
        <w:pict>
          <v:shape id="_x0000_s1221" type="#_x0000_t136" style="position:absolute;left:0;text-align:left;margin-left:179.1pt;margin-top:22.6pt;width:1.15pt;height:4.35pt;rotation:322;z-index:-25139814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22" type="#_x0000_t136" style="position:absolute;left:0;text-align:left;margin-left:180.55pt;margin-top:21.45pt;width:1.15pt;height:4.35pt;rotation:322;z-index:-251397120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223" type="#_x0000_t136" style="position:absolute;left:0;text-align:left;margin-left:182.75pt;margin-top:19.75pt;width:1.15pt;height:4.35pt;rotation:322;z-index:-251396096;mso-position-horizontal-relative:page" stroked="f">
            <o:extrusion v:ext="view" autorotationcenter="t"/>
            <v:textpath style="font-family:&quot;&amp;quot&quot;;font-size:3pt;v-text-kern:t;mso-text-shadow:auto" string="bb"/>
            <w10:wrap anchorx="page"/>
          </v:shape>
        </w:pict>
      </w:r>
      <w:r>
        <w:rPr>
          <w:lang w:val="de-CH"/>
        </w:rPr>
        <w:pict>
          <v:shape id="_x0000_s1224" type="#_x0000_t136" style="position:absolute;left:0;text-align:left;margin-left:184.75pt;margin-top:18.05pt;width:1.15pt;height:4.35pt;rotation:322;z-index:-25139507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25" type="#_x0000_t136" style="position:absolute;left:0;text-align:left;margin-left:186.2pt;margin-top:16.9pt;width:1.2pt;height:4.35pt;rotation:322;z-index:-251394048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226" type="#_x0000_t136" style="position:absolute;left:0;text-align:left;margin-left:188.35pt;margin-top:15.2pt;width:1.15pt;height:4.35pt;rotation:322;z-index:-251393024;mso-position-horizontal-relative:page" stroked="f">
            <o:extrusion v:ext="view" autorotationcenter="t"/>
            <v:textpath style="font-family:&quot;&amp;quot&quot;;font-size:3pt;v-text-kern:t;mso-text-shadow:auto" string="aa"/>
            <w10:wrap anchorx="page"/>
          </v:shape>
        </w:pict>
      </w:r>
      <w:r>
        <w:rPr>
          <w:lang w:val="de-CH"/>
        </w:rPr>
        <w:pict>
          <v:shape id="_x0000_s1227" type="#_x0000_t136" style="position:absolute;left:0;text-align:left;margin-left:191.3pt;margin-top:13.5pt;width:1.2pt;height:4.35pt;rotation:322;z-index:-25139200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28" type="#_x0000_t136" style="position:absolute;left:0;text-align:left;margin-left:192.7pt;margin-top:12.35pt;width:1.2pt;height:4.35pt;rotation:322;z-index:-251390976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229" type="#_x0000_t136" style="position:absolute;left:0;text-align:left;margin-left:194.95pt;margin-top:10.6pt;width:1.15pt;height:4.35pt;rotation:322;z-index:-251389952;mso-position-horizontal-relative:page" stroked="f">
            <o:extrusion v:ext="view" autorotationcenter="t"/>
            <v:textpath style="font-family:&quot;&amp;quot&quot;;font-size:3pt;v-text-kern:t;mso-text-shadow:auto" string="ee"/>
            <w10:wrap anchorx="page"/>
          </v:shape>
        </w:pict>
      </w:r>
      <w:r>
        <w:rPr>
          <w:lang w:val="de-CH"/>
        </w:rPr>
        <w:pict>
          <v:shape id="_x0000_s1230" type="#_x0000_t136" style="position:absolute;left:0;text-align:left;margin-left:197.8pt;margin-top:8.9pt;width:1.2pt;height:4.35pt;rotation:322;z-index:-25138892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31" type="#_x0000_t136" style="position:absolute;left:0;text-align:left;margin-left:199.3pt;margin-top:7.8pt;width:1.2pt;height:4.35pt;rotation:322;z-index:-251387904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232" type="#_x0000_t136" style="position:absolute;left:0;text-align:left;margin-left:201.5pt;margin-top:6.05pt;width:1.15pt;height:4.35pt;rotation:322;z-index:-251386880;mso-position-horizontal-relative:page" stroked="f">
            <o:extrusion v:ext="view" autorotationcenter="t"/>
            <v:textpath style="font-family:&quot;&amp;quot&quot;;font-size:3pt;v-text-kern:t;mso-text-shadow:auto" string="dd"/>
            <w10:wrap anchorx="page"/>
          </v:shape>
        </w:pict>
      </w:r>
      <w:r>
        <w:rPr>
          <w:lang w:val="de-CH"/>
        </w:rPr>
        <w:pict>
          <v:shape id="_x0000_s1233" type="#_x0000_t136" style="position:absolute;left:0;text-align:left;margin-left:203.45pt;margin-top:4.35pt;width:1.2pt;height:4.35pt;rotation:322;z-index:-25138585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34" type="#_x0000_t136" style="position:absolute;left:0;text-align:left;margin-left:204.9pt;margin-top:3.2pt;width:1.2pt;height:4.4pt;rotation:322;z-index:-251384832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235" type="#_x0000_t136" style="position:absolute;left:0;text-align:left;margin-left:207.15pt;margin-top:1.5pt;width:1.15pt;height:4.35pt;rotation:322;z-index:-251383808;mso-position-horizontal-relative:page" stroked="f">
            <o:extrusion v:ext="view" autorotationcenter="t"/>
            <v:textpath style="font-family:&quot;&amp;quot&quot;;font-size:3pt;v-text-kern:t;mso-text-shadow:auto" string="cc"/>
            <w10:wrap anchorx="page"/>
          </v:shape>
        </w:pict>
      </w:r>
      <w:r>
        <w:rPr>
          <w:lang w:val="de-CH"/>
        </w:rPr>
        <w:pict>
          <v:shape id="_x0000_s1236" type="#_x0000_t136" style="position:absolute;left:0;text-align:left;margin-left:210pt;margin-top:-.25pt;width:1.2pt;height:4.4pt;rotation:322;z-index:-25138278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37" type="#_x0000_t136" style="position:absolute;left:0;text-align:left;margin-left:211.5pt;margin-top:-1.4pt;width:1.2pt;height:4.4pt;rotation:322;z-index:-251381760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238" type="#_x0000_t136" style="position:absolute;left:0;text-align:left;margin-left:213.65pt;margin-top:-3.05pt;width:1.15pt;height:4.35pt;rotation:322;z-index:-251380736;mso-position-horizontal-relative:page" stroked="f">
            <o:extrusion v:ext="view" autorotationcenter="t"/>
            <v:textpath style="font-family:&quot;&amp;quot&quot;;font-size:3pt;v-text-kern:t;mso-text-shadow:auto" string="bb"/>
            <w10:wrap anchorx="page"/>
          </v:shape>
        </w:pict>
      </w:r>
      <w:r>
        <w:rPr>
          <w:lang w:val="de-CH"/>
        </w:rPr>
        <w:pict>
          <v:shape id="_x0000_s1239" type="#_x0000_t136" style="position:absolute;left:0;text-align:left;margin-left:216.6pt;margin-top:-4.8pt;width:1.2pt;height:4.4pt;rotation:322;z-index:-25137971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40" type="#_x0000_t136" style="position:absolute;left:0;text-align:left;margin-left:218.05pt;margin-top:-5.95pt;width:1.2pt;height:4.4pt;rotation:322;z-index:-251378688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241" type="#_x0000_t136" style="position:absolute;left:0;text-align:left;margin-left:220.25pt;margin-top:-7.6pt;width:1.15pt;height:4.35pt;rotation:322;z-index:-251377664;mso-position-horizontal-relative:page" stroked="f">
            <o:extrusion v:ext="view" autorotationcenter="t"/>
            <v:textpath style="font-family:&quot;&amp;quot&quot;;font-size:3pt;v-text-kern:t;mso-text-shadow:auto" string="aa"/>
            <w10:wrap anchorx="page"/>
          </v:shape>
        </w:pict>
      </w:r>
      <w:r>
        <w:rPr>
          <w:lang w:val="de-CH"/>
        </w:rPr>
        <w:pict>
          <v:shape id="_x0000_s1242" type="#_x0000_t136" style="position:absolute;left:0;text-align:left;margin-left:212.9pt;margin-top:-3.35pt;width:34.2pt;height:4.65pt;rotation:322;z-index:-251376640;mso-position-horizontal-relative:page" fillcolor="black" stroked="f">
            <o:extrusion v:ext="view" autorotationcenter="t"/>
            <v:textpath style="font-family:&quot;&amp;quot&quot;;font-size:4pt;font-style:italic;v-text-kern:t;mso-text-shadow:auto" string="Oberer Deutw eg"/>
            <w10:wrap anchorx="page"/>
          </v:shape>
        </w:pict>
      </w:r>
      <w:r>
        <w:rPr>
          <w:lang w:val="de-CH"/>
        </w:rPr>
        <w:pict>
          <v:shape id="_x0000_s1251" type="#_x0000_t136" style="position:absolute;left:0;text-align:left;margin-left:208.85pt;margin-top:29.35pt;width:1.15pt;height:4.35pt;rotation:322;z-index:-25136742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52" type="#_x0000_t136" style="position:absolute;left:0;text-align:left;margin-left:210.35pt;margin-top:28.2pt;width:1.15pt;height:4.35pt;rotation:322;z-index:-251366400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253" type="#_x0000_t136" style="position:absolute;left:0;text-align:left;margin-left:217.35pt;margin-top:23.9pt;width:1.15pt;height:4.35pt;rotation:322;z-index:-25136537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54" type="#_x0000_t136" style="position:absolute;left:0;text-align:left;margin-left:218.75pt;margin-top:22.7pt;width:1.2pt;height:4.35pt;rotation:322;z-index:-251364352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255" type="#_x0000_t136" style="position:absolute;left:0;text-align:left;margin-left:247.45pt;margin-top:-.7pt;width:1.15pt;height:4.35pt;rotation:322;z-index:-251363328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256" type="#_x0000_t136" style="position:absolute;left:0;text-align:left;margin-left:256.05pt;margin-top:-4.95pt;width:2.1pt;height:3.65pt;rotation:322;z-index:-251362304;mso-position-horizontal-relative:page" stroked="f">
            <o:extrusion v:ext="view" autorotationcenter="t"/>
            <v:textpath style="font-family:&quot;&amp;quot&quot;;font-size:3pt;v-text-kern:t;mso-text-shadow:auto" string="7"/>
            <w10:wrap anchorx="page"/>
          </v:shape>
        </w:pict>
      </w:r>
      <w:r>
        <w:rPr>
          <w:lang w:val="de-CH"/>
        </w:rPr>
        <w:pict>
          <v:shape id="_x0000_s1257" type="#_x0000_t136" style="position:absolute;left:0;text-align:left;margin-left:198.55pt;margin-top:38.45pt;width:1.15pt;height:4.35pt;rotation:322;z-index:-25136128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58" type="#_x0000_t136" style="position:absolute;left:0;text-align:left;margin-left:200.05pt;margin-top:37.3pt;width:1.15pt;height:4.35pt;rotation:322;z-index:-25136025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59" type="#_x0000_t136" style="position:absolute;left:0;text-align:left;margin-left:228.55pt;margin-top:14.75pt;width:1.2pt;height:4.35pt;rotation:322;z-index:-25135923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60" type="#_x0000_t136" style="position:absolute;left:0;text-align:left;margin-left:230.05pt;margin-top:13.6pt;width:1.2pt;height:4.35pt;rotation:322;z-index:-251358208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61" type="#_x0000_t136" style="position:absolute;left:0;text-align:left;margin-left:233.3pt;margin-top:1.2pt;width:27.3pt;height:4.4pt;rotation:322;z-index:-251357184;mso-position-horizontal-relative:page" stroked="f">
            <o:extrusion v:ext="view" autorotationcenter="t"/>
            <v:textpath style="font-family:&quot;&amp;quot&quot;;font-size:3pt;v-text-kern:t;mso-text-shadow:auto" string="1111                     7"/>
            <w10:wrap anchorx="page"/>
          </v:shape>
        </w:pict>
      </w:r>
      <w:r>
        <w:rPr>
          <w:lang w:val="de-CH"/>
        </w:rPr>
        <w:pict>
          <v:shape id="_x0000_s1262" type="#_x0000_t136" style="position:absolute;left:0;text-align:left;margin-left:235.8pt;margin-top:9.35pt;width:5.3pt;height:3.85pt;rotation:322;z-index:-251356160;mso-position-horizontal-relative:page" stroked="f">
            <o:extrusion v:ext="view" autorotationcenter="t"/>
            <v:textpath style="font-family:&quot;&amp;quot&quot;;font-size:3pt;v-text-kern:t;mso-text-shadow:auto" string="111"/>
            <w10:wrap anchorx="page"/>
          </v:shape>
        </w:pict>
      </w:r>
      <w:r>
        <w:rPr>
          <w:lang w:val="de-CH"/>
        </w:rPr>
        <w:pict>
          <v:shape id="_x0000_s1277" type="#_x0000_t136" style="position:absolute;left:0;text-align:left;margin-left:76.7pt;margin-top:-.75pt;width:1.15pt;height:4.4pt;rotation:323;z-index:-251340800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78" type="#_x0000_t136" style="position:absolute;left:0;text-align:left;margin-left:78.15pt;margin-top:-1.9pt;width:1.15pt;height:4.4pt;rotation:323;z-index:-251339776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279" type="#_x0000_t136" style="position:absolute;left:0;text-align:left;margin-left:81pt;margin-top:-1.6pt;width:24.4pt;height:4.05pt;rotation:323;z-index:-251338752;mso-position-horizontal-relative:page" fillcolor="black" stroked="f">
            <o:extrusion v:ext="view" autorotationcenter="t"/>
            <v:textpath style="font-family:&quot;&amp;quot&quot;;font-size:3pt;font-style:italic;v-text-kern:t;mso-text-shadow:auto" string="Eigenh eimweg"/>
            <w10:wrap anchorx="page"/>
          </v:shape>
        </w:pict>
      </w:r>
      <w:r>
        <w:rPr>
          <w:lang w:val="de-CH"/>
        </w:rPr>
        <w:pict>
          <v:shape id="_x0000_s1282" type="#_x0000_t136" style="position:absolute;left:0;text-align:left;margin-left:104.6pt;margin-top:1.5pt;width:16.55pt;height:4.1pt;rotation:323;z-index:-251335680;mso-position-horizontal-relative:page" fillcolor="black" stroked="f">
            <o:extrusion v:ext="view" autorotationcenter="t"/>
            <v:textpath style="font-family:&quot;&amp;quot&quot;;font-size:3pt;v-text-kern:t;mso-text-shadow:auto" string="59         55"/>
            <w10:wrap anchorx="page"/>
          </v:shape>
        </w:pict>
      </w:r>
      <w:r>
        <w:rPr>
          <w:lang w:val="de-CH"/>
        </w:rPr>
        <w:pict>
          <v:shape id="_x0000_s1283" type="#_x0000_t136" style="position:absolute;left:0;text-align:left;margin-left:115.1pt;margin-top:8.35pt;width:1.15pt;height:4.4pt;rotation:323;z-index:-251334656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84" type="#_x0000_t136" style="position:absolute;left:0;text-align:left;margin-left:116.6pt;margin-top:7.2pt;width:1.15pt;height:4.4pt;rotation:323;z-index:-251333632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285" type="#_x0000_t136" style="position:absolute;left:0;text-align:left;margin-left:96.35pt;margin-top:13.55pt;width:3.95pt;height:3.7pt;rotation:323;z-index:-251332608;mso-position-horizontal-relative:page" fillcolor="black" stroked="f">
            <o:extrusion v:ext="view" autorotationcenter="t"/>
            <v:textpath style="font-family:&quot;&amp;quot&quot;;font-size:3pt;v-text-kern:t;mso-text-shadow:auto" string="63"/>
            <w10:wrap anchorx="page"/>
          </v:shape>
        </w:pict>
      </w:r>
      <w:r>
        <w:rPr>
          <w:lang w:val="de-CH"/>
        </w:rPr>
        <w:pict>
          <v:shape id="_x0000_s1287" type="#_x0000_t136" style="position:absolute;left:0;text-align:left;margin-left:113.15pt;margin-top:24.8pt;width:21.65pt;height:4.05pt;rotation:323;z-index:-251330560;mso-position-horizontal-relative:page" fillcolor="black" stroked="f">
            <o:extrusion v:ext="view" autorotationcenter="t"/>
            <v:textpath style="font-family:&quot;&amp;quot&quot;;font-size:3pt;font-style:italic;v-text-kern:t;mso-text-shadow:auto" string="Speng llerweg"/>
            <w10:wrap anchorx="page"/>
          </v:shape>
        </w:pict>
      </w:r>
      <w:r>
        <w:rPr>
          <w:lang w:val="de-CH"/>
        </w:rPr>
        <w:pict>
          <v:shape id="_x0000_s1290" type="#_x0000_t136" style="position:absolute;left:0;text-align:left;margin-left:129.3pt;margin-top:43.1pt;width:1.2pt;height:4.4pt;rotation:323;z-index:-251327488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291" type="#_x0000_t136" style="position:absolute;left:0;text-align:left;margin-left:139.6pt;margin-top:35.8pt;width:1.2pt;height:4.4pt;rotation:323;z-index:-251326464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93" type="#_x0000_t136" style="position:absolute;left:0;text-align:left;margin-left:190.1pt;margin-top:43.05pt;width:1.15pt;height:4.4pt;rotation:323;z-index:-251324416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94" type="#_x0000_t136" style="position:absolute;left:0;text-align:left;margin-left:191.55pt;margin-top:41.9pt;width:1.15pt;height:4.4pt;rotation:323;z-index:-251323392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295" type="#_x0000_t136" style="position:absolute;left:0;text-align:left;margin-left:268.05pt;margin-top:-15.35pt;width:1.2pt;height:4.4pt;rotation:323;z-index:-251322368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323" type="#_x0000_t136" style="position:absolute;left:0;text-align:left;margin-left:496.65pt;margin-top:-15.25pt;width:4pt;height:3.75pt;rotation:357;z-index:-251293696;mso-position-horizontal-relative:page" stroked="f">
            <v:shadow on="t" color="black"/>
            <o:extrusion v:ext="view" autorotationcenter="t"/>
            <v:textpath style="font-family:&quot;&amp;quot&quot;;font-size:3pt;v-text-kern:t;mso-text-shadow:auto" string="888"/>
            <w10:wrap anchorx="page"/>
          </v:shape>
        </w:pict>
      </w:r>
      <w:r w:rsidR="00AA767D" w:rsidRPr="00D238E2">
        <w:rPr>
          <w:rFonts w:ascii="Arial" w:eastAsia="Arial" w:hAnsi="Arial" w:cs="Arial"/>
          <w:b/>
          <w:bCs/>
          <w:position w:val="-1"/>
          <w:sz w:val="26"/>
          <w:szCs w:val="26"/>
          <w:lang w:val="de-CH"/>
        </w:rPr>
        <w:t>P1</w:t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before="18" w:after="0" w:line="200" w:lineRule="exact"/>
        <w:rPr>
          <w:sz w:val="20"/>
          <w:szCs w:val="20"/>
          <w:lang w:val="de-CH"/>
        </w:rPr>
      </w:pPr>
    </w:p>
    <w:p w:rsidR="00AA767D" w:rsidRPr="00D238E2" w:rsidRDefault="00FD3893" w:rsidP="00AA767D">
      <w:pPr>
        <w:spacing w:before="24" w:after="0" w:line="240" w:lineRule="auto"/>
        <w:ind w:left="4065" w:right="5029"/>
        <w:jc w:val="center"/>
        <w:rPr>
          <w:rFonts w:ascii="Arial" w:eastAsia="Arial" w:hAnsi="Arial" w:cs="Arial"/>
          <w:sz w:val="28"/>
          <w:szCs w:val="28"/>
          <w:lang w:val="de-CH"/>
        </w:rPr>
      </w:pPr>
      <w:r>
        <w:rPr>
          <w:lang w:val="de-CH"/>
        </w:rPr>
        <w:pict>
          <v:shape id="_x0000_s1086" type="#_x0000_t136" style="position:absolute;left:0;text-align:left;margin-left:426.5pt;margin-top:-19.45pt;width:35.1pt;height:4.75pt;rotation:37;z-index:-251536384;mso-position-horizontal-relative:page" fillcolor="black" stroked="f">
            <o:extrusion v:ext="view" autorotationcenter="t"/>
            <v:textpath style="font-family:&quot;&amp;quot&quot;;font-size:4pt;font-style:italic;v-text-kern:t;mso-text-shadow:auto" string="Grüz efeldstrass e"/>
            <w10:wrap anchorx="page"/>
          </v:shape>
        </w:pict>
      </w:r>
      <w:r>
        <w:rPr>
          <w:lang w:val="de-CH"/>
        </w:rPr>
        <w:pict>
          <v:shape id="_x0000_s1125" type="#_x0000_t136" style="position:absolute;left:0;text-align:left;margin-left:404.8pt;margin-top:-8.65pt;width:1.3pt;height:4.25pt;rotation:52;z-index:-251496448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126" type="#_x0000_t136" style="position:absolute;left:0;text-align:left;margin-left:405.95pt;margin-top:-7.2pt;width:1.25pt;height:4.2pt;rotation:52;z-index:-251495424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177" type="#_x0000_t136" style="position:absolute;left:0;text-align:left;margin-left:67.85pt;margin-top:-14.95pt;width:18.8pt;height:3.7pt;rotation:322;z-index:-251443200;mso-position-horizontal-relative:page" fillcolor="black" stroked="f">
            <o:extrusion v:ext="view" autorotationcenter="t"/>
            <v:textpath style="font-family:&quot;&amp;quot&quot;;font-size:3pt;font-style:italic;v-text-kern:t;mso-text-shadow:auto" string="peng llerweg"/>
            <w10:wrap anchorx="page"/>
          </v:shape>
        </w:pict>
      </w:r>
      <w:r>
        <w:rPr>
          <w:lang w:val="de-CH"/>
        </w:rPr>
        <w:pict>
          <v:shape id="_x0000_s1186" type="#_x0000_t136" style="position:absolute;left:0;text-align:left;margin-left:76.7pt;margin-top:-.85pt;width:3.95pt;height:3.65pt;rotation:322;z-index:-251433984;mso-position-horizontal-relative:page" fillcolor="black" stroked="f">
            <o:extrusion v:ext="view" autorotationcenter="t"/>
            <v:textpath style="font-family:&quot;&amp;quot&quot;;font-size:3pt;v-text-kern:t;mso-text-shadow:auto" string="27"/>
            <w10:wrap anchorx="page"/>
          </v:shape>
        </w:pict>
      </w:r>
      <w:r>
        <w:rPr>
          <w:lang w:val="de-CH"/>
        </w:rPr>
        <w:pict>
          <v:shape id="_x0000_s1189" type="#_x0000_t136" style="position:absolute;left:0;text-align:left;margin-left:86.95pt;margin-top:-8.15pt;width:4pt;height:3.7pt;rotation:322;z-index:-251430912;mso-position-horizontal-relative:page" fillcolor="black" stroked="f">
            <o:extrusion v:ext="view" autorotationcenter="t"/>
            <v:textpath style="font-family:&quot;&amp;quot&quot;;font-size:3pt;v-text-kern:t;mso-text-shadow:auto" string="23"/>
            <w10:wrap anchorx="page"/>
          </v:shape>
        </w:pict>
      </w:r>
      <w:r>
        <w:rPr>
          <w:lang w:val="de-CH"/>
        </w:rPr>
        <w:pict>
          <v:shape id="_x0000_s1194" type="#_x0000_t136" style="position:absolute;left:0;text-align:left;margin-left:97.5pt;margin-top:-15.5pt;width:4pt;height:4.4pt;rotation:322;z-index:-251425792;mso-position-horizontal-relative:page" stroked="f">
            <o:extrusion v:ext="view" autorotationcenter="t"/>
            <v:textpath style="font-family:&quot;&amp;quot&quot;;font-size:3pt;v-text-kern:t;mso-text-shadow:auto" string="199"/>
            <w10:wrap anchorx="page"/>
          </v:shape>
        </w:pict>
      </w:r>
      <w:r>
        <w:rPr>
          <w:lang w:val="de-CH"/>
        </w:rPr>
        <w:pict>
          <v:shape id="_x0000_s1205" type="#_x0000_t136" style="position:absolute;left:0;text-align:left;margin-left:86.1pt;margin-top:1.25pt;width:1.15pt;height:4.35pt;rotation:322;z-index:-251414528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06" type="#_x0000_t136" style="position:absolute;left:0;text-align:left;margin-left:87.55pt;margin-top:.1pt;width:1.15pt;height:4.35pt;rotation:322;z-index:-251413504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07" type="#_x0000_t136" style="position:absolute;left:0;text-align:left;margin-left:95.45pt;margin-top:-7pt;width:1.15pt;height:4.4pt;rotation:322;z-index:-25141248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08" type="#_x0000_t136" style="position:absolute;left:0;text-align:left;margin-left:96.9pt;margin-top:-8.15pt;width:1.15pt;height:4.35pt;rotation:322;z-index:-25141145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09" type="#_x0000_t136" style="position:absolute;left:0;text-align:left;margin-left:105.8pt;margin-top:-14.25pt;width:1.15pt;height:4.35pt;rotation:322;z-index:-25141043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0" type="#_x0000_t136" style="position:absolute;left:0;text-align:left;margin-left:107.25pt;margin-top:-15.4pt;width:1.15pt;height:4.35pt;rotation:322;z-index:-251409408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211" type="#_x0000_t136" style="position:absolute;left:0;text-align:left;margin-left:118.95pt;margin-top:-24.35pt;width:1.15pt;height:4.35pt;rotation:322;z-index:-25140838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2" type="#_x0000_t136" style="position:absolute;left:0;text-align:left;margin-left:120.4pt;margin-top:-25.45pt;width:1.15pt;height:4.35pt;rotation:322;z-index:-251407360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45" type="#_x0000_t136" style="position:absolute;left:0;text-align:left;margin-left:150.8pt;margin-top:-5.15pt;width:1.15pt;height:4.35pt;rotation:322;z-index:-251373568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46" type="#_x0000_t136" style="position:absolute;left:0;text-align:left;margin-left:152.25pt;margin-top:-6.3pt;width:1.15pt;height:4.35pt;rotation:322;z-index:-251372544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247" type="#_x0000_t136" style="position:absolute;left:0;text-align:left;margin-left:171.4pt;margin-top:-17.9pt;width:1.15pt;height:4.35pt;rotation:322;z-index:-25137152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48" type="#_x0000_t136" style="position:absolute;left:0;text-align:left;margin-left:172.85pt;margin-top:-19.05pt;width:1.15pt;height:4.35pt;rotation:322;z-index:-251370496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249" type="#_x0000_t136" style="position:absolute;left:0;text-align:left;margin-left:179.85pt;margin-top:-22.5pt;width:1.15pt;height:4.35pt;rotation:322;z-index:-251369472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50" type="#_x0000_t136" style="position:absolute;left:0;text-align:left;margin-left:181.25pt;margin-top:-23.6pt;width:1.15pt;height:4.35pt;rotation:322;z-index:-251368448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88" type="#_x0000_t136" style="position:absolute;left:0;text-align:left;margin-left:75.75pt;margin-top:8.55pt;width:1.2pt;height:4.4pt;rotation:323;z-index:-251329536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89" type="#_x0000_t136" style="position:absolute;left:0;text-align:left;margin-left:77.2pt;margin-top:7.45pt;width:1.2pt;height:4.4pt;rotation:323;z-index:-251328512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 w:rsidR="00AA767D" w:rsidRPr="00D238E2">
        <w:rPr>
          <w:rFonts w:ascii="Arial" w:eastAsia="Arial" w:hAnsi="Arial" w:cs="Arial"/>
          <w:w w:val="99"/>
          <w:sz w:val="28"/>
          <w:szCs w:val="28"/>
          <w:lang w:val="de-CH"/>
        </w:rPr>
        <w:t>HP</w:t>
      </w:r>
    </w:p>
    <w:p w:rsidR="00AA767D" w:rsidRPr="00D238E2" w:rsidRDefault="00AA767D" w:rsidP="00AA767D">
      <w:pPr>
        <w:spacing w:before="8" w:after="0" w:line="190" w:lineRule="exact"/>
        <w:rPr>
          <w:sz w:val="19"/>
          <w:szCs w:val="19"/>
          <w:lang w:val="de-CH"/>
        </w:rPr>
      </w:pPr>
    </w:p>
    <w:p w:rsidR="00AA767D" w:rsidRPr="00D238E2" w:rsidRDefault="00FD3893" w:rsidP="00AA767D">
      <w:pPr>
        <w:spacing w:after="0" w:line="316" w:lineRule="exact"/>
        <w:ind w:right="1728"/>
        <w:jc w:val="right"/>
        <w:rPr>
          <w:rFonts w:ascii="Arial" w:eastAsia="Arial" w:hAnsi="Arial" w:cs="Arial"/>
          <w:sz w:val="28"/>
          <w:szCs w:val="28"/>
          <w:lang w:val="de-CH"/>
        </w:rPr>
      </w:pPr>
      <w:r>
        <w:rPr>
          <w:lang w:val="de-CH"/>
        </w:rPr>
        <w:pict>
          <v:shape id="_x0000_s1112" type="#_x0000_t136" style="position:absolute;left:0;text-align:left;margin-left:81.3pt;margin-top:28.25pt;width:1.4pt;height:4.25pt;rotation:51;z-index:-25150976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4" type="#_x0000_t136" style="position:absolute;left:0;text-align:left;margin-left:69.05pt;margin-top:2.15pt;width:2.85pt;height:4.25pt;rotation:322;z-index:-251405312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243" type="#_x0000_t136" style="position:absolute;left:0;text-align:left;margin-left:75.8pt;margin-top:25.2pt;width:1.15pt;height:4.4pt;rotation:322;z-index:-251375616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244" type="#_x0000_t136" style="position:absolute;left:0;text-align:left;margin-left:77.2pt;margin-top:24.05pt;width:1.15pt;height:4.4pt;rotation:322;z-index:-25137459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92" type="#_x0000_t136" style="position:absolute;left:0;text-align:left;margin-left:74.55pt;margin-top:-.05pt;width:3.1pt;height:4.45pt;rotation:323;z-index:-251325440;mso-position-horizontal-relative:page" stroked="f">
            <o:extrusion v:ext="view" autorotationcenter="t"/>
            <v:textpath style="font-family:&quot;&amp;quot&quot;;font-size:3pt;v-text-kern:t;mso-text-shadow:auto" string="2222"/>
            <w10:wrap anchorx="page"/>
          </v:shape>
        </w:pict>
      </w:r>
      <w:r w:rsidR="00AA767D" w:rsidRPr="00D238E2">
        <w:rPr>
          <w:rFonts w:ascii="Arial" w:eastAsia="Arial" w:hAnsi="Arial" w:cs="Arial"/>
          <w:b/>
          <w:bCs/>
          <w:w w:val="99"/>
          <w:position w:val="-1"/>
          <w:sz w:val="28"/>
          <w:szCs w:val="28"/>
          <w:lang w:val="de-CH"/>
        </w:rPr>
        <w:t>P2</w:t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before="9" w:after="0" w:line="220" w:lineRule="exact"/>
        <w:rPr>
          <w:lang w:val="de-CH"/>
        </w:rPr>
      </w:pPr>
    </w:p>
    <w:p w:rsidR="00AA767D" w:rsidRPr="00D238E2" w:rsidRDefault="00F762AB" w:rsidP="00AA767D">
      <w:pPr>
        <w:spacing w:before="14" w:after="0" w:line="380" w:lineRule="exact"/>
        <w:ind w:right="2091"/>
        <w:jc w:val="right"/>
        <w:rPr>
          <w:rFonts w:ascii="Arial" w:eastAsia="Arial" w:hAnsi="Arial" w:cs="Arial"/>
          <w:sz w:val="36"/>
          <w:szCs w:val="36"/>
          <w:lang w:val="de-CH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51A7410" wp14:editId="62E34933">
                <wp:simplePos x="0" y="0"/>
                <wp:positionH relativeFrom="column">
                  <wp:posOffset>4981575</wp:posOffset>
                </wp:positionH>
                <wp:positionV relativeFrom="paragraph">
                  <wp:posOffset>50165</wp:posOffset>
                </wp:positionV>
                <wp:extent cx="422275" cy="313690"/>
                <wp:effectExtent l="0" t="0" r="0" b="0"/>
                <wp:wrapNone/>
                <wp:docPr id="2687" name="Textfeld 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110" w:rsidRPr="00FB2EC8" w:rsidRDefault="00C85110" w:rsidP="00C8511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687" o:spid="_x0000_s1026" type="#_x0000_t202" style="position:absolute;left:0;text-align:left;margin-left:392.25pt;margin-top:3.95pt;width:33.25pt;height:24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" filled="f" stroked="f" strokeweight=".5pt">
                <v:textbox>
                  <w:txbxContent>
                    <w:p w:rsidR="00C85110" w:rsidRPr="00FB2EC8" w:rsidRDefault="00C85110" w:rsidP="00C8511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70B1C3D" wp14:editId="404729C6">
                <wp:simplePos x="0" y="0"/>
                <wp:positionH relativeFrom="column">
                  <wp:posOffset>3778885</wp:posOffset>
                </wp:positionH>
                <wp:positionV relativeFrom="paragraph">
                  <wp:posOffset>183515</wp:posOffset>
                </wp:positionV>
                <wp:extent cx="527685" cy="313690"/>
                <wp:effectExtent l="0" t="0" r="0" b="0"/>
                <wp:wrapNone/>
                <wp:docPr id="2686" name="Textfeld 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110" w:rsidRPr="00FB2EC8" w:rsidRDefault="00C85110" w:rsidP="00C85110">
                            <w:pPr>
                              <w:rPr>
                                <w:sz w:val="28"/>
                              </w:rPr>
                            </w:pPr>
                            <w:r w:rsidRPr="00FB2EC8">
                              <w:rPr>
                                <w:rFonts w:ascii="Arial" w:eastAsia="Arial" w:hAnsi="Arial" w:cs="Arial"/>
                                <w:w w:val="99"/>
                                <w:sz w:val="36"/>
                                <w:szCs w:val="28"/>
                                <w:lang w:val="de-CH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86" o:spid="_x0000_s1027" type="#_x0000_t202" style="position:absolute;left:0;text-align:left;margin-left:297.55pt;margin-top:14.45pt;width:41.55pt;height:24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" filled="f" stroked="f" strokeweight=".5pt">
                <v:textbox>
                  <w:txbxContent>
                    <w:p w:rsidR="00C85110" w:rsidRPr="00FB2EC8" w:rsidRDefault="00C85110" w:rsidP="00C85110">
                      <w:pPr>
                        <w:rPr>
                          <w:sz w:val="28"/>
                        </w:rPr>
                      </w:pPr>
                      <w:r w:rsidRPr="00FB2EC8">
                        <w:rPr>
                          <w:rFonts w:ascii="Arial" w:eastAsia="Arial" w:hAnsi="Arial" w:cs="Arial"/>
                          <w:w w:val="99"/>
                          <w:sz w:val="36"/>
                          <w:szCs w:val="28"/>
                          <w:lang w:val="de-C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D3893">
        <w:rPr>
          <w:lang w:val="de-CH"/>
        </w:rPr>
        <w:pict>
          <v:shape id="_x0000_s1098" type="#_x0000_t136" style="position:absolute;left:0;text-align:left;margin-left:91.65pt;margin-top:-18.05pt;width:1.35pt;height:4.2pt;rotation:51;z-index:-251524096;mso-position-horizontal-relative:page;mso-position-vertical-relative:text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 w:rsidR="00FD3893">
        <w:rPr>
          <w:lang w:val="de-CH"/>
        </w:rPr>
        <w:pict>
          <v:shape id="_x0000_s1099" type="#_x0000_t136" style="position:absolute;left:0;text-align:left;margin-left:95.35pt;margin-top:-11.6pt;width:1.35pt;height:4.25pt;rotation:51;z-index:-251523072;mso-position-horizontal-relative:page;mso-position-vertical-relative:text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 w:rsidR="00FD3893">
        <w:rPr>
          <w:lang w:val="de-CH"/>
        </w:rPr>
        <w:pict>
          <v:shape id="_x0000_s1100" type="#_x0000_t136" style="position:absolute;left:0;text-align:left;margin-left:105.65pt;margin-top:.2pt;width:1.4pt;height:4.25pt;rotation:51;z-index:-251522048;mso-position-horizontal-relative:page;mso-position-vertical-relative:text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 w:rsidR="00FD3893">
        <w:rPr>
          <w:lang w:val="de-CH"/>
        </w:rPr>
        <w:pict>
          <v:shape id="_x0000_s1101" type="#_x0000_t136" style="position:absolute;left:0;text-align:left;margin-left:109.4pt;margin-top:6.65pt;width:1.35pt;height:4.25pt;rotation:51;z-index:-251521024;mso-position-horizontal-relative:page;mso-position-vertical-relative:text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</w:p>
    <w:p w:rsidR="00AA767D" w:rsidRPr="00D238E2" w:rsidRDefault="00C85110" w:rsidP="00AA767D">
      <w:pPr>
        <w:tabs>
          <w:tab w:val="left" w:pos="5400"/>
        </w:tabs>
        <w:spacing w:after="0" w:line="380" w:lineRule="exact"/>
        <w:ind w:left="2497" w:right="-20"/>
        <w:rPr>
          <w:rFonts w:ascii="Arial" w:eastAsia="Arial" w:hAnsi="Arial" w:cs="Arial"/>
          <w:sz w:val="36"/>
          <w:szCs w:val="36"/>
          <w:lang w:val="de-CH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98205D2" wp14:editId="2C261425">
                <wp:simplePos x="0" y="0"/>
                <wp:positionH relativeFrom="column">
                  <wp:posOffset>1938942</wp:posOffset>
                </wp:positionH>
                <wp:positionV relativeFrom="paragraph">
                  <wp:posOffset>-4972</wp:posOffset>
                </wp:positionV>
                <wp:extent cx="528140" cy="313798"/>
                <wp:effectExtent l="0" t="0" r="0" b="0"/>
                <wp:wrapNone/>
                <wp:docPr id="2685" name="Textfeld 2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140" cy="313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110" w:rsidRPr="00FB2EC8" w:rsidRDefault="00C85110">
                            <w:r w:rsidRPr="00FB2EC8">
                              <w:rPr>
                                <w:rFonts w:ascii="Arial" w:eastAsia="Arial" w:hAnsi="Arial" w:cs="Arial"/>
                                <w:w w:val="99"/>
                                <w:sz w:val="28"/>
                                <w:szCs w:val="28"/>
                                <w:lang w:val="de-CH"/>
                              </w:rPr>
                              <w:t>KP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85" o:spid="_x0000_s1028" type="#_x0000_t202" style="position:absolute;left:0;text-align:left;margin-left:152.65pt;margin-top:-.4pt;width:41.6pt;height:24.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" filled="f" stroked="f" strokeweight=".5pt">
                <v:textbox>
                  <w:txbxContent>
                    <w:p w:rsidR="00C85110" w:rsidRPr="00FB2EC8" w:rsidRDefault="00C85110">
                      <w:r w:rsidRPr="00FB2EC8">
                        <w:rPr>
                          <w:rFonts w:ascii="Arial" w:eastAsia="Arial" w:hAnsi="Arial" w:cs="Arial"/>
                          <w:w w:val="99"/>
                          <w:sz w:val="28"/>
                          <w:szCs w:val="28"/>
                          <w:lang w:val="de-CH"/>
                        </w:rPr>
                        <w:t>KP</w:t>
                      </w:r>
                    </w:p>
                  </w:txbxContent>
                </v:textbox>
              </v:shape>
            </w:pict>
          </mc:Fallback>
        </mc:AlternateContent>
      </w:r>
      <w:r w:rsidR="00FD3893">
        <w:rPr>
          <w:lang w:val="de-CH"/>
        </w:rPr>
        <w:pict>
          <v:shape id="_x0000_s1102" type="#_x0000_t136" style="position:absolute;left:0;text-align:left;margin-left:120.75pt;margin-top:-1.35pt;width:1.35pt;height:4.2pt;rotation:51;z-index:-251520000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103" type="#_x0000_t136" style="position:absolute;left:0;text-align:left;margin-left:121.9pt;margin-top:.05pt;width:1.35pt;height:4.2pt;rotation:51;z-index:-251518976;mso-position-horizontal-relative:page;mso-position-vertical-relative:text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 w:rsidR="00FD3893">
        <w:rPr>
          <w:lang w:val="de-CH"/>
        </w:rPr>
        <w:pict>
          <v:shape id="_x0000_s1104" type="#_x0000_t136" style="position:absolute;left:0;text-align:left;margin-left:138.55pt;margin-top:20.55pt;width:1.35pt;height:4.2pt;rotation:51;z-index:-251517952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105" type="#_x0000_t136" style="position:absolute;left:0;text-align:left;margin-left:139.7pt;margin-top:21.95pt;width:1.35pt;height:4.2pt;rotation:51;z-index:-251516928;mso-position-horizontal-relative:page;mso-position-vertical-relative:text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 w:rsidR="00FD3893">
        <w:rPr>
          <w:lang w:val="de-CH"/>
        </w:rPr>
        <w:pict>
          <v:shape id="_x0000_s1106" type="#_x0000_t136" style="position:absolute;left:0;text-align:left;margin-left:141.35pt;margin-top:26.9pt;width:1.4pt;height:4.25pt;rotation:51;z-index:-251515904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107" type="#_x0000_t136" style="position:absolute;left:0;text-align:left;margin-left:142.55pt;margin-top:28.4pt;width:1.35pt;height:4.2pt;rotation:51;z-index:-251514880;mso-position-horizontal-relative:page;mso-position-vertical-relative:text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 w:rsidR="00FD3893">
        <w:rPr>
          <w:lang w:val="de-CH"/>
        </w:rPr>
        <w:pict>
          <v:shape id="_x0000_s1113" type="#_x0000_t136" style="position:absolute;left:0;text-align:left;margin-left:127.35pt;margin-top:9.55pt;width:1.35pt;height:4.25pt;rotation:51;z-index:-251508736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114" type="#_x0000_t136" style="position:absolute;left:0;text-align:left;margin-left:128.5pt;margin-top:11.05pt;width:1.35pt;height:4.2pt;rotation:51;z-index:-251507712;mso-position-horizontal-relative:page;mso-position-vertical-relative:text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 w:rsidR="00FD3893">
        <w:rPr>
          <w:lang w:val="de-CH"/>
        </w:rPr>
        <w:pict>
          <v:shape id="_x0000_s1116" type="#_x0000_t136" style="position:absolute;left:0;text-align:left;margin-left:117.05pt;margin-top:29.65pt;width:1.35pt;height:4.2pt;rotation:51;z-index:-251505664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117" type="#_x0000_t136" style="position:absolute;left:0;text-align:left;margin-left:118.15pt;margin-top:31.1pt;width:1.4pt;height:4.25pt;rotation:51;z-index:-251504640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120" type="#_x0000_t136" style="position:absolute;left:0;text-align:left;margin-left:91.65pt;margin-top:.6pt;width:1.3pt;height:4.2pt;rotation:51;z-index:-251501568;mso-position-horizontal-relative:page;mso-position-vertical-relative:text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 w:rsidR="00FD3893">
        <w:rPr>
          <w:lang w:val="de-CH"/>
        </w:rPr>
        <w:pict>
          <v:shape id="_x0000_s1121" type="#_x0000_t136" style="position:absolute;left:0;text-align:left;margin-left:105.1pt;margin-top:20.1pt;width:5.3pt;height:4.4pt;rotation:51;z-index:-251500544;mso-position-horizontal-relative:page;mso-position-vertical-relative:text" stroked="f">
            <o:extrusion v:ext="view" autorotationcenter="t"/>
            <v:textpath style="font-family:&quot;&amp;quot&quot;;font-size:3pt;v-text-kern:t;mso-text-shadow:auto" string="111000"/>
            <w10:wrap anchorx="page"/>
          </v:shape>
        </w:pict>
      </w:r>
      <w:r w:rsidR="00FD3893">
        <w:rPr>
          <w:lang w:val="de-CH"/>
        </w:rPr>
        <w:pict>
          <v:shape id="_x0000_s1124" type="#_x0000_t136" style="position:absolute;left:0;text-align:left;margin-left:104.4pt;margin-top:21.15pt;width:5.25pt;height:3.85pt;rotation:51;z-index:-251497472;mso-position-horizontal-relative:page;mso-position-vertical-relative:text" stroked="f">
            <o:extrusion v:ext="view" autorotationcenter="t"/>
            <v:textpath style="font-family:&quot;&amp;quot&quot;;font-size:3pt;v-text-kern:t;mso-text-shadow:auto" string="1100"/>
            <w10:wrap anchorx="page"/>
          </v:shape>
        </w:pict>
      </w:r>
      <w:r w:rsidR="00FD3893">
        <w:rPr>
          <w:lang w:val="de-CH"/>
        </w:rPr>
        <w:pict>
          <v:shape id="_x0000_s1143" type="#_x0000_t136" style="position:absolute;left:0;text-align:left;margin-left:509.35pt;margin-top:3.6pt;width:2.1pt;height:3.65pt;rotation:281;z-index:-251478016;mso-position-horizontal-relative:page;mso-position-vertical-relative:text" stroked="f">
            <o:extrusion v:ext="view" autorotationcenter="t"/>
            <v:textpath style="font-family:&quot;&amp;quot&quot;;font-size:3pt;v-text-kern:t;mso-text-shadow:auto" string="2"/>
            <w10:wrap anchorx="page"/>
          </v:shape>
        </w:pict>
      </w:r>
      <w:r w:rsidR="00FD3893">
        <w:rPr>
          <w:lang w:val="de-CH"/>
        </w:rPr>
        <w:pict>
          <v:shape id="_x0000_s1144" type="#_x0000_t136" style="position:absolute;left:0;text-align:left;margin-left:508.6pt;margin-top:2.5pt;width:5.75pt;height:4pt;rotation:281;z-index:-251476992;mso-position-horizontal-relative:page;mso-position-vertical-relative:text" stroked="f">
            <v:shadow on="t" color="black"/>
            <o:extrusion v:ext="view" autorotationcenter="t"/>
            <v:textpath style="font-family:&quot;&amp;quot&quot;;font-size:3pt;v-text-kern:t;mso-text-shadow:auto" string="222555"/>
            <w10:wrap anchorx="page"/>
          </v:shape>
        </w:pict>
      </w:r>
      <w:r w:rsidR="00AA767D" w:rsidRPr="00D238E2">
        <w:rPr>
          <w:rFonts w:ascii="Arial" w:eastAsia="Arial" w:hAnsi="Arial" w:cs="Arial"/>
          <w:position w:val="-2"/>
          <w:sz w:val="28"/>
          <w:szCs w:val="28"/>
          <w:lang w:val="de-CH"/>
        </w:rPr>
        <w:tab/>
      </w:r>
    </w:p>
    <w:p w:rsidR="00AA767D" w:rsidRPr="00D238E2" w:rsidRDefault="00AA767D" w:rsidP="00AA767D">
      <w:pPr>
        <w:spacing w:before="4" w:after="0" w:line="170" w:lineRule="exact"/>
        <w:rPr>
          <w:sz w:val="17"/>
          <w:szCs w:val="17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D83B1B" w:rsidP="00AA767D">
      <w:pPr>
        <w:spacing w:after="0" w:line="200" w:lineRule="exact"/>
        <w:rPr>
          <w:sz w:val="20"/>
          <w:szCs w:val="20"/>
          <w:lang w:val="de-CH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C662E9D" wp14:editId="1716EF17">
                <wp:simplePos x="0" y="0"/>
                <wp:positionH relativeFrom="column">
                  <wp:posOffset>2811145</wp:posOffset>
                </wp:positionH>
                <wp:positionV relativeFrom="paragraph">
                  <wp:posOffset>118110</wp:posOffset>
                </wp:positionV>
                <wp:extent cx="413385" cy="313690"/>
                <wp:effectExtent l="0" t="0" r="0" b="0"/>
                <wp:wrapNone/>
                <wp:docPr id="2689" name="Textfeld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B1B" w:rsidRPr="00D83B1B" w:rsidRDefault="00D83B1B" w:rsidP="00D83B1B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D83B1B">
                              <w:rPr>
                                <w:rFonts w:ascii="Arial" w:hAnsi="Arial" w:cs="Arial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89" o:spid="_x0000_s1029" type="#_x0000_t202" style="position:absolute;margin-left:221.35pt;margin-top:9.3pt;width:32.55pt;height:24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" filled="f" stroked="f" strokeweight=".5pt">
                <v:textbox>
                  <w:txbxContent>
                    <w:p w:rsidR="00D83B1B" w:rsidRPr="00D83B1B" w:rsidRDefault="00D83B1B" w:rsidP="00D83B1B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D83B1B">
                        <w:rPr>
                          <w:rFonts w:ascii="Arial" w:hAnsi="Arial" w:cs="Arial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A767D" w:rsidRPr="00D238E2" w:rsidRDefault="00C85110" w:rsidP="00AA767D">
      <w:pPr>
        <w:tabs>
          <w:tab w:val="left" w:pos="5860"/>
        </w:tabs>
        <w:spacing w:before="11" w:after="0" w:line="367" w:lineRule="exact"/>
        <w:ind w:left="3883" w:right="3405"/>
        <w:jc w:val="center"/>
        <w:rPr>
          <w:rFonts w:ascii="Arial" w:eastAsia="Arial" w:hAnsi="Arial" w:cs="Arial"/>
          <w:sz w:val="36"/>
          <w:szCs w:val="36"/>
          <w:lang w:val="de-CH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94250C4" wp14:editId="50213808">
                <wp:simplePos x="0" y="0"/>
                <wp:positionH relativeFrom="column">
                  <wp:posOffset>5030206</wp:posOffset>
                </wp:positionH>
                <wp:positionV relativeFrom="paragraph">
                  <wp:posOffset>116840</wp:posOffset>
                </wp:positionV>
                <wp:extent cx="413648" cy="313690"/>
                <wp:effectExtent l="0" t="0" r="0" b="0"/>
                <wp:wrapNone/>
                <wp:docPr id="2688" name="Textfeld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48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110" w:rsidRPr="00FB2EC8" w:rsidRDefault="00C85110" w:rsidP="00C8511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88" o:spid="_x0000_s1030" type="#_x0000_t202" style="position:absolute;left:0;text-align:left;margin-left:396.1pt;margin-top:9.2pt;width:32.55pt;height:24.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" filled="f" stroked="f" strokeweight=".5pt">
                <v:textbox>
                  <w:txbxContent>
                    <w:p w:rsidR="00C85110" w:rsidRPr="00FB2EC8" w:rsidRDefault="00C85110" w:rsidP="00C8511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893">
        <w:rPr>
          <w:lang w:val="de-CH"/>
        </w:rPr>
        <w:pict>
          <v:shape id="_x0000_s1088" type="#_x0000_t136" style="position:absolute;left:0;text-align:left;margin-left:183.55pt;margin-top:-5.2pt;width:1.35pt;height:4.2pt;rotation:51;z-index:-251534336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089" type="#_x0000_t136" style="position:absolute;left:0;text-align:left;margin-left:184.7pt;margin-top:-3.75pt;width:1.35pt;height:4.2pt;rotation:51;z-index:-251533312;mso-position-horizontal-relative:page;mso-position-vertical-relative:text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 w:rsidR="00FD3893">
        <w:rPr>
          <w:lang w:val="de-CH"/>
        </w:rPr>
        <w:pict>
          <v:shape id="_x0000_s1090" type="#_x0000_t136" style="position:absolute;left:0;text-align:left;margin-left:190.1pt;margin-top:3.05pt;width:1.35pt;height:4.2pt;rotation:51;z-index:-251532288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091" type="#_x0000_t136" style="position:absolute;left:0;text-align:left;margin-left:191.25pt;margin-top:4.5pt;width:1.35pt;height:4.2pt;rotation:51;z-index:-251531264;mso-position-horizontal-relative:page;mso-position-vertical-relative:text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 w:rsidR="00FD3893">
        <w:rPr>
          <w:lang w:val="de-CH"/>
        </w:rPr>
        <w:pict>
          <v:shape id="_x0000_s1092" type="#_x0000_t136" style="position:absolute;left:0;text-align:left;margin-left:196.7pt;margin-top:11.2pt;width:1.35pt;height:4.25pt;rotation:51;z-index:-251530240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093" type="#_x0000_t136" style="position:absolute;left:0;text-align:left;margin-left:197.85pt;margin-top:12.7pt;width:1.3pt;height:4.2pt;rotation:51;z-index:-251529216;mso-position-horizontal-relative:page;mso-position-vertical-relative:text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 w:rsidR="00FD3893">
        <w:rPr>
          <w:lang w:val="de-CH"/>
        </w:rPr>
        <w:pict>
          <v:shape id="_x0000_s1108" type="#_x0000_t136" style="position:absolute;left:0;text-align:left;margin-left:152.6pt;margin-top:-19.8pt;width:1.35pt;height:4.2pt;rotation:51;z-index:-251513856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109" type="#_x0000_t136" style="position:absolute;left:0;text-align:left;margin-left:153.7pt;margin-top:-18.35pt;width:1.4pt;height:4.25pt;rotation:51;z-index:-251512832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110" type="#_x0000_t136" style="position:absolute;left:0;text-align:left;margin-left:156.4pt;margin-top:-12.5pt;width:1.35pt;height:4.2pt;rotation:51;z-index:-251511808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111" type="#_x0000_t136" style="position:absolute;left:0;text-align:left;margin-left:157.55pt;margin-top:-11.05pt;width:1.35pt;height:4.2pt;rotation:51;z-index:-251510784;mso-position-horizontal-relative:page;mso-position-vertical-relative:text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 w:rsidR="00FD3893">
        <w:rPr>
          <w:lang w:val="de-CH"/>
        </w:rPr>
        <w:pict>
          <v:shape id="_x0000_s1115" type="#_x0000_t136" style="position:absolute;left:0;text-align:left;margin-left:156.25pt;margin-top:20.4pt;width:26.65pt;height:5.05pt;rotation:51;z-index:-251506688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Hörnlis tras se"/>
            <w10:wrap anchorx="page"/>
          </v:shape>
        </w:pict>
      </w:r>
      <w:r w:rsidR="00FD3893">
        <w:rPr>
          <w:lang w:val="de-CH"/>
        </w:rPr>
        <w:pict>
          <v:shape id="_x0000_s1118" type="#_x0000_t136" style="position:absolute;left:0;text-align:left;margin-left:134.85pt;margin-top:-7.05pt;width:1.35pt;height:4.2pt;rotation:51;z-index:-251503616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119" type="#_x0000_t136" style="position:absolute;left:0;text-align:left;margin-left:135.95pt;margin-top:-5.6pt;width:1.35pt;height:4.25pt;rotation:51;z-index:-251502592;mso-position-horizontal-relative:page;mso-position-vertical-relative:text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 w:rsidR="00FD3893">
        <w:rPr>
          <w:lang w:val="de-CH"/>
        </w:rPr>
        <w:pict>
          <v:shape id="_x0000_s1139" type="#_x0000_t136" style="position:absolute;left:0;text-align:left;margin-left:504.4pt;margin-top:14.35pt;width:36.45pt;height:4.95pt;rotation:86;z-index:-251482112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Sc heideggs trass e"/>
            <w10:wrap anchorx="page"/>
          </v:shape>
        </w:pict>
      </w:r>
      <w:r w:rsidR="00FD3893">
        <w:rPr>
          <w:lang w:val="de-CH"/>
        </w:rPr>
        <w:pict>
          <v:shape id="_x0000_s1142" type="#_x0000_t136" style="position:absolute;left:0;text-align:left;margin-left:536.75pt;margin-top:5.3pt;width:3.9pt;height:3.7pt;rotation:277;z-index:-251479040;mso-position-horizontal-relative:page;mso-position-vertical-relative:text" fillcolor="black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263" type="#_x0000_t136" style="position:absolute;left:0;text-align:left;margin-left:73pt;margin-top:-10.8pt;width:1.15pt;height:4.35pt;rotation:322;z-index:-251355136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264" type="#_x0000_t136" style="position:absolute;left:0;text-align:left;margin-left:74.5pt;margin-top:-11.95pt;width:1.15pt;height:4.35pt;rotation:322;z-index:-251354112;mso-position-horizontal-relative:page;mso-position-vertical-relative:text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 w:rsidR="00FD3893">
        <w:rPr>
          <w:lang w:val="de-CH"/>
        </w:rPr>
        <w:pict>
          <v:shape id="_x0000_s1265" type="#_x0000_t136" style="position:absolute;left:0;text-align:left;margin-left:85.15pt;margin-top:-20pt;width:1.15pt;height:4.4pt;rotation:322;z-index:-251353088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266" type="#_x0000_t136" style="position:absolute;left:0;text-align:left;margin-left:86.65pt;margin-top:-21.1pt;width:1.15pt;height:4.4pt;rotation:322;z-index:-251352064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267" type="#_x0000_t136" style="position:absolute;left:0;text-align:left;margin-left:100.15pt;margin-top:13.8pt;width:1.15pt;height:4.4pt;rotation:322;z-index:-251351040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268" type="#_x0000_t136" style="position:absolute;left:0;text-align:left;margin-left:101.65pt;margin-top:12.65pt;width:1.15pt;height:4.4pt;rotation:322;z-index:-251350016;mso-position-horizontal-relative:page;mso-position-vertical-relative:text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 w:rsidR="00FD3893">
        <w:rPr>
          <w:lang w:val="de-CH"/>
        </w:rPr>
        <w:pict>
          <v:shape id="_x0000_s1269" type="#_x0000_t136" style="position:absolute;left:0;text-align:left;margin-left:118pt;margin-top:16.55pt;width:1.1pt;height:4.35pt;rotation:322;z-index:-251348992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270" type="#_x0000_t136" style="position:absolute;left:0;text-align:left;margin-left:119.45pt;margin-top:15.4pt;width:1.1pt;height:4.35pt;rotation:322;z-index:-251347968;mso-position-horizontal-relative:page;mso-position-vertical-relative:text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 w:rsidR="00FD3893">
        <w:rPr>
          <w:lang w:val="de-CH"/>
        </w:rPr>
        <w:pict>
          <v:shape id="_x0000_s1273" type="#_x0000_t136" style="position:absolute;left:0;text-align:left;margin-left:138.6pt;margin-top:3.75pt;width:1.15pt;height:4.35pt;rotation:322;z-index:-251344896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274" type="#_x0000_t136" style="position:absolute;left:0;text-align:left;margin-left:140.05pt;margin-top:2.65pt;width:1.15pt;height:4.35pt;rotation:322;z-index:-251343872;mso-position-horizontal-relative:page;mso-position-vertical-relative:text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 w:rsidR="00FD3893">
        <w:rPr>
          <w:lang w:val="de-CH"/>
        </w:rPr>
        <w:pict>
          <v:shape id="_x0000_s1296" type="#_x0000_t136" style="position:absolute;left:0;text-align:left;margin-left:65.9pt;margin-top:16.3pt;width:25.35pt;height:4.1pt;rotation:323;z-index:-251321344;mso-position-horizontal-relative:page;mso-position-vertical-relative:text" fillcolor="black" stroked="f">
            <o:extrusion v:ext="view" autorotationcenter="t"/>
            <v:textpath style="font-family:&quot;&amp;quot&quot;;font-size:3pt;font-style:italic;v-text-kern:t;mso-text-shadow:auto" string="Allm ann strasse"/>
            <w10:wrap anchorx="page"/>
          </v:shape>
        </w:pict>
      </w:r>
      <w:r w:rsidR="00FD3893">
        <w:rPr>
          <w:lang w:val="de-CH"/>
        </w:rPr>
        <w:pict>
          <v:shape id="_x0000_s1297" type="#_x0000_t136" style="position:absolute;left:0;text-align:left;margin-left:127.3pt;margin-top:-9pt;width:1.2pt;height:4.4pt;rotation:323;z-index:-251320320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298" type="#_x0000_t136" style="position:absolute;left:0;text-align:left;margin-left:128.8pt;margin-top:-10.15pt;width:1.2pt;height:4.4pt;rotation:323;z-index:-251319296;mso-position-horizontal-relative:page;mso-position-vertical-relative:text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 w:rsidR="00FD3893">
        <w:rPr>
          <w:lang w:val="de-CH"/>
        </w:rPr>
        <w:pict>
          <v:shape id="_x0000_s1299" type="#_x0000_t136" style="position:absolute;left:0;text-align:left;margin-left:92.6pt;margin-top:17.5pt;width:1.2pt;height:4.4pt;rotation:323;z-index:-251318272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300" type="#_x0000_t136" style="position:absolute;left:0;text-align:left;margin-left:94.1pt;margin-top:16.35pt;width:1.2pt;height:4.4pt;rotation:323;z-index:-251317248;mso-position-horizontal-relative:page;mso-position-vertical-relative:text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 w:rsidR="00FD3893">
        <w:rPr>
          <w:lang w:val="de-CH"/>
        </w:rPr>
        <w:pict>
          <v:shape id="_x0000_s1303" type="#_x0000_t136" style="position:absolute;left:0;text-align:left;margin-left:109.45pt;margin-top:6.55pt;width:1.2pt;height:4.4pt;rotation:323;z-index:-251314176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304" type="#_x0000_t136" style="position:absolute;left:0;text-align:left;margin-left:110.95pt;margin-top:5.4pt;width:1.2pt;height:4.4pt;rotation:323;z-index:-251313152;mso-position-horizontal-relative:page;mso-position-vertical-relative:text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 w:rsidR="00FD3893">
        <w:rPr>
          <w:lang w:val="de-CH"/>
        </w:rPr>
        <w:pict>
          <v:shape id="_x0000_s1305" type="#_x0000_t136" style="position:absolute;left:0;text-align:left;margin-left:115.1pt;margin-top:2pt;width:1.2pt;height:4.4pt;rotation:323;z-index:-251312128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FD3893">
        <w:rPr>
          <w:lang w:val="de-CH"/>
        </w:rPr>
        <w:pict>
          <v:shape id="_x0000_s1306" type="#_x0000_t136" style="position:absolute;left:0;text-align:left;margin-left:116.6pt;margin-top:.85pt;width:1.2pt;height:4.4pt;rotation:323;z-index:-251311104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FD3893">
        <w:rPr>
          <w:lang w:val="de-CH"/>
        </w:rPr>
        <w:pict>
          <v:shape id="_x0000_s1311" type="#_x0000_t136" style="position:absolute;left:0;text-align:left;margin-left:127.05pt;margin-top:13.25pt;width:3.1pt;height:4.45pt;rotation:323;z-index:-251305984;mso-position-horizontal-relative:page;mso-position-vertical-relative:text" stroked="f">
            <o:extrusion v:ext="view" autorotationcenter="t"/>
            <v:textpath style="font-family:&quot;&amp;quot&quot;;font-size:3pt;v-text-kern:t;mso-text-shadow:auto" string="2222"/>
            <w10:wrap anchorx="page"/>
          </v:shape>
        </w:pict>
      </w:r>
      <w:r w:rsidR="00D83B1B">
        <w:rPr>
          <w:rFonts w:ascii="Arial" w:eastAsia="Arial" w:hAnsi="Arial" w:cs="Arial"/>
          <w:position w:val="-5"/>
          <w:sz w:val="36"/>
          <w:szCs w:val="36"/>
          <w:lang w:val="de-CH"/>
        </w:rPr>
        <w:t xml:space="preserve">  </w:t>
      </w:r>
      <w:r w:rsidR="00F762AB">
        <w:rPr>
          <w:rFonts w:ascii="Arial" w:eastAsia="Arial" w:hAnsi="Arial" w:cs="Arial"/>
          <w:position w:val="-5"/>
          <w:sz w:val="36"/>
          <w:szCs w:val="36"/>
          <w:lang w:val="de-CH"/>
        </w:rPr>
        <w:t xml:space="preserve">              </w:t>
      </w:r>
      <w:r w:rsidR="00AA767D" w:rsidRPr="00D238E2">
        <w:rPr>
          <w:rFonts w:ascii="Arial" w:eastAsia="Arial" w:hAnsi="Arial" w:cs="Arial"/>
          <w:position w:val="-6"/>
          <w:sz w:val="36"/>
          <w:szCs w:val="36"/>
          <w:lang w:val="de-CH"/>
        </w:rPr>
        <w:t>4</w:t>
      </w:r>
    </w:p>
    <w:p w:rsidR="00AA767D" w:rsidRPr="00D238E2" w:rsidRDefault="00FD3893" w:rsidP="00AA767D">
      <w:pPr>
        <w:spacing w:after="0" w:line="240" w:lineRule="auto"/>
        <w:ind w:right="1956"/>
        <w:jc w:val="right"/>
        <w:rPr>
          <w:rFonts w:ascii="Arial" w:eastAsia="Arial" w:hAnsi="Arial" w:cs="Arial"/>
          <w:sz w:val="36"/>
          <w:szCs w:val="36"/>
          <w:lang w:val="de-CH"/>
        </w:rPr>
      </w:pPr>
      <w:r>
        <w:rPr>
          <w:lang w:val="de-CH"/>
        </w:rPr>
        <w:pict>
          <v:shape id="_x0000_s1094" type="#_x0000_t136" style="position:absolute;left:0;text-align:left;margin-left:209.8pt;margin-top:7.85pt;width:1.35pt;height:4.2pt;rotation:51;z-index:-251528192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95" type="#_x0000_t136" style="position:absolute;left:0;text-align:left;margin-left:210.9pt;margin-top:9.3pt;width:1.4pt;height:4.25pt;rotation:51;z-index:-25152716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22" type="#_x0000_t136" style="position:absolute;left:0;text-align:left;margin-left:159.2pt;margin-top:6.95pt;width:1.35pt;height:4.25pt;rotation:51;z-index:-25149952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23" type="#_x0000_t136" style="position:absolute;left:0;text-align:left;margin-left:160.35pt;margin-top:8.35pt;width:1.35pt;height:4.25pt;rotation:51;z-index:-251498496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140" type="#_x0000_t136" style="position:absolute;left:0;text-align:left;margin-left:507.1pt;margin-top:20.5pt;width:3.95pt;height:3.7pt;rotation:86;z-index:-251481088;mso-position-horizontal-relative:page" stroked="f">
            <o:extrusion v:ext="view" autorotationcenter="t"/>
            <v:textpath style="font-family:&quot;&amp;quot&quot;;font-size:3pt;v-text-kern:t;mso-text-shadow:auto" string="19"/>
            <w10:wrap anchorx="page"/>
          </v:shape>
        </w:pict>
      </w:r>
      <w:r>
        <w:rPr>
          <w:lang w:val="de-CH"/>
        </w:rPr>
        <w:pict>
          <v:shape id="_x0000_s1141" type="#_x0000_t136" style="position:absolute;left:0;text-align:left;margin-left:505.25pt;margin-top:20.45pt;width:5.8pt;height:3.8pt;rotation:86;z-index:-251480064;mso-position-horizontal-relative:page" stroked="f">
            <v:shadow on="t" color="black"/>
            <o:extrusion v:ext="view" autorotationcenter="t"/>
            <v:textpath style="font-family:&quot;&amp;quot&quot;;font-size:3pt;v-text-kern:t;mso-text-shadow:auto" string="111999"/>
            <w10:wrap anchorx="page"/>
          </v:shape>
        </w:pict>
      </w:r>
      <w:r>
        <w:rPr>
          <w:lang w:val="de-CH"/>
        </w:rPr>
        <w:pict>
          <v:shape id="_x0000_s1271" type="#_x0000_t136" style="position:absolute;left:0;text-align:left;margin-left:91.75pt;margin-top:20.5pt;width:1.15pt;height:4.35pt;rotation:322;z-index:-251346944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272" type="#_x0000_t136" style="position:absolute;left:0;text-align:left;margin-left:93.2pt;margin-top:19.3pt;width:1.15pt;height:4.4pt;rotation:322;z-index:-251345920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301" type="#_x0000_t136" style="position:absolute;left:0;text-align:left;margin-left:83.2pt;margin-top:7.7pt;width:1.2pt;height:4.45pt;rotation:323;z-index:-25131622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02" type="#_x0000_t136" style="position:absolute;left:0;text-align:left;margin-left:84.65pt;margin-top:6.55pt;width:1.2pt;height:4.45pt;rotation:323;z-index:-251315200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307" type="#_x0000_t136" style="position:absolute;left:0;text-align:left;margin-left:101.95pt;margin-top:9.55pt;width:1.2pt;height:4.4pt;rotation:323;z-index:-25131008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08" type="#_x0000_t136" style="position:absolute;left:0;text-align:left;margin-left:103.45pt;margin-top:8.4pt;width:1.2pt;height:4.4pt;rotation:323;z-index:-251309056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309" type="#_x0000_t136" style="position:absolute;left:0;text-align:left;margin-left:110.4pt;margin-top:6.8pt;width:1.2pt;height:4.4pt;rotation:323;z-index:-251308032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10" type="#_x0000_t136" style="position:absolute;left:0;text-align:left;margin-left:111.85pt;margin-top:5.65pt;width:1.2pt;height:4.4pt;rotation:323;z-index:-251307008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312" type="#_x0000_t136" style="position:absolute;left:0;text-align:left;margin-left:102.75pt;margin-top:17.5pt;width:22.6pt;height:4pt;rotation:323;z-index:-251304960;mso-position-horizontal-relative:page" fillcolor="black" stroked="f">
            <o:extrusion v:ext="view" autorotationcenter="t"/>
            <v:textpath style="font-family:&quot;&amp;quot&quot;;font-size:3pt;font-style:italic;v-text-kern:t;mso-text-shadow:auto" string="Ta lgutstr asse"/>
            <w10:wrap anchorx="page"/>
          </v:shape>
        </w:pict>
      </w:r>
      <w:r>
        <w:rPr>
          <w:lang w:val="de-CH"/>
        </w:rPr>
        <w:pict>
          <v:shape id="_x0000_s1315" type="#_x0000_t136" style="position:absolute;left:0;text-align:left;margin-left:135.75pt;margin-top:17.7pt;width:1.15pt;height:4.4pt;rotation:323;z-index:-25130188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316" type="#_x0000_t136" style="position:absolute;left:0;text-align:left;margin-left:137.25pt;margin-top:16.6pt;width:1.1pt;height:4.35pt;rotation:323;z-index:-251300864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318" type="#_x0000_t136" style="position:absolute;left:0;text-align:left;margin-left:140.05pt;margin-top:20.25pt;width:1.2pt;height:4.35pt;rotation:323;z-index:-251298816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</w:p>
    <w:p w:rsidR="00AA767D" w:rsidRPr="00D238E2" w:rsidRDefault="00AA767D" w:rsidP="00AA767D">
      <w:pPr>
        <w:spacing w:before="2" w:after="0" w:line="240" w:lineRule="exact"/>
        <w:rPr>
          <w:sz w:val="24"/>
          <w:szCs w:val="24"/>
          <w:lang w:val="de-CH"/>
        </w:rPr>
      </w:pPr>
    </w:p>
    <w:p w:rsidR="00AA767D" w:rsidRPr="00D238E2" w:rsidRDefault="00FD3893" w:rsidP="00FB2EC8">
      <w:pPr>
        <w:spacing w:after="0" w:line="406" w:lineRule="exact"/>
        <w:ind w:left="4676" w:right="4594"/>
        <w:rPr>
          <w:rFonts w:ascii="Arial" w:eastAsia="Arial" w:hAnsi="Arial" w:cs="Arial"/>
          <w:sz w:val="36"/>
          <w:szCs w:val="36"/>
          <w:lang w:val="de-CH"/>
        </w:rPr>
      </w:pPr>
      <w:r>
        <w:rPr>
          <w:lang w:val="de-CH"/>
        </w:rPr>
        <w:pict>
          <v:shape id="_x0000_s1026" type="#_x0000_t136" style="position:absolute;left:0;text-align:left;margin-left:205.7pt;margin-top:74.25pt;width:1.1pt;height:4.4pt;rotation:35;z-index:-25159782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27" type="#_x0000_t136" style="position:absolute;left:0;text-align:left;margin-left:207.2pt;margin-top:75.3pt;width:1.1pt;height:4.4pt;rotation:35;z-index:-251596800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32" type="#_x0000_t136" style="position:absolute;left:0;text-align:left;margin-left:122.1pt;margin-top:37.35pt;width:1.15pt;height:4.4pt;rotation:35;z-index:-251591680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33" type="#_x0000_t136" style="position:absolute;left:0;text-align:left;margin-left:123.6pt;margin-top:38.45pt;width:1.15pt;height:4.4pt;rotation:35;z-index:-251590656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034" type="#_x0000_t136" style="position:absolute;left:0;text-align:left;margin-left:123.05pt;margin-top:39.15pt;width:4pt;height:3.7pt;rotation:35;z-index:-251589632;mso-position-horizontal-relative:page" stroked="f">
            <o:extrusion v:ext="view" autorotationcenter="t"/>
            <v:textpath style="font-family:&quot;&amp;quot&quot;;font-size:3pt;v-text-kern:t;mso-text-shadow:auto" string="95"/>
            <w10:wrap anchorx="page"/>
          </v:shape>
        </w:pict>
      </w:r>
      <w:r>
        <w:rPr>
          <w:lang w:val="de-CH"/>
        </w:rPr>
        <w:pict>
          <v:shape id="_x0000_s1036" type="#_x0000_t136" style="position:absolute;left:0;text-align:left;margin-left:116.45pt;margin-top:61.1pt;width:1.1pt;height:4.4pt;rotation:35;z-index:-251587584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37" type="#_x0000_t136" style="position:absolute;left:0;text-align:left;margin-left:117.95pt;margin-top:62.2pt;width:1.1pt;height:4.4pt;rotation:35;z-index:-251586560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038" type="#_x0000_t136" style="position:absolute;left:0;text-align:left;margin-left:122.65pt;margin-top:69.55pt;width:5.3pt;height:4.45pt;rotation:35;z-index:-251585536;mso-position-horizontal-relative:page" stroked="f">
            <o:extrusion v:ext="view" autorotationcenter="t"/>
            <v:textpath style="font-family:&quot;&amp;quot&quot;;font-size:3pt;v-text-kern:t;mso-text-shadow:auto" string="999666"/>
            <w10:wrap anchorx="page"/>
          </v:shape>
        </w:pict>
      </w:r>
      <w:r>
        <w:rPr>
          <w:lang w:val="de-CH"/>
        </w:rPr>
        <w:pict>
          <v:shape id="_x0000_s1039" type="#_x0000_t136" style="position:absolute;left:0;text-align:left;margin-left:81.6pt;margin-top:38.75pt;width:2.95pt;height:4.45pt;rotation:35;z-index:-251584512;mso-position-horizontal-relative:page" stroked="f">
            <o:extrusion v:ext="view" autorotationcenter="t"/>
            <v:textpath style="font-family:&quot;&amp;quot&quot;;font-size:3pt;v-text-kern:t;mso-text-shadow:auto" string="8888"/>
            <w10:wrap anchorx="page"/>
          </v:shape>
        </w:pict>
      </w:r>
      <w:r>
        <w:rPr>
          <w:lang w:val="de-CH"/>
        </w:rPr>
        <w:pict>
          <v:shape id="_x0000_s1040" type="#_x0000_t136" style="position:absolute;left:0;text-align:left;margin-left:97.75pt;margin-top:48.3pt;width:1.1pt;height:4.4pt;rotation:35;z-index:-251583488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41" type="#_x0000_t136" style="position:absolute;left:0;text-align:left;margin-left:99.25pt;margin-top:49.4pt;width:1.1pt;height:4.4pt;rotation:35;z-index:-251582464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42" type="#_x0000_t136" style="position:absolute;left:0;text-align:left;margin-left:104.3pt;margin-top:54.7pt;width:1.15pt;height:4.4pt;rotation:35;z-index:-251581440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43" type="#_x0000_t136" style="position:absolute;left:0;text-align:left;margin-left:105.75pt;margin-top:55.75pt;width:1.15pt;height:4.45pt;rotation:35;z-index:-251580416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44" type="#_x0000_t136" style="position:absolute;left:0;text-align:left;margin-left:135.25pt;margin-top:74.8pt;width:1.1pt;height:4.4pt;rotation:35;z-index:-251579392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52" type="#_x0000_t136" style="position:absolute;left:0;text-align:left;margin-left:123.05pt;margin-top:71.1pt;width:4pt;height:3.7pt;rotation:35;z-index:-251571200;mso-position-horizontal-relative:page" stroked="f">
            <o:extrusion v:ext="view" autorotationcenter="t"/>
            <v:textpath style="font-family:&quot;&amp;quot&quot;;font-size:3pt;v-text-kern:t;mso-text-shadow:auto" string="96"/>
            <w10:wrap anchorx="page"/>
          </v:shape>
        </w:pict>
      </w:r>
      <w:r>
        <w:rPr>
          <w:lang w:val="de-CH"/>
        </w:rPr>
        <w:pict>
          <v:shape id="_x0000_s1057" type="#_x0000_t136" style="position:absolute;left:0;text-align:left;margin-left:193.35pt;margin-top:34.6pt;width:1.1pt;height:4.45pt;rotation:36;z-index:-25156608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58" type="#_x0000_t136" style="position:absolute;left:0;text-align:left;margin-left:194.85pt;margin-top:35.75pt;width:1.05pt;height:4.4pt;rotation:36;z-index:-251565056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059" type="#_x0000_t136" style="position:absolute;left:0;text-align:left;margin-left:209.35pt;margin-top:45.6pt;width:1.1pt;height:4.4pt;rotation:36;z-index:-251564032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60" type="#_x0000_t136" style="position:absolute;left:0;text-align:left;margin-left:210.85pt;margin-top:46.65pt;width:1.1pt;height:4.4pt;rotation:36;z-index:-251563008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061" type="#_x0000_t136" style="position:absolute;left:0;text-align:left;margin-left:233.7pt;margin-top:71.15pt;width:1.05pt;height:4.4pt;rotation:36;z-index:-25156198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62" type="#_x0000_t136" style="position:absolute;left:0;text-align:left;margin-left:235.2pt;margin-top:72.25pt;width:1.1pt;height:4.4pt;rotation:36;z-index:-251560960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067" type="#_x0000_t136" style="position:absolute;left:0;text-align:left;margin-left:166.35pt;margin-top:45.05pt;width:1.1pt;height:4.4pt;rotation:36;z-index:-25155584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68" type="#_x0000_t136" style="position:absolute;left:0;text-align:left;margin-left:167.85pt;margin-top:46.15pt;width:1.1pt;height:4.4pt;rotation:36;z-index:-251554816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69" type="#_x0000_t136" style="position:absolute;left:0;text-align:left;margin-left:170.15pt;margin-top:47.75pt;width:1.1pt;height:4.4pt;rotation:36;z-index:-25155379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70" type="#_x0000_t136" style="position:absolute;left:0;text-align:left;margin-left:158.5pt;margin-top:58.9pt;width:2.95pt;height:4.4pt;rotation:36;z-index:-251552768;mso-position-horizontal-relative:page" stroked="f">
            <o:extrusion v:ext="view" autorotationcenter="t"/>
            <v:textpath style="font-family:&quot;&amp;quot&quot;;font-size:3pt;v-text-kern:t;mso-text-shadow:auto" string="9999"/>
            <w10:wrap anchorx="page"/>
          </v:shape>
        </w:pict>
      </w:r>
      <w:r>
        <w:rPr>
          <w:lang w:val="de-CH"/>
        </w:rPr>
        <w:pict>
          <v:shape id="_x0000_s1071" type="#_x0000_t136" style="position:absolute;left:0;text-align:left;margin-left:139.95pt;margin-top:45.6pt;width:1.05pt;height:4.4pt;rotation:36;z-index:-251551744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72" type="#_x0000_t136" style="position:absolute;left:0;text-align:left;margin-left:141.45pt;margin-top:46.65pt;width:1.1pt;height:4.4pt;rotation:36;z-index:-251550720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073" type="#_x0000_t136" style="position:absolute;left:0;text-align:left;margin-left:73.45pt;margin-top:1.8pt;width:1.05pt;height:4.4pt;rotation:36;z-index:-251549696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074" type="#_x0000_t136" style="position:absolute;left:0;text-align:left;margin-left:74.95pt;margin-top:2.85pt;width:1.05pt;height:4.4pt;rotation:36;z-index:-251548672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75" type="#_x0000_t136" style="position:absolute;left:0;text-align:left;margin-left:94.95pt;margin-top:18.2pt;width:1.05pt;height:4.4pt;rotation:36;z-index:-251547648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76" type="#_x0000_t136" style="position:absolute;left:0;text-align:left;margin-left:96.45pt;margin-top:19.3pt;width:1.05pt;height:4.4pt;rotation:36;z-index:-25154662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77" type="#_x0000_t136" style="position:absolute;left:0;text-align:left;margin-left:108.1pt;margin-top:27.35pt;width:1.05pt;height:4.4pt;rotation:36;z-index:-251545600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78" type="#_x0000_t136" style="position:absolute;left:0;text-align:left;margin-left:109.6pt;margin-top:28.4pt;width:1.05pt;height:4.4pt;rotation:36;z-index:-251544576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79" type="#_x0000_t136" style="position:absolute;left:0;text-align:left;margin-left:76.4pt;margin-top:70.1pt;width:1.1pt;height:4.4pt;rotation:36;z-index:-251543552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080" type="#_x0000_t136" style="position:absolute;left:0;text-align:left;margin-left:82.95pt;margin-top:74.7pt;width:1.1pt;height:4.4pt;rotation:36;z-index:-251542528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096" type="#_x0000_t136" style="position:absolute;left:0;text-align:left;margin-left:219.2pt;margin-top:-2.9pt;width:1.35pt;height:4.25pt;rotation:51;z-index:-251526144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97" type="#_x0000_t136" style="position:absolute;left:0;text-align:left;margin-left:220.35pt;margin-top:-1.45pt;width:1.35pt;height:4.25pt;rotation:51;z-index:-251525120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133" type="#_x0000_t136" style="position:absolute;left:0;text-align:left;margin-left:176.1pt;margin-top:1.7pt;width:1.3pt;height:4.2pt;rotation:52;z-index:-251488256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34" type="#_x0000_t136" style="position:absolute;left:0;text-align:left;margin-left:177.25pt;margin-top:3.15pt;width:1.3pt;height:4.2pt;rotation:52;z-index:-251487232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135" type="#_x0000_t136" style="position:absolute;left:0;text-align:left;margin-left:185.45pt;margin-top:14.45pt;width:1.3pt;height:4.2pt;rotation:52;z-index:-251486208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36" type="#_x0000_t136" style="position:absolute;left:0;text-align:left;margin-left:186.6pt;margin-top:15.9pt;width:1.3pt;height:4.2pt;rotation:52;z-index:-25148518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37" type="#_x0000_t136" style="position:absolute;left:0;text-align:left;margin-left:153.6pt;margin-top:13.55pt;width:1.3pt;height:4.2pt;rotation:52;z-index:-25148416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38" type="#_x0000_t136" style="position:absolute;left:0;text-align:left;margin-left:154.75pt;margin-top:15pt;width:1.3pt;height:4.2pt;rotation:52;z-index:-251483136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275" type="#_x0000_t136" style="position:absolute;left:0;text-align:left;margin-left:109.5pt;margin-top:8.85pt;width:1.25pt;height:4.4pt;rotation:322;z-index:-251342848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76" type="#_x0000_t136" style="position:absolute;left:0;text-align:left;margin-left:110.95pt;margin-top:7.7pt;width:1.2pt;height:4.35pt;rotation:322;z-index:-251341824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313" type="#_x0000_t136" style="position:absolute;left:0;text-align:left;margin-left:117.9pt;margin-top:2.5pt;width:1.25pt;height:4.4pt;rotation:323;z-index:-251303936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14" type="#_x0000_t136" style="position:absolute;left:0;text-align:left;margin-left:119.35pt;margin-top:1.35pt;width:1.25pt;height:4.4pt;rotation:323;z-index:-251302912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317" type="#_x0000_t136" style="position:absolute;left:0;text-align:left;margin-left:138.6pt;margin-top:-5.75pt;width:1.2pt;height:4.35pt;rotation:323;z-index:-25129984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319" type="#_x0000_t136" style="position:absolute;left:0;text-align:left;margin-left:142.3pt;margin-top:-1.2pt;width:1.15pt;height:4.35pt;rotation:323;z-index:-251297792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20" type="#_x0000_t136" style="position:absolute;left:0;text-align:left;margin-left:143.8pt;margin-top:-2.35pt;width:1.15pt;height:4.35pt;rotation:323;z-index:-25129676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321" type="#_x0000_t136" style="position:absolute;left:0;text-align:left;margin-left:145.15pt;margin-top:2.4pt;width:1.2pt;height:4.4pt;rotation:323;z-index:-25129574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22" type="#_x0000_t136" style="position:absolute;left:0;text-align:left;margin-left:146.6pt;margin-top:1.3pt;width:1.2pt;height:4.35pt;rotation:323;z-index:-251294720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 w:rsidR="00FB2EC8">
        <w:rPr>
          <w:rFonts w:ascii="Arial" w:eastAsia="Arial" w:hAnsi="Arial" w:cs="Arial"/>
          <w:position w:val="-1"/>
          <w:sz w:val="36"/>
          <w:szCs w:val="36"/>
          <w:lang w:val="de-CH"/>
        </w:rPr>
        <w:t xml:space="preserve">       </w:t>
      </w:r>
      <w:r w:rsidR="00AA767D" w:rsidRPr="00D238E2">
        <w:rPr>
          <w:rFonts w:ascii="Arial" w:eastAsia="Arial" w:hAnsi="Arial" w:cs="Arial"/>
          <w:position w:val="-1"/>
          <w:sz w:val="36"/>
          <w:szCs w:val="36"/>
          <w:lang w:val="de-CH"/>
        </w:rPr>
        <w:t>2</w:t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Default="00AA767D" w:rsidP="00AA767D">
      <w:pPr>
        <w:spacing w:before="3" w:after="0" w:line="280" w:lineRule="exact"/>
        <w:rPr>
          <w:sz w:val="28"/>
          <w:szCs w:val="28"/>
          <w:lang w:val="de-CH"/>
        </w:rPr>
      </w:pPr>
    </w:p>
    <w:p w:rsidR="00AA767D" w:rsidRDefault="00AA767D" w:rsidP="00AA767D">
      <w:pPr>
        <w:spacing w:before="3" w:after="0" w:line="280" w:lineRule="exact"/>
        <w:rPr>
          <w:sz w:val="28"/>
          <w:szCs w:val="28"/>
          <w:lang w:val="de-CH"/>
        </w:rPr>
      </w:pPr>
    </w:p>
    <w:p w:rsidR="00AA767D" w:rsidRPr="00D238E2" w:rsidRDefault="00FD3893" w:rsidP="00AA767D">
      <w:pPr>
        <w:tabs>
          <w:tab w:val="left" w:pos="2552"/>
        </w:tabs>
        <w:spacing w:before="24" w:after="0" w:line="359" w:lineRule="auto"/>
        <w:ind w:left="118" w:right="244"/>
        <w:jc w:val="both"/>
        <w:rPr>
          <w:rFonts w:ascii="Arial" w:eastAsia="Arial" w:hAnsi="Arial" w:cs="Arial"/>
          <w:bCs/>
          <w:szCs w:val="28"/>
          <w:lang w:val="de-CH"/>
        </w:rPr>
      </w:pPr>
      <w:r>
        <w:rPr>
          <w:lang w:val="de-CH"/>
        </w:rPr>
        <w:pict>
          <v:shape id="_x0000_s1028" type="#_x0000_t136" style="position:absolute;left:0;text-align:left;margin-left:209.45pt;margin-top:-57.5pt;width:1.15pt;height:4.4pt;rotation:35;z-index:-251595776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029" type="#_x0000_t136" style="position:absolute;left:0;text-align:left;margin-left:196.3pt;margin-top:-48.35pt;width:1.15pt;height:4.45pt;rotation:35;z-index:-25159475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30" type="#_x0000_t136" style="position:absolute;left:0;text-align:left;margin-left:197.85pt;margin-top:-47.25pt;width:1.1pt;height:4.4pt;rotation:35;z-index:-251593728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31" type="#_x0000_t136" style="position:absolute;left:0;text-align:left;margin-left:200.1pt;margin-top:-45.6pt;width:1.1pt;height:4.4pt;rotation:35;z-index:-251592704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35" type="#_x0000_t136" style="position:absolute;left:0;text-align:left;margin-left:150.8pt;margin-top:-53.5pt;width:29.55pt;height:4.95pt;rotation:35;z-index:-251588608;mso-position-horizontal-relative:page" fillcolor="black" stroked="f">
            <o:extrusion v:ext="view" autorotationcenter="t"/>
            <v:textpath style="font-family:&quot;&amp;quot&quot;;font-size:4pt;font-style:italic;v-text-kern:t;mso-text-shadow:auto" string="Töss tals tras se"/>
            <w10:wrap anchorx="page"/>
          </v:shape>
        </w:pict>
      </w:r>
      <w:r>
        <w:rPr>
          <w:lang w:val="de-CH"/>
        </w:rPr>
        <w:pict>
          <v:shape id="_x0000_s1045" type="#_x0000_t136" style="position:absolute;left:0;text-align:left;margin-left:136.75pt;margin-top:-58.55pt;width:1.1pt;height:4.4pt;rotation:35;z-index:-251578368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046" type="#_x0000_t136" style="position:absolute;left:0;text-align:left;margin-left:141pt;margin-top:-53.85pt;width:1.15pt;height:4.45pt;rotation:35;z-index:-25157734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47" type="#_x0000_t136" style="position:absolute;left:0;text-align:left;margin-left:142.55pt;margin-top:-52.75pt;width:1.15pt;height:4.45pt;rotation:35;z-index:-251576320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48" type="#_x0000_t136" style="position:absolute;left:0;text-align:left;margin-left:144.1pt;margin-top:-50.05pt;width:2.9pt;height:4.2pt;rotation:35;z-index:-251575296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49" type="#_x0000_t136" style="position:absolute;left:0;text-align:left;margin-left:154.15pt;margin-top:-45.6pt;width:1.1pt;height:4.45pt;rotation:35;z-index:-25157427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50" type="#_x0000_t136" style="position:absolute;left:0;text-align:left;margin-left:155.65pt;margin-top:-44.55pt;width:1.1pt;height:4.45pt;rotation:35;z-index:-251573248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51" type="#_x0000_t136" style="position:absolute;left:0;text-align:left;margin-left:157.9pt;margin-top:-42.9pt;width:1.1pt;height:4.45pt;rotation:35;z-index:-25157222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53" type="#_x0000_t136" style="position:absolute;left:0;text-align:left;margin-left:161.15pt;margin-top:-34.8pt;width:6.8pt;height:4.4pt;rotation:35;z-index:-251570176;mso-position-horizontal-relative:page" stroked="f">
            <o:extrusion v:ext="view" autorotationcenter="t"/>
            <v:textpath style="font-family:&quot;&amp;quot&quot;;font-size:3pt;v-text-kern:t;mso-text-shadow:auto" string="1110 4"/>
            <w10:wrap anchorx="page"/>
          </v:shape>
        </w:pict>
      </w:r>
      <w:r>
        <w:rPr>
          <w:lang w:val="de-CH"/>
        </w:rPr>
        <w:pict>
          <v:shape id="_x0000_s1054" type="#_x0000_t136" style="position:absolute;left:0;text-align:left;margin-left:97.55pt;margin-top:-49.1pt;width:2.95pt;height:4.45pt;rotation:35;z-index:-251569152;mso-position-horizontal-relative:page" stroked="f">
            <o:extrusion v:ext="view" autorotationcenter="t"/>
            <v:textpath style="font-family:&quot;&amp;quot&quot;;font-size:3pt;v-text-kern:t;mso-text-shadow:auto" string="1111"/>
            <w10:wrap anchorx="page"/>
          </v:shape>
        </w:pict>
      </w:r>
      <w:r>
        <w:rPr>
          <w:lang w:val="de-CH"/>
        </w:rPr>
        <w:pict>
          <v:shape id="_x0000_s1055" type="#_x0000_t136" style="position:absolute;left:0;text-align:left;margin-left:108.1pt;margin-top:-41.4pt;width:1.1pt;height:4.4pt;rotation:35;z-index:-25156812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56" type="#_x0000_t136" style="position:absolute;left:0;text-align:left;margin-left:109.55pt;margin-top:-40.35pt;width:1.1pt;height:4.45pt;rotation:35;z-index:-251567104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063" type="#_x0000_t136" style="position:absolute;left:0;text-align:left;margin-left:249.6pt;margin-top:-51.4pt;width:1.05pt;height:4.4pt;rotation:36;z-index:-251559936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64" type="#_x0000_t136" style="position:absolute;left:0;text-align:left;margin-left:251.1pt;margin-top:-50.35pt;width:1.05pt;height:4.4pt;rotation:36;z-index:-251558912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65" type="#_x0000_t136" style="position:absolute;left:0;text-align:left;margin-left:262.75pt;margin-top:-41.4pt;width:1.1pt;height:4.4pt;rotation:36;z-index:-251557888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66" type="#_x0000_t136" style="position:absolute;left:0;text-align:left;margin-left:264.2pt;margin-top:-40.3pt;width:1.1pt;height:4.45pt;rotation:36;z-index:-25155686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81" type="#_x0000_t136" style="position:absolute;left:0;text-align:left;margin-left:92.3pt;margin-top:-52.45pt;width:1.1pt;height:4.4pt;rotation:36;z-index:-251541504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82" type="#_x0000_t136" style="position:absolute;left:0;text-align:left;margin-left:113.75pt;margin-top:-36.85pt;width:1.1pt;height:4.4pt;rotation:36;z-index:-25154048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83" type="#_x0000_t136" style="position:absolute;left:0;text-align:left;margin-left:114.95pt;margin-top:-35.05pt;width:3.5pt;height:4.45pt;rotation:36;z-index:-251539456;mso-position-horizontal-relative:page" stroked="f">
            <o:extrusion v:ext="view" autorotationcenter="t"/>
            <v:textpath style="font-family:&quot;&amp;quot&quot;;font-size:3pt;v-text-kern:t;mso-text-shadow:auto" string="777"/>
            <w10:wrap anchorx="page"/>
          </v:shape>
        </w:pict>
      </w:r>
      <w:r>
        <w:rPr>
          <w:lang w:val="de-CH"/>
        </w:rPr>
        <w:pict>
          <v:shape id="_x0000_s1084" type="#_x0000_t136" style="position:absolute;left:0;text-align:left;margin-left:69.15pt;margin-top:-42.3pt;width:2.8pt;height:4.2pt;rotation:36;z-index:-251538432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085" type="#_x0000_t136" style="position:absolute;left:0;text-align:left;margin-left:74.25pt;margin-top:-39.25pt;width:4.5pt;height:5.15pt;rotation:36;z-index:-251537408;mso-position-horizontal-relative:page" stroked="f">
            <o:extrusion v:ext="view" autorotationcenter="t"/>
            <v:textpath style="font-family:&quot;&amp;quot&quot;;font-size:3pt;v-text-kern:t;mso-text-shadow:auto" string="11000"/>
            <w10:wrap anchorx="page"/>
          </v:shape>
        </w:pict>
      </w:r>
      <w:r w:rsidR="00AA767D"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Haup</w:t>
      </w:r>
      <w:r w:rsidR="00AA767D" w:rsidRPr="00D238E2">
        <w:rPr>
          <w:rFonts w:ascii="Arial" w:eastAsia="Arial" w:hAnsi="Arial" w:cs="Arial"/>
          <w:b/>
          <w:bCs/>
          <w:spacing w:val="2"/>
          <w:sz w:val="28"/>
          <w:szCs w:val="28"/>
          <w:lang w:val="de-CH"/>
        </w:rPr>
        <w:t>t</w:t>
      </w:r>
      <w:r w:rsidR="00AA767D"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platz</w:t>
      </w:r>
      <w:r w:rsidR="00AA767D">
        <w:rPr>
          <w:rFonts w:ascii="Arial" w:eastAsia="Arial" w:hAnsi="Arial" w:cs="Arial"/>
          <w:b/>
          <w:bCs/>
          <w:spacing w:val="-14"/>
          <w:sz w:val="28"/>
          <w:szCs w:val="28"/>
          <w:lang w:val="de-CH"/>
        </w:rPr>
        <w:t xml:space="preserve"> </w:t>
      </w:r>
      <w:r w:rsidR="00AA767D"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(HP</w:t>
      </w:r>
      <w:r w:rsidR="00AA767D">
        <w:rPr>
          <w:rFonts w:ascii="Arial" w:eastAsia="Arial" w:hAnsi="Arial" w:cs="Arial"/>
          <w:b/>
          <w:bCs/>
          <w:sz w:val="28"/>
          <w:szCs w:val="28"/>
          <w:lang w:val="de-CH"/>
        </w:rPr>
        <w:t>)</w:t>
      </w:r>
      <w:r w:rsidR="00AA767D"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-1182666274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="00AA767D" w:rsidRPr="00D36918">
            <w:rPr>
              <w:rStyle w:val="Platzhaltertext"/>
              <w:lang w:val="de-CH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before="24" w:after="0" w:line="360" w:lineRule="auto"/>
        <w:ind w:left="119" w:right="244"/>
        <w:jc w:val="both"/>
        <w:rPr>
          <w:rFonts w:ascii="Arial" w:eastAsia="Arial" w:hAnsi="Arial" w:cs="Arial"/>
          <w:bCs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Kreuzplatz</w:t>
      </w:r>
      <w:r w:rsidRPr="00D238E2">
        <w:rPr>
          <w:rFonts w:ascii="Arial" w:eastAsia="Arial" w:hAnsi="Arial" w:cs="Arial"/>
          <w:b/>
          <w:bCs/>
          <w:spacing w:val="-14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(KP)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628752840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D36918">
            <w:rPr>
              <w:rStyle w:val="Platzhaltertext"/>
              <w:lang w:val="de-CH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before="24" w:after="0" w:line="359" w:lineRule="auto"/>
        <w:ind w:left="118" w:right="244"/>
        <w:jc w:val="both"/>
        <w:rPr>
          <w:rFonts w:ascii="Arial" w:eastAsia="Arial" w:hAnsi="Arial" w:cs="Arial"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Fussballplatz</w:t>
      </w:r>
      <w:r w:rsidRPr="00D238E2">
        <w:rPr>
          <w:rFonts w:ascii="Arial" w:eastAsia="Arial" w:hAnsi="Arial" w:cs="Arial"/>
          <w:b/>
          <w:bCs/>
          <w:spacing w:val="-18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1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-1050071816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D36918">
            <w:rPr>
              <w:rStyle w:val="Platzhaltertext"/>
              <w:lang w:val="de-CH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before="5" w:after="0" w:line="360" w:lineRule="auto"/>
        <w:ind w:left="119" w:right="244"/>
        <w:jc w:val="both"/>
        <w:rPr>
          <w:rFonts w:ascii="Arial" w:eastAsia="Arial" w:hAnsi="Arial" w:cs="Arial"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Fussballplatz</w:t>
      </w:r>
      <w:r w:rsidRPr="00D238E2">
        <w:rPr>
          <w:rFonts w:ascii="Arial" w:eastAsia="Arial" w:hAnsi="Arial" w:cs="Arial"/>
          <w:b/>
          <w:bCs/>
          <w:spacing w:val="-18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2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-1698464579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D36918">
            <w:rPr>
              <w:rStyle w:val="Platzhaltertext"/>
              <w:lang w:val="de-CH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after="0" w:line="360" w:lineRule="auto"/>
        <w:ind w:left="119" w:right="244"/>
        <w:jc w:val="both"/>
        <w:rPr>
          <w:rFonts w:ascii="Arial" w:eastAsia="Arial" w:hAnsi="Arial" w:cs="Arial"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Fussballplatz</w:t>
      </w:r>
      <w:r w:rsidRPr="00D238E2">
        <w:rPr>
          <w:rFonts w:ascii="Arial" w:eastAsia="Arial" w:hAnsi="Arial" w:cs="Arial"/>
          <w:b/>
          <w:bCs/>
          <w:spacing w:val="-18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3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15667252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D36918">
            <w:rPr>
              <w:rStyle w:val="Platzhaltertext"/>
              <w:lang w:val="de-CH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after="0" w:line="360" w:lineRule="auto"/>
        <w:ind w:left="119" w:right="244"/>
        <w:jc w:val="both"/>
        <w:rPr>
          <w:rFonts w:ascii="Arial" w:eastAsia="Arial" w:hAnsi="Arial" w:cs="Arial"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Fussballplatz</w:t>
      </w:r>
      <w:r w:rsidRPr="00D238E2">
        <w:rPr>
          <w:rFonts w:ascii="Arial" w:eastAsia="Arial" w:hAnsi="Arial" w:cs="Arial"/>
          <w:b/>
          <w:bCs/>
          <w:spacing w:val="-18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4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748235717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D36918">
            <w:rPr>
              <w:rStyle w:val="Platzhaltertext"/>
              <w:lang w:val="de-CH"/>
            </w:rPr>
            <w:t>Wählen Sie ein Element aus.</w:t>
          </w:r>
        </w:sdtContent>
      </w:sdt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B631E0" w:rsidRPr="00AA767D" w:rsidRDefault="00B631E0" w:rsidP="00AA767D">
      <w:pPr>
        <w:tabs>
          <w:tab w:val="left" w:pos="3451"/>
        </w:tabs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sectPr w:rsidR="00B631E0" w:rsidRPr="00AA767D">
      <w:pgSz w:w="11920" w:h="16840"/>
      <w:pgMar w:top="940" w:right="180" w:bottom="280" w:left="620" w:header="26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240" w:rsidRDefault="00375240">
      <w:pPr>
        <w:spacing w:after="0" w:line="240" w:lineRule="auto"/>
      </w:pPr>
      <w:r>
        <w:separator/>
      </w:r>
    </w:p>
  </w:endnote>
  <w:endnote w:type="continuationSeparator" w:id="0">
    <w:p w:rsidR="00375240" w:rsidRDefault="00375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News Gothic MT">
    <w:altName w:val="Arial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240" w:rsidRDefault="00375240">
      <w:pPr>
        <w:spacing w:after="0" w:line="240" w:lineRule="auto"/>
      </w:pPr>
      <w:r>
        <w:separator/>
      </w:r>
    </w:p>
  </w:footnote>
  <w:footnote w:type="continuationSeparator" w:id="0">
    <w:p w:rsidR="00375240" w:rsidRDefault="00375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D8D" w:rsidRDefault="00530079">
    <w:pPr>
      <w:spacing w:after="0" w:line="200" w:lineRule="exact"/>
      <w:rPr>
        <w:sz w:val="20"/>
        <w:szCs w:val="20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18AA68C" wp14:editId="5F24040D">
              <wp:simplePos x="0" y="0"/>
              <wp:positionH relativeFrom="page">
                <wp:posOffset>0</wp:posOffset>
              </wp:positionH>
              <wp:positionV relativeFrom="page">
                <wp:posOffset>-36195</wp:posOffset>
              </wp:positionV>
              <wp:extent cx="7560310" cy="10692130"/>
              <wp:effectExtent l="0" t="0" r="254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692130"/>
                        <a:chOff x="0" y="0"/>
                        <a:chExt cx="11906" cy="16838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6838"/>
                        </a:xfrm>
                        <a:custGeom>
                          <a:avLst/>
                          <a:gdLst>
                            <a:gd name="T0" fmla="*/ 0 w 11906"/>
                            <a:gd name="T1" fmla="*/ 16838 h 16838"/>
                            <a:gd name="T2" fmla="*/ 11906 w 11906"/>
                            <a:gd name="T3" fmla="*/ 16838 h 16838"/>
                            <a:gd name="T4" fmla="*/ 11906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8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8"/>
                              </a:moveTo>
                              <a:lnTo>
                                <a:pt x="11906" y="16838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7D" w:rsidRDefault="00AA767D" w:rsidP="00AA767D">
                            <w:pPr>
                              <w:spacing w:before="19" w:after="0" w:line="361" w:lineRule="exact"/>
                              <w:ind w:left="118" w:right="-20"/>
                            </w:pPr>
                          </w:p>
                          <w:p w:rsidR="00AA767D" w:rsidRPr="00D238E2" w:rsidRDefault="00C85110" w:rsidP="00AA767D">
                            <w:pPr>
                              <w:spacing w:before="19" w:after="0" w:line="361" w:lineRule="exact"/>
                              <w:ind w:left="118" w:right="-2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de-CH"/>
                              </w:rPr>
                            </w:pPr>
                            <w:r>
                              <w:t xml:space="preserve">          </w:t>
                            </w:r>
                            <w:hyperlink r:id="rId1">
                              <w:r w:rsidR="00AA767D" w:rsidRPr="00D238E2">
                                <w:rPr>
                                  <w:rFonts w:ascii="Arial" w:eastAsia="Arial" w:hAnsi="Arial" w:cs="Arial"/>
                                  <w:b/>
                                  <w:bCs/>
                                  <w:position w:val="-1"/>
                                  <w:sz w:val="32"/>
                                  <w:szCs w:val="32"/>
                                  <w:lang w:val="de-CH"/>
                                </w:rPr>
                                <w:t>www.sport.winterthur.ch</w:t>
                              </w:r>
                            </w:hyperlink>
                          </w:p>
                          <w:p w:rsidR="00AA767D" w:rsidRDefault="00AA767D" w:rsidP="00AA76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0" style="position:absolute;margin-left:0;margin-top:-2.85pt;width:595.3pt;height:841.9pt;z-index:-25165824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">
              <v:shape id="Freeform 2" o:spid="_x0000_s1031" style="position:absolute;width:11906;height:16838;visibility:visible;mso-wrap-style:square;v-text-anchor:top" coordsize="11906,168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/E8IA&#10;AADaAAAADwAAAGRycy9kb3ducmV2LnhtbESPzWrDMBCE74G+g9hAbomcHEJxIpsmpSRQaPP3AIu1&#10;tY2tlZDU2H37qlDIcZiZb5htOZpe3MmH1rKC5SIDQVxZ3XKt4HZ9mz+DCBFZY2+ZFPxQgLJ4mmwx&#10;13bgM90vsRYJwiFHBU2MLpcyVA0ZDAvriJP3Zb3BmKSvpfY4JLjp5SrL1tJgy2mhQUf7hqru8m0U&#10;uPP7fresu9ePT+wPJ/Sds8NNqdl0fNmAiDTGR/i/fdQKVvB3Jd0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T8TwgAAANoAAAAPAAAAAAAAAAAAAAAAAJgCAABkcnMvZG93&#10;bnJldi54bWxQSwUGAAAAAAQABAD1AAAAhwMAAAAA&#10;" adj="-11796480,,5400" path="m,16838r11906,l11906,,,,,16838e" fillcolor="#e6e7e8" stroked="f">
                <v:stroke joinstyle="round"/>
                <v:formulas/>
                <v:path arrowok="t" o:connecttype="custom" o:connectlocs="0,16838;11906,16838;11906,0;0,0;0,16838" o:connectangles="0,0,0,0,0" textboxrect="0,0,11906,16838"/>
                <v:textbox>
                  <w:txbxContent>
                    <w:p w:rsidR="00AA767D" w:rsidRDefault="00AA767D" w:rsidP="00AA767D">
                      <w:pPr>
                        <w:spacing w:before="19" w:after="0" w:line="361" w:lineRule="exact"/>
                        <w:ind w:left="118" w:right="-20"/>
                      </w:pPr>
                    </w:p>
                    <w:p w:rsidR="00AA767D" w:rsidRPr="00D238E2" w:rsidRDefault="00C85110" w:rsidP="00AA767D">
                      <w:pPr>
                        <w:spacing w:before="19" w:after="0" w:line="361" w:lineRule="exact"/>
                        <w:ind w:left="118" w:right="-20"/>
                        <w:rPr>
                          <w:rFonts w:ascii="Arial" w:eastAsia="Arial" w:hAnsi="Arial" w:cs="Arial"/>
                          <w:sz w:val="32"/>
                          <w:szCs w:val="32"/>
                          <w:lang w:val="de-CH"/>
                        </w:rPr>
                      </w:pPr>
                      <w:r>
                        <w:t xml:space="preserve">          </w:t>
                      </w:r>
                      <w:hyperlink r:id="rId2">
                        <w:r w:rsidR="00AA767D" w:rsidRPr="00D238E2">
                          <w:rPr>
                            <w:rFonts w:ascii="Arial" w:eastAsia="Arial" w:hAnsi="Arial" w:cs="Arial"/>
                            <w:b/>
                            <w:bCs/>
                            <w:position w:val="-1"/>
                            <w:sz w:val="32"/>
                            <w:szCs w:val="32"/>
                            <w:lang w:val="de-CH"/>
                          </w:rPr>
                          <w:t>www.sport.winterthur.ch</w:t>
                        </w:r>
                      </w:hyperlink>
                    </w:p>
                    <w:p w:rsidR="00AA767D" w:rsidRDefault="00AA767D" w:rsidP="00AA767D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03BC5399" wp14:editId="6ADFC522">
          <wp:simplePos x="0" y="0"/>
          <wp:positionH relativeFrom="column">
            <wp:posOffset>5048809</wp:posOffset>
          </wp:positionH>
          <wp:positionV relativeFrom="paragraph">
            <wp:posOffset>2515</wp:posOffset>
          </wp:positionV>
          <wp:extent cx="1906270" cy="306705"/>
          <wp:effectExtent l="0" t="0" r="0" b="0"/>
          <wp:wrapNone/>
          <wp:docPr id="81" name="Grafik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t2013_Transp_75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270" cy="30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FC5">
      <w:rPr>
        <w:noProof/>
        <w:lang w:val="de-CH" w:eastAsia="de-CH"/>
      </w:rPr>
      <w:drawing>
        <wp:anchor distT="0" distB="0" distL="114300" distR="114300" simplePos="0" relativeHeight="251657216" behindDoc="1" locked="0" layoutInCell="1" allowOverlap="1" wp14:anchorId="259A9E2B" wp14:editId="37B291FE">
          <wp:simplePos x="0" y="0"/>
          <wp:positionH relativeFrom="page">
            <wp:posOffset>4660900</wp:posOffset>
          </wp:positionH>
          <wp:positionV relativeFrom="page">
            <wp:posOffset>165735</wp:posOffset>
          </wp:positionV>
          <wp:extent cx="2709545" cy="442595"/>
          <wp:effectExtent l="0" t="0" r="0" b="0"/>
          <wp:wrapNone/>
          <wp:docPr id="8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9545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D8D"/>
    <w:rsid w:val="0001273C"/>
    <w:rsid w:val="00052006"/>
    <w:rsid w:val="001605DD"/>
    <w:rsid w:val="00171D23"/>
    <w:rsid w:val="00180C54"/>
    <w:rsid w:val="001D0570"/>
    <w:rsid w:val="001F7627"/>
    <w:rsid w:val="0028061B"/>
    <w:rsid w:val="002A0E1B"/>
    <w:rsid w:val="002B03E7"/>
    <w:rsid w:val="00335101"/>
    <w:rsid w:val="00375240"/>
    <w:rsid w:val="003B700D"/>
    <w:rsid w:val="00462EAF"/>
    <w:rsid w:val="00471F64"/>
    <w:rsid w:val="00483FC5"/>
    <w:rsid w:val="00486EAD"/>
    <w:rsid w:val="004A3AA7"/>
    <w:rsid w:val="0050652F"/>
    <w:rsid w:val="005229C0"/>
    <w:rsid w:val="00530079"/>
    <w:rsid w:val="00536831"/>
    <w:rsid w:val="00545C4C"/>
    <w:rsid w:val="00566BCF"/>
    <w:rsid w:val="005D2AA3"/>
    <w:rsid w:val="00603F88"/>
    <w:rsid w:val="006D500C"/>
    <w:rsid w:val="0070616F"/>
    <w:rsid w:val="00720F0D"/>
    <w:rsid w:val="007652C2"/>
    <w:rsid w:val="00856C22"/>
    <w:rsid w:val="008C7D00"/>
    <w:rsid w:val="00943217"/>
    <w:rsid w:val="00955DAE"/>
    <w:rsid w:val="00983FFC"/>
    <w:rsid w:val="00985563"/>
    <w:rsid w:val="009940D1"/>
    <w:rsid w:val="009D335E"/>
    <w:rsid w:val="009D6554"/>
    <w:rsid w:val="00AA767D"/>
    <w:rsid w:val="00AD71E9"/>
    <w:rsid w:val="00B55324"/>
    <w:rsid w:val="00B631E0"/>
    <w:rsid w:val="00B649BF"/>
    <w:rsid w:val="00B84968"/>
    <w:rsid w:val="00BC2398"/>
    <w:rsid w:val="00BC6706"/>
    <w:rsid w:val="00BC7D8D"/>
    <w:rsid w:val="00BD6578"/>
    <w:rsid w:val="00BE1706"/>
    <w:rsid w:val="00BE4BC5"/>
    <w:rsid w:val="00BF5567"/>
    <w:rsid w:val="00C01844"/>
    <w:rsid w:val="00C65585"/>
    <w:rsid w:val="00C85110"/>
    <w:rsid w:val="00D32834"/>
    <w:rsid w:val="00D36918"/>
    <w:rsid w:val="00D83B1B"/>
    <w:rsid w:val="00D90DD7"/>
    <w:rsid w:val="00E707C8"/>
    <w:rsid w:val="00E97067"/>
    <w:rsid w:val="00F762AB"/>
    <w:rsid w:val="00FA0369"/>
    <w:rsid w:val="00FB2EC8"/>
    <w:rsid w:val="00FD2BDC"/>
    <w:rsid w:val="00FD3893"/>
    <w:rsid w:val="00FF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A3AA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3AA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A3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3AA7"/>
  </w:style>
  <w:style w:type="paragraph" w:styleId="Fuzeile">
    <w:name w:val="footer"/>
    <w:basedOn w:val="Standard"/>
    <w:link w:val="FuzeileZchn"/>
    <w:uiPriority w:val="99"/>
    <w:unhideWhenUsed/>
    <w:rsid w:val="004A3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3AA7"/>
  </w:style>
  <w:style w:type="paragraph" w:styleId="Listenabsatz">
    <w:name w:val="List Paragraph"/>
    <w:basedOn w:val="Standard"/>
    <w:uiPriority w:val="34"/>
    <w:qFormat/>
    <w:rsid w:val="00BF5567"/>
    <w:pPr>
      <w:ind w:left="720"/>
      <w:contextualSpacing/>
    </w:pPr>
  </w:style>
  <w:style w:type="character" w:customStyle="1" w:styleId="Formatvorlage1">
    <w:name w:val="Formatvorlage1"/>
    <w:basedOn w:val="Absatz-Standardschriftart"/>
    <w:uiPriority w:val="1"/>
    <w:rsid w:val="001D0570"/>
    <w:rPr>
      <w:rFonts w:ascii="Arial" w:hAnsi="Arial"/>
      <w:sz w:val="18"/>
    </w:rPr>
  </w:style>
  <w:style w:type="character" w:customStyle="1" w:styleId="Formatvorlage2">
    <w:name w:val="Formatvorlage2"/>
    <w:basedOn w:val="Absatz-Standardschriftart"/>
    <w:uiPriority w:val="1"/>
    <w:rsid w:val="00536831"/>
    <w:rPr>
      <w:rFonts w:ascii="Arial" w:hAnsi="Arial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A3AA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3AA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A3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3AA7"/>
  </w:style>
  <w:style w:type="paragraph" w:styleId="Fuzeile">
    <w:name w:val="footer"/>
    <w:basedOn w:val="Standard"/>
    <w:link w:val="FuzeileZchn"/>
    <w:uiPriority w:val="99"/>
    <w:unhideWhenUsed/>
    <w:rsid w:val="004A3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3AA7"/>
  </w:style>
  <w:style w:type="paragraph" w:styleId="Listenabsatz">
    <w:name w:val="List Paragraph"/>
    <w:basedOn w:val="Standard"/>
    <w:uiPriority w:val="34"/>
    <w:qFormat/>
    <w:rsid w:val="00BF5567"/>
    <w:pPr>
      <w:ind w:left="720"/>
      <w:contextualSpacing/>
    </w:pPr>
  </w:style>
  <w:style w:type="character" w:customStyle="1" w:styleId="Formatvorlage1">
    <w:name w:val="Formatvorlage1"/>
    <w:basedOn w:val="Absatz-Standardschriftart"/>
    <w:uiPriority w:val="1"/>
    <w:rsid w:val="001D0570"/>
    <w:rPr>
      <w:rFonts w:ascii="Arial" w:hAnsi="Arial"/>
      <w:sz w:val="18"/>
    </w:rPr>
  </w:style>
  <w:style w:type="character" w:customStyle="1" w:styleId="Formatvorlage2">
    <w:name w:val="Formatvorlage2"/>
    <w:basedOn w:val="Absatz-Standardschriftart"/>
    <w:uiPriority w:val="1"/>
    <w:rsid w:val="00536831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header" Target="head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sport.winterthur.ch/" TargetMode="External"/><Relationship Id="rId1" Type="http://schemas.openxmlformats.org/officeDocument/2006/relationships/hyperlink" Target="http://www.sport.winterthur.ch/" TargetMode="External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EBD5AF4A44F6B5490D00802982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B80643-FE28-4BDA-914D-AF6053230782}"/>
      </w:docPartPr>
      <w:docPartBody>
        <w:p w:rsidR="00FD6F11" w:rsidRDefault="00E7331B" w:rsidP="00E7331B">
          <w:pPr>
            <w:pStyle w:val="5746EBD5AF4A44F6B5490D00802982D94"/>
          </w:pPr>
          <w:r w:rsidRPr="000C26C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786E382CAE463D8E3967BBB89FB2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8DBC31-F975-4E9E-903C-F9F3E7139E36}"/>
      </w:docPartPr>
      <w:docPartBody>
        <w:p w:rsidR="00FD6F11" w:rsidRDefault="00E7331B" w:rsidP="00E7331B">
          <w:pPr>
            <w:pStyle w:val="DE786E382CAE463D8E3967BBB89FB23E3"/>
          </w:pPr>
          <w:r w:rsidRPr="000C26C2">
            <w:rPr>
              <w:rStyle w:val="Platzhaltertext"/>
            </w:rPr>
            <w:t>Klicken Sie hier, um Text einzugeben</w:t>
          </w:r>
        </w:p>
      </w:docPartBody>
    </w:docPart>
    <w:docPart>
      <w:docPartPr>
        <w:name w:val="920F2373E3894EE6B3BFFE038A2FAB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A5E01B-98DC-4F2A-A337-8B4EAB675678}"/>
      </w:docPartPr>
      <w:docPartBody>
        <w:p w:rsidR="00FD6F11" w:rsidRDefault="00E7331B" w:rsidP="00E7331B">
          <w:pPr>
            <w:pStyle w:val="920F2373E3894EE6B3BFFE038A2FAB6F3"/>
          </w:pPr>
          <w:r w:rsidRPr="000C26C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5052FD1B7A4490CA8DE509BEAAB3D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33B4F-D8E7-4222-BB5A-9F788C3303BF}"/>
      </w:docPartPr>
      <w:docPartBody>
        <w:p w:rsidR="00FD6F11" w:rsidRDefault="00E7331B" w:rsidP="00E7331B">
          <w:pPr>
            <w:pStyle w:val="05052FD1B7A4490CA8DE509BEAAB3DF13"/>
          </w:pPr>
          <w:r w:rsidRPr="000C26C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News Gothic MT">
    <w:altName w:val="Arial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0BC"/>
    <w:rsid w:val="00050E54"/>
    <w:rsid w:val="00236DFB"/>
    <w:rsid w:val="003120BC"/>
    <w:rsid w:val="0042495F"/>
    <w:rsid w:val="0042578D"/>
    <w:rsid w:val="0048636A"/>
    <w:rsid w:val="005733EF"/>
    <w:rsid w:val="005B5DAC"/>
    <w:rsid w:val="005D7ADC"/>
    <w:rsid w:val="0071499D"/>
    <w:rsid w:val="00885B6A"/>
    <w:rsid w:val="009533C8"/>
    <w:rsid w:val="00964C9F"/>
    <w:rsid w:val="00AC1977"/>
    <w:rsid w:val="00B33673"/>
    <w:rsid w:val="00BB7C1E"/>
    <w:rsid w:val="00C10C3F"/>
    <w:rsid w:val="00CA3FEE"/>
    <w:rsid w:val="00CF1438"/>
    <w:rsid w:val="00DE5B69"/>
    <w:rsid w:val="00E7331B"/>
    <w:rsid w:val="00ED50C3"/>
    <w:rsid w:val="00EE39A6"/>
    <w:rsid w:val="00F531AE"/>
    <w:rsid w:val="00FD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5B6A"/>
    <w:rPr>
      <w:color w:val="808080"/>
    </w:rPr>
  </w:style>
  <w:style w:type="paragraph" w:customStyle="1" w:styleId="5746EBD5AF4A44F6B5490D00802982D9">
    <w:name w:val="5746EBD5AF4A44F6B5490D00802982D9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">
    <w:name w:val="DE786E382CAE463D8E3967BBB89FB23E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">
    <w:name w:val="920F2373E3894EE6B3BFFE038A2FAB6F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">
    <w:name w:val="05052FD1B7A4490CA8DE509BEAAB3DF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">
    <w:name w:val="110740CD8C1E4EC6BDAAE7BB133F23FA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">
    <w:name w:val="A262C7FB64454318B7BFA7654B7931DC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">
    <w:name w:val="68C7901EA89F4FAC83E48D04445260E5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">
    <w:name w:val="2053DD99D3124B04BDFCBEE003C42F0B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14A6091F0C745D6A8ECCD1AF87E6B92">
    <w:name w:val="714A6091F0C745D6A8ECCD1AF87E6B92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4851F57EF8924A969AC5E637F563C279">
    <w:name w:val="4851F57EF8924A969AC5E637F563C279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DEC70434BB64DBEB8EDABE8A63E7AA5">
    <w:name w:val="7DEC70434BB64DBEB8EDABE8A63E7AA5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1">
    <w:name w:val="5746EBD5AF4A44F6B5490D00802982D9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1">
    <w:name w:val="DE786E382CAE463D8E3967BBB89FB23E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1">
    <w:name w:val="920F2373E3894EE6B3BFFE038A2FAB6F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1">
    <w:name w:val="05052FD1B7A4490CA8DE509BEAAB3DF1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1">
    <w:name w:val="110740CD8C1E4EC6BDAAE7BB133F23FA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1">
    <w:name w:val="A262C7FB64454318B7BFA7654B7931DC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1">
    <w:name w:val="68C7901EA89F4FAC83E48D04445260E5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1">
    <w:name w:val="2053DD99D3124B04BDFCBEE003C42F0B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14A6091F0C745D6A8ECCD1AF87E6B921">
    <w:name w:val="714A6091F0C745D6A8ECCD1AF87E6B92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4851F57EF8924A969AC5E637F563C2791">
    <w:name w:val="4851F57EF8924A969AC5E637F563C279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DEC70434BB64DBEB8EDABE8A63E7AA51">
    <w:name w:val="7DEC70434BB64DBEB8EDABE8A63E7AA5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2">
    <w:name w:val="5746EBD5AF4A44F6B5490D00802982D9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3">
    <w:name w:val="5746EBD5AF4A44F6B5490D00802982D9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2">
    <w:name w:val="DE786E382CAE463D8E3967BBB89FB23E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2">
    <w:name w:val="920F2373E3894EE6B3BFFE038A2FAB6F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2">
    <w:name w:val="05052FD1B7A4490CA8DE509BEAAB3DF1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2">
    <w:name w:val="110740CD8C1E4EC6BDAAE7BB133F23FA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2">
    <w:name w:val="A262C7FB64454318B7BFA7654B7931DC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2">
    <w:name w:val="68C7901EA89F4FAC83E48D04445260E5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2">
    <w:name w:val="2053DD99D3124B04BDFCBEE003C42F0B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F2931C44EA143F792306BAC1A6E4FD9">
    <w:name w:val="3F2931C44EA143F792306BAC1A6E4FD9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1EDDA9A4A434133BD77768E5CC9A91F">
    <w:name w:val="F1EDDA9A4A434133BD77768E5CC9A91F"/>
    <w:rsid w:val="00E7331B"/>
    <w:pPr>
      <w:widowControl w:val="0"/>
    </w:pPr>
    <w:rPr>
      <w:rFonts w:eastAsiaTheme="minorHAnsi"/>
      <w:lang w:val="en-US" w:eastAsia="en-US"/>
    </w:rPr>
  </w:style>
  <w:style w:type="character" w:customStyle="1" w:styleId="Formatvorlage1">
    <w:name w:val="Formatvorlage1"/>
    <w:basedOn w:val="Absatz-Standardschriftart"/>
    <w:uiPriority w:val="1"/>
    <w:rsid w:val="00BB7C1E"/>
    <w:rPr>
      <w:rFonts w:ascii="Arial" w:hAnsi="Arial"/>
      <w:sz w:val="18"/>
    </w:rPr>
  </w:style>
  <w:style w:type="paragraph" w:customStyle="1" w:styleId="EE2E2A6E3B2F4B02886C160DE1BC003A">
    <w:name w:val="EE2E2A6E3B2F4B02886C160DE1BC003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7892E611174E44ABBDFC5554913CE222">
    <w:name w:val="7892E611174E44ABBDFC5554913CE22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7D3C369EDEA45788CC1C24DB4863E2D">
    <w:name w:val="F7D3C369EDEA45788CC1C24DB4863E2D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C17F1A0D54E44C4A3CB3DB8FC59B04A">
    <w:name w:val="5C17F1A0D54E44C4A3CB3DB8FC59B04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3080D4ACE924809A8A3261D81F0DD7C">
    <w:name w:val="C3080D4ACE924809A8A3261D81F0DD7C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753AE9F3C73485C833D669A67F31B58">
    <w:name w:val="3753AE9F3C73485C833D669A67F31B58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081A746297E4DCB8120587AC22E060B">
    <w:name w:val="3081A746297E4DCB8120587AC22E060B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261000B451548E7ACF15FA388A6B872">
    <w:name w:val="E261000B451548E7ACF15FA388A6B87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6E2A91787894ACA97C155E25E34C8AF">
    <w:name w:val="E6E2A91787894ACA97C155E25E34C8AF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F37D4568AA8457087E463E2517FFD04">
    <w:name w:val="5F37D4568AA8457087E463E2517FFD04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9CA524FF9D5487386A845B0E0B08F4B">
    <w:name w:val="B9CA524FF9D5487386A845B0E0B08F4B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ADD8D04947D4A27BE02E67849DDE991">
    <w:name w:val="DADD8D04947D4A27BE02E67849DDE99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ABCF5FEDB7042668D67592256721198">
    <w:name w:val="AABCF5FEDB7042668D67592256721198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36FA3350D64468D9F2745343034A55A">
    <w:name w:val="B36FA3350D64468D9F2745343034A55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8F1AEEF58F847ED846A6B4C98A63D7A">
    <w:name w:val="28F1AEEF58F847ED846A6B4C98A63D7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4">
    <w:name w:val="5746EBD5AF4A44F6B5490D00802982D94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3">
    <w:name w:val="DE786E382CAE463D8E3967BBB89FB23E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3">
    <w:name w:val="920F2373E3894EE6B3BFFE038A2FAB6F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3">
    <w:name w:val="05052FD1B7A4490CA8DE509BEAAB3DF1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3">
    <w:name w:val="110740CD8C1E4EC6BDAAE7BB133F23FA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3">
    <w:name w:val="A262C7FB64454318B7BFA7654B7931DC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3">
    <w:name w:val="68C7901EA89F4FAC83E48D04445260E5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3">
    <w:name w:val="2053DD99D3124B04BDFCBEE003C42F0B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F2931C44EA143F792306BAC1A6E4FD91">
    <w:name w:val="3F2931C44EA143F792306BAC1A6E4FD9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1EDDA9A4A434133BD77768E5CC9A91F1">
    <w:name w:val="F1EDDA9A4A434133BD77768E5CC9A91F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E2E2A6E3B2F4B02886C160DE1BC003A1">
    <w:name w:val="EE2E2A6E3B2F4B02886C160DE1BC003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7892E611174E44ABBDFC5554913CE2221">
    <w:name w:val="7892E611174E44ABBDFC5554913CE222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7D3C369EDEA45788CC1C24DB4863E2D1">
    <w:name w:val="F7D3C369EDEA45788CC1C24DB4863E2D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C17F1A0D54E44C4A3CB3DB8FC59B04A1">
    <w:name w:val="5C17F1A0D54E44C4A3CB3DB8FC59B04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3080D4ACE924809A8A3261D81F0DD7C1">
    <w:name w:val="C3080D4ACE924809A8A3261D81F0DD7C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753AE9F3C73485C833D669A67F31B581">
    <w:name w:val="3753AE9F3C73485C833D669A67F31B58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081A746297E4DCB8120587AC22E060B1">
    <w:name w:val="3081A746297E4DCB8120587AC22E060B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261000B451548E7ACF15FA388A6B8721">
    <w:name w:val="E261000B451548E7ACF15FA388A6B872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6E2A91787894ACA97C155E25E34C8AF1">
    <w:name w:val="E6E2A91787894ACA97C155E25E34C8AF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F37D4568AA8457087E463E2517FFD041">
    <w:name w:val="5F37D4568AA8457087E463E2517FFD04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9CA524FF9D5487386A845B0E0B08F4B1">
    <w:name w:val="B9CA524FF9D5487386A845B0E0B08F4B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ADD8D04947D4A27BE02E67849DDE9911">
    <w:name w:val="DADD8D04947D4A27BE02E67849DDE991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ABCF5FEDB7042668D675922567211981">
    <w:name w:val="AABCF5FEDB7042668D67592256721198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36FA3350D64468D9F2745343034A55A1">
    <w:name w:val="B36FA3350D64468D9F2745343034A55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8F1AEEF58F847ED846A6B4C98A63D7A1">
    <w:name w:val="28F1AEEF58F847ED846A6B4C98A63D7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94C33C8FB8D4ABAADB1FDA8B800C2E2">
    <w:name w:val="C94C33C8FB8D4ABAADB1FDA8B800C2E2"/>
    <w:rsid w:val="00BB7C1E"/>
  </w:style>
  <w:style w:type="paragraph" w:customStyle="1" w:styleId="DCAFBBD16E7B401983A89F989C5333C2">
    <w:name w:val="DCAFBBD16E7B401983A89F989C5333C2"/>
    <w:rsid w:val="00BB7C1E"/>
  </w:style>
  <w:style w:type="paragraph" w:customStyle="1" w:styleId="75F3AE0E53D64AFC824C64ADA584BD73">
    <w:name w:val="75F3AE0E53D64AFC824C64ADA584BD73"/>
    <w:rsid w:val="00BB7C1E"/>
  </w:style>
  <w:style w:type="paragraph" w:customStyle="1" w:styleId="C4D9E3FE59CC46758E28031A10009394">
    <w:name w:val="C4D9E3FE59CC46758E28031A10009394"/>
    <w:rsid w:val="00BB7C1E"/>
  </w:style>
  <w:style w:type="paragraph" w:customStyle="1" w:styleId="1B15BA0C4E254EA4A87F1CEEE4B72E7D">
    <w:name w:val="1B15BA0C4E254EA4A87F1CEEE4B72E7D"/>
    <w:rsid w:val="00BB7C1E"/>
  </w:style>
  <w:style w:type="paragraph" w:customStyle="1" w:styleId="D7FB6E7DDCA84BC1AE99167A08ECD4CA">
    <w:name w:val="D7FB6E7DDCA84BC1AE99167A08ECD4CA"/>
    <w:rsid w:val="00BB7C1E"/>
  </w:style>
  <w:style w:type="paragraph" w:customStyle="1" w:styleId="8F9893A041964B95AB3F20FEEAF19A8A">
    <w:name w:val="8F9893A041964B95AB3F20FEEAF19A8A"/>
    <w:rsid w:val="00BB7C1E"/>
  </w:style>
  <w:style w:type="paragraph" w:customStyle="1" w:styleId="39391F0C7BFA47049929E4CE723575B5">
    <w:name w:val="39391F0C7BFA47049929E4CE723575B5"/>
    <w:rsid w:val="00BB7C1E"/>
  </w:style>
  <w:style w:type="paragraph" w:customStyle="1" w:styleId="49D6F2655B5A4B12BDE4E561DB0DE569">
    <w:name w:val="49D6F2655B5A4B12BDE4E561DB0DE569"/>
    <w:rsid w:val="00BB7C1E"/>
  </w:style>
  <w:style w:type="paragraph" w:customStyle="1" w:styleId="5F61F3C0D0AB49C1BCDA201C9EC1F066">
    <w:name w:val="5F61F3C0D0AB49C1BCDA201C9EC1F066"/>
    <w:rsid w:val="00885B6A"/>
  </w:style>
  <w:style w:type="paragraph" w:customStyle="1" w:styleId="57E61C6FD247426A9BF1CE2A4623C585">
    <w:name w:val="57E61C6FD247426A9BF1CE2A4623C585"/>
    <w:rsid w:val="00885B6A"/>
  </w:style>
  <w:style w:type="paragraph" w:customStyle="1" w:styleId="8C15F0B6F8674F459F805B082296A75F">
    <w:name w:val="8C15F0B6F8674F459F805B082296A75F"/>
    <w:rsid w:val="00885B6A"/>
  </w:style>
  <w:style w:type="paragraph" w:customStyle="1" w:styleId="8AB853D414114D988C699DCBC0E4BE33">
    <w:name w:val="8AB853D414114D988C699DCBC0E4BE33"/>
    <w:rsid w:val="00885B6A"/>
  </w:style>
  <w:style w:type="paragraph" w:customStyle="1" w:styleId="17191C736FE849AF85D26370C198F8FA">
    <w:name w:val="17191C736FE849AF85D26370C198F8FA"/>
    <w:rsid w:val="00885B6A"/>
  </w:style>
  <w:style w:type="paragraph" w:customStyle="1" w:styleId="3C32CFD36E864DFEAF51F0036E46DF0F">
    <w:name w:val="3C32CFD36E864DFEAF51F0036E46DF0F"/>
    <w:rsid w:val="00885B6A"/>
  </w:style>
  <w:style w:type="paragraph" w:customStyle="1" w:styleId="6C80D282D07C40529FB81C3F0E84EE28">
    <w:name w:val="6C80D282D07C40529FB81C3F0E84EE28"/>
    <w:rsid w:val="00885B6A"/>
  </w:style>
  <w:style w:type="paragraph" w:customStyle="1" w:styleId="4025AA1A16554493A93C8D9AF13AB4BA">
    <w:name w:val="4025AA1A16554493A93C8D9AF13AB4BA"/>
    <w:rsid w:val="00885B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5B6A"/>
    <w:rPr>
      <w:color w:val="808080"/>
    </w:rPr>
  </w:style>
  <w:style w:type="paragraph" w:customStyle="1" w:styleId="5746EBD5AF4A44F6B5490D00802982D9">
    <w:name w:val="5746EBD5AF4A44F6B5490D00802982D9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">
    <w:name w:val="DE786E382CAE463D8E3967BBB89FB23E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">
    <w:name w:val="920F2373E3894EE6B3BFFE038A2FAB6F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">
    <w:name w:val="05052FD1B7A4490CA8DE509BEAAB3DF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">
    <w:name w:val="110740CD8C1E4EC6BDAAE7BB133F23FA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">
    <w:name w:val="A262C7FB64454318B7BFA7654B7931DC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">
    <w:name w:val="68C7901EA89F4FAC83E48D04445260E5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">
    <w:name w:val="2053DD99D3124B04BDFCBEE003C42F0B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14A6091F0C745D6A8ECCD1AF87E6B92">
    <w:name w:val="714A6091F0C745D6A8ECCD1AF87E6B92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4851F57EF8924A969AC5E637F563C279">
    <w:name w:val="4851F57EF8924A969AC5E637F563C279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DEC70434BB64DBEB8EDABE8A63E7AA5">
    <w:name w:val="7DEC70434BB64DBEB8EDABE8A63E7AA5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1">
    <w:name w:val="5746EBD5AF4A44F6B5490D00802982D9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1">
    <w:name w:val="DE786E382CAE463D8E3967BBB89FB23E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1">
    <w:name w:val="920F2373E3894EE6B3BFFE038A2FAB6F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1">
    <w:name w:val="05052FD1B7A4490CA8DE509BEAAB3DF1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1">
    <w:name w:val="110740CD8C1E4EC6BDAAE7BB133F23FA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1">
    <w:name w:val="A262C7FB64454318B7BFA7654B7931DC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1">
    <w:name w:val="68C7901EA89F4FAC83E48D04445260E5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1">
    <w:name w:val="2053DD99D3124B04BDFCBEE003C42F0B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14A6091F0C745D6A8ECCD1AF87E6B921">
    <w:name w:val="714A6091F0C745D6A8ECCD1AF87E6B92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4851F57EF8924A969AC5E637F563C2791">
    <w:name w:val="4851F57EF8924A969AC5E637F563C279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DEC70434BB64DBEB8EDABE8A63E7AA51">
    <w:name w:val="7DEC70434BB64DBEB8EDABE8A63E7AA5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2">
    <w:name w:val="5746EBD5AF4A44F6B5490D00802982D9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3">
    <w:name w:val="5746EBD5AF4A44F6B5490D00802982D9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2">
    <w:name w:val="DE786E382CAE463D8E3967BBB89FB23E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2">
    <w:name w:val="920F2373E3894EE6B3BFFE038A2FAB6F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2">
    <w:name w:val="05052FD1B7A4490CA8DE509BEAAB3DF1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2">
    <w:name w:val="110740CD8C1E4EC6BDAAE7BB133F23FA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2">
    <w:name w:val="A262C7FB64454318B7BFA7654B7931DC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2">
    <w:name w:val="68C7901EA89F4FAC83E48D04445260E5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2">
    <w:name w:val="2053DD99D3124B04BDFCBEE003C42F0B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F2931C44EA143F792306BAC1A6E4FD9">
    <w:name w:val="3F2931C44EA143F792306BAC1A6E4FD9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1EDDA9A4A434133BD77768E5CC9A91F">
    <w:name w:val="F1EDDA9A4A434133BD77768E5CC9A91F"/>
    <w:rsid w:val="00E7331B"/>
    <w:pPr>
      <w:widowControl w:val="0"/>
    </w:pPr>
    <w:rPr>
      <w:rFonts w:eastAsiaTheme="minorHAnsi"/>
      <w:lang w:val="en-US" w:eastAsia="en-US"/>
    </w:rPr>
  </w:style>
  <w:style w:type="character" w:customStyle="1" w:styleId="Formatvorlage1">
    <w:name w:val="Formatvorlage1"/>
    <w:basedOn w:val="Absatz-Standardschriftart"/>
    <w:uiPriority w:val="1"/>
    <w:rsid w:val="00BB7C1E"/>
    <w:rPr>
      <w:rFonts w:ascii="Arial" w:hAnsi="Arial"/>
      <w:sz w:val="18"/>
    </w:rPr>
  </w:style>
  <w:style w:type="paragraph" w:customStyle="1" w:styleId="EE2E2A6E3B2F4B02886C160DE1BC003A">
    <w:name w:val="EE2E2A6E3B2F4B02886C160DE1BC003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7892E611174E44ABBDFC5554913CE222">
    <w:name w:val="7892E611174E44ABBDFC5554913CE22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7D3C369EDEA45788CC1C24DB4863E2D">
    <w:name w:val="F7D3C369EDEA45788CC1C24DB4863E2D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C17F1A0D54E44C4A3CB3DB8FC59B04A">
    <w:name w:val="5C17F1A0D54E44C4A3CB3DB8FC59B04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3080D4ACE924809A8A3261D81F0DD7C">
    <w:name w:val="C3080D4ACE924809A8A3261D81F0DD7C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753AE9F3C73485C833D669A67F31B58">
    <w:name w:val="3753AE9F3C73485C833D669A67F31B58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081A746297E4DCB8120587AC22E060B">
    <w:name w:val="3081A746297E4DCB8120587AC22E060B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261000B451548E7ACF15FA388A6B872">
    <w:name w:val="E261000B451548E7ACF15FA388A6B87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6E2A91787894ACA97C155E25E34C8AF">
    <w:name w:val="E6E2A91787894ACA97C155E25E34C8AF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F37D4568AA8457087E463E2517FFD04">
    <w:name w:val="5F37D4568AA8457087E463E2517FFD04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9CA524FF9D5487386A845B0E0B08F4B">
    <w:name w:val="B9CA524FF9D5487386A845B0E0B08F4B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ADD8D04947D4A27BE02E67849DDE991">
    <w:name w:val="DADD8D04947D4A27BE02E67849DDE99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ABCF5FEDB7042668D67592256721198">
    <w:name w:val="AABCF5FEDB7042668D67592256721198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36FA3350D64468D9F2745343034A55A">
    <w:name w:val="B36FA3350D64468D9F2745343034A55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8F1AEEF58F847ED846A6B4C98A63D7A">
    <w:name w:val="28F1AEEF58F847ED846A6B4C98A63D7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4">
    <w:name w:val="5746EBD5AF4A44F6B5490D00802982D94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3">
    <w:name w:val="DE786E382CAE463D8E3967BBB89FB23E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3">
    <w:name w:val="920F2373E3894EE6B3BFFE038A2FAB6F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3">
    <w:name w:val="05052FD1B7A4490CA8DE509BEAAB3DF1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3">
    <w:name w:val="110740CD8C1E4EC6BDAAE7BB133F23FA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3">
    <w:name w:val="A262C7FB64454318B7BFA7654B7931DC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3">
    <w:name w:val="68C7901EA89F4FAC83E48D04445260E5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3">
    <w:name w:val="2053DD99D3124B04BDFCBEE003C42F0B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F2931C44EA143F792306BAC1A6E4FD91">
    <w:name w:val="3F2931C44EA143F792306BAC1A6E4FD9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1EDDA9A4A434133BD77768E5CC9A91F1">
    <w:name w:val="F1EDDA9A4A434133BD77768E5CC9A91F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E2E2A6E3B2F4B02886C160DE1BC003A1">
    <w:name w:val="EE2E2A6E3B2F4B02886C160DE1BC003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7892E611174E44ABBDFC5554913CE2221">
    <w:name w:val="7892E611174E44ABBDFC5554913CE222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7D3C369EDEA45788CC1C24DB4863E2D1">
    <w:name w:val="F7D3C369EDEA45788CC1C24DB4863E2D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C17F1A0D54E44C4A3CB3DB8FC59B04A1">
    <w:name w:val="5C17F1A0D54E44C4A3CB3DB8FC59B04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3080D4ACE924809A8A3261D81F0DD7C1">
    <w:name w:val="C3080D4ACE924809A8A3261D81F0DD7C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753AE9F3C73485C833D669A67F31B581">
    <w:name w:val="3753AE9F3C73485C833D669A67F31B58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081A746297E4DCB8120587AC22E060B1">
    <w:name w:val="3081A746297E4DCB8120587AC22E060B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261000B451548E7ACF15FA388A6B8721">
    <w:name w:val="E261000B451548E7ACF15FA388A6B872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6E2A91787894ACA97C155E25E34C8AF1">
    <w:name w:val="E6E2A91787894ACA97C155E25E34C8AF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F37D4568AA8457087E463E2517FFD041">
    <w:name w:val="5F37D4568AA8457087E463E2517FFD04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9CA524FF9D5487386A845B0E0B08F4B1">
    <w:name w:val="B9CA524FF9D5487386A845B0E0B08F4B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ADD8D04947D4A27BE02E67849DDE9911">
    <w:name w:val="DADD8D04947D4A27BE02E67849DDE991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ABCF5FEDB7042668D675922567211981">
    <w:name w:val="AABCF5FEDB7042668D67592256721198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36FA3350D64468D9F2745343034A55A1">
    <w:name w:val="B36FA3350D64468D9F2745343034A55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8F1AEEF58F847ED846A6B4C98A63D7A1">
    <w:name w:val="28F1AEEF58F847ED846A6B4C98A63D7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94C33C8FB8D4ABAADB1FDA8B800C2E2">
    <w:name w:val="C94C33C8FB8D4ABAADB1FDA8B800C2E2"/>
    <w:rsid w:val="00BB7C1E"/>
  </w:style>
  <w:style w:type="paragraph" w:customStyle="1" w:styleId="DCAFBBD16E7B401983A89F989C5333C2">
    <w:name w:val="DCAFBBD16E7B401983A89F989C5333C2"/>
    <w:rsid w:val="00BB7C1E"/>
  </w:style>
  <w:style w:type="paragraph" w:customStyle="1" w:styleId="75F3AE0E53D64AFC824C64ADA584BD73">
    <w:name w:val="75F3AE0E53D64AFC824C64ADA584BD73"/>
    <w:rsid w:val="00BB7C1E"/>
  </w:style>
  <w:style w:type="paragraph" w:customStyle="1" w:styleId="C4D9E3FE59CC46758E28031A10009394">
    <w:name w:val="C4D9E3FE59CC46758E28031A10009394"/>
    <w:rsid w:val="00BB7C1E"/>
  </w:style>
  <w:style w:type="paragraph" w:customStyle="1" w:styleId="1B15BA0C4E254EA4A87F1CEEE4B72E7D">
    <w:name w:val="1B15BA0C4E254EA4A87F1CEEE4B72E7D"/>
    <w:rsid w:val="00BB7C1E"/>
  </w:style>
  <w:style w:type="paragraph" w:customStyle="1" w:styleId="D7FB6E7DDCA84BC1AE99167A08ECD4CA">
    <w:name w:val="D7FB6E7DDCA84BC1AE99167A08ECD4CA"/>
    <w:rsid w:val="00BB7C1E"/>
  </w:style>
  <w:style w:type="paragraph" w:customStyle="1" w:styleId="8F9893A041964B95AB3F20FEEAF19A8A">
    <w:name w:val="8F9893A041964B95AB3F20FEEAF19A8A"/>
    <w:rsid w:val="00BB7C1E"/>
  </w:style>
  <w:style w:type="paragraph" w:customStyle="1" w:styleId="39391F0C7BFA47049929E4CE723575B5">
    <w:name w:val="39391F0C7BFA47049929E4CE723575B5"/>
    <w:rsid w:val="00BB7C1E"/>
  </w:style>
  <w:style w:type="paragraph" w:customStyle="1" w:styleId="49D6F2655B5A4B12BDE4E561DB0DE569">
    <w:name w:val="49D6F2655B5A4B12BDE4E561DB0DE569"/>
    <w:rsid w:val="00BB7C1E"/>
  </w:style>
  <w:style w:type="paragraph" w:customStyle="1" w:styleId="5F61F3C0D0AB49C1BCDA201C9EC1F066">
    <w:name w:val="5F61F3C0D0AB49C1BCDA201C9EC1F066"/>
    <w:rsid w:val="00885B6A"/>
  </w:style>
  <w:style w:type="paragraph" w:customStyle="1" w:styleId="57E61C6FD247426A9BF1CE2A4623C585">
    <w:name w:val="57E61C6FD247426A9BF1CE2A4623C585"/>
    <w:rsid w:val="00885B6A"/>
  </w:style>
  <w:style w:type="paragraph" w:customStyle="1" w:styleId="8C15F0B6F8674F459F805B082296A75F">
    <w:name w:val="8C15F0B6F8674F459F805B082296A75F"/>
    <w:rsid w:val="00885B6A"/>
  </w:style>
  <w:style w:type="paragraph" w:customStyle="1" w:styleId="8AB853D414114D988C699DCBC0E4BE33">
    <w:name w:val="8AB853D414114D988C699DCBC0E4BE33"/>
    <w:rsid w:val="00885B6A"/>
  </w:style>
  <w:style w:type="paragraph" w:customStyle="1" w:styleId="17191C736FE849AF85D26370C198F8FA">
    <w:name w:val="17191C736FE849AF85D26370C198F8FA"/>
    <w:rsid w:val="00885B6A"/>
  </w:style>
  <w:style w:type="paragraph" w:customStyle="1" w:styleId="3C32CFD36E864DFEAF51F0036E46DF0F">
    <w:name w:val="3C32CFD36E864DFEAF51F0036E46DF0F"/>
    <w:rsid w:val="00885B6A"/>
  </w:style>
  <w:style w:type="paragraph" w:customStyle="1" w:styleId="6C80D282D07C40529FB81C3F0E84EE28">
    <w:name w:val="6C80D282D07C40529FB81C3F0E84EE28"/>
    <w:rsid w:val="00885B6A"/>
  </w:style>
  <w:style w:type="paragraph" w:customStyle="1" w:styleId="4025AA1A16554493A93C8D9AF13AB4BA">
    <w:name w:val="4025AA1A16554493A93C8D9AF13AB4BA"/>
    <w:rsid w:val="00885B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E686A-F179-4433-8729-E6E554028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5F89BA1.dotm</Template>
  <TotalTime>0</TotalTime>
  <Pages>4</Pages>
  <Words>618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FORMULAR_RESERVATION.indd</vt:lpstr>
    </vt:vector>
  </TitlesOfParts>
  <Company>Stadt Winterthur</Company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FORMULAR_RESERVATION.indd</dc:title>
  <dc:creator>Abbühl Sarah</dc:creator>
  <cp:lastModifiedBy>Beeler Andreas</cp:lastModifiedBy>
  <cp:revision>13</cp:revision>
  <cp:lastPrinted>2016-02-10T12:04:00Z</cp:lastPrinted>
  <dcterms:created xsi:type="dcterms:W3CDTF">2017-02-07T13:02:00Z</dcterms:created>
  <dcterms:modified xsi:type="dcterms:W3CDTF">2017-07-11T12:25:00Z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2015-07-22T00:00:00Z</vt:filetime>
  </property>
  <property fmtid="{D5CDD505-2E9C-101B-9397-08002B2CF9AE}" pid="3" name="LastSaved">
    <vt:filetime>2015-12-14T00:00:00Z</vt:filetime>
  </property>
</Properties>
</file>